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E7268" w14:textId="39120A4D" w:rsidR="001024AB" w:rsidRPr="00282697" w:rsidRDefault="00626579" w:rsidP="00626579">
      <w:pPr>
        <w:pStyle w:val="elementgraficznytabela"/>
        <w:spacing w:before="240" w:after="240"/>
        <w:jc w:val="center"/>
        <w:rPr>
          <w:rFonts w:ascii="Lato SemiBold" w:hAnsi="Lato SemiBold"/>
          <w:sz w:val="40"/>
          <w:szCs w:val="40"/>
        </w:rPr>
      </w:pPr>
      <w:r>
        <w:rPr>
          <w:rFonts w:ascii="Lato SemiBold" w:hAnsi="Lato SemiBold"/>
          <w:b/>
          <w:bCs/>
          <w:sz w:val="48"/>
          <w:szCs w:val="48"/>
        </w:rPr>
        <w:drawing>
          <wp:inline distT="0" distB="0" distL="0" distR="0" wp14:anchorId="65A50A2F" wp14:editId="244F1BE3">
            <wp:extent cx="1739900" cy="1524000"/>
            <wp:effectExtent l="0" t="0" r="0" b="0"/>
            <wp:docPr id="1409315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15123" name="Obraz 1409315123"/>
                    <pic:cNvPicPr/>
                  </pic:nvPicPr>
                  <pic:blipFill>
                    <a:blip r:embed="rId11">
                      <a:extLst>
                        <a:ext uri="{28A0092B-C50C-407E-A947-70E740481C1C}">
                          <a14:useLocalDpi xmlns:a14="http://schemas.microsoft.com/office/drawing/2010/main" val="0"/>
                        </a:ext>
                      </a:extLst>
                    </a:blip>
                    <a:stretch>
                      <a:fillRect/>
                    </a:stretch>
                  </pic:blipFill>
                  <pic:spPr>
                    <a:xfrm>
                      <a:off x="0" y="0"/>
                      <a:ext cx="1739900" cy="1524000"/>
                    </a:xfrm>
                    <a:prstGeom prst="rect">
                      <a:avLst/>
                    </a:prstGeom>
                  </pic:spPr>
                </pic:pic>
              </a:graphicData>
            </a:graphic>
          </wp:inline>
        </w:drawing>
      </w:r>
      <w:r>
        <w:drawing>
          <wp:inline distT="0" distB="0" distL="0" distR="0" wp14:anchorId="7EAE8391" wp14:editId="07FA4405">
            <wp:extent cx="4282811" cy="754445"/>
            <wp:effectExtent l="0" t="0" r="3810" b="7620"/>
            <wp:docPr id="205730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069" name=""/>
                    <pic:cNvPicPr/>
                  </pic:nvPicPr>
                  <pic:blipFill>
                    <a:blip r:embed="rId12"/>
                    <a:stretch>
                      <a:fillRect/>
                    </a:stretch>
                  </pic:blipFill>
                  <pic:spPr>
                    <a:xfrm>
                      <a:off x="0" y="0"/>
                      <a:ext cx="4282811" cy="754445"/>
                    </a:xfrm>
                    <a:prstGeom prst="rect">
                      <a:avLst/>
                    </a:prstGeom>
                  </pic:spPr>
                </pic:pic>
              </a:graphicData>
            </a:graphic>
          </wp:inline>
        </w:drawing>
      </w:r>
      <w:r w:rsidR="00282697">
        <w:rPr>
          <w:rFonts w:ascii="Lato SemiBold" w:hAnsi="Lato SemiBold"/>
          <w:sz w:val="40"/>
          <w:szCs w:val="40"/>
        </w:rPr>
        <w:t xml:space="preserve"> </w:t>
      </w:r>
    </w:p>
    <w:p w14:paraId="733CEA48" w14:textId="0389630D" w:rsidR="001024AB" w:rsidRPr="00282697" w:rsidRDefault="008A7F35" w:rsidP="001F1D3D">
      <w:pPr>
        <w:pStyle w:val="podpiselementu"/>
        <w:spacing w:before="240" w:after="240"/>
        <w:rPr>
          <w:rFonts w:ascii="Lato SemiBold" w:hAnsi="Lato SemiBold"/>
          <w:sz w:val="40"/>
          <w:szCs w:val="40"/>
        </w:rPr>
      </w:pPr>
      <w:r>
        <w:rPr>
          <w:rFonts w:ascii="Lato SemiBold" w:hAnsi="Lato SemiBold" w:cs="Calibri"/>
          <w:noProof/>
          <w:sz w:val="40"/>
          <w:szCs w:val="40"/>
        </w:rPr>
        <mc:AlternateContent>
          <mc:Choice Requires="wpg">
            <w:drawing>
              <wp:anchor distT="0" distB="0" distL="114300" distR="114300" simplePos="0" relativeHeight="251684864" behindDoc="0" locked="0" layoutInCell="1" allowOverlap="1" wp14:anchorId="6B983BE2" wp14:editId="33D0F305">
                <wp:simplePos x="0" y="0"/>
                <wp:positionH relativeFrom="column">
                  <wp:posOffset>4530725</wp:posOffset>
                </wp:positionH>
                <wp:positionV relativeFrom="paragraph">
                  <wp:posOffset>213360</wp:posOffset>
                </wp:positionV>
                <wp:extent cx="1954742" cy="1761789"/>
                <wp:effectExtent l="57150" t="38100" r="45720" b="48260"/>
                <wp:wrapNone/>
                <wp:docPr id="1759035201" name="Grupa 5"/>
                <wp:cNvGraphicFramePr/>
                <a:graphic xmlns:a="http://schemas.openxmlformats.org/drawingml/2006/main">
                  <a:graphicData uri="http://schemas.microsoft.com/office/word/2010/wordprocessingGroup">
                    <wpg:wgp>
                      <wpg:cNvGrpSpPr/>
                      <wpg:grpSpPr>
                        <a:xfrm>
                          <a:off x="0" y="0"/>
                          <a:ext cx="1954742" cy="1761789"/>
                          <a:chOff x="0" y="0"/>
                          <a:chExt cx="1954742" cy="1761789"/>
                        </a:xfrm>
                        <a:scene3d>
                          <a:camera prst="orthographicFront">
                            <a:rot lat="0" lon="0" rev="0"/>
                          </a:camera>
                          <a:lightRig rig="threePt" dir="t"/>
                        </a:scene3d>
                      </wpg:grpSpPr>
                      <wps:wsp>
                        <wps:cNvPr id="605458470" name="Dowolny kształt: Kształt 10"/>
                        <wps:cNvSpPr/>
                        <wps:spPr>
                          <a:xfrm rot="10800000" flipH="1" flipV="1">
                            <a:off x="180975" y="85725"/>
                            <a:ext cx="1773767" cy="16760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92D050">
                                  <a:alpha val="37000"/>
                                </a:srgbClr>
                              </a:gs>
                              <a:gs pos="100000">
                                <a:srgbClr val="CCFFCC"/>
                              </a:gs>
                            </a:gsLst>
                            <a:path path="circle">
                              <a:fillToRect l="100000" b="100000"/>
                            </a:path>
                          </a:gradFill>
                          <a:ln w="9525" cap="flat">
                            <a:noFill/>
                            <a:prstDash val="solid"/>
                            <a:miter/>
                          </a:ln>
                        </wps:spPr>
                        <wps:bodyPr rtlCol="0" anchor="ctr"/>
                      </wps:wsp>
                      <wps:wsp>
                        <wps:cNvPr id="1052934358" name="Dowolny kształt: Kształt 10"/>
                        <wps:cNvSpPr/>
                        <wps:spPr>
                          <a:xfrm rot="10800000" flipH="1" flipV="1">
                            <a:off x="1152525" y="47625"/>
                            <a:ext cx="618394" cy="64425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B050">
                              <a:alpha val="36000"/>
                            </a:srgbClr>
                          </a:solidFill>
                          <a:ln w="9525" cap="flat">
                            <a:noFill/>
                            <a:prstDash val="solid"/>
                            <a:miter/>
                          </a:ln>
                        </wps:spPr>
                        <wps:bodyPr rtlCol="0" anchor="ctr"/>
                      </wps:wsp>
                      <wps:wsp>
                        <wps:cNvPr id="1187104355" name="Dowolny kształt: Kształt 10"/>
                        <wps:cNvSpPr/>
                        <wps:spPr>
                          <a:xfrm rot="10800000">
                            <a:off x="495300" y="361950"/>
                            <a:ext cx="1354513" cy="12808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34902"/>
                            </a:srgbClr>
                          </a:solidFill>
                        </wps:spPr>
                        <wps:bodyPr rtlCol="0" anchor="ctr"/>
                      </wps:wsp>
                      <wps:wsp>
                        <wps:cNvPr id="5565980" name="Dowolny kształt: Kształt 10"/>
                        <wps:cNvSpPr/>
                        <wps:spPr>
                          <a:xfrm rot="10800000" flipH="1" flipV="1">
                            <a:off x="0" y="790575"/>
                            <a:ext cx="361744" cy="3768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31000"/>
                            </a:srgbClr>
                          </a:solidFill>
                          <a:ln w="9525" cap="flat">
                            <a:noFill/>
                            <a:prstDash val="solid"/>
                            <a:miter/>
                          </a:ln>
                        </wps:spPr>
                        <wps:bodyPr rtlCol="0" anchor="ctr"/>
                      </wps:wsp>
                      <wps:wsp>
                        <wps:cNvPr id="334060555" name="Dowolny kształt: Kształt 10"/>
                        <wps:cNvSpPr/>
                        <wps:spPr>
                          <a:xfrm rot="10800000" flipH="1" flipV="1">
                            <a:off x="657225" y="0"/>
                            <a:ext cx="225891" cy="2353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22000"/>
                            </a:srgbClr>
                          </a:solidFill>
                          <a:ln w="9525" cap="flat">
                            <a:noFill/>
                            <a:prstDash val="solid"/>
                            <a:miter/>
                          </a:ln>
                        </wps:spPr>
                        <wps:bodyPr rtlCol="0" anchor="ctr"/>
                      </wps:wsp>
                    </wpg:wgp>
                  </a:graphicData>
                </a:graphic>
              </wp:anchor>
            </w:drawing>
          </mc:Choice>
          <mc:Fallback>
            <w:pict>
              <v:group w14:anchorId="4B8A1049" id="Grupa 5" o:spid="_x0000_s1026" style="position:absolute;margin-left:356.75pt;margin-top:16.8pt;width:153.9pt;height:138.7pt;z-index:251684864" coordsize="19547,1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&#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">
                <v:shape id="Dowolny kształt: Kształt 10" o:spid="_x0000_s1027" style="position:absolute;left:1809;top:857;width:17738;height:1676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4248f" color2="#cfc" focusposition="1" focussize="" focus="100%" type="gradientRadial"/>
                  <v:stroke joinstyle="miter"/>
                  <v:path arrowok="t" o:connecttype="custom" o:connectlocs="964348,1666974;956059,1671248;956555,1671452;1033275,1623585;1006473,1629696;966269,1634584;964355,1629696;992433,1627252;1033275,1623585;1102993,1617189;1101356,1617631;1102195,1617475;602843,1608003;631240,1615031;643365,1615641;677187,1631529;692502,1634584;693461,1634890;696970,1631529;710371,1635196;723772,1638251;750178,1644131;750574,1643751;781206,1648639;795883,1651083;810560,1652305;840553,1653528;881395,1652916;883167,1652916;887138,1650777;896073,1648028;905166,1647875;911388,1648638;913063,1652916;927342,1652916;922875,1659027;920322,1662082;912026,1665749;896710,1665749;876928,1664527;834172,1663305;802264,1660860;774186,1657194;746107,1652916;703351,1646806;670168,1636418;670551,1636151;651023,1630307;633793,1622975;614010,1616864;593590,1610142;602843,1608003;978491,1594902;968741,1596327;901310,1599588;923513,1602198;929256,1600976;968822,1596699;975332,1595486;1039074,1586049;1005957,1590888;1017321,1591199;1033674,1588297;1159962,1584635;1056094,1611122;1108656,1599907;494038,1572256;567425,1602198;593590,1610142;613372,1616863;633155,1622974;650385,1630307;646556,1633362;636345,1631529;599971,1618697;582103,1611975;564235,1604642;540623,1596699;520202,1588144;504249,1580200;494038,1572256;524032,1556980;559130,1574090;554663,1576534;513821,1557591;524032,1556980;394487,1515428;437881,1538648;446815,1548425;426394,1538037;411079,1528871;394487,1515428;470581,1499748;470587,1499922;472742,1502420;472979,1501373;1402528,1459637;1400211,1459821;1361922,1486097;1324271,1505651;1297468,1520927;1282791,1527038;1267476,1533149;1248969,1542315;1234930,1550258;1214509,1558202;1193450,1565535;1187707,1571034;1178772,1574090;1156438,1577756;1127720,1586311;1101557,1594254;1072840,1602199;1037103,1610753;986690,1618697;985413,1620530;961174,1626333;961802,1626641;988720,1620197;989242,1618697;1039657,1610753;1075393,1602199;1104109,1594254;1130274,1586311;1158990,1577756;1181326,1574090;1166206,1582777;1166648,1582645;1182602,1573478;1191536,1570423;1192131,1570266;1196003,1566146;1217062,1558813;1237483,1550870;1251522,1542925;1270028,1533760;1285344,1527649;1295846,1523277;1301298,1519705;1328100,1504429;1365751,1484875;308228,1451186;310651,1453176;311478,1453580;1406811,1435235;1406592,1435379;1406592,1435553;1407607,1435692;1407868,1435379;1420598,1426113;1416830,1428606;1416164,1429268;1418747,1427685;256122,1395335;280224,1422507;261113,1400548;1465781,1395317;1465724,1395336;1465302,1398105;1455092,1409104;1442966,1421936;1443697,1421775;1455092,1409714;1465302,1398715;1465781,1395317;318496,1381556;319759,1383030;319823,1382828;224101,1367551;240693,1377939;241508,1378858;249069,1380460;266219,1395660;289830,1413992;300041,1427435;305784,1434157;330034,1453711;323014,1459210;300431,1435182;299403,1435379;320774,1458117;323014,1459210;330034,1453711;390658,1499540;378534,1503206;383000,1506262;365132,1506873;353645,1499540;342797,1491596;315995,1470209;291107,1448822;268133,1427435;257285,1417047;247075,1406048;250904,1401160;263667,1412159;277706,1422546;294936,1440267;296400,1441470;277706,1422546;264304,1412159;251541,1401160;237502,1384661;224101,1367551;1629945,1270393;1629621,1270526;1622651,1286543;1623245,1193839;1606333,1217230;1598037,1231896;1589741,1245339;1569958,1270393;1552729,1295446;1537413,1315611;1536136,1316359;1535091,1317841;1536775,1316833;1552090,1296669;1569321,1271615;1589103,1246562;1597399,1233119;1605695,1218453;1622925,1194621;1689293,1185456;1680996,1209287;1666319,1234951;1651642,1261227;1638241,1277726;1647175,1260616;1654833,1243506;1660576,1234341;1668233,1222119;1675253,1209898;1689293,1185456;1647987,1133076;1632497,1159180;1632212,1159807;1647813,1133515;1656482,1073953;1637865,1122659;1598702,1199312;1592969,1207993;1592932,1208065;1579530,1230063;1566130,1253895;1550814,1272226;1538051,1293002;1462749,1374273;1437861,1394438;1435473,1396177;1434444,1397175;1424036,1405299;1415526,1414603;1384257,1437212;1379357,1440176;1366049,1450565;1364127,1451760;1361283,1454322;1336396,1470210;1311508,1484875;1308659,1486258;1291808,1496738;1286584,1499261;1281515,1502596;1264284,1511762;1248186,1517808;1212305,1535137;1128125,1565201;1069465,1579644;1116872,1571034;1125806,1569201;1154523,1559424;1172391,1553925;1201108,1539870;1233653,1528871;1254505,1521041;1263647,1516039;1271942,1513595;1283429,1507484;1286447,1505475;1294278,1498318;1311508,1488541;1331110,1479341;1338310,1475098;1363198,1459210;1374046,1449433;1386171,1442100;1417440,1419491;1439776,1399326;1464663,1379161;1539965,1297890;1550328,1281021;1550814,1279558;1567406,1255116;1572511,1247783;1579299,1238768;1581445,1234951;1594846,1212953;1621010,1161013;1646536,1105407;1654035,1082797;1726305,1019858;1724391,1021080;1724391,1021080;1732333,983643;1732103,984724;1733963,986861;1739706,992972;1743535,990527;1743632,990059;1740983,991750;1734601,986250;1726644,914229;1726199,914252;1725392,914295;1725667,917200;1725029,932477;1722477,941643;1707161,964863;1703332,985028;1699503,991750;1693122,1021080;1686102,1044301;1678444,1066910;1673977,1084631;1668872,1102962;1672943,1096899;1676530,1084019;1679720,1065688;1687378,1043079;1694398,1019858;1700779,990527;1704608,983806;1708437,963641;1723753,940421;1713542,987472;1705885,1026580;1688654,1076687;1685246,1081764;1683789,1089366;1679082,1102352;1661214,1139626;1652918,1159180;1647813,1169568;1641431,1180567;1624201,1209898;1605695,1238618;1582084,1277115;1555919,1315001;1538689,1336387;1520183,1357163;1513801,1365718;1506782,1374273;1495933,1382828;1478190,1401639;1478703,1403604;1460197,1421936;1440414,1435379;1424460,1447600;1409347,1458176;1411697,1457988;1428289,1446378;1444243,1434157;1464026,1420714;1482532,1402382;1481894,1399937;1499762,1380995;1510611,1372440;1517630,1363885;1524012,1355330;1542518,1334554;1559748,1313167;1585913,1275281;1609524,1236785;1628030,1208065;1645260,1178734;1651642,1167735;1656747,1157347;1665043,1137793;1682911,1100518;1689931,1075465;1707161,1025358;1714819,986250;1725029,939198;1727331,930934;1725667,930644;1726305,915367;1740344,901313;1732913,930961;1732914,930961;1740345,901313;1746088,895202;1742259,903146;1741382,919797;1740983,935532;1734601,954335;1734601,956483;1742259,935532;1743535,903146;1746510,896973;1718647,868926;1714466,878391;1712904,892147;1710891,885721;1710154,886628;1712266,893369;1710990,903146;1713542,911090;1715521,910985;1714180,906812;1715457,897035;1718647,868926;1772252,852428;1773528,853039;1772890,878703;1773528,896424;1771614,928810;1769700,947142;1763956,974029;1762042,996638;1752469,1038190;1743535,1074242;1727582,1080964;1728858,1077298;1731411,1051633;1740983,1024747;1748640,1020470;1748640,1020469;1756937,974029;1761403,952030;1765232,929422;1768423,908034;1769700,887869;1770337,870760;1771614,861594;1772252,852428;89878,569100;90195,569252;90225,569167;128379,481515;114340,506568;102853,515734;102825,516319;101715,539712;101747,539657;102853,516345;114340,507179;128379,482126;128857,482431;129096,481973;136036,428353;127102,434463;113701,461350;116767,463698;116867,463286;114340,461350;127740,434463;135652,429052;185174,393522;184368,394140;180946,406737;178792,413076;120083,515734;111786,540788;104129,566452;87537,620225;76688,656889;71583,684387;69031,698441;67116,712496;61373,750381;59458,773602;62649,798044;64145,784726;63926,780323;66478,754658;72221,716773;76776,711538;83391,669151;83070,661777;89374,644471;93126,629941;92004,632446;88175,631224;78603,657500;79241,672166;74774,700274;74136,705163;67754,712496;69669,698441;72221,684387;77326,656889;88175,620225;104767,566452;112425,540788;120720,515734;179430,413076;185174,393522;196661,332416;196661,332416;199851,334861;199851,334860;311651,245418;311528,245512;311156,245915;305944,251145;304626,252981;303765,253912;300041,259089;261114,303086;250265,315307;239417,328139;191446,378909;240055,327528;250903,314695;261752,302474;300679,258478;304626,252981;311156,245915;327850,203282;322342,205119;318246,206575;317271,207760;310251,213870;292383,224869;280259,237702;268772,250534;261114,257256;260854,256944;253616,265276;241331,279865;221549,300641;224739,304307;224800,304256;222187,301252;241969,280476;261752,257256;269410,250534;280896,237702;293021,224870;310889,213871;317909,207760;325567,205011;327984,204292;1252160,92881;1284705,106935;1298745,117934;1267476,103269;1252160,92881;1146227,48273;1171753,53773;1207490,70882;1146227,48273;762062,44225;748660,45829;719943,49496;691865,55606;679740,59272;665701,62939;634980,68718;629326,70883;590399,83715;552110,98380;525308,109991;507440,116712;463407,136266;442349,149099;421928,161931;389382,185151;358751,208371;329435,232860;331948,235869;338170,231782;343466,228003;362579,212037;393211,188817;425756,165597;446177,152764;467236,139932;511268,120378;528498,111824;555301,100213;593590,85548;632516,72716;648868,69640;656767,67056;764282,44846;990279,31087;1003919,32386;1022426,38496;1008387,36664;979032,31164;990279,31087;1064544,26275;1090708,28108;1122615,40329;1083050,33608;1064544,26275;851083,26123;777377,29942;726325,36663;702075,42774;681016,50106;651661,53773;540623,94714;500420,111824;488295,116101;477446,121601;457026,131988;425118,147876;400868,166208;330672,218759;316002,230974;301651,243521;301955,243813;191555,367857;169220,397188;159009,414909;148799,431408;129655,465627;108830,497050;108596,498013;101576,516345;96471,524900;95194,526122;89531,544149;88175,554842;86899,570118;77965,595172;69669,620225;60734,656889;55629,690497;52439,724105;56906,700885;57320,698969;58182,689886;63287,656278;64886,656789;65024,656221;63288,655667;72222,619003;80517,593949;89411,569011;88814,568896;90090,553620;97109,524900;102214,516345;102386,515899;109234,498013;130293,466238;149438,432019;159648,415521;169858,397800;192194,368469;302593,244424;331948,218759;402145,166208;426394,147876;458302,131989;478723,121601;489572,116101;501696,111824;541900,94714;652938,53773;682293,50107;703351,42774;727601,36664;778653,29942;852359,26352;911602,28255;940743,0;970736,1833;1001367,4888;1021788,9777;1035189,15888;1051781,12832;1076669,18332;1091984,22609;1091346,23220;1090708,27497;1064544,25665;1055610,23220;1046676,21387;1029445,17720;1012216,14054;994348,11610;974565,11610;958611,11610;933724,11610;932555,11252;921599,16498;925427,22609;963716,29942;946678,30226;946965,30248;964993,29942;980308,31775;1009663,37274;1023702,39108;1047314,43996;1071564,48885;1095175,54384;1118787,61106;1130274,64161;1141760,67827;1141908,67957;1150146,69317;1170108,76420;1172896,80465;1173668,80660;1191536,87381;1206852,93492;1222167,100214;1233654,106324;1241312,109991;1249607,114268;1277686,129545;1313422,151543;1331929,163764;1332465,164130;1341922,169632;1702056,818209;1701786,823322;1709075,824319;1716094,829208;1719285,845706;1731410,865260;1736516,865705;1736516,860983;1741703,847184;1741620,844485;1746726,827986;1753746,827986;1764594,821264;1765870,848151;1762680,860983;1758851,873204;1756936,893369;1756298,903757;1755022,914145;1752301,915883;1752469,916589;1755076,914925;1756298,904979;1756936,894591;1758851,874426;1762680,862205;1765870,849373;1770975,853039;1770337,862205;1769061,871371;1768423,888481;1767146,908645;1763956,930033;1760127,952642;1755660,974640;1747364,1021080;1739706,1025358;1730134,1052245;1727581,1077909;1726305,1081576;1715457,1109684;1712265,1112129;1698865,1142070;1712904,1112129;1716094,1109684;1695674,1165291;1684825,1170790;1682576,1175100;1682911,1175678;1685464,1170790;1696312,1165291;1688654,1186067;1674615,1210509;1667596,1222730;1659938,1234951;1654194,1244117;1645899,1261838;1636964,1278948;1622925,1297279;1608886,1314389;1609471,1313236;1593570,1333943;1559110,1369996;1552325,1379991;1559110,1370607;1593570,1334554;1567406,1372439;1553925,1385960;1543103,1393577;1542518,1394438;1535752,1399422;1535498,1401160;1505505,1430490;1473598,1458599;1472122,1459624;1461473,1472653;1435947,1490985;1412090,1508118;1412004,1508218;1435947,1491596;1461473,1473265;1440414,1493429;1423264,1504123;1411400,1508921;1411059,1509318;1398296,1517261;1393487,1519395;1381386,1528795;1369579,1536815;1351711,1547814;1345968,1548425;1339585,1551142;1338593,1551864;1346606,1549036;1352350,1548425;1329376,1564924;1314699,1572257;1300022,1578978;1289654,1580467;1287896,1581423;1239397,1601587;1236924,1602125;1222167,1611364;1230463,1613808;1199832,1626641;1202384,1618086;1192174,1621752;1182602,1624807;1162819,1630918;1160176,1627880;1150694,1629696;1139207,1632140;1115596,1637640;1114817,1637986;1137293,1632751;1148780,1630307;1158352,1628474;1162181,1631529;1181964,1625418;1191535,1622363;1201746,1618697;1199193,1627252;1172391,1639473;1171077,1639121;1152609,1646194;1137293,1650472;1114320,1655971;1104827,1655208;1084973,1658907;1084326,1660249;1031360,1670026;1019235,1666970;1009025,1666970;991156,1672470;975203,1673692;959249,1674303;957516,1673592;942977,1676060;925427,1673081;926066,1672470;929256,1668192;914579,1666360;921599,1662693;942658,1662082;963079,1661471;992433,1662082;1012854,1660249;1051143,1652305;1076669,1646806;1095813,1646194;1097145,1645602;1078583,1646195;1053057,1651694;1014768,1659638;994348,1661471;964993,1660860;944572,1661471;923513,1662082;924151,1659638;928618,1653528;1125168,1622363;1258541,1574090;1293639,1556369;1313422,1546592;1333843,1536204;1372132,1514206;1402763,1491596;1460197,1448822;1476150,1436601;1491466,1423769;1514439,1403604;1524012,1388328;1537762,1376259;1537872,1375500;1524650,1387106;1515078,1402382;1492104,1422547;1476789,1435379;1460835,1447600;1403402,1490374;1372771,1512984;1334482,1534982;1314061,1545370;1294278,1555147;1259180,1572868;1125806,1621141;929256,1652305;914579,1652305;912664,1647417;897349,1646806;883310,1652305;842468,1652916;812475,1651694;797797,1650472;783120,1648028;791962,1638998;790140,1639473;757198,1633632;755680,1633974;692503,1622975;667615,1618086;645918,1614420;619754,1602809;587208,1591200;553387,1578367;559130,1574090;582741,1578367;592952,1586922;628050,1596699;697608,1613808;714838,1616864;733345,1619919;753766,1624197;776269,1628856;778015,1628474;799074,1631529;799712,1630307;830343,1631529;835448,1632140;882671,1632140;917131,1633362;957973,1630307;963078,1630307;964993,1635196;1005196,1630307;1031998,1624197;1047314,1621752;1056886,1620530;1077945,1615642;1095175,1611976;1112405,1607698;1144010,1602460;1148142,1600976;1114958,1606476;1097728,1610753;1080498,1614420;1059439,1619308;1049867,1620530;1034551,1622975;993071,1626641;964993,1629085;959887,1629085;919046,1632140;884586,1630918;837363,1630918;832258,1630307;812475,1622363;801626,1629085;801599,1629138;810560,1623585;830343,1631529;799712,1630307;799953,1630157;779929,1627252;756318,1622363;735897,1618086;717391,1615031;700161,1611976;630602,1594866;595504,1585089;585294,1576534;561682,1572256;526584,1555147;516374,1555758;479999,1538037;473618,1527038;474894,1526427;497229,1538037;519564,1549647;525946,1545981;499782,1529482;478085,1520317;448092,1503818;422566,1487930;382362,1471432;367047,1459211;370237,1457988;385553,1462266;353645,1430490;335777,1416436;319185,1402382;298127,1385883;267496,1353497;265394,1347207;259199,1341276;238141,1319278;235588,1308279;227292,1297279;226304,1295796;216443,1289335;197298,1263060;186450,1238618;185174,1238618;170497,1211731;156458,1184844;141780,1153681;128379,1121906;141780,1143292;155181,1170179;159648,1184844;161494,1187437;159222,1176123;153296,1165825;143650,1145055;132207,1126793;118168,1090130;106140,1052546;102190,1041590;84988,975840;77381,928110;77326,929422;77965,939198;81155,961808;84984,985028;78603,964863;74136,939198;69031,939198;65840,915978;61373,901313;57544,887259;46695,876260;43505,876260;40314,860983;39037,841429;41590,813932;42866,804155;45040,797449;43983,782156;45419,759547;47971,754964;47971,752214;42866,761380;38400,755270;30103,744271;28588,735563;28189,736327;25637,760769;23722,785211;21808,804155;21808,843262;22445,863427;23722,883592;17979,902535;16702,902535;12874,865871;12874,827986;16064,798655;21805,804151;16702,798044;15426,776046;16702,742437;17340,733272;19255,717995;26913,690497;30728,672230;29465,667888;24998,692330;17340,719828;15426,735105;14788,744271;13511,777879;14788,799877;11597,829208;11597,867093;15426,903757;16702,903757;24998,938588;29465,967307;39037,996638;54114,1059711;55430,1071799;58182,1071799;72222,1104185;77327,1120684;67754,1106629;57544,1084631;56906,1090741;51354,1074262;47334,1074854;42866,1060800;27551,1027191;17979,997249;17340,972196;12874,942865;9682,913534;2663,892147;7130,778490;11597,749159;7768,733272;15426,689275;17340,678887;22445,643446;35847,617781;32656,652612;35846,646642;37761,632370;38400,616559;44143,596394;53077,565841;63926,534677;64738,533801;69669,509012;76688,491291;84985,476626;101577,446073;114977,418576;134122,383134;148161,367857;159648,346471;169221,333027;179431,328139;181984,324472;192194,304918;211976,282920;212515,292115;211072,295979;231758,275588;241969,262756;255370,250534;256525,251763;256009,251145;272601,235258;289193,220592;307061,202260;331948,184539;358751,165597;374776,154892;385553,145432;404697,134432;425118,124045;427821,122714;434770,116178;446177,108157;458701,102047;467561,100094;469150,98991;642727,31774;649167,30434;666976,24442;679261,22074;685667,22022;688036,21387;833534,3055;874854,2902;919046,3666;919869,4257;941381,1833;961164,4888;980947,8554;991153,10776;980308,7943;960525,4277;940743,1222;940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28" style="position:absolute;left:11525;top:476;width:6184;height:644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b050" stroked="f">
                  <v:fill opacity="23644f"/>
                  <v:stroke joinstyle="miter"/>
                  <v:path arrowok="t" o:connecttype="custom" o:connectlocs="336204,640760;333314,642403;333487,642481;360234,624082;350890,626431;336873,628310;336206,626431;345995,625491;360234,624082;384540,621623;383969,621793;384262,621733;210171,618092;220071,620794;224298,621028;236090,627136;241429,628310;241763,628427;242987,627136;247659,628545;252331,629719;261537,631979;261675,631833;272354,633712;277471,634652;282588,635122;293045,635591;307283,635356;307901,635356;309286,634534;312401,633477;315571,633419;317740,633712;318324,635356;323302,635356;321745,637705;320855,638880;317962,640289;312623,640289;305726,639819;290820,639349;279696,638410;269907,637001;260118,635356;245212,633008;233643,629015;233776,628912;226968,626666;220961,623847;214064,621498;206945,618915;210171,618092;341134,613057;337735,613604;314227,614858;321967,615861;323970,615391;337763,613747;340033,613281;362256,609653;350710,611514;354672,611633;360373,610518;404401,609110;368189,619291;386514,614980;172238,604352;197823,615861;206945,618915;213842,621498;220739,623847;226746,626666;225411,627840;221851,627135;209170,622203;202940,619619;196711,616801;188479,613747;181360,610459;175798,607405;172238,604352;182695,598480;194931,605057;193374,605996;179135,598715;182695,598480;137531,582508;152660,591433;155775,595192;148655,591198;143316,587675;137531,582508;164060,576481;164062,576548;164813,577508;164896,577106;488968,561063;488160,561134;474811,571234;461685,578750;452340,584622;447224,586971;441884,589319;435432,592843;430537,595896;423418,598950;416076,601768;414074,603882;410959,605057;403172,606466;393161,609754;384039,612808;374027,615861;361569,619150;343993,622203;343548,622908;335097,625138;335316,625257;344701,622779;344883,622203;362459,619150;374918,615861;384929,612808;394051,609754;404062,606466;411849,605057;406578,608396;406732,608345;412294,604822;415409,603647;415616,603587;416966,602003;424308,599184;431428,596131;436322,593078;442774,589554;448113,587206;451775,585525;453676,584152;463020,578280;476146,570764;107458,557814;108303,558579;108592,558734;490461,551683;490385,551738;490385,551805;490738,551859;490830,551738;495268,548177;493954,549135;493722,549389;494622,548781;89293,536346;97695,546791;91033,538350;511020,536339;511000,536346;510853,537411;507293,541638;503066,546571;503321,546509;507293,541873;510853,537645;511020,536339;111038,531050;111479,531616;111501,531538;78129,525666;83914,529659;84198,530012;86834,530628;92813,536471;101045,543517;104604,548685;106606,551268;115061,558785;112613,560899;104740,551663;104382,551738;111833,560478;112613,560899;115061,558785;136196,576401;131969,577810;133527,578985;127297,579219;123293,576401;119510,573347;110166,565126;101489,556906;93480,548685;89698,544692;86138,540464;87473,538585;91923,542813;96817,546806;102824,553617;103335,554080;96817,546806;92145,542813;87696,538585;82801,532243;78129,525666;568253,488320;568140,488371;565710,494528;565917,458894;560021,467885;557129,473522;554237,478690;547340,488320;541333,497950;535993,505701;535548,505989;535184,506559;535771,506171;541110,498420;547117,488790;554014,479160;556906,473992;559798,468355;565806,459195;588943,455672;586051,464832;580934,474697;575817,484797;571145,491139;574260,484562;576930,477985;578932,474462;581602,469764;584049,465067;588943,455672;574543,435538;569143,445571;569043,445813;574482,435706;577505,412812;571014,431534;557361,460998;555362,464334;555349,464362;550677,472818;546005,481978;540665,489025;536216,497011;509963,528250;501286,536001;500454,536670;500095,537053;496466,540176;493499,543752;482598,552443;480890,553582;476250,557575;475580,558035;474588,559020;465912,565127;457235,570764;456242,571295;450367,575324;448546,576294;446779,577575;440771,581099;435159,583423;422650,590084;393302,601640;372851,607191;389379,603882;392493,603177;402505,599419;408734,597305;418746,591903;430092,587675;437362,584665;440549,582743;443441,581803;447446,579454;448498,578682;451228,575931;457235,572173;464069,568636;466579,567005;475256,560899;479038,557140;483265,554322;494167,545631;501954,537880;510630,530129;536883,498890;540496,492405;540665,491843;546450,482448;548229,479629;550596,476164;551344,474697;556016,466241;565138,446276;574037,424902;576651,416211;601847,392018;601180,392488;601180,392488;603949,378098;603869,378513;604517,379335;606519,381684;607854,380744;607888,380564;606964,381214;604739,379100;601966,351416;601810,351425;601529,351442;601625,352558;601402,358430;600512,361953;595173,370879;593838,378630;592503,381214;590278,392488;587831,401414;585161,410104;583604,416916;581824,423962;583244,421632;584494,416681;585606,409634;588276,400944;590723,392018;592948,380744;594283,378160;595618,370409;600957,361484;597398,379569;594728,394602;588721,413862;587533,415814;587025,418736;585384,423728;579154,438055;576262,445571;574482,449565;572257,453792;566251,465067;559798,476106;551567,490904;542445,505467;536438,513687;529986,521673;527761,524962;525314,528250;521532,531538;515346,538769;515525,539524;509073,546571;502176,551738;496614,556436;491345,560501;492165,560429;497949,555966;503511,551268;510408,546101;516860,539055;516637,538115;522867,530834;526649,527546;529096,524257;531321,520969;537773,512983;543780,504762;552902,490199;561133,475402;567585,464362;573592,453088;575817,448860;577597,444867;580489,437351;586719,423023;589166,413393;595173,394132;597843,379100;601402,361014;602205,357837;601625,357726;601847,351854;606742,346451;604151,357848;604151,357848;606742,346451;608744,344102;607409,347156;607103,353556;606964,359605;604739,366832;604739,367658;607409,359605;607854,347156;608891,344783;599177,334002;597720,337640;597175,342928;596473,340458;596217,340807;596953,343398;596508,347156;597398,350209;598087,350169;597620,348565;598065,344807;599177,334002;617866,327661;618311,327895;618088,337760;618311,344572;617643,357021;616976,364067;614974,374402;614306,383093;610969,399065;607854,412923;602292,415507;602737,414097;603627,404232;606964,393897;609634,392253;609634,392253;612526,374402;614084,365946;615418,357256;616531,349035;616976,341284;617198,334707;617643,331184;617866,327661;31334,218754;31445,218812;31456,218779;44757,185087;39863,194717;35858,198241;35848,198466;35461,207457;35472,207436;35858,198475;39863,194952;44757,185322;44924,185439;45007,185263;47427,164652;44312,167001;39640,177336;40709,178239;40744,178080;39863,177336;44535,167001;47293,164921;64558,151264;64277,151502;63084,156344;62333,158780;41865,198241;38972,207871;36303,217736;30518,238405;26736,252498;24956,263068;24066,268470;23399,273873;21397,288435;20729,297361;21842,306756;22363,301637;22287,299944;23176,290079;25179,275517;26767,273505;29073,257212;28961,254377;31159,247725;32467,242140;32076,243103;30741,242633;27403,252733;27626,258370;26069,269175;25846,271054;23621,273873;24289,268470;25179,263068;26959,252498;30741,238405;36525,217736;39195,207871;42087,198241;62555,158780;64558,151264;68563,127776;68562,127776;69675,128715;69675,128715;108652,94335;108609,94371;108479,94526;106662,96536;106203,97242;105903,97600;104604,99590;91033,116502;87251,121199;83469,126132;66744,145647;83691,125897;87473,120964;91255,116267;104827,99355;106203,97242;108479,94526;114299,78138;112379,78845;110951,79405;110611,79860;108164,82209;101934,86436;97707,91369;93703,96301;91033,98885;90942,98765;88419,101968;84136,107576;77239,115562;78352,116971;78373,116951;77462,115797;84358,107811;91255,98885;93925,96302;97930,91369;102157,86437;108386,82209;110834,79860;113503,78803;114346,78527;436544,35702;447891,41104;452785,45332;441884,39695;436544,35702;399613,18556;408512,20669;420971,27246;399613,18556;265680,17000;261008,17616;250996,19025;241207,21374;236980,22783;232085,24193;221375,26414;219404,27246;205833,32179;192484,37816;183140,42279;176910,44862;161559,52379;154217,57311;147098,62244;135751,71169;125072,80095;114852,89508;115728,90665;117897,89094;119744,87641;126407,81504;137086,72578;148433,63653;155552,58720;162894,53788;178245,46272;184252,42983;193596,38520;206945,32883;220516,27951;226217,26769;228971,25775;266454,17238;345244,11950;350000,12449;356452,14797;351557,14093;341323,11979;345244,11950;371135,10100;380257,10804;391381,15502;377587,12918;371135,10100;296716,10041;271019,11509;253221,14093;244767,16442;237425,19260;227191,20669;188479,36407;174463,42983;170236,44627;166454,46741;159334,50734;148210,56841;139756,63888;115283,84088;110169,88783;105165,93606;105272,93718;66783,141399;58996,152673;55436,159485;51876,165827;45202,178980;37942,191059;37860,191429;35413,198475;33633,201764;33188,202233;31214,209163;30741,213273;30296,219145;27181,228775;24289,238405;21174,252498;19394,265417;18282,278335;19839,269410;19984,268673;20284,265182;22064,252264;22621,252460;22670,252242;22064,252029;25179,237936;28071,228305;31172,218719;30963,218675;31408,212803;33856,201764;35635,198475;35695,198304;38083,191429;45424,179215;52099,166062;55659,159720;59218,152908;67005,141634;105494,93953;115728,84088;140201,63888;148655,56842;159779,50735;166899,46741;170681,44628;174908,42983;188924,36407;227636,20670;237870,19260;245212,16442;253666,14093;271464,11509;297161,10129;317815,10861;327974,0;338431,705;349110,1879;356229,3758;360901,6107;366686,4932;375362,7046;380702,8691;380480,8926;380257,10570;371135,9865;368021,8926;364906,8221;358899,6811;352892,5402;346663,4463;339766,4463;334204,4463;325527,4463;325119,4325;321300,6342;322635,8691;335983,11509;330043,11619;330143,11627;336428,11509;341768,12214;352002,14328;356897,15032;365128,16912;373583,18791;381814,20904;390046,23488;394051,24663;398056,26072;398107,26122;400979,26644;407938,29375;408910,30930;409180,31004;415409,33588;420749,35937;426088,38521;430093,40870;432762,42279;435655,43923;445444,49795;457903,58251;464355,62948;464541,63089;467839,65204;593393,314507;593299,316473;595840,316856;598287,318735;599400,325077;603627,332593;605407,332764;605407,330949;607216,325645;607187,324607;608966,318265;611414,318265;615196,315682;615641,326017;614529,330949;613194,335647;612526,343398;612304,347391;611859,351384;610910,352052;610969,352323;611878,351683;612304,347860;612526,343868;613194,336116;614529,331419;615641,326486;617421,327896;617198,331419;616753,334942;616531,341519;616086,349270;614974,357491;613639,366181;612081,374637;609189,392488;606519,394132;603182,404467;602292,414332;601847,415742;598065,426546;596953,427486;592281,438995;597175,427486;598287,426546;591168,447920;587386,450034;586602,451691;586719,451913;587609,450034;591391,447920;588721,455906;583826,465302;581379,469999;578709,474697;576707,478220;573815,485032;570700,491608;565806,498655;560911,505232;561115,504788;555571,512748;543557,526606;541192,530448;543557,526841;555571,512983;546450,527545;541750,532742;537977,535670;537773,536001;535414,537917;535326,538585;524869,549859;513745,560664;513231,561058;509518,566066;500619,573112;492301,579698;492271,579736;500619,573347;509518,566301;502176,574052;496197,578162;492061,580007;491942,580159;487492,583212;485816,584033;481597,587646;477481,590729;471251,594957;469249,595192;467024,596236;466678,596513;469472,595426;471474,595192;463465,601533;458348,604352;453231,606936;449616,607508;449003,607875;432095,615626;431233,615833;426088,619384;428980,620324;418301,625257;419191,621968;415631,623377;412294,624552;405397,626901;404476,625733;401170,626431;397165,627370;388934,629484;388662,629618;396498,627605;400503,626666;403840,625961;405175,627135;412072,624787;415409,623612;418968,622203;418079,625491;408734,630189;408276,630054;401838,632773;396498,634417;388489,636531;385180,636237;378258,637659;378032,638175;359566,641933;355339,640759;351779,640759;345550,642873;339988,643342;334426,643577;333822,643304;328753,644253;322635,643107;322857,642873;323970,641228;318853,640524;321300,639114;328642,638879;335761,638645;345995,638879;353114,638175;366463,635121;375362,633008;382037,632773;382501,632545;376030,632773;367131,634887;353782,637940;346663,638645;336428,638410;329309,638645;321967,638880;322190,637940;323747,635591;392271,623612;438769,605057;451006,598245;457903,594487;465022,590494;478371,582038;489050,573347;509073,556906;514635,552208;519974,547276;527984,539524;531321,533652;536115,529013;536153,528722;531544,533183;528206,539055;520197,546806;514857,551738;509296,556436;489272,572878;478593,581568;465245,590024;458125,594017;451228,597775;438992,604587;392493,623142;323970,635122;318853,635122;318185,633243;312846,633008;307951,635122;293712,635356;283256,634887;278139,634417;273022,633477;276104,630006;275469,630189;263984,627944;263455,628075;241430,623847;232753,621968;225188,620559;216067,616096;204720,611633;192929,606701;194931,605057;203163,606701;206723,609989;218959,613747;243209,620324;249216,621498;255668,622673;262788,624317;270633,626108;271242,625961;278584,627136;278806,626666;289485,627136;291265,627370;307728,627370;319742,627840;333981,626666;335761,626666;336428,628545;350445,626666;359789,624317;365128,623377;368466,622908;375807,621029;381814,619619;387821,617975;398840,615962;400280,615391;388711,617505;382704,619150;376697,620559;369356,622438;366018,622908;360679,623847;346218,625257;336428,626196;334649,626196;320410,627370;308396,626901;291932,626901;290153,626666;283256,623612;279474,626196;279464,626216;282588,624082;289485,627135;278806,626666;278890,626608;271909,625491;263678,623612;256558,621968;250106,620794;244099,619619;219849,613043;207613,609285;204053,605996;195821,604352;183585,597775;180025,598010;167344,591198;165119,586971;165564,586736;173351,591198;181137,595661;183362,594252;174241,587910;166676,584387;156220,578045;147320,571938;133304,565596;127965,560899;129077,560429;134417,562073;123293,549859;117063,544457;111279,539055;103937,532713;93258,520264;92525,517846;90365,515566;83024,507111;82134,502883;79241,498655;78897,498085;75459,495601;68785,485501;65003,476106;64558,476106;59441,465771;54546,455437;49429,443458;44757,431244;49429,439465;54101,449799;55659,455437;56302,456433;55510,452084;53444,448126;50081,440142;46092,433123;41197,419030;37004,404583;35627,400372;29630,375098;26977,356751;26959,357256;27181,361014;28293,369705;29628,378630;27403,370879;25846,361014;24066,361014;22954,352088;21397,346451;20062,341049;16279,336821;15167,336821;14055,330949;13610,323433;14500,312863;14945,309105;15702,306527;15334,300649;15835,291959;16724,290197;16724,289140;14945,292663;13387,290314;10495,286087;9967,282740;9828,283033;8938,292428;8270,301824;7603,309105;7603,324137;7825,331888;8270,339639;6268,346921;5823,346921;4488,332828;4488,318265;5600,306991;7602,309104;5823,306756;5378,298300;5823,285382;6045,281859;6713,275987;9383,265417;10713,258395;10273,256726;8715,266121;6045,276691;5378,282563;5155,286087;4711,299005;5155,307461;4043,318735;4043,333298;5378,347391;5823,347391;8715,360779;10273,371818;13610,383093;18866,407337;19325,411983;20284,411983;25179,424432;26959,430774;23621,425372;20062,416916;19839,419265;17904,412930;16502,413158;14945,407756;9605,394837;6268,383328;6045,373698;4488,362423;3376,351149;928,342928;2486,299240;4043,287966;2708,281859;5378,264947;6045,260954;7825,247331;12497,237466;11385,250854;12497,248559;13165,243074;13387,236996;15390,229245;18504,217501;22287,205522;22570,205185;24289,195657;26736,188845;29629,183208;35413,171464;40085,160894;46759,147271;51654,141399;55659,133178;58996,128011;62556,126132;63445,124722;67005,117206;73902,108750;74090,112285;73587,113770;80799,105932;84358,100999;89031,96302;89433,96774;89253,96536;95038,90430;100822,84792;107052,77746;115728,70934;125072,63653;130659,59538;134417,55902;141091,51674;148210,47681;149153,47169;151575,44657;155552,41574;159918,39225;163007,38475;163561,38051;224076,12214;226321,11698;232530,9395;236813,8485;239046,8465;239872,8221;290598,1174;305003,1116;320410,1409;320697,1636;328197,705;335094,1879;341991,3288;345549,4142;341768,3053;334871,1644;327974,470;3279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29" style="position:absolute;left:4953;top:3619;width:13545;height:12809;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2873f"/>
                  <v:path arrowok="t" o:connecttype="custom" o:connectlocs="736411,1273947;730081,1277213;730460,1277369;789046,1240788;768579,1245458;737878,1249194;736416,1245458;757858,1243590;789046,1240788;842286,1235900;841035,1236238;841676,1236118;460353,1228880;482038,1234251;491297,1234717;517125,1246859;528820,1249194;529552,1249428;532232,1246859;542465,1249661;552699,1251996;572863,1256490;573166,1256199;596557,1259935;607765,1261803;618973,1262737;641877,1263671;673065,1263204;674419,1263204;677451,1261569;684274,1259468;691218,1259351;695969,1259935;697248,1263204;708152,1263204;704741,1267874;702792,1270209;696456,1273011;684761,1273011;669654,1272077;637004,1271143;612638,1269275;591196,1266473;569754,1263204;537105,1258534;511764,1250595;512057,1250391;497145,1245926;483987,1240322;468881,1235652;453287,1230515;460353,1228880;747211,1218868;739765,1219957;688273,1222449;705228,1224444;709614,1223510;739827,1220241;744799,1219314;793474,1212102;768185,1215800;776863,1216038;789351,1213820;885789,1211022;806472,1231263;846610,1222693;377266,1201561;433306,1224444;453287,1230515;468393,1235651;483500,1240321;496657,1245925;493733,1248260;485936,1246859;458160,1237052;444515,1231915;430870,1226311;412839,1220241;397245,1213703;385063,1207632;377266,1201561;400170,1189887;426972,1202963;423561,1204831;392373,1190354;400170,1189887;301245,1158132;334382,1175877;341204,1183349;325610,1175410;313915,1168405;301245,1158132;359352,1146149;359357,1146282;361003,1148191;361184,1147391;1071021,1115494;1069252,1115635;1040013,1135716;1011261,1150660;990794,1162334;979586,1167004;967890,1171674;953758,1178679;943037,1184750;927443,1190821;911362,1196425;906976,1200627;900154,1202963;883098,1205764;861168,1212302;841189,1218373;819259,1224444;791970,1230982;753472,1237052;752498,1238454;733988,1242888;734467,1243124;755023,1238199;755421,1237052;793920,1230982;821209,1224444;843138,1218373;863118,1212302;885047,1205764;902103,1202963;890557,1209601;890895,1209500;903078,1202495;909900,1200161;910355,1200040;913311,1196891;929393,1191288;944987,1185217;955708,1179146;969840,1172141;981535,1167471;989555,1164130;993718,1161400;1014186,1149726;1042937,1134782;235374,1109036;237224,1110557;237856,1110866;1074292,1096846;1074125,1096956;1074125,1097089;1074900,1097195;1075100,1096956;1084820,1089875;1081943,1091780;1081434,1092286;1083407,1091076;195584,1066353;213989,1087119;199396,1070337;1119324,1066339;1119280,1066354;1118958,1068470;1111161,1076876;1101902,1086682;1102460,1086559;1111161,1077342;1118958,1068937;1119324,1066339;243215,1055823;244180,1056949;244229,1056795;171132,1045120;183802,1053059;184424,1053761;190198,1054985;203294,1066601;221325,1080611;229122,1090885;233508,1096022;252026,1110966;246665,1115168;229420,1096805;228635,1096956;244955,1114333;246665,1115168;252026,1110966;298321,1145989;289062,1148791;292473,1151127;278828,1151593;270056,1145989;261772,1139919;241305,1123574;222300,1107230;204756,1090885;196472,1082946;188675,1074540;191599,1070805;201345,1079210;212066,1087149;225224,1100692;226342,1101611;212066,1087149;201832,1079210;192086,1070805;181365,1058196;171132,1045120;1244685,970869;1244438,970970;1239115,983212;1239569,912365;1226655,930241;1220319,941448;1213984,951722;1198877,970869;1185720,990015;1174025,1005426;1173049,1005997;1172251,1007130;1173537,1006360;1185233,990950;1198390,971803;1213497,952657;1219832,942383;1226167,931175;1239325,912962;1290005,905958;1283670,924170;1272462,943784;1261254,963864;1251020,976473;1257843,963397;1263690,950321;1268076,943317;1273924,933977;1279284,924637;1290005,905958;1258463,865928;1246634,885877;1246417,886357;1258330,866264;1264950,820744;1250733,857967;1220827,916547;1216449,923181;1216421,923236;1206187,940048;1195953,958261;1184258,972270;1174512,988148;1117009,1050257;1098003,1065668;1096180,1066997;1095393,1067759;1087446,1073968;1080947,1081078;1057069,1098357;1053327,1100622;1043164,1108561;1041697,1109475;1039525,1111433;1020520,1123574;1001515,1134782;999339,1135839;986471,1143848;982482,1145777;978611,1148325;965454,1155330;953160,1159950;925760,1173194;861477,1196169;816682,1207207;852884,1200627;859707,1199226;881636,1191754;895280,1187552;917210,1176811;942063,1168405;957986,1162421;964967,1158598;971301,1156731;980073,1152061;982378,1150525;988358,1145056;1001515,1137584;1016484,1130553;1021982,1127310;1040988,1115168;1049272,1107696;1058531,1102093;1082409,1084814;1099465,1069403;1118470,1053993;1175973,991883;1183887,978991;1184258,977874;1196928,959194;1200827,953590;1206010,946700;1207649,943784;1217882,926972;1237863,887278;1257355,844782;1263081,827503;1318269,779404;1316807,780338;1316807,780338;1322872,751727;1322697,752553;1324117,754186;1328503,758856;1331427,756988;1331501,756630;1329478,757922;1324604,753719;1318528,698679;1318188,698697;1317572,698730;1317782,700950;1317295,712625;1315346,719629;1303650,737375;1300726,752786;1297802,757922;1292929,780338;1287569,798083;1281721,815362;1278310,828904;1274411,842914;1277520,838280;1280259,828437;1282695,814428;1288543,797149;1293904,779404;1298777,756988;1301701,751851;1304625,736441;1316320,718695;1308523,754653;1302676,784540;1289518,822833;1286915,826713;1285802,832524;1282208,842447;1268564,870933;1262228,885877;1258330,893816;1253457,902222;1240299,924637;1226167,946586;1208137,976006;1188156,1004959;1174999,1021304;1160867,1037181;1155994,1043719;1150634,1050257;1142349,1056795;1128800,1071171;1129191,1072672;1115059,1086682;1099952,1096956;1087770,1106296;1076229,1114378;1078023,1114235;1090694,1105362;1102877,1096022;1117983,1085748;1132116,1071739;1131628,1069871;1145273,1055394;1153557,1048856;1158918,1042318;1163791,1035781;1177923,1019903;1191080,1003558;1211060,974605;1229091,945185;1243223,923236;1256380,900821;1261254,892415;1265152,884476;1271487,869533;1285132,841046;1290492,821900;1303650,783607;1309498,753720;1317295,717761;1319053,711445;1317782,711223;1318269,699549;1328990,688808;1323316,711466;1323316,711466;1328991,688808;1333376,684138;1330452,690209;1329783,702934;1329478,714959;1324604,729329;1324604,730970;1330452,714959;1331427,690209;1333699,685492;1312421,664057;1309228,671290;1308036,681803;1306498,676892;1305936,677585;1307549,682737;1306574,690209;1308523,696280;1310034,696199;1309010,693011;1309985,685539;1312421,664057;1353356,651449;1354331,651916;1353843,671529;1354331,685072;1352869,709822;1351407,723832;1347021,744379;1345559,761658;1338249,793413;1331427,820965;1319244,826103;1320219,823301;1322168,803687;1329478,783140;1335325,779871;1335325,779870;1341661,744379;1345072,727568;1347996,710289;1350432,693945;1351407,678534;1351894,665458;1352869,658453;1353356,651449;68634,434922;68876,435038;68899,434973;98035,367987;87314,387133;78542,394138;78521,394585;77673,412463;77698,412420;78542,394605;87314,387600;98035,368454;98400,368687;98583,368337;103882,327359;97060,332029;86826,352576;89168,354371;89244,354056;87314,352576;97547,332029;103588,327894;141406,300741;140790,301213;138177,310839;136532,315684;91699,394138;85364,413285;79516,432898;66846,473993;58562,502012;54664,523027;52714,533768;51252,544509;46867,573462;45404,591208;47841,609887;48983,599709;48816,596344;50765,576731;55151,547777;58629,543777;63680,511384;63435,505748;68250,492522;71114,481418;70258,483333;67334,482399;60024,502480;60511,513687;57100,535169;56613,538905;51740,544509;53201,533768;55151,523027;59049,502012;67334,473993;80004,432898;85852,413285;92187,394138;137019,315684;141406,300741;150178,254042;150177,254042;152614,255910;152614,255909;237988,187555;237894,187627;237610,187935;233630,191932;232624,193335;231966,194047;229122,198003;199396,231626;191112,240966;182828,250773;146195,289573;183315,250306;191599,240499;199883,231159;229609,197536;232624,193335;237610,187935;250358,155353;246152,156758;243024,157871;242280,158776;236919,163446;223274,171851;214016,181658;205244,191465;199396,196602;199198,196364;193670,202731;184289,213881;169183,229758;171619,232560;171666,232521;169670,230225;184776,214348;199883,196602;205731,191465;214503,181658;223761,171852;237406,163446;242767,158776;248615,156675;250461,156126;956195,70982;981048,81723;991769,90129;967890,78921;956195,70982;875301,36892;894793,41095;922083,54170;875301,36892;581938,33798;571704,35024;549775,37826;528333,42496;519074,45298;508353,48100;484894,52516;480576,54171;450850,63977;421611,75185;401144,84058;387499,89195;353875,104138;337793,113945;322199,123752;297346,141497;273955,159243;251568,177958;253488,180258;258239,177135;262284,174246;276879,162045;300270,144299;325123,126554;340717,116747;356798,106940;390423,91997;403581,85459;424048,76586;453287,65378;483013,55571;495500,53221;501532,51246;583634,34272;756213,23758;766629,24750;780762,29420;770041,28019;747624,23816;756213,23758;812925,20080;832904,21481;857270,30821;827056,25684;812925,20080;649918,19964;593633,22882;554648,28019;536130,32689;520048,38293;497632,41095;412839,72383;382139,85459;372880,88727;364595,92930;349001,100869;324636,113011;306118,127020;252513,167181;241311,176516;230352,186106;230584,186328;146279,281127;129222,303542;121425,317085;113628,329693;99009,355845;83106,379859;82928,380595;77567,394605;73669,401143;72694,402077;68369,415853;67334,424026;66359,435700;59537,454847;53201,473993;46379,502012;42480,527697;40044,553381;43455,535636;43771,534171;44430,527230;48328,501546;49549,501936;49655,501502;48329,501078;55151,473059;61486,453912;68277,434854;67821,434766;68796,423092;74156,401143;78055,394605;78186,394264;83415,380595;99497,356312;114116,330161;121913,317552;129710,304009;146766,281594;231071,186795;253488,167182;307092,127021;325610,113011;349976,100870;365570,92930;373855,88728;383113,85459;413814,72383;498607,41095;521024,38293;537105,32689;555623,28019;594608,22882;650893,20139;696133,21593;718386,0;741289,1401;764680,3736;780274,7472;790508,12142;803178,9807;822183,14010;833879,17278;833392,17746;832904,21014;812925,19614;806102,17746;799280,16344;786122,13542;772965,10740;759320,8873;744213,8873;732030,8873;713025,8873;712133,8599;703766,12608;706690,17278;735929,22882;722917,23100;723137,23116;736904,22882;748599,24283;771015,28486;781736,29887;799767,33623;818285,37359;836316,41562;854346,46699;863118,49034;871890,51835;872003,51935;878293,52974;893537,58402;895666,61494;896256,61642;909900,66779;921596,71449;933291,76586;942063,81256;947911,84058;954246,87327;975687,99002;1002977,115813;1017109,125153;1017519,125433;1024741,129637;1299752,625297;1299546,629205;1305112,629967;1310472,633703;1312909,646312;1322168,661255;1326067,661595;1326067,657987;1330028,647441;1329965,645378;1333863,632769;1339224,632769;1347508,627633;1348483,648180;1346046,657987;1343122,667326;1341660,682737;1341173,690676;1340198,698615;1338121,699943;1338249,700482;1340240,699211;1341173,691610;1341660,683671;1343122,668260;1346046,658921;1348483,649114;1352381,651916;1351894,658921;1350919,665926;1350432,679001;1349457,694412;1347021,710757;1344097,728035;1340686,744847;1334351,780338;1328503,783607;1321193,804154;1319244,823768;1318269,826570;1309985,848051;1307548,849919;1297315,872801;1308036,849919;1310472,848051;1294878,890547;1286594,894750;1284876,898043;1285132,898486;1287082,894750;1295366,890547;1289518,906425;1278797,925104;1273437,934444;1267589,943784;1263203,950788;1256868,964331;1250046,977407;1239325,991416;1228604,1004492;1229050,1003611;1216908,1019436;1190593,1046988;1185412,1054627;1190593,1047455;1216908,1019903;1196928,1048856;1186633,1059188;1178369,1065010;1177923,1065668;1172756,1069477;1172562,1070805;1149658,1093220;1125293,1114701;1124166,1115485;1116034,1125442;1096541,1139452;1078323,1152545;1078258,1152621;1096541,1139919;1116034,1125909;1099952,1141320;1086856,1149492;1077796,1153159;1077536,1153462;1067790,1159532;1064117,1161164;1054876,1168347;1045861,1174476;1032216,1182882;1027830,1183349;1022956,1185425;1022198,1185977;1028317,1183816;1032703,1183349;1015160,1195957;1003952,1201562;992744,1206698;984827,1207836;983484,1208566;946449,1223977;944560,1224388;933291,1231449;939626,1233317;916235,1243124;918184,1236586;910387,1239388;903078,1241722;887971,1246392;885953,1244071;878712,1245458;869940,1247326;851910,1251529;851315,1251794;868478,1247793;877250,1245925;884559,1244524;887483,1246859;902590,1242189;909900,1239854;917697,1237052;915748,1243590;895280,1252930;894277,1252661;880174,1258067;868478,1261336;850935,1265539;843686,1264955;828525,1267782;828031,1268808;787584,1276280;778325,1273944;770528,1273944;756883,1278147;744701,1279081;732517,1279548;731194,1279005;720091,1280891;706690,1278614;707178,1278147;709614,1274878;698406,1273478;703766,1270676;719848,1270208;735442,1269742;757858,1270208;773452,1268808;802691,1262737;822183,1258534;836803,1258067;837820,1257614;823645,1258067;804153,1262270;774914,1268341;759320,1269742;736904,1269275;721309,1269742;705228,1270209;705715,1268341;709126,1263671;859219,1239854;961068,1202963;987870,1189420;1002977,1181948;1018571,1174009;1047810,1157198;1071201,1139919;1115059,1107230;1127242,1097890;1138937,1088083;1156481,1072672;1163791,1060998;1174291,1051774;1174375,1051195;1164278,1060064;1156968,1071739;1139425,1087149;1127730,1096956;1115547,1106296;1071689,1138985;1048298,1156264;1019059,1173075;1003465,1181014;988358,1188486;961556,1202029;859707,1238920;709614,1262737;698406,1262737;696944,1259001;685248,1258534;674527,1262737;643339,1263204;620436,1262270;609227,1261336;598019,1259468;604771,1252567;603379,1252930;578224,1248466;577064,1248727;528821,1240322;509815,1236586;493246,1233784;473267,1224911;448413,1216038;422586,1206231;426972,1202963;445003,1206231;452800,1212769;479602,1220241;532719,1233317;545876,1235652;560009,1237986;575603,1241256;592787,1244816;594120,1244524;610202,1246859;610689,1245926;634080,1246859;637978,1247326;674040,1247326;700355,1248260;731543,1245926;735441,1245926;736904,1249661;767604,1245926;788071,1241256;799767,1239388;807077,1238454;823158,1234718;836316,1231916;849473,1228647;873607,1224644;876763,1223510;851423,1227713;838265,1230982;825108,1233784;809026,1237520;801717,1238454;790021,1240322;758345,1243124;736904,1244992;733005,1244992;701817,1247326;675502,1246392;639441,1246392;635542,1245926;620436,1239854;612151,1244992;612130,1245032;618973,1240788;634080,1246859;610689,1245925;610874,1245811;595582,1243590;577552,1239854;561958,1236586;547826,1234251;534668,1231916;481551,1218840;454749,1211368;446952,1204831;428921,1201561;402119,1188486;394322,1188953;366545,1175410;361672,1167004;362646,1166537;379702,1175410;396758,1184283;401631,1181481;381652,1168872;365083,1161868;342179,1149259;322686,1137117;291986,1124508;280290,1115169;282727,1114235;294422,1117503;270056,1093220;256412,1082480;243742,1071739;227660,1059130;204269,1034379;202664,1029573;197934,1025040;181853,1008228;179904,999822;173568,991416;172814,990282;165284,985345;150664,965265;142380,946586;141406,946586;130198,926038;119477,905491;108268,881674;98035,857391;108268,873735;118502,894283;121913,905491;123323,907472;121588,898826;117062,890955;109696,875082;100958,861126;90237,833107;81052,804384;78036,796011;64900,745764;59091,709287;59049,710289;59537,717761;61973,735040;64897,752786;60024,737375;56613,717761;52714,717761;50278,700016;46867,688808;43943,678067;35658,669662;33222,669662;30785,657987;29810,643043;31760,622029;32734,614557;34394,609432;33587,597745;34683,580467;36633,576965;36633,574863;32734,581868;29323,577198;22988,568792;21831,562138;21526,562721;19577,581401;18115,600080;16653,614557;16653,644444;17140,659855;18115,675265;13729,689742;12755,689742;9831,661723;9831,632769;12267,610354;16651,614555;12755,609887;11780,593075;12755,567391;13242,560386;14704,548711;20552,527697;23465,513737;22501,510418;19089,529098;13242,550113;11780,561787;11292,568792;10318,594476;11292,611288;8856,633703;8856,662657;11780,690676;12755,690676;19089,717294;22501,739243;29810,761658;41323,809860;42328,819098;44430,819098;55151,843848;59050,856457;51740,845716;43943,828904;43456,833574;39216,820980;36146,821433;32734,810692;21039,785008;13729,762125;13242,742979;9831,720563;7394,698148;2034,681803;5445,594943;8856,572528;5932,560386;11780,526763;13242,518824;17140,491739;27374,472125;24937,498744;27373,494181;28836,483275;29323,471191;33709,455780;40531,432431;48816,408615;49436,407946;53202,389001;58562,375458;64897,364251;77568,340901;87801,319887;102420,292802;113141,281127;121913,264782;129223,254509;137020,250773;138969,247971;146766,233027;161873,216215;162284,223242;161182,226196;176979,210612;184776,200805;195010,191465;195892,192404;195498,191932;208168,179790;220838,168583;234483,154573;253488,141030;273955,126554;286192,118372;294422,111143;309042,102737;324636,94798;326700,93781;332007,88786;340717,82657;350281,77987;357047,76494;358260,75652;490810,24283;495728,23258;509328,18679;518709,16869;523600,16830;525409,16344;636517,2335;668070,2218;701817,2801;702445,3253;718873,1401;733980,3735;749087,6537;756881,8235;748599,6071;733492,3269;718386,934;718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30" style="position:absolute;top:7905;width:3617;height:376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0303f"/>
                  <v:stroke joinstyle="miter"/>
                  <v:path arrowok="t" o:connecttype="custom" o:connectlocs="196670,374820;194980,375781;195081,375827;210727,365064;205261,366438;197062,367537;196672,366438;202398,365889;210727,365064;224946,363626;224612,363725;224783,363690;122944,361560;128736,363141;131209,363278;138106,366850;141230,367537;141425,367606;142141,366850;144874,367675;147607,368362;152992,369684;153073,369598;159320,370698;162313,371247;165307,371522;171423,371797;179753,371659;180114,371659;180924,371178;182746,370560;184601,370526;185869,370697;186211,371659;189123,371659;188212,373033;187692,373720;186000,374545;182876,374545;178842,374270;170122,373995;163615,373445;157888,372621;152162,371659;143442,370285;136675,367950;136753,367890;132770,366576;129256,364927;125222,363553;121057,362041;122944,361560;199554,358615;197566,358935;183814,359668;188342,360255;189514,359980;197583,359019;198910,358746;211910,356624;205156,357712;207474,357782;210809,357129;236564,356306;215381,362262;226101,359740;100755,353523;115721,360255;121057,362041;125092,363553;129126,364927;132640,366575;131859,367262;129777,366850;122359,363965;118715,362454;115071,360805;110255,359019;106091,357095;102837,355309;100755,353523;106872,350088;114029,353935;113119,354485;104789,350225;106872,350088;80452,340745;89302,345966;91124,348164;86959,345829;83836,343768;80452,340745;95971,337219;95972,337258;96411,337820;96460,337585;286033,328200;285561,328242;277752,334150;270073,338547;264607,341981;261614,343355;258490,344729;254716,346790;251853,348576;247688,350363;243394,352011;242222,353248;240400,353935;235845,354759;229989,356683;224653,358469;218796,360255;211508,362179;201227,363965;200966,364377;196023,365682;196151,365751;201641,364302;201747,363965;212029,362179;219317,360255;225173,358469;230509,356683;236366,354759;240921,353935;237837,355888;237927,355859;241181,353798;243003,353111;243125,353075;243914,352149;248209,350500;252374,348714;255237,346928;259011,344867;262134,343493;264276,342510;265388,341707;270854,338272;278533,333875;62860,326300;63354,326748;63523,326838;286907,322713;286862,322746;286862,322785;287069,322816;287122,322746;289718,320662;288950,321223;288814,321372;289341,321016;52234,313742;57149,319852;53252,314914;298933,313738;298921,313742;298835,314365;296753,316838;294280,319723;294429,319687;296753,316975;298835,314502;298933,313738;64954,310644;65212,310975;65225,310930;45703,307495;49087,309830;49253,310037;50795,310397;54293,313815;59108,317937;61191,320960;62362,322471;67307,326868;65876,328104;61270,322702;61061,322746;65419,327858;65876,328104;67308,326868;79671,337172;77199,337997;78109,338684;74465,338821;72123,337172;69910,335386;64444,330577;59369,325769;54683,320960;52471,318624;50389,316151;51170,315052;53772,317525;56636,319860;60149,323845;60448,324115;56636,319860;53903,317525;51300,315052;48436,311342;45703,307495;332413,285649;332347,285678;330925,289280;331046,268436;327597,273695;325905,276993;324214,280015;320179,285649;316665,291282;313542,295816;313281,295984;313068,296317;313412,296091;316535,291557;320049,285923;324083,280290;325775,277267;327467,273970;330981,268611;344516,266550;342824,271909;339831,277680;336838,283588;334105,287297;335927,283450;337488,279603;338660,277542;340221,274794;341653,272046;344516,266550;336092,254773;332933,260642;332875,260783;336057,254872;337825,241479;334028,252431;326041,269666;324872,271618;324864,271634;322131,276580;319398,281939;316275,286061;313672,290732;298315,309006;293239,313540;292752,313931;292542,314156;290420,315982;288684,318074;282307,323158;281308,323825;278593,326160;278202,326429;277622,327005;272546,330578;267470,333875;266889,334186;263453,336543;262387,337110;261354,337860;257840,339921;254556,341280;247239,345177;230071,351936;218108,355184;227776,353248;229598,352836;235455,350637;239099,349401;244955,346241;251593,343768;255845,342007;257709,340882;259401,340333;261744,338959;262359,338507;263956,336898;267470,334699;271468,332631;272936,331677;278012,328104;280224,325906;282697,324257;289074,319173;293629,314639;298705,310105;314062,291831;316176,288038;316275,287709;319658,282214;320700,280565;322084,278538;322522,277680;325255,272733;330591,261054;335796,248551;337326,243468;352064,229316;351674,229591;351674,229591;353294,221173;353247,221416;353626,221896;354798,223270;355578,222721;355598,222615;355058,222995;353756,221759;352134,205565;352043,205570;351878,205580;351934,206233;351804,209668;351284,211729;348160,216950;347379,221484;346599,222995;345297,229591;343865,234812;342304,239895;341393,243880;340352,248002;341182,246638;341913,243742;342564,239620;344126,234537;345557,229316;346859,222721;347640,221209;348421,216675;351544,211454;349462,222034;347900,230827;344386,242094;343691,243235;343394,244945;342434,247864;338790,256246;337098,260642;336057,262978;334755,265451;331241,272046;327467,278504;322652,287160;317316,295679;313802,300487;310028,305159;308726,307083;307295,309006;305082,310930;301464,315159;301568,315601;297794,319723;293760,322746;290506,325494;287424,327872;287903,327830;291287,325219;294541,322471;298575,319448;302349,315326;302219,314777;305863,310518;308076,308594;309507,306670;310809,304747;314583,300075;318097,295266;323433,286748;328248,278092;332022,271634;335536,265039;336838,262566;337879,260230;339571,255833;343215,247452;344646,241819;348160,230552;349722,221759;351804,211179;352274,209321;351934,209256;352064,205821;354928,202661;353412,209327;353412,209327;354928,202661;356099,201287;355318,203073;355139,206817;355058,210355;353756,214583;353756,215066;355318,210355;355578,203073;356185,201685;350503,195379;349650,197507;349332,200600;348921,199155;348771,199359;349201,200875;348941,203073;349462,204859;349865,204835;349592,203897;349852,201699;350503,195379;361435,191669;361695,191806;361565,197577;361695,201562;361305,208844;360914,212965;359743,219011;359353,224095;357401,233438;355578,241544;352325,243055;352585,242231;353106,236460;355058,230415;356620,229453;356620,229453;358312,219011;359223,214065;360003,208981;360654,204172;360914,199638;361045,195791;361305,193730;361435,191669;18330,127963;18394,127997;18401,127978;26182,108269;23319,113902;20976,115963;20970,116095;20744,121355;20750,121342;20976,116101;23319,114039;26182,108406;26279,108475;26328,108372;27743,96315;25921,97689;23188,103735;23814,104263;23834,104170;23319,103735;26052,97689;27665,96473;37765,88484;37600,88623;36902,91455;36463,92880;24490,115963;22798,121596;21236,127367;17852,139458;15640,147702;14599,153885;14078,157045;13688,160205;12516,168724;12126,173945;12777,179441;13082,176446;13037,175456;13558,169685;14729,161167;15658,159990;17007,150459;16941,148801;18227,144910;18992,141643;18763,142206;17983,141931;16030,147839;16161,151137;15249,157457;15119,158556;13818,160205;14208,157045;14729,153885;15770,147702;17983,139458;21366,127367;22928,121596;24620,115963;36593,92880;37765,88484;40107,74744;40107,74744;40758,75294;40758,75293;63558,55182;63533,55204;63457,55294;62395,56470;62126,56883;61950,57092;61191,58256;53252,68149;51039,70897;48827,73782;39044,85198;48957,73645;51169,70759;53382,68012;61321,58119;62126,56883;63457,55294;66862,45708;65739,46121;64903,46449;64705,46715;63273,48089;59629,50562;57156,53447;54814,56333;53252,57844;53199,57774;51723,59648;49217,62928;45183,67599;45834,68424;45846,68412;45313,67737;49347,63065;53382,57844;54944,56333;57286,53447;59759,50562;63403,48089;64835,46715;66396,46097;66889,45935;255367,20884;262004,24044;264867,26518;258490,23220;255367,20884;233763,10854;238969,12091;246257,15938;233763,10854;155416,9944;152683,10305;146826,11129;141100,12503;138627,13327;135764,14152;129499,15451;128345,15938;120407,18823;112598,22121;107132,24731;103488,26243;94508,30639;90213,33525;86048,36410;79411,41631;73164,46852;67185,52359;67698,53035;68967,52116;70047,51267;73945,47677;80192,42456;86829,37235;90994,34349;95289,31464;104269,27067;107783,25144;113249,22533;121057,19235;128996,16350;132331,15659;133942,15077;155869,10084;201959,6990;204740,7282;208515,8656;205652,8244;199665,7007;201959,6990;217104,5908;222440,6320;228947,9068;220878,7557;217104,5908;173571,5874;158539,6732;148127,8244;143182,9618;138887,11266;132900,12091;110255,21296;102056,25144;99583,26105;97371,27342;93206,29678;86699,33250;81754,37372;67438,49188;64446,51935;61519,54756;61581,54821;39066,82713;34511,89308;32429,93293;30346,97002;26442,104696;22195,111762;22147,111979;20716,116101;19674,118024;19414,118299;18259,122352;17983,124757;17722,128191;15900,133825;14208,139458;12386,147702;11345,155259;10694,162816;11605,157594;11690,157164;11866,155121;12907,147565;13233,147679;13261,147552;12907,147427;14729,139183;16421,133550;18234,127942;18113,127917;18373,124482;19805,118024;20846,116101;20881,116000;22277,111979;26572,104834;30476,97140;32559,93430;34641,89445;39196,82850;61711,54959;67698,49188;82014,37372;86959,33250;93467,29678;97631,27342;99844,26105;102316,25144;110516,21296;133161,12091;139148,11267;143442,9618;148388,8244;158799,6732;173831,5925;185913,6353;191856,0;197973,412;204220,1099;208385,2198;211118,3572;214501,2885;219577,4122;222700,5084;222570,5221;222440,6183;217104,5771;215282,5221;213460,4809;209946,3984;206432,3160;202788,2610;198754,2610;195500,2610;190425,2610;190186,2530;187952,3710;188733,5084;196541,6732;193066,6796;193125,6801;196802,6732;199925,7145;205912,8381;208775,8793;213590,9893;218536,10992;223351,12228;228167,13740;230509,14427;232852,15251;232882,15280;234562,15586;238633,17183;239202,18093;239359,18136;243003,19648;246127,21022;249250,22533;251593,23907;253154,24731;254846,25693;260573,29128;267861,34074;271635,36822;271744,36905;273673,38142;347119,183975;347064,185125;348551,185349;349982,186448;350633,190158;353106,194554;354147,194654;354147,193593;355205,190490;355188,189883;356229,186173;357661,186173;359873,184662;360133,190707;359483,193593;358702,196340;358311,200875;358181,203210;357921,205546;357366,205937;357401,206096;357932,205721;358181,203485;358311,201149;358702,196615;359483,193867;360133,190982;361175,191806;361045,193867;360784,195928;360654,199775;360394,204309;359743,209118;358962,214202;358051,219148;356359,229591;354798,230552;352845,236598;352325,242369;352064,243193;349852,249513;349201,250063;346468,256795;349332,250063;349982,249513;345818,262016;343605,263253;343146,264222;343215,264352;343735,263253;345948,262016;344386,266688;341523,272184;340091,274932;338530,277680;337358,279740;335666,283725;333844,287572;330981,291694;328118,295541;328237,295282;324994,299938;317967,308044;316583,310292;317967,308182;324994,300075;319658,308594;316909,311634;314702,313347;314583,313540;313203,314661;313151,315052;307034,321647;300527,327967;300226,328197;298054,331127;292849,335249;287983,339101;287966,339124;292849,335386;298054,331264;293760,335798;290262,338203;287842,339282;287773,339371;285170,341157;284189,341637;281721,343750;279314,345554;275669,348027;274498,348164;273196,348775;272994,348938;274628,348302;275800,348164;271114,351874;268121,353523;265128,355034;263014,355369;262655,355584;252764,360118;252260,360239;249250,362316;250942,362866;244695,365751;245216,363828;243133,364652;241181,365339;237147,366713;236608,366030;234674,366438;232331,366988;227516,368224;227357,368302;231941,367125;234283,366575;236236,366163;237016,366850;241051,365476;243003,364789;245085,363965;244565,365889;239099,368636;238831,368557;235064,370148;231941,371110;227256,372346;225320,372174;221271,373006;221139,373308;210337,375506;207864,374819;205782,374819;202138,376056;198884,376331;195630,376468;195277,376308;192312,376863;188733,376193;188863,376056;189514,375094;186520,374682;187952,373858;192247,373720;196411,373583;202398,373720;206562,373308;214371,371522;219577,370285;223481,370148;223753,370015;219967,370148;214762,371384;206953,373171;202788,373583;196802,373445;192637,373583;188342,373720;188472,373171;189383,371797;229468,364789;256668,353935;263826,349950;267861,347752;272025,345416;279834,340470;286081,335386;297794,325769;301048,323021;304171,320135;308856,315601;310809,312166;313613,309453;313635,309282;310939,311892;308987,315326;304301,319861;301178,322746;297924,325494;286211,335112;279964,340195;272156,345142;267991,347477;263956,349676;256799,353660;229598,364515;189514,371522;186520,371522;186130,370423;183006,370285;180143,371522;171814,371659;165697,371384;162704,371110;159710,370560;161514,368530;161142,368636;154424,367323;154114,367400;141230,364927;136154,363828;131729,363003;126393,360393;119756,357782;112858,354897;114029,353935;118845,354897;120927,356820;128085,359019;142271,362866;145785,363553;149559,364240;153724,365202;158313,366249;158669,366163;162964,366850;163094,366576;169341,366850;170382,366988;180013,366988;187041,367262;195370,366576;196411,366576;196802,367675;205001,366576;210467,365202;213590,364652;215543,364377;219837,363278;223351,362454;226865,361492;233311,360314;234153,359981;227386,361217;223872,362179;220358,363003;216063,364102;214111,364377;210988,364927;202528,365751;196802,366301;195761,366301;187431,366988;180403,366713;170773,366713;169732,366576;165697,364789;163485,366301;163479,366313;165307,365064;169341,366850;163094,366575;163143,366542;159060,365889;154244,364789;150080,363828;146305,363141;142792,362454;128606,358607;121448,356408;119366,354485;114550,353523;107392,349676;105310,349813;97892,345829;96590,343355;96850,343218;101406,345829;105961,348439;107262,347615;101926,343905;97501,341844;91384,338134;86178,334562;77979,330852;74856,328104;75507,327830;78630,328791;72123,321647;68479,318487;65095,315326;60800,311617;54553,304335;54125,302920;52861,301587;48567,296640;48046,294167;46354,291694;46153,291360;44142,289908;40237,284000;38025,278504;37765,278504;34771,272458;31908,266413;28915,259406;26182,252261;28915,257070;31648,263115;32559,266413;32935,266996;32472,264452;31263,262136;29296,257466;26962,253360;24099,245116;21646,236666;20841,234202;17333,219418;15781,208686;15770,208981;15900,211179;16551,216263;17332,221484;16030,216950;15119,211179;14078,211179;13427,205958;12516,202661;11736,199501;9523,197028;8872,197028;8222,193593;7961,189196;8482,183013;8742,180815;9185,179307;8970,175868;9263,170785;9783,169754;9783,169136;8742,171197;7831,169823;6139,167350;5830,165392;5749,165563;5228,171059;4838,176555;4447,180815;4447,189608;4578,194142;4838,198676;3667,202936;3406,202936;2625,194692;2625,186173;3276,179578;4447,180814;3406,179441;3146,174494;3406,166937;3536,164877;3927,161442;5489,155259;6267,151151;6009,150175;5098,155671;3536,161854;3146,165289;3016,167350;2756,174906;3016,179853;2365,186448;2365,194966;3146,203210;3406,203210;5098,211042;6009,217500;7961,224095;11036,238277;11304,240995;11866,240995;14729,248277;15770,251986;13818,248826;11736,243880;11606,245254;10473,241548;9653,241682;8742,238521;5619,230965;3667,224232;3536,218599;2625,212004;1975,205409;543,200600;1454,175044;2365,168449;1584,164877;3146,154984;3536,152648;4578,144679;7311,138908;6660,146740;7310,145398;7701,142189;7831,138634;9002,134099;10825,127230;13037,120222;13203,120026;14208,114452;15640,110467;17332,107170;20716,100300;23449,94117;27353,86148;30216,82713;32559,77904;34511,74881;36593,73782;37114,72958;39196,68561;43231,63615;43341,65682;43046,66551;47265,61966;49347,59081;52081,56333;52316,56609;52211,56470;55594,52898;58978,49600;62622,45478;67698,41494;73164,37235;76432,34827;78630,32700;82534,30227;86699,27892;87250,27592;88668,26123;90994,24319;93548,22945;95355,22506;95679,22258;131078,7145;132392,6843;136024,5496;138529,4963;139836,4952;140319,4809;169992,687;178419,653;187431,824;187599,957;191986,412;196021,1099;200055,1923;202137,2423;199925,1786;195891,962;191856,275;19185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31" style="position:absolute;left:6572;width:2259;height:235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14392f"/>
                  <v:stroke joinstyle="miter"/>
                  <v:path arrowok="t" o:connecttype="custom" o:connectlocs="122811,234067;121755,234667;121818,234695;131589,227974;128175,228832;123055,229519;122812,228832;126387,228489;131589,227974;140467,227076;140259,227138;140366,227116;76773,225786;80389,226773;81933,226859;86240,229090;88191,229519;88313,229562;88760,229090;90466,229605;92173,230033;95536,230859;95586,230806;99487,231492;101356,231835;103226,232007;107045,232179;112247,232093;112472,232093;112978,231792;114116,231406;115274,231385;116066,231492;116279,232093;118098,232093;117529,232951;117204,233380;116147,233895;114197,233895;111678,233723;106233,233551;102169,233208;98593,232693;95017,232093;89572,231235;85347,229776;85395,229739;82908,228918;80714,227889;78195,227030;75594,226087;76773,225786;124612,223947;123370,224147;114783,224605;117610,224971;118342,224800;123380,224199;124210,224029;132327,222704;128110,223383;129557,223427;131639,223019;147722,222505;134495,226224;141188,224649;62916,220767;72262,224971;75594,226087;78114,227030;80633,227888;82827,228918;82340,229347;81039,229090;76407,227288;74131,226344;71856,225314;68849,224199;66248,222998;64217,221882;62916,220767;66736,218622;71206,221024;70637,221368;65436,218708;66736,218622;50238,212787;55765,216048;56902,217421;54302,215962;52351,214675;50238,212787;59929,210586;59930,210610;60204,210961;60234,210814;178613,204954;178318,204979;173442,208669;168647,211415;165234,213560;163365,214418;161414,215276;159057,216563;157270,217678;154669,218794;151987,219823;151256,220595;150118,221024;147273,221539;143616,222740;140284,223856;136627,224971;132076,226172;125656,227288;125493,227545;122407,228360;122486,228403;125915,227498;125981,227288;132401,226172;136952,224971;140609,223856;143941,222740;147599,221539;150443,221024;148517,222244;148574,222226;150606,220939;151743,220510;151819,220487;152312,219909;154994,218879;157595,217764;159383,216648;161739,215361;163690,214503;165027,213890;165722,213388;169135,211243;173930,208497;39253,203767;39562,204046;39667,204103;179159,201527;179131,201547;179131,201572;179260,201591;179293,201547;180915,200246;180435,200596;180350,200689;180679,200467;32617,195925;35687,199740;33253,196657;186669,195922;186661,195925;186608,196314;185307,197858;183763,199660;183856,199637;185307,197944;186608,196399;186669,195922;40561,193990;40722,194197;40730,194169;28540,192023;30653,193482;30756,193611;31719,193836;33903,195970;36910,198544;38211,200432;38942,201376;42030,204121;41136,204894;38260,201520;38129,201547;40851,204740;41136,204894;42030,204121;49751,210557;48207,211071;48775,211500;46500,211586;45037,210557;43656,209441;40242,206438;37073,203435;34147,200432;32766,198973;31465,197429;31953,196743;33578,198287;35366,199746;37560,202234;37747,202403;35366,199746;33659,198287;32034,196743;30246,194426;28540,192023;207575,178381;207534,178400;206646,180649;206722,167632;204568,170916;203512,172976;202455,174863;199936,178381;197742,181899;195791,184730;195628,184835;195495,185043;195710,184902;197660,182071;199855,178553;202374,175035;203430,173147;204487,171088;206681,167742;215133,166455;214077,169801;212207,173405;210338,177094;208632,179411;209769,177008;210745,174606;211476,173319;212451,171603;213345,169887;215133,166455;209873,159100;207900,162765;207864,162853;209851,159162;210955,150798;208584,157637;203596,168400;202866,169619;202861,169629;201155,172718;199448,176064;197498,178639;195872,181556;186283,192967;183113,195799;182809,196043;182678,196183;181352,197324;180269,198630;176286,201805;175663,202221;173968,203680;173723,203848;173361,204207;170191,206438;167022,208497;166659,208692;164513,210163;163848,210517;163202,210986;161008,212273;158958,213122;154388,215555;143668,219776;136197,221804;142235,220595;143373,220338;147030,218965;149305,218193;152962,216219;157107,214675;159762,213576;160927,212873;161983,212530;163446,211672;163830,211390;164828,210385;167022,209012;169518,207720;170435,207124;173605,204894;174986,203521;176530,202491;180512,199317;183357,196485;186526,193654;196116,182242;197436,179873;197498,179668;199611,176236;200261,175206;201125,173940;201399,173405;203105,170316;206437,163023;209688,155215;210643,152040;219847,143202;219603,143374;219603,143374;220614,138117;220585,138269;220822,138569;221553,139427;222041,139084;222053,139018;221716,139256;220903,138483;219890,128371;219833,128374;219730,128380;219765,128788;219684,130933;219359,132220;217409,135480;216921,138312;216433,139256;215621,143374;214727,146635;213752,149809;213183,152297;212533,154871;213051,154020;213508,152212;213914,149638;214889,146463;215783,143202;216596,139084;217084,138140;217571,135309;219522,132048;218221,138655;217246,144146;215052,151182;214618,151895;214432,152962;213833,154786;211557,160020;210501,162765;209851,164224;209038,165768;206844,169887;204487,173919;201480,179325;198148,184645;195954,187648;193597,190565;192784,191766;191890,192967;190509,194169;188249,196810;188314,197086;185958,199660;183438,201547;181406,203263;179482,204748;179781,204722;181894,203092;183926,201376;186445,199488;188802,196914;188721,196571;190996,193911;192378,192710;193272,191509;194084,190307;196441,187390;198635,184387;201968,179067;204974,173662;207331,169629;209526,165511;210338,163966;210988,162508;212045,159762;214320,154528;215214,151010;217409,143975;218384,138483;219684,131877;219977,130716;219765,130675;219847,128530;221635,126557;220688,130720;220688,130720;221635,126557;222366,125699;221878,126814;221767,129152;221716,131362;220903,134002;220903,134304;221878,131362;222041,126814;222420,125948;218871,122009;218339,123338;218140,125270;217884,124368;217790,124495;218059,125442;217896,126814;218221,127930;218473,127915;218303,127329;218465,125956;218871,122009;225698,119693;225861,119779;225779,123382;225861,125871;225617,130418;225373,132992;224642,136767;224398,139942;223179,145777;222041,150839;220009,151783;220172,151268;220497,147664;221716,143889;222691,143288;222691,143288;223748,136767;224316,133678;224804,130504;225210,127501;225373,124669;225454,122267;225617,120980;225698,119693;11446,79910;11486,79931;11490,79919;16349,67611;14561,71129;13098,72416;13095,72499;12953,75783;12958,75775;13098,72502;14561,71215;16349,67697;16410,67740;16441,67676;17324,60147;16187,61005;14480,64780;14870,65110;14883,65052;14561,64780;16268,61005;17275,60245;23582,55256;23479,55343;23044,57112;22769,58002;15293,72416;14236,75934;13261,79538;11148,87088;9766,92236;9116,96098;8791,98071;8547,100044;7816,105364;7572,108625;7978,112057;8169,110187;8141,109568;8466,105965;9197,100645;9778,99910;10620,93958;10579,92923;11382,90493;11860,88453;11717,88804;11229,88633;10010,92322;10091,94382;9523,98328;9441,99015;8629,100044;8872,98071;9197,96098;9848,92236;11229,87088;13342,79538;14317,75934;15374,72416;22851,58002;23582,55256;25045,46676;25045,46676;25451,47019;25451,47019;39689,34460;39673,34473;39626,34530;38962,35264;38794,35522;38685,35653;38211,36380;33253,42557;31872,44274;30490,46075;24381,53204;30571,45990;31953,44188;33334,42472;38292,36294;38794,35522;39626,34530;41752,28544;41051,28802;40529,29006;40405,29172;39511,30030;37235,31575;35691,33377;34228,35178;33253,36122;33220,36079;32298,37249;30734,39297;28214,42214;28621,42729;28629,42722;28296,42300;30815,39383;33334,36122;34310,35179;35772,33377;37316,31575;39592,30030;40486,29172;41461,28786;41769,28686;159464,13042;163608,15015;165396,16560;161414,14500;159464,13042;145973,6778;149224,7550;153775,9953;145973,6778;97049,6210;95343,6435;91685,6950;88110,7808;86566,8323;84778,8837;80865,9649;80145,9953;75188,11755;70312,13814;66898,15444;64623,16388;59015,19134;56334,20936;53733,22737;49588,25998;45687,29258;41954,32697;42274,33119;43066,32546;43741,32015;46175,29773;50076,26513;54220,23252;56821,21450;59503,19648;65110,16903;67305,15702;70718,14071;75594,12012;80552,10210;82634,9778;83640,9416;97332,6297;126113,4365;127850,4547;130207,5405;128419,5148;124681,4376;126113,4365;135571,3689;138903,3947;142966,5663;137928,4719;135571,3689;108386,3668;99000,4204;92498,5148;89410,6006;86728,7036;82990,7550;68849,13299;63729,15702;62185,16302;60803,17074;58203,18533;54139,20764;51051,23338;42111,30717;40243,32432;38416,34194;38454,34235;24395,51652;21550,55771;20250,58259;18950,60576;16512,65381;13860,69793;13830,69928;12936,72502;12286,73703;12123,73875;11402,76406;11229,77908;11067,80053;9929,83571;8872,87088;7735,92236;7084,96956;6678,101675;7247,98414;7300,98145;7410,96870;8060,92151;8263,92222;8281,92143;8060,92065;9198,86917;10254,83399;11387,79897;11311,79881;11473,77736;12367,73703;13017,72502;13039,72439;13911,69928;16593,65466;19031,60662;20331,58345;21632,55857;24476,51738;38536,34321;42274,30717;51214,23338;54302,20764;58365,18533;60966,17074;62347,16302;63891,15702;69011,13299;83152,7551;86891,7036;89572,6006;92661,5148;99162,4204;108549,3700;116093,3967;119805,0;123624,257;127525,686;130126,1373;131832,2231;133945,1802;137115,2574;139065,3175;138984,3260;138903,3861;135571,3604;134433,3260;133295,3003;131101,2488;128907,1973;126631,1630;124112,1630;122080,1630;118911,1630;118762,1580;117366,2317;117854,3175;122730,4204;120560,4244;120597,4247;122893,4204;124843,4462;128582,5234;130370,5491;133377,6178;136465,6864;139472,7636;142479,8580;143941,9009;145404,9524;145423,9542;146472,9733;149014,10730;149369,11298;149468,11326;151743,12270;153694,13128;155644,14071;157107,14929;158082,15444;159139,16045;162715,18190;167266,21279;169622,22995;169691,23046;170895,23819;216758,114888;216724,115606;217652,115746;218546,116432;218953,118749;220497,121495;221147,121557;221147,120894;221808,118957;221797,118578;222447,116261;223341,116261;224723,115317;224885,119092;224479,120894;223991,122610;223748,125442;223666,126900;223504,128359;223157,128603;223179,128702;223511,128468;223666,127072;223748,125613;223991,122782;224479,121066;224885,119264;225535,119779;225454,121066;225292,122353;225210,124755;225048,127587;224642,130590;224154,133764;223585,136853;222529,143374;221553,143975;220334,147750;220009,151354;219847,151868;218465,155815;218059,156159;216352,160363;218140,156159;218546,155815;215946,163623;214564,164395;214278,165001;214320,165082;214646,164395;216027,163623;215052,166540;213264,169973;212370,171689;211395,173405;210663,174692;209607,177180;208469,179582;206681,182156;204893,184559;204968,184397;202943,187304;198554,192367;197690,193770;198554,192452;202943,187390;199611,192710;197894,194608;196516,195678;196441,195799;195580,196499;195547,196743;191728,200861;187664,204808;187476,204952;186120,206781;182869,209355;179831,211761;179820,211775;182869,209441;186120,206867;183438,209699;181254,211200;179743,211874;179700,211929;178074,213045;177462,213345;175921,214664;174417,215790;172142,217335;171410,217421;170597,217802;170471,217904;171492,217506;172223,217421;169297,219737;167428,220767;165559,221711;164239,221920;164015,222054;157838,224885;157524,224961;155644,226258;156701,226601;152800,228403;153125,227202;151825,227717;150606,228146;148086,229004;147750,228577;146542,228832;145079,229175;142072,229948;141973,229996;144835,229261;146298,228918;147517,228661;148005,229090;150524,228232;151743,227803;153044,227288;152718,228489;149305,230205;149138,230156;146786,231149;144835,231750;141910,232522;140701,232414;138172,232934;138090,233122;131345,234495;129801,234066;128500,234066;126225,234838;124193,235010;122161,235096;121941,234996;120089,235342;117854,234924;117935,234838;118342,234238;116473,233980;117366,233466;120048,233380;122649,233294;126387,233380;128988,233122;133864,232007;137115,231235;139553,231149;139722,231066;137359,231149;134108,231921;129232,233037;126631,233294;122893,233208;120292,233294;117610,233380;117692,233037;118260,232179;143291,227803;160277,221024;164746,218536;167266,217163;169866,215705;174742,212616;178643,209441;185958,203435;187989,201719;189940,199917;192865,197086;194084,194941;195835,193246;195850,193140;194166,194769;192947,196914;190021,199746;188071,201547;186039,203263;178725,209270;174824,212444;169948,215533;167347,216992;164828,218365;160358,220853;143373,227631;118342,232007;116473,232007;116229,231321;114278,231235;112490,232007;107289,232093;103470,231921;101600,231750;99731,231406;100857,230138;100625,230205;96430,229385;96237,229433;88191,227889;85021,227202;82258,226687;78926,225057;74782,223427;70474,221625;71206,221024;74213,221625;75513,222826;79983,224199;88841,226601;91035,227030;93392,227459;95993,228060;98859,228714;99081,228661;101763,229090;101844,228918;105745,229090;106395,229175;112409,229175;116798,229347;121999,228918;122649,228918;122893,229605;128013,228918;131426,228060;133376,227717;134596,227545;137277,226859;139472,226344;141666,225743;145691,225008;146217,224800;141991,225572;139797,226172;137603,226687;134921,227374;133702,227545;131751,227889;126469,228403;122893,228747;122243,228747;117041,229175;112653,229004;106639,229004;105989,228918;103470,227803;102088,228747;102084,228754;103226,227974;105745,229090;101844,228918;101875,228897;99325,228489;96318,227803;93717,227202;91360,226773;89166,226344;80308,223942;75838,222569;74538,221368;71531,220767;67061,218365;65761,218450;61128,215962;60316,214418;60478,214332;63323,215962;66167,217592;66980,217078;63648,214761;60885,213474;57065,211157;53814,208926;48694,206610;46744,204894;47150,204722;49101,205323;45037,200861;42762,198888;40649,196914;37967,194598;34066,190050;33798,189167;33009,188334;30327,185245;30002,183701;28946,182156;28820,181948;27564,181041;25126,177351;23745,173919;23582,173919;21713,170144;19925,166369;18056,161993;16349,157531;18056,160534;19762,164310;20331,166369;20566,166733;20277,165144;19522,163698;18294,160782;16837,158218;15049,153070;13517,147792;13014,146254;10823,137022;9854,130320;9848,130504;9929,131877;10335,135051;10823,138312;10010,135480;9441,131877;8791,131877;8385,128616;7816,126557;7328,124584;5947,123039;5540,123039;5134,120894;4971,118148;5297,114287;5459,112915;5736,111973;5601,109826;5784,106651;6109,106008;6109,105621;5459,106909;4890,106051;3834,104506;3641,103283;3590,103391;3265,106823;3021,110255;2777,112915;2777,118406;2858,121237;3021,124069;2290,126729;2127,126729;1639,121581;1639,116261;2046,112142;2777,112914;2127,112057;1965,108968;2127,104249;2208,102962;2452,100817;3427,96956;3913,94391;3752,93781;3184,97213;2208,101074;1965,103219;1883,104506;1721,109225;1883,112314;1477,116432;1477,121752;1965,126900;2127,126900;3184,131791;3752,135824;4971,139942;6891,148798;7059,150496;7410,150496;9198,155043;9848,157360;8629,155386;7328,152297;7247,153155;6540,150841;6028,150925;5459,148951;3509,144232;2290,140028;2208,136510;1639,132392;1233,128273;339,125270;908,109311;1477,105193;989,102962;1965,96784;2208,95325;2858,90349;4565,86745;4159,91636;4565,90798;4809,88794;4890,86574;5622,83742;6759,79452;8141,75076;8244,74953;8872,71473;9766,68984;10823,66925;12936,62635;14642,58774;17081,53797;18868,51652;20331,48649;21550,46762;22851,46075;23176,45560;24476,42815;26995,39726;27064,41017;26880,41560;29515,38696;30815,36895;32522,35179;32669,35351;32603,35264;34716,33033;36829,30974;39105,28400;42274,25912;45687,23252;47728,21749;49101,20421;51539,18876;54139,17418;54483,17231;55368,16313;56821,15187;58416,14329;59544,14055;59747,13900;81852,4462;82672,4273;84940,3432;86505,3099;87320,3092;87622,3003;106151,429;111414,408;117041,515;117146,598;119886,257;122405,686;124925,1201;126224,1513;124843,1115;122324,601;119805,172;1198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14:paraId="00E3FC7C" w14:textId="58E34266" w:rsidR="001024AB" w:rsidRPr="00282697" w:rsidRDefault="001024AB" w:rsidP="001024AB">
      <w:bookmarkStart w:id="0" w:name="_Hlk136695818"/>
      <w:bookmarkEnd w:id="0"/>
    </w:p>
    <w:p w14:paraId="23577D8D" w14:textId="49573DA8" w:rsidR="001024AB" w:rsidRPr="00282697" w:rsidRDefault="008A7F35" w:rsidP="001F1D3D">
      <w:pPr>
        <w:spacing w:before="240" w:after="240"/>
        <w:jc w:val="both"/>
        <w:rPr>
          <w:rFonts w:ascii="Lato SemiBold" w:hAnsi="Lato SemiBold" w:cs="Calibri"/>
          <w:sz w:val="40"/>
          <w:szCs w:val="40"/>
        </w:rPr>
      </w:pPr>
      <w:r w:rsidRPr="008A7F35">
        <w:rPr>
          <w:rFonts w:ascii="Lato SemiBold" w:hAnsi="Lato SemiBold" w:cs="Calibri"/>
          <w:noProof/>
          <w:sz w:val="40"/>
          <w:szCs w:val="40"/>
        </w:rPr>
        <mc:AlternateContent>
          <mc:Choice Requires="wps">
            <w:drawing>
              <wp:anchor distT="45720" distB="45720" distL="114300" distR="114300" simplePos="0" relativeHeight="251685888" behindDoc="0" locked="0" layoutInCell="1" allowOverlap="1" wp14:anchorId="4A5CC906" wp14:editId="50E6CEA0">
                <wp:simplePos x="0" y="0"/>
                <wp:positionH relativeFrom="column">
                  <wp:posOffset>354085</wp:posOffset>
                </wp:positionH>
                <wp:positionV relativeFrom="paragraph">
                  <wp:posOffset>339725</wp:posOffset>
                </wp:positionV>
                <wp:extent cx="5942330" cy="1404620"/>
                <wp:effectExtent l="0" t="0" r="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04620"/>
                        </a:xfrm>
                        <a:prstGeom prst="rect">
                          <a:avLst/>
                        </a:prstGeom>
                        <a:noFill/>
                        <a:ln w="9525">
                          <a:noFill/>
                          <a:miter lim="800000"/>
                          <a:headEnd/>
                          <a:tailEnd/>
                        </a:ln>
                      </wps:spPr>
                      <wps:txbx>
                        <w:txbxContent>
                          <w:p w14:paraId="0157C3A3" w14:textId="7316FB81"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Lokalna Strategia Rozwoju</w:t>
                            </w:r>
                          </w:p>
                          <w:p w14:paraId="5026FEBA" w14:textId="53BB7468"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LGD Zielony Pierścień Tarnowa</w:t>
                            </w:r>
                          </w:p>
                          <w:p w14:paraId="16CF220C" w14:textId="2E76C3DD"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na lata 2023-2027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5CC906" id="_x0000_t202" coordsize="21600,21600" o:spt="202" path="m,l,21600r21600,l21600,xe">
                <v:stroke joinstyle="miter"/>
                <v:path gradientshapeok="t" o:connecttype="rect"/>
              </v:shapetype>
              <v:shape id="Pole tekstowe 2" o:spid="_x0000_s1026" type="#_x0000_t202" style="position:absolute;left:0;text-align:left;margin-left:27.9pt;margin-top:26.75pt;width:467.9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" filled="f" stroked="f">
                <v:textbox style="mso-fit-shape-to-text:t">
                  <w:txbxContent>
                    <w:p w14:paraId="0157C3A3" w14:textId="7316FB81"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Lokalna Strategia Rozwoju</w:t>
                      </w:r>
                    </w:p>
                    <w:p w14:paraId="5026FEBA" w14:textId="53BB7468"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LGD Zielony Pierścień Tarnowa</w:t>
                      </w:r>
                    </w:p>
                    <w:p w14:paraId="16CF220C" w14:textId="2E76C3DD" w:rsidR="008A7F35" w:rsidRPr="008A7F35" w:rsidRDefault="008A7F35" w:rsidP="008A7F35">
                      <w:pPr>
                        <w:jc w:val="center"/>
                        <w:rPr>
                          <w:rFonts w:ascii="Calibri" w:hAnsi="Calibri" w:cs="Calibri"/>
                          <w:b/>
                          <w:bCs/>
                          <w:noProof/>
                          <w:sz w:val="64"/>
                          <w:szCs w:val="64"/>
                        </w:rPr>
                      </w:pPr>
                      <w:r w:rsidRPr="008A7F35">
                        <w:rPr>
                          <w:rFonts w:ascii="Calibri" w:hAnsi="Calibri" w:cs="Calibri"/>
                          <w:b/>
                          <w:bCs/>
                          <w:noProof/>
                          <w:sz w:val="64"/>
                          <w:szCs w:val="64"/>
                        </w:rPr>
                        <w:t>na lata 2023-2027</w:t>
                      </w:r>
                    </w:p>
                  </w:txbxContent>
                </v:textbox>
                <w10:wrap type="square"/>
              </v:shape>
            </w:pict>
          </mc:Fallback>
        </mc:AlternateContent>
      </w:r>
    </w:p>
    <w:p w14:paraId="19A3E282" w14:textId="7A772F1C" w:rsidR="001024AB" w:rsidRDefault="001024AB" w:rsidP="001F1D3D">
      <w:pPr>
        <w:spacing w:before="240" w:after="240"/>
        <w:jc w:val="both"/>
        <w:rPr>
          <w:rFonts w:ascii="Lato SemiBold" w:hAnsi="Lato SemiBold" w:cs="Calibri"/>
          <w:sz w:val="40"/>
          <w:szCs w:val="40"/>
        </w:rPr>
      </w:pPr>
    </w:p>
    <w:p w14:paraId="46788CD1" w14:textId="61B9337A" w:rsidR="008A7F35" w:rsidRDefault="008A7F35" w:rsidP="001F1D3D">
      <w:pPr>
        <w:spacing w:before="240" w:after="240"/>
        <w:jc w:val="both"/>
        <w:rPr>
          <w:rFonts w:ascii="Lato SemiBold" w:hAnsi="Lato SemiBold" w:cs="Calibri"/>
          <w:sz w:val="40"/>
          <w:szCs w:val="40"/>
        </w:rPr>
      </w:pPr>
    </w:p>
    <w:p w14:paraId="4F9147C6" w14:textId="77777777" w:rsidR="008A7F35" w:rsidRDefault="008A7F35" w:rsidP="001F1D3D">
      <w:pPr>
        <w:spacing w:before="240" w:after="240"/>
        <w:jc w:val="both"/>
        <w:rPr>
          <w:rFonts w:ascii="Lato SemiBold" w:hAnsi="Lato SemiBold" w:cs="Calibri"/>
          <w:sz w:val="40"/>
          <w:szCs w:val="40"/>
        </w:rPr>
      </w:pPr>
    </w:p>
    <w:p w14:paraId="7C18AFC5" w14:textId="77777777" w:rsidR="008A7F35" w:rsidRDefault="008A7F35" w:rsidP="001F1D3D">
      <w:pPr>
        <w:spacing w:before="240" w:after="240"/>
        <w:jc w:val="both"/>
        <w:rPr>
          <w:rFonts w:ascii="Lato SemiBold" w:hAnsi="Lato SemiBold" w:cs="Calibri"/>
          <w:sz w:val="40"/>
          <w:szCs w:val="40"/>
        </w:rPr>
      </w:pPr>
    </w:p>
    <w:p w14:paraId="03620A25" w14:textId="66E7B063" w:rsidR="008A7F35" w:rsidRDefault="008A7F35" w:rsidP="001F1D3D">
      <w:pPr>
        <w:spacing w:before="240" w:after="240"/>
        <w:jc w:val="both"/>
        <w:rPr>
          <w:rFonts w:ascii="Lato SemiBold" w:hAnsi="Lato SemiBold" w:cs="Calibri"/>
          <w:sz w:val="40"/>
          <w:szCs w:val="40"/>
        </w:rPr>
      </w:pPr>
    </w:p>
    <w:p w14:paraId="24A59173" w14:textId="5E06199D" w:rsidR="008A7F35" w:rsidRDefault="004B61AB" w:rsidP="001F1D3D">
      <w:pPr>
        <w:spacing w:before="240" w:after="240"/>
        <w:jc w:val="both"/>
        <w:rPr>
          <w:rFonts w:ascii="Lato SemiBold" w:hAnsi="Lato SemiBold" w:cs="Calibri"/>
          <w:sz w:val="40"/>
          <w:szCs w:val="40"/>
        </w:rPr>
      </w:pPr>
      <w:r>
        <w:rPr>
          <w:rFonts w:ascii="Lato SemiBold" w:hAnsi="Lato SemiBold" w:cs="Calibri"/>
          <w:noProof/>
          <w:sz w:val="40"/>
          <w:szCs w:val="40"/>
        </w:rPr>
        <mc:AlternateContent>
          <mc:Choice Requires="wpg">
            <w:drawing>
              <wp:anchor distT="0" distB="0" distL="114300" distR="114300" simplePos="0" relativeHeight="251646975" behindDoc="0" locked="0" layoutInCell="1" allowOverlap="1" wp14:anchorId="199DD672" wp14:editId="4EB66FA2">
                <wp:simplePos x="0" y="0"/>
                <wp:positionH relativeFrom="column">
                  <wp:posOffset>140335</wp:posOffset>
                </wp:positionH>
                <wp:positionV relativeFrom="paragraph">
                  <wp:posOffset>382261</wp:posOffset>
                </wp:positionV>
                <wp:extent cx="1954742" cy="1761789"/>
                <wp:effectExtent l="57150" t="38100" r="45720" b="48260"/>
                <wp:wrapNone/>
                <wp:docPr id="770689515" name="Grupa 5"/>
                <wp:cNvGraphicFramePr/>
                <a:graphic xmlns:a="http://schemas.openxmlformats.org/drawingml/2006/main">
                  <a:graphicData uri="http://schemas.microsoft.com/office/word/2010/wordprocessingGroup">
                    <wpg:wgp>
                      <wpg:cNvGrpSpPr/>
                      <wpg:grpSpPr>
                        <a:xfrm>
                          <a:off x="0" y="0"/>
                          <a:ext cx="1954742" cy="1761789"/>
                          <a:chOff x="0" y="0"/>
                          <a:chExt cx="1954742" cy="1761789"/>
                        </a:xfrm>
                        <a:scene3d>
                          <a:camera prst="orthographicFront">
                            <a:rot lat="0" lon="10800000" rev="0"/>
                          </a:camera>
                          <a:lightRig rig="threePt" dir="t"/>
                        </a:scene3d>
                      </wpg:grpSpPr>
                      <wps:wsp>
                        <wps:cNvPr id="312955079" name="Dowolny kształt: Kształt 10"/>
                        <wps:cNvSpPr/>
                        <wps:spPr>
                          <a:xfrm rot="10800000" flipH="1" flipV="1">
                            <a:off x="180975" y="85725"/>
                            <a:ext cx="1773767" cy="16760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92D050">
                                  <a:alpha val="37000"/>
                                </a:srgbClr>
                              </a:gs>
                              <a:gs pos="100000">
                                <a:srgbClr val="CCFFCC"/>
                              </a:gs>
                            </a:gsLst>
                            <a:path path="circle">
                              <a:fillToRect l="100000" b="100000"/>
                            </a:path>
                          </a:gradFill>
                          <a:ln w="9525" cap="flat">
                            <a:noFill/>
                            <a:prstDash val="solid"/>
                            <a:miter/>
                          </a:ln>
                        </wps:spPr>
                        <wps:bodyPr rtlCol="0" anchor="ctr"/>
                      </wps:wsp>
                      <wps:wsp>
                        <wps:cNvPr id="2052466895" name="Dowolny kształt: Kształt 10"/>
                        <wps:cNvSpPr/>
                        <wps:spPr>
                          <a:xfrm rot="10800000" flipH="1" flipV="1">
                            <a:off x="1152525" y="47625"/>
                            <a:ext cx="618394" cy="64425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B050">
                              <a:alpha val="36000"/>
                            </a:srgbClr>
                          </a:solidFill>
                          <a:ln w="9525" cap="flat">
                            <a:noFill/>
                            <a:prstDash val="solid"/>
                            <a:miter/>
                          </a:ln>
                        </wps:spPr>
                        <wps:bodyPr rtlCol="0" anchor="ctr"/>
                      </wps:wsp>
                      <wps:wsp>
                        <wps:cNvPr id="1560703205" name="Dowolny kształt: Kształt 10"/>
                        <wps:cNvSpPr/>
                        <wps:spPr>
                          <a:xfrm rot="10800000">
                            <a:off x="495300" y="361950"/>
                            <a:ext cx="1354513" cy="12808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34902"/>
                            </a:srgbClr>
                          </a:solidFill>
                        </wps:spPr>
                        <wps:bodyPr rtlCol="0" anchor="ctr"/>
                      </wps:wsp>
                      <wps:wsp>
                        <wps:cNvPr id="1675494140" name="Dowolny kształt: Kształt 10"/>
                        <wps:cNvSpPr/>
                        <wps:spPr>
                          <a:xfrm rot="10800000" flipH="1" flipV="1">
                            <a:off x="0" y="790575"/>
                            <a:ext cx="361744" cy="3768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31000"/>
                            </a:srgbClr>
                          </a:solidFill>
                          <a:ln w="9525" cap="flat">
                            <a:noFill/>
                            <a:prstDash val="solid"/>
                            <a:miter/>
                          </a:ln>
                        </wps:spPr>
                        <wps:bodyPr rtlCol="0" anchor="ctr"/>
                      </wps:wsp>
                      <wps:wsp>
                        <wps:cNvPr id="1789361785" name="Dowolny kształt: Kształt 10"/>
                        <wps:cNvSpPr/>
                        <wps:spPr>
                          <a:xfrm rot="10800000" flipH="1" flipV="1">
                            <a:off x="657225" y="0"/>
                            <a:ext cx="225891" cy="2353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alpha val="22000"/>
                            </a:srgbClr>
                          </a:solidFill>
                          <a:ln w="9525" cap="flat">
                            <a:noFill/>
                            <a:prstDash val="solid"/>
                            <a:miter/>
                          </a:ln>
                        </wps:spPr>
                        <wps:bodyPr rtlCol="0" anchor="ctr"/>
                      </wps:wsp>
                    </wpg:wgp>
                  </a:graphicData>
                </a:graphic>
              </wp:anchor>
            </w:drawing>
          </mc:Choice>
          <mc:Fallback>
            <w:pict>
              <v:group w14:anchorId="71CE36C3" id="Grupa 5" o:spid="_x0000_s1026" style="position:absolute;margin-left:11.05pt;margin-top:30.1pt;width:153.9pt;height:138.7pt;z-index:251646975" coordsize="19547,1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">
                <v:shape id="Dowolny kształt: Kształt 10" o:spid="_x0000_s1027" style="position:absolute;left:1809;top:857;width:17738;height:1676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4248f" color2="#cfc" focusposition="1" focussize="" focus="100%" type="gradientRadial"/>
                  <v:stroke joinstyle="miter"/>
                  <v:path arrowok="t" o:connecttype="custom" o:connectlocs="964348,1666974;956059,1671248;956555,1671452;1033275,1623585;1006473,1629696;966269,1634584;964355,1629696;992433,1627252;1033275,1623585;1102993,1617189;1101356,1617631;1102195,1617475;602843,1608003;631240,1615031;643365,1615641;677187,1631529;692502,1634584;693461,1634890;696970,1631529;710371,1635196;723772,1638251;750178,1644131;750574,1643751;781206,1648639;795883,1651083;810560,1652305;840553,1653528;881395,1652916;883167,1652916;887138,1650777;896073,1648028;905166,1647875;911388,1648638;913063,1652916;927342,1652916;922875,1659027;920322,1662082;912026,1665749;896710,1665749;876928,1664527;834172,1663305;802264,1660860;774186,1657194;746107,1652916;703351,1646806;670168,1636418;670551,1636151;651023,1630307;633793,1622975;614010,1616864;593590,1610142;602843,1608003;978491,1594902;968741,1596327;901310,1599588;923513,1602198;929256,1600976;968822,1596699;975332,1595486;1039074,1586049;1005957,1590888;1017321,1591199;1033674,1588297;1159962,1584635;1056094,1611122;1108656,1599907;494038,1572256;567425,1602198;593590,1610142;613372,1616863;633155,1622974;650385,1630307;646556,1633362;636345,1631529;599971,1618697;582103,1611975;564235,1604642;540623,1596699;520202,1588144;504249,1580200;494038,1572256;524032,1556980;559130,1574090;554663,1576534;513821,1557591;524032,1556980;394487,1515428;437881,1538648;446815,1548425;426394,1538037;411079,1528871;394487,1515428;470581,1499748;470587,1499922;472742,1502420;472979,1501373;1402528,1459637;1400211,1459821;1361922,1486097;1324271,1505651;1297468,1520927;1282791,1527038;1267476,1533149;1248969,1542315;1234930,1550258;1214509,1558202;1193450,1565535;1187707,1571034;1178772,1574090;1156438,1577756;1127720,1586311;1101557,1594254;1072840,1602199;1037103,1610753;986690,1618697;985413,1620530;961174,1626333;961802,1626641;988720,1620197;989242,1618697;1039657,1610753;1075393,1602199;1104109,1594254;1130274,1586311;1158990,1577756;1181326,1574090;1166206,1582777;1166648,1582645;1182602,1573478;1191536,1570423;1192131,1570266;1196003,1566146;1217062,1558813;1237483,1550870;1251522,1542925;1270028,1533760;1285344,1527649;1295846,1523277;1301298,1519705;1328100,1504429;1365751,1484875;308228,1451186;310651,1453176;311478,1453580;1406811,1435235;1406592,1435379;1406592,1435553;1407607,1435692;1407868,1435379;1420598,1426113;1416830,1428606;1416164,1429268;1418747,1427685;256122,1395335;280224,1422507;261113,1400548;1465781,1395317;1465724,1395336;1465302,1398105;1455092,1409104;1442966,1421936;1443697,1421775;1455092,1409714;1465302,1398715;1465781,1395317;318496,1381556;319759,1383030;319823,1382828;224101,1367551;240693,1377939;241508,1378858;249069,1380460;266219,1395660;289830,1413992;300041,1427435;305784,1434157;330034,1453711;323014,1459210;300431,1435182;299403,1435379;320774,1458117;323014,1459210;330034,1453711;390658,1499540;378534,1503206;383000,1506262;365132,1506873;353645,1499540;342797,1491596;315995,1470209;291107,1448822;268133,1427435;257285,1417047;247075,1406048;250904,1401160;263667,1412159;277706,1422546;294936,1440267;296400,1441470;277706,1422546;264304,1412159;251541,1401160;237502,1384661;224101,1367551;1629945,1270393;1629621,1270526;1622651,1286543;1623245,1193839;1606333,1217230;1598037,1231896;1589741,1245339;1569958,1270393;1552729,1295446;1537413,1315611;1536136,1316359;1535091,1317841;1536775,1316833;1552090,1296669;1569321,1271615;1589103,1246562;1597399,1233119;1605695,1218453;1622925,1194621;1689293,1185456;1680996,1209287;1666319,1234951;1651642,1261227;1638241,1277726;1647175,1260616;1654833,1243506;1660576,1234341;1668233,1222119;1675253,1209898;1689293,1185456;1647987,1133076;1632497,1159180;1632212,1159807;1647813,1133515;1656482,1073953;1637865,1122659;1598702,1199312;1592969,1207993;1592932,1208065;1579530,1230063;1566130,1253895;1550814,1272226;1538051,1293002;1462749,1374273;1437861,1394438;1435473,1396177;1434444,1397175;1424036,1405299;1415526,1414603;1384257,1437212;1379357,1440176;1366049,1450565;1364127,1451760;1361283,1454322;1336396,1470210;1311508,1484875;1308659,1486258;1291808,1496738;1286584,1499261;1281515,1502596;1264284,1511762;1248186,1517808;1212305,1535137;1128125,1565201;1069465,1579644;1116872,1571034;1125806,1569201;1154523,1559424;1172391,1553925;1201108,1539870;1233653,1528871;1254505,1521041;1263647,1516039;1271942,1513595;1283429,1507484;1286447,1505475;1294278,1498318;1311508,1488541;1331110,1479341;1338310,1475098;1363198,1459210;1374046,1449433;1386171,1442100;1417440,1419491;1439776,1399326;1464663,1379161;1539965,1297890;1550328,1281021;1550814,1279558;1567406,1255116;1572511,1247783;1579299,1238768;1581445,1234951;1594846,1212953;1621010,1161013;1646536,1105407;1654035,1082797;1726305,1019858;1724391,1021080;1724391,1021080;1732333,983643;1732103,984724;1733963,986861;1739706,992972;1743535,990527;1743632,990059;1740983,991750;1734601,986250;1726644,914229;1726199,914252;1725392,914295;1725667,917200;1725029,932477;1722477,941643;1707161,964863;1703332,985028;1699503,991750;1693122,1021080;1686102,1044301;1678444,1066910;1673977,1084631;1668872,1102962;1672943,1096899;1676530,1084019;1679720,1065688;1687378,1043079;1694398,1019858;1700779,990527;1704608,983806;1708437,963641;1723753,940421;1713542,987472;1705885,1026580;1688654,1076687;1685246,1081764;1683789,1089366;1679082,1102352;1661214,1139626;1652918,1159180;1647813,1169568;1641431,1180567;1624201,1209898;1605695,1238618;1582084,1277115;1555919,1315001;1538689,1336387;1520183,1357163;1513801,1365718;1506782,1374273;1495933,1382828;1478190,1401639;1478703,1403604;1460197,1421936;1440414,1435379;1424460,1447600;1409347,1458176;1411697,1457988;1428289,1446378;1444243,1434157;1464026,1420714;1482532,1402382;1481894,1399937;1499762,1380995;1510611,1372440;1517630,1363885;1524012,1355330;1542518,1334554;1559748,1313167;1585913,1275281;1609524,1236785;1628030,1208065;1645260,1178734;1651642,1167735;1656747,1157347;1665043,1137793;1682911,1100518;1689931,1075465;1707161,1025358;1714819,986250;1725029,939198;1727331,930934;1725667,930644;1726305,915367;1740344,901313;1732913,930961;1732914,930961;1740345,901313;1746088,895202;1742259,903146;1741382,919797;1740983,935532;1734601,954335;1734601,956483;1742259,935532;1743535,903146;1746510,896973;1718647,868926;1714466,878391;1712904,892147;1710891,885721;1710154,886628;1712266,893369;1710990,903146;1713542,911090;1715521,910985;1714180,906812;1715457,897035;1718647,868926;1772252,852428;1773528,853039;1772890,878703;1773528,896424;1771614,928810;1769700,947142;1763956,974029;1762042,996638;1752469,1038190;1743535,1074242;1727582,1080964;1728858,1077298;1731411,1051633;1740983,1024747;1748640,1020470;1748640,1020469;1756937,974029;1761403,952030;1765232,929422;1768423,908034;1769700,887869;1770337,870760;1771614,861594;1772252,852428;89878,569100;90195,569252;90225,569167;128379,481515;114340,506568;102853,515734;102825,516319;101715,539712;101747,539657;102853,516345;114340,507179;128379,482126;128857,482431;129096,481973;136036,428353;127102,434463;113701,461350;116767,463698;116867,463286;114340,461350;127740,434463;135652,429052;185174,393522;184368,394140;180946,406737;178792,413076;120083,515734;111786,540788;104129,566452;87537,620225;76688,656889;71583,684387;69031,698441;67116,712496;61373,750381;59458,773602;62649,798044;64145,784726;63926,780323;66478,754658;72221,716773;76776,711538;83391,669151;83070,661777;89374,644471;93126,629941;92004,632446;88175,631224;78603,657500;79241,672166;74774,700274;74136,705163;67754,712496;69669,698441;72221,684387;77326,656889;88175,620225;104767,566452;112425,540788;120720,515734;179430,413076;185174,393522;196661,332416;196661,332416;199851,334861;199851,334860;311651,245418;311528,245512;311156,245915;305944,251145;304626,252981;303765,253912;300041,259089;261114,303086;250265,315307;239417,328139;191446,378909;240055,327528;250903,314695;261752,302474;300679,258478;304626,252981;311156,245915;327850,203282;322342,205119;318246,206575;317271,207760;310251,213870;292383,224869;280259,237702;268772,250534;261114,257256;260854,256944;253616,265276;241331,279865;221549,300641;224739,304307;224800,304256;222187,301252;241969,280476;261752,257256;269410,250534;280896,237702;293021,224870;310889,213871;317909,207760;325567,205011;327984,204292;1252160,92881;1284705,106935;1298745,117934;1267476,103269;1252160,92881;1146227,48273;1171753,53773;1207490,70882;1146227,48273;762062,44225;748660,45829;719943,49496;691865,55606;679740,59272;665701,62939;634980,68718;629326,70883;590399,83715;552110,98380;525308,109991;507440,116712;463407,136266;442349,149099;421928,161931;389382,185151;358751,208371;329435,232860;331948,235869;338170,231782;343466,228003;362579,212037;393211,188817;425756,165597;446177,152764;467236,139932;511268,120378;528498,111824;555301,100213;593590,85548;632516,72716;648868,69640;656767,67056;764282,44846;990279,31087;1003919,32386;1022426,38496;1008387,36664;979032,31164;990279,31087;1064544,26275;1090708,28108;1122615,40329;1083050,33608;1064544,26275;851083,26123;777377,29942;726325,36663;702075,42774;681016,50106;651661,53773;540623,94714;500420,111824;488295,116101;477446,121601;457026,131988;425118,147876;400868,166208;330672,218759;316002,230974;301651,243521;301955,243813;191555,367857;169220,397188;159009,414909;148799,431408;129655,465627;108830,497050;108596,498013;101576,516345;96471,524900;95194,526122;89531,544149;88175,554842;86899,570118;77965,595172;69669,620225;60734,656889;55629,690497;52439,724105;56906,700885;57320,698969;58182,689886;63287,656278;64886,656789;65024,656221;63288,655667;72222,619003;80517,593949;89411,569011;88814,568896;90090,553620;97109,524900;102214,516345;102386,515899;109234,498013;130293,466238;149438,432019;159648,415521;169858,397800;192194,368469;302593,244424;331948,218759;402145,166208;426394,147876;458302,131989;478723,121601;489572,116101;501696,111824;541900,94714;652938,53773;682293,50107;703351,42774;727601,36664;778653,29942;852359,26352;911602,28255;940743,0;970736,1833;1001367,4888;1021788,9777;1035189,15888;1051781,12832;1076669,18332;1091984,22609;1091346,23220;1090708,27497;1064544,25665;1055610,23220;1046676,21387;1029445,17720;1012216,14054;994348,11610;974565,11610;958611,11610;933724,11610;932555,11252;921599,16498;925427,22609;963716,29942;946678,30226;946965,30248;964993,29942;980308,31775;1009663,37274;1023702,39108;1047314,43996;1071564,48885;1095175,54384;1118787,61106;1130274,64161;1141760,67827;1141908,67957;1150146,69317;1170108,76420;1172896,80465;1173668,80660;1191536,87381;1206852,93492;1222167,100214;1233654,106324;1241312,109991;1249607,114268;1277686,129545;1313422,151543;1331929,163764;1332465,164130;1341922,169632;1702056,818209;1701786,823322;1709075,824319;1716094,829208;1719285,845706;1731410,865260;1736516,865705;1736516,860983;1741703,847184;1741620,844485;1746726,827986;1753746,827986;1764594,821264;1765870,848151;1762680,860983;1758851,873204;1756936,893369;1756298,903757;1755022,914145;1752301,915883;1752469,916589;1755076,914925;1756298,904979;1756936,894591;1758851,874426;1762680,862205;1765870,849373;1770975,853039;1770337,862205;1769061,871371;1768423,888481;1767146,908645;1763956,930033;1760127,952642;1755660,974640;1747364,1021080;1739706,1025358;1730134,1052245;1727581,1077909;1726305,1081576;1715457,1109684;1712265,1112129;1698865,1142070;1712904,1112129;1716094,1109684;1695674,1165291;1684825,1170790;1682576,1175100;1682911,1175678;1685464,1170790;1696312,1165291;1688654,1186067;1674615,1210509;1667596,1222730;1659938,1234951;1654194,1244117;1645899,1261838;1636964,1278948;1622925,1297279;1608886,1314389;1609471,1313236;1593570,1333943;1559110,1369996;1552325,1379991;1559110,1370607;1593570,1334554;1567406,1372439;1553925,1385960;1543103,1393577;1542518,1394438;1535752,1399422;1535498,1401160;1505505,1430490;1473598,1458599;1472122,1459624;1461473,1472653;1435947,1490985;1412090,1508118;1412004,1508218;1435947,1491596;1461473,1473265;1440414,1493429;1423264,1504123;1411400,1508921;1411059,1509318;1398296,1517261;1393487,1519395;1381386,1528795;1369579,1536815;1351711,1547814;1345968,1548425;1339585,1551142;1338593,1551864;1346606,1549036;1352350,1548425;1329376,1564924;1314699,1572257;1300022,1578978;1289654,1580467;1287896,1581423;1239397,1601587;1236924,1602125;1222167,1611364;1230463,1613808;1199832,1626641;1202384,1618086;1192174,1621752;1182602,1624807;1162819,1630918;1160176,1627880;1150694,1629696;1139207,1632140;1115596,1637640;1114817,1637986;1137293,1632751;1148780,1630307;1158352,1628474;1162181,1631529;1181964,1625418;1191535,1622363;1201746,1618697;1199193,1627252;1172391,1639473;1171077,1639121;1152609,1646194;1137293,1650472;1114320,1655971;1104827,1655208;1084973,1658907;1084326,1660249;1031360,1670026;1019235,1666970;1009025,1666970;991156,1672470;975203,1673692;959249,1674303;957516,1673592;942977,1676060;925427,1673081;926066,1672470;929256,1668192;914579,1666360;921599,1662693;942658,1662082;963079,1661471;992433,1662082;1012854,1660249;1051143,1652305;1076669,1646806;1095813,1646194;1097145,1645602;1078583,1646195;1053057,1651694;1014768,1659638;994348,1661471;964993,1660860;944572,1661471;923513,1662082;924151,1659638;928618,1653528;1125168,1622363;1258541,1574090;1293639,1556369;1313422,1546592;1333843,1536204;1372132,1514206;1402763,1491596;1460197,1448822;1476150,1436601;1491466,1423769;1514439,1403604;1524012,1388328;1537762,1376259;1537872,1375500;1524650,1387106;1515078,1402382;1492104,1422547;1476789,1435379;1460835,1447600;1403402,1490374;1372771,1512984;1334482,1534982;1314061,1545370;1294278,1555147;1259180,1572868;1125806,1621141;929256,1652305;914579,1652305;912664,1647417;897349,1646806;883310,1652305;842468,1652916;812475,1651694;797797,1650472;783120,1648028;791962,1638998;790140,1639473;757198,1633632;755680,1633974;692503,1622975;667615,1618086;645918,1614420;619754,1602809;587208,1591200;553387,1578367;559130,1574090;582741,1578367;592952,1586922;628050,1596699;697608,1613808;714838,1616864;733345,1619919;753766,1624197;776269,1628856;778015,1628474;799074,1631529;799712,1630307;830343,1631529;835448,1632140;882671,1632140;917131,1633362;957973,1630307;963078,1630307;964993,1635196;1005196,1630307;1031998,1624197;1047314,1621752;1056886,1620530;1077945,1615642;1095175,1611976;1112405,1607698;1144010,1602460;1148142,1600976;1114958,1606476;1097728,1610753;1080498,1614420;1059439,1619308;1049867,1620530;1034551,1622975;993071,1626641;964993,1629085;959887,1629085;919046,1632140;884586,1630918;837363,1630918;832258,1630307;812475,1622363;801626,1629085;801599,1629138;810560,1623585;830343,1631529;799712,1630307;799953,1630157;779929,1627252;756318,1622363;735897,1618086;717391,1615031;700161,1611976;630602,1594866;595504,1585089;585294,1576534;561682,1572256;526584,1555147;516374,1555758;479999,1538037;473618,1527038;474894,1526427;497229,1538037;519564,1549647;525946,1545981;499782,1529482;478085,1520317;448092,1503818;422566,1487930;382362,1471432;367047,1459211;370237,1457988;385553,1462266;353645,1430490;335777,1416436;319185,1402382;298127,1385883;267496,1353497;265394,1347207;259199,1341276;238141,1319278;235588,1308279;227292,1297279;226304,1295796;216443,1289335;197298,1263060;186450,1238618;185174,1238618;170497,1211731;156458,1184844;141780,1153681;128379,1121906;141780,1143292;155181,1170179;159648,1184844;161494,1187437;159222,1176123;153296,1165825;143650,1145055;132207,1126793;118168,1090130;106140,1052546;102190,1041590;84988,975840;77381,928110;77326,929422;77965,939198;81155,961808;84984,985028;78603,964863;74136,939198;69031,939198;65840,915978;61373,901313;57544,887259;46695,876260;43505,876260;40314,860983;39037,841429;41590,813932;42866,804155;45040,797449;43983,782156;45419,759547;47971,754964;47971,752214;42866,761380;38400,755270;30103,744271;28588,735563;28189,736327;25637,760769;23722,785211;21808,804155;21808,843262;22445,863427;23722,883592;17979,902535;16702,902535;12874,865871;12874,827986;16064,798655;21805,804151;16702,798044;15426,776046;16702,742437;17340,733272;19255,717995;26913,690497;30728,672230;29465,667888;24998,692330;17340,719828;15426,735105;14788,744271;13511,777879;14788,799877;11597,829208;11597,867093;15426,903757;16702,903757;24998,938588;29465,967307;39037,996638;54114,1059711;55430,1071799;58182,1071799;72222,1104185;77327,1120684;67754,1106629;57544,1084631;56906,1090741;51354,1074262;47334,1074854;42866,1060800;27551,1027191;17979,997249;17340,972196;12874,942865;9682,913534;2663,892147;7130,778490;11597,749159;7768,733272;15426,689275;17340,678887;22445,643446;35847,617781;32656,652612;35846,646642;37761,632370;38400,616559;44143,596394;53077,565841;63926,534677;64738,533801;69669,509012;76688,491291;84985,476626;101577,446073;114977,418576;134122,383134;148161,367857;159648,346471;169221,333027;179431,328139;181984,324472;192194,304918;211976,282920;212515,292115;211072,295979;231758,275588;241969,262756;255370,250534;256525,251763;256009,251145;272601,235258;289193,220592;307061,202260;331948,184539;358751,165597;374776,154892;385553,145432;404697,134432;425118,124045;427821,122714;434770,116178;446177,108157;458701,102047;467561,100094;469150,98991;642727,31774;649167,30434;666976,24442;679261,22074;685667,22022;688036,21387;833534,3055;874854,2902;919046,3666;919869,4257;941381,1833;961164,4888;980947,8554;991153,10776;980308,7943;960525,4277;940743,1222;940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28" style="position:absolute;left:11525;top:476;width:6184;height:644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b050" stroked="f">
                  <v:fill opacity="23644f"/>
                  <v:stroke joinstyle="miter"/>
                  <v:path arrowok="t" o:connecttype="custom" o:connectlocs="336204,640760;333314,642403;333487,642481;360234,624082;350890,626431;336873,628310;336206,626431;345995,625491;360234,624082;384540,621623;383969,621793;384262,621733;210171,618092;220071,620794;224298,621028;236090,627136;241429,628310;241763,628427;242987,627136;247659,628545;252331,629719;261537,631979;261675,631833;272354,633712;277471,634652;282588,635122;293045,635591;307283,635356;307901,635356;309286,634534;312401,633477;315571,633419;317740,633712;318324,635356;323302,635356;321745,637705;320855,638880;317962,640289;312623,640289;305726,639819;290820,639349;279696,638410;269907,637001;260118,635356;245212,633008;233643,629015;233776,628912;226968,626666;220961,623847;214064,621498;206945,618915;210171,618092;341134,613057;337735,613604;314227,614858;321967,615861;323970,615391;337763,613747;340033,613281;362256,609653;350710,611514;354672,611633;360373,610518;404401,609110;368189,619291;386514,614980;172238,604352;197823,615861;206945,618915;213842,621498;220739,623847;226746,626666;225411,627840;221851,627135;209170,622203;202940,619619;196711,616801;188479,613747;181360,610459;175798,607405;172238,604352;182695,598480;194931,605057;193374,605996;179135,598715;182695,598480;137531,582508;152660,591433;155775,595192;148655,591198;143316,587675;137531,582508;164060,576481;164062,576548;164813,577508;164896,577106;488968,561063;488160,561134;474811,571234;461685,578750;452340,584622;447224,586971;441884,589319;435432,592843;430537,595896;423418,598950;416076,601768;414074,603882;410959,605057;403172,606466;393161,609754;384039,612808;374027,615861;361569,619150;343993,622203;343548,622908;335097,625138;335316,625257;344701,622779;344883,622203;362459,619150;374918,615861;384929,612808;394051,609754;404062,606466;411849,605057;406578,608396;406732,608345;412294,604822;415409,603647;415616,603587;416966,602003;424308,599184;431428,596131;436322,593078;442774,589554;448113,587206;451775,585525;453676,584152;463020,578280;476146,570764;107458,557814;108303,558579;108592,558734;490461,551683;490385,551738;490385,551805;490738,551859;490830,551738;495268,548177;493954,549135;493722,549389;494622,548781;89293,536346;97695,546791;91033,538350;511020,536339;511000,536346;510853,537411;507293,541638;503066,546571;503321,546509;507293,541873;510853,537645;511020,536339;111038,531050;111479,531616;111501,531538;78129,525666;83914,529659;84198,530012;86834,530628;92813,536471;101045,543517;104604,548685;106606,551268;115061,558785;112613,560899;104740,551663;104382,551738;111833,560478;112613,560899;115061,558785;136196,576401;131969,577810;133527,578985;127297,579219;123293,576401;119510,573347;110166,565126;101489,556906;93480,548685;89698,544692;86138,540464;87473,538585;91923,542813;96817,546806;102824,553617;103335,554080;96817,546806;92145,542813;87696,538585;82801,532243;78129,525666;568253,488320;568140,488371;565710,494528;565917,458894;560021,467885;557129,473522;554237,478690;547340,488320;541333,497950;535993,505701;535548,505989;535184,506559;535771,506171;541110,498420;547117,488790;554014,479160;556906,473992;559798,468355;565806,459195;588943,455672;586051,464832;580934,474697;575817,484797;571145,491139;574260,484562;576930,477985;578932,474462;581602,469764;584049,465067;588943,455672;574543,435538;569143,445571;569043,445813;574482,435706;577505,412812;571014,431534;557361,460998;555362,464334;555349,464362;550677,472818;546005,481978;540665,489025;536216,497011;509963,528250;501286,536001;500454,536670;500095,537053;496466,540176;493499,543752;482598,552443;480890,553582;476250,557575;475580,558035;474588,559020;465912,565127;457235,570764;456242,571295;450367,575324;448546,576294;446779,577575;440771,581099;435159,583423;422650,590084;393302,601640;372851,607191;389379,603882;392493,603177;402505,599419;408734,597305;418746,591903;430092,587675;437362,584665;440549,582743;443441,581803;447446,579454;448498,578682;451228,575931;457235,572173;464069,568636;466579,567005;475256,560899;479038,557140;483265,554322;494167,545631;501954,537880;510630,530129;536883,498890;540496,492405;540665,491843;546450,482448;548229,479629;550596,476164;551344,474697;556016,466241;565138,446276;574037,424902;576651,416211;601847,392018;601180,392488;601180,392488;603949,378098;603869,378513;604517,379335;606519,381684;607854,380744;607888,380564;606964,381214;604739,379100;601966,351416;601810,351425;601529,351442;601625,352558;601402,358430;600512,361953;595173,370879;593838,378630;592503,381214;590278,392488;587831,401414;585161,410104;583604,416916;581824,423962;583244,421632;584494,416681;585606,409634;588276,400944;590723,392018;592948,380744;594283,378160;595618,370409;600957,361484;597398,379569;594728,394602;588721,413862;587533,415814;587025,418736;585384,423728;579154,438055;576262,445571;574482,449565;572257,453792;566251,465067;559798,476106;551567,490904;542445,505467;536438,513687;529986,521673;527761,524962;525314,528250;521532,531538;515346,538769;515525,539524;509073,546571;502176,551738;496614,556436;491345,560501;492165,560429;497949,555966;503511,551268;510408,546101;516860,539055;516637,538115;522867,530834;526649,527546;529096,524257;531321,520969;537773,512983;543780,504762;552902,490199;561133,475402;567585,464362;573592,453088;575817,448860;577597,444867;580489,437351;586719,423023;589166,413393;595173,394132;597843,379100;601402,361014;602205,357837;601625,357726;601847,351854;606742,346451;604151,357848;604151,357848;606742,346451;608744,344102;607409,347156;607103,353556;606964,359605;604739,366832;604739,367658;607409,359605;607854,347156;608891,344783;599177,334002;597720,337640;597175,342928;596473,340458;596217,340807;596953,343398;596508,347156;597398,350209;598087,350169;597620,348565;598065,344807;599177,334002;617866,327661;618311,327895;618088,337760;618311,344572;617643,357021;616976,364067;614974,374402;614306,383093;610969,399065;607854,412923;602292,415507;602737,414097;603627,404232;606964,393897;609634,392253;609634,392253;612526,374402;614084,365946;615418,357256;616531,349035;616976,341284;617198,334707;617643,331184;617866,327661;31334,218754;31445,218812;31456,218779;44757,185087;39863,194717;35858,198241;35848,198466;35461,207457;35472,207436;35858,198475;39863,194952;44757,185322;44924,185439;45007,185263;47427,164652;44312,167001;39640,177336;40709,178239;40744,178080;39863,177336;44535,167001;47293,164921;64558,151264;64277,151502;63084,156344;62333,158780;41865,198241;38972,207871;36303,217736;30518,238405;26736,252498;24956,263068;24066,268470;23399,273873;21397,288435;20729,297361;21842,306756;22363,301637;22287,299944;23176,290079;25179,275517;26767,273505;29073,257212;28961,254377;31159,247725;32467,242140;32076,243103;30741,242633;27403,252733;27626,258370;26069,269175;25846,271054;23621,273873;24289,268470;25179,263068;26959,252498;30741,238405;36525,217736;39195,207871;42087,198241;62555,158780;64558,151264;68563,127776;68562,127776;69675,128715;69675,128715;108652,94335;108609,94371;108479,94526;106662,96536;106203,97242;105903,97600;104604,99590;91033,116502;87251,121199;83469,126132;66744,145647;83691,125897;87473,120964;91255,116267;104827,99355;106203,97242;108479,94526;114299,78138;112379,78845;110951,79405;110611,79860;108164,82209;101934,86436;97707,91369;93703,96301;91033,98885;90942,98765;88419,101968;84136,107576;77239,115562;78352,116971;78373,116951;77462,115797;84358,107811;91255,98885;93925,96302;97930,91369;102157,86437;108386,82209;110834,79860;113503,78803;114346,78527;436544,35702;447891,41104;452785,45332;441884,39695;436544,35702;399613,18556;408512,20669;420971,27246;399613,18556;265680,17000;261008,17616;250996,19025;241207,21374;236980,22783;232085,24193;221375,26414;219404,27246;205833,32179;192484,37816;183140,42279;176910,44862;161559,52379;154217,57311;147098,62244;135751,71169;125072,80095;114852,89508;115728,90665;117897,89094;119744,87641;126407,81504;137086,72578;148433,63653;155552,58720;162894,53788;178245,46272;184252,42983;193596,38520;206945,32883;220516,27951;226217,26769;228971,25775;266454,17238;345244,11950;350000,12449;356452,14797;351557,14093;341323,11979;345244,11950;371135,10100;380257,10804;391381,15502;377587,12918;371135,10100;296716,10041;271019,11509;253221,14093;244767,16442;237425,19260;227191,20669;188479,36407;174463,42983;170236,44627;166454,46741;159334,50734;148210,56841;139756,63888;115283,84088;110169,88783;105165,93606;105272,93718;66783,141399;58996,152673;55436,159485;51876,165827;45202,178980;37942,191059;37860,191429;35413,198475;33633,201764;33188,202233;31214,209163;30741,213273;30296,219145;27181,228775;24289,238405;21174,252498;19394,265417;18282,278335;19839,269410;19984,268673;20284,265182;22064,252264;22621,252460;22670,252242;22064,252029;25179,237936;28071,228305;31172,218719;30963,218675;31408,212803;33856,201764;35635,198475;35695,198304;38083,191429;45424,179215;52099,166062;55659,159720;59218,152908;67005,141634;105494,93953;115728,84088;140201,63888;148655,56842;159779,50735;166899,46741;170681,44628;174908,42983;188924,36407;227636,20670;237870,19260;245212,16442;253666,14093;271464,11509;297161,10129;317815,10861;327974,0;338431,705;349110,1879;356229,3758;360901,6107;366686,4932;375362,7046;380702,8691;380480,8926;380257,10570;371135,9865;368021,8926;364906,8221;358899,6811;352892,5402;346663,4463;339766,4463;334204,4463;325527,4463;325119,4325;321300,6342;322635,8691;335983,11509;330043,11619;330143,11627;336428,11509;341768,12214;352002,14328;356897,15032;365128,16912;373583,18791;381814,20904;390046,23488;394051,24663;398056,26072;398107,26122;400979,26644;407938,29375;408910,30930;409180,31004;415409,33588;420749,35937;426088,38521;430093,40870;432762,42279;435655,43923;445444,49795;457903,58251;464355,62948;464541,63089;467839,65204;593393,314507;593299,316473;595840,316856;598287,318735;599400,325077;603627,332593;605407,332764;605407,330949;607216,325645;607187,324607;608966,318265;611414,318265;615196,315682;615641,326017;614529,330949;613194,335647;612526,343398;612304,347391;611859,351384;610910,352052;610969,352323;611878,351683;612304,347860;612526,343868;613194,336116;614529,331419;615641,326486;617421,327896;617198,331419;616753,334942;616531,341519;616086,349270;614974,357491;613639,366181;612081,374637;609189,392488;606519,394132;603182,404467;602292,414332;601847,415742;598065,426546;596953,427486;592281,438995;597175,427486;598287,426546;591168,447920;587386,450034;586602,451691;586719,451913;587609,450034;591391,447920;588721,455906;583826,465302;581379,469999;578709,474697;576707,478220;573815,485032;570700,491608;565806,498655;560911,505232;561115,504788;555571,512748;543557,526606;541192,530448;543557,526841;555571,512983;546450,527545;541750,532742;537977,535670;537773,536001;535414,537917;535326,538585;524869,549859;513745,560664;513231,561058;509518,566066;500619,573112;492301,579698;492271,579736;500619,573347;509518,566301;502176,574052;496197,578162;492061,580007;491942,580159;487492,583212;485816,584033;481597,587646;477481,590729;471251,594957;469249,595192;467024,596236;466678,596513;469472,595426;471474,595192;463465,601533;458348,604352;453231,606936;449616,607508;449003,607875;432095,615626;431233,615833;426088,619384;428980,620324;418301,625257;419191,621968;415631,623377;412294,624552;405397,626901;404476,625733;401170,626431;397165,627370;388934,629484;388662,629618;396498,627605;400503,626666;403840,625961;405175,627135;412072,624787;415409,623612;418968,622203;418079,625491;408734,630189;408276,630054;401838,632773;396498,634417;388489,636531;385180,636237;378258,637659;378032,638175;359566,641933;355339,640759;351779,640759;345550,642873;339988,643342;334426,643577;333822,643304;328753,644253;322635,643107;322857,642873;323970,641228;318853,640524;321300,639114;328642,638879;335761,638645;345995,638879;353114,638175;366463,635121;375362,633008;382037,632773;382501,632545;376030,632773;367131,634887;353782,637940;346663,638645;336428,638410;329309,638645;321967,638880;322190,637940;323747,635591;392271,623612;438769,605057;451006,598245;457903,594487;465022,590494;478371,582038;489050,573347;509073,556906;514635,552208;519974,547276;527984,539524;531321,533652;536115,529013;536153,528722;531544,533183;528206,539055;520197,546806;514857,551738;509296,556436;489272,572878;478593,581568;465245,590024;458125,594017;451228,597775;438992,604587;392493,623142;323970,635122;318853,635122;318185,633243;312846,633008;307951,635122;293712,635356;283256,634887;278139,634417;273022,633477;276104,630006;275469,630189;263984,627944;263455,628075;241430,623847;232753,621968;225188,620559;216067,616096;204720,611633;192929,606701;194931,605057;203163,606701;206723,609989;218959,613747;243209,620324;249216,621498;255668,622673;262788,624317;270633,626108;271242,625961;278584,627136;278806,626666;289485,627136;291265,627370;307728,627370;319742,627840;333981,626666;335761,626666;336428,628545;350445,626666;359789,624317;365128,623377;368466,622908;375807,621029;381814,619619;387821,617975;398840,615962;400280,615391;388711,617505;382704,619150;376697,620559;369356,622438;366018,622908;360679,623847;346218,625257;336428,626196;334649,626196;320410,627370;308396,626901;291932,626901;290153,626666;283256,623612;279474,626196;279464,626216;282588,624082;289485,627135;278806,626666;278890,626608;271909,625491;263678,623612;256558,621968;250106,620794;244099,619619;219849,613043;207613,609285;204053,605996;195821,604352;183585,597775;180025,598010;167344,591198;165119,586971;165564,586736;173351,591198;181137,595661;183362,594252;174241,587910;166676,584387;156220,578045;147320,571938;133304,565596;127965,560899;129077,560429;134417,562073;123293,549859;117063,544457;111279,539055;103937,532713;93258,520264;92525,517846;90365,515566;83024,507111;82134,502883;79241,498655;78897,498085;75459,495601;68785,485501;65003,476106;64558,476106;59441,465771;54546,455437;49429,443458;44757,431244;49429,439465;54101,449799;55659,455437;56302,456433;55510,452084;53444,448126;50081,440142;46092,433123;41197,419030;37004,404583;35627,400372;29630,375098;26977,356751;26959,357256;27181,361014;28293,369705;29628,378630;27403,370879;25846,361014;24066,361014;22954,352088;21397,346451;20062,341049;16279,336821;15167,336821;14055,330949;13610,323433;14500,312863;14945,309105;15702,306527;15334,300649;15835,291959;16724,290197;16724,289140;14945,292663;13387,290314;10495,286087;9967,282740;9828,283033;8938,292428;8270,301824;7603,309105;7603,324137;7825,331888;8270,339639;6268,346921;5823,346921;4488,332828;4488,318265;5600,306991;7602,309104;5823,306756;5378,298300;5823,285382;6045,281859;6713,275987;9383,265417;10713,258395;10273,256726;8715,266121;6045,276691;5378,282563;5155,286087;4711,299005;5155,307461;4043,318735;4043,333298;5378,347391;5823,347391;8715,360779;10273,371818;13610,383093;18866,407337;19325,411983;20284,411983;25179,424432;26959,430774;23621,425372;20062,416916;19839,419265;17904,412930;16502,413158;14945,407756;9605,394837;6268,383328;6045,373698;4488,362423;3376,351149;928,342928;2486,299240;4043,287966;2708,281859;5378,264947;6045,260954;7825,247331;12497,237466;11385,250854;12497,248559;13165,243074;13387,236996;15390,229245;18504,217501;22287,205522;22570,205185;24289,195657;26736,188845;29629,183208;35413,171464;40085,160894;46759,147271;51654,141399;55659,133178;58996,128011;62556,126132;63445,124722;67005,117206;73902,108750;74090,112285;73587,113770;80799,105932;84358,100999;89031,96302;89433,96774;89253,96536;95038,90430;100822,84792;107052,77746;115728,70934;125072,63653;130659,59538;134417,55902;141091,51674;148210,47681;149153,47169;151575,44657;155552,41574;159918,39225;163007,38475;163561,38051;224076,12214;226321,11698;232530,9395;236813,8485;239046,8465;239872,8221;290598,1174;305003,1116;320410,1409;320697,1636;328197,705;335094,1879;341991,3288;345549,4142;341768,3053;334871,1644;327974,470;3279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29" style="position:absolute;left:4953;top:3619;width:13545;height:12809;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2873f"/>
                  <v:path arrowok="t" o:connecttype="custom" o:connectlocs="736411,1273947;730081,1277213;730460,1277369;789046,1240788;768579,1245458;737878,1249194;736416,1245458;757858,1243590;789046,1240788;842286,1235900;841035,1236238;841676,1236118;460353,1228880;482038,1234251;491297,1234717;517125,1246859;528820,1249194;529552,1249428;532232,1246859;542465,1249661;552699,1251996;572863,1256490;573166,1256199;596557,1259935;607765,1261803;618973,1262737;641877,1263671;673065,1263204;674419,1263204;677451,1261569;684274,1259468;691218,1259351;695969,1259935;697248,1263204;708152,1263204;704741,1267874;702792,1270209;696456,1273011;684761,1273011;669654,1272077;637004,1271143;612638,1269275;591196,1266473;569754,1263204;537105,1258534;511764,1250595;512057,1250391;497145,1245926;483987,1240322;468881,1235652;453287,1230515;460353,1228880;747211,1218868;739765,1219957;688273,1222449;705228,1224444;709614,1223510;739827,1220241;744799,1219314;793474,1212102;768185,1215800;776863,1216038;789351,1213820;885789,1211022;806472,1231263;846610,1222693;377266,1201561;433306,1224444;453287,1230515;468393,1235651;483500,1240321;496657,1245925;493733,1248260;485936,1246859;458160,1237052;444515,1231915;430870,1226311;412839,1220241;397245,1213703;385063,1207632;377266,1201561;400170,1189887;426972,1202963;423561,1204831;392373,1190354;400170,1189887;301245,1158132;334382,1175877;341204,1183349;325610,1175410;313915,1168405;301245,1158132;359352,1146149;359357,1146282;361003,1148191;361184,1147391;1071021,1115494;1069252,1115635;1040013,1135716;1011261,1150660;990794,1162334;979586,1167004;967890,1171674;953758,1178679;943037,1184750;927443,1190821;911362,1196425;906976,1200627;900154,1202963;883098,1205764;861168,1212302;841189,1218373;819259,1224444;791970,1230982;753472,1237052;752498,1238454;733988,1242888;734467,1243124;755023,1238199;755421,1237052;793920,1230982;821209,1224444;843138,1218373;863118,1212302;885047,1205764;902103,1202963;890557,1209601;890895,1209500;903078,1202495;909900,1200161;910355,1200040;913311,1196891;929393,1191288;944987,1185217;955708,1179146;969840,1172141;981535,1167471;989555,1164130;993718,1161400;1014186,1149726;1042937,1134782;235374,1109036;237224,1110557;237856,1110866;1074292,1096846;1074125,1096956;1074125,1097089;1074900,1097195;1075100,1096956;1084820,1089875;1081943,1091780;1081434,1092286;1083407,1091076;195584,1066353;213989,1087119;199396,1070337;1119324,1066339;1119280,1066354;1118958,1068470;1111161,1076876;1101902,1086682;1102460,1086559;1111161,1077342;1118958,1068937;1119324,1066339;243215,1055823;244180,1056949;244229,1056795;171132,1045120;183802,1053059;184424,1053761;190198,1054985;203294,1066601;221325,1080611;229122,1090885;233508,1096022;252026,1110966;246665,1115168;229420,1096805;228635,1096956;244955,1114333;246665,1115168;252026,1110966;298321,1145989;289062,1148791;292473,1151127;278828,1151593;270056,1145989;261772,1139919;241305,1123574;222300,1107230;204756,1090885;196472,1082946;188675,1074540;191599,1070805;201345,1079210;212066,1087149;225224,1100692;226342,1101611;212066,1087149;201832,1079210;192086,1070805;181365,1058196;171132,1045120;1244685,970869;1244438,970970;1239115,983212;1239569,912365;1226655,930241;1220319,941448;1213984,951722;1198877,970869;1185720,990015;1174025,1005426;1173049,1005997;1172251,1007130;1173537,1006360;1185233,990950;1198390,971803;1213497,952657;1219832,942383;1226167,931175;1239325,912962;1290005,905958;1283670,924170;1272462,943784;1261254,963864;1251020,976473;1257843,963397;1263690,950321;1268076,943317;1273924,933977;1279284,924637;1290005,905958;1258463,865928;1246634,885877;1246417,886357;1258330,866264;1264950,820744;1250733,857967;1220827,916547;1216449,923181;1216421,923236;1206187,940048;1195953,958261;1184258,972270;1174512,988148;1117009,1050257;1098003,1065668;1096180,1066997;1095393,1067759;1087446,1073968;1080947,1081078;1057069,1098357;1053327,1100622;1043164,1108561;1041697,1109475;1039525,1111433;1020520,1123574;1001515,1134782;999339,1135839;986471,1143848;982482,1145777;978611,1148325;965454,1155330;953160,1159950;925760,1173194;861477,1196169;816682,1207207;852884,1200627;859707,1199226;881636,1191754;895280,1187552;917210,1176811;942063,1168405;957986,1162421;964967,1158598;971301,1156731;980073,1152061;982378,1150525;988358,1145056;1001515,1137584;1016484,1130553;1021982,1127310;1040988,1115168;1049272,1107696;1058531,1102093;1082409,1084814;1099465,1069403;1118470,1053993;1175973,991883;1183887,978991;1184258,977874;1196928,959194;1200827,953590;1206010,946700;1207649,943784;1217882,926972;1237863,887278;1257355,844782;1263081,827503;1318269,779404;1316807,780338;1316807,780338;1322872,751727;1322697,752553;1324117,754186;1328503,758856;1331427,756988;1331501,756630;1329478,757922;1324604,753719;1318528,698679;1318188,698697;1317572,698730;1317782,700950;1317295,712625;1315346,719629;1303650,737375;1300726,752786;1297802,757922;1292929,780338;1287569,798083;1281721,815362;1278310,828904;1274411,842914;1277520,838280;1280259,828437;1282695,814428;1288543,797149;1293904,779404;1298777,756988;1301701,751851;1304625,736441;1316320,718695;1308523,754653;1302676,784540;1289518,822833;1286915,826713;1285802,832524;1282208,842447;1268564,870933;1262228,885877;1258330,893816;1253457,902222;1240299,924637;1226167,946586;1208137,976006;1188156,1004959;1174999,1021304;1160867,1037181;1155994,1043719;1150634,1050257;1142349,1056795;1128800,1071171;1129191,1072672;1115059,1086682;1099952,1096956;1087770,1106296;1076229,1114378;1078023,1114235;1090694,1105362;1102877,1096022;1117983,1085748;1132116,1071739;1131628,1069871;1145273,1055394;1153557,1048856;1158918,1042318;1163791,1035781;1177923,1019903;1191080,1003558;1211060,974605;1229091,945185;1243223,923236;1256380,900821;1261254,892415;1265152,884476;1271487,869533;1285132,841046;1290492,821900;1303650,783607;1309498,753720;1317295,717761;1319053,711445;1317782,711223;1318269,699549;1328990,688808;1323316,711466;1323316,711466;1328991,688808;1333376,684138;1330452,690209;1329783,702934;1329478,714959;1324604,729329;1324604,730970;1330452,714959;1331427,690209;1333699,685492;1312421,664057;1309228,671290;1308036,681803;1306498,676892;1305936,677585;1307549,682737;1306574,690209;1308523,696280;1310034,696199;1309010,693011;1309985,685539;1312421,664057;1353356,651449;1354331,651916;1353843,671529;1354331,685072;1352869,709822;1351407,723832;1347021,744379;1345559,761658;1338249,793413;1331427,820965;1319244,826103;1320219,823301;1322168,803687;1329478,783140;1335325,779871;1335325,779870;1341661,744379;1345072,727568;1347996,710289;1350432,693945;1351407,678534;1351894,665458;1352869,658453;1353356,651449;68634,434922;68876,435038;68899,434973;98035,367987;87314,387133;78542,394138;78521,394585;77673,412463;77698,412420;78542,394605;87314,387600;98035,368454;98400,368687;98583,368337;103882,327359;97060,332029;86826,352576;89168,354371;89244,354056;87314,352576;97547,332029;103588,327894;141406,300741;140790,301213;138177,310839;136532,315684;91699,394138;85364,413285;79516,432898;66846,473993;58562,502012;54664,523027;52714,533768;51252,544509;46867,573462;45404,591208;47841,609887;48983,599709;48816,596344;50765,576731;55151,547777;58629,543777;63680,511384;63435,505748;68250,492522;71114,481418;70258,483333;67334,482399;60024,502480;60511,513687;57100,535169;56613,538905;51740,544509;53201,533768;55151,523027;59049,502012;67334,473993;80004,432898;85852,413285;92187,394138;137019,315684;141406,300741;150178,254042;150177,254042;152614,255910;152614,255909;237988,187555;237894,187627;237610,187935;233630,191932;232624,193335;231966,194047;229122,198003;199396,231626;191112,240966;182828,250773;146195,289573;183315,250306;191599,240499;199883,231159;229609,197536;232624,193335;237610,187935;250358,155353;246152,156758;243024,157871;242280,158776;236919,163446;223274,171851;214016,181658;205244,191465;199396,196602;199198,196364;193670,202731;184289,213881;169183,229758;171619,232560;171666,232521;169670,230225;184776,214348;199883,196602;205731,191465;214503,181658;223761,171852;237406,163446;242767,158776;248615,156675;250461,156126;956195,70982;981048,81723;991769,90129;967890,78921;956195,70982;875301,36892;894793,41095;922083,54170;875301,36892;581938,33798;571704,35024;549775,37826;528333,42496;519074,45298;508353,48100;484894,52516;480576,54171;450850,63977;421611,75185;401144,84058;387499,89195;353875,104138;337793,113945;322199,123752;297346,141497;273955,159243;251568,177958;253488,180258;258239,177135;262284,174246;276879,162045;300270,144299;325123,126554;340717,116747;356798,106940;390423,91997;403581,85459;424048,76586;453287,65378;483013,55571;495500,53221;501532,51246;583634,34272;756213,23758;766629,24750;780762,29420;770041,28019;747624,23816;756213,23758;812925,20080;832904,21481;857270,30821;827056,25684;812925,20080;649918,19964;593633,22882;554648,28019;536130,32689;520048,38293;497632,41095;412839,72383;382139,85459;372880,88727;364595,92930;349001,100869;324636,113011;306118,127020;252513,167181;241311,176516;230352,186106;230584,186328;146279,281127;129222,303542;121425,317085;113628,329693;99009,355845;83106,379859;82928,380595;77567,394605;73669,401143;72694,402077;68369,415853;67334,424026;66359,435700;59537,454847;53201,473993;46379,502012;42480,527697;40044,553381;43455,535636;43771,534171;44430,527230;48328,501546;49549,501936;49655,501502;48329,501078;55151,473059;61486,453912;68277,434854;67821,434766;68796,423092;74156,401143;78055,394605;78186,394264;83415,380595;99497,356312;114116,330161;121913,317552;129710,304009;146766,281594;231071,186795;253488,167182;307092,127021;325610,113011;349976,100870;365570,92930;373855,88728;383113,85459;413814,72383;498607,41095;521024,38293;537105,32689;555623,28019;594608,22882;650893,20139;696133,21593;718386,0;741289,1401;764680,3736;780274,7472;790508,12142;803178,9807;822183,14010;833879,17278;833392,17746;832904,21014;812925,19614;806102,17746;799280,16344;786122,13542;772965,10740;759320,8873;744213,8873;732030,8873;713025,8873;712133,8599;703766,12608;706690,17278;735929,22882;722917,23100;723137,23116;736904,22882;748599,24283;771015,28486;781736,29887;799767,33623;818285,37359;836316,41562;854346,46699;863118,49034;871890,51835;872003,51935;878293,52974;893537,58402;895666,61494;896256,61642;909900,66779;921596,71449;933291,76586;942063,81256;947911,84058;954246,87327;975687,99002;1002977,115813;1017109,125153;1017519,125433;1024741,129637;1299752,625297;1299546,629205;1305112,629967;1310472,633703;1312909,646312;1322168,661255;1326067,661595;1326067,657987;1330028,647441;1329965,645378;1333863,632769;1339224,632769;1347508,627633;1348483,648180;1346046,657987;1343122,667326;1341660,682737;1341173,690676;1340198,698615;1338121,699943;1338249,700482;1340240,699211;1341173,691610;1341660,683671;1343122,668260;1346046,658921;1348483,649114;1352381,651916;1351894,658921;1350919,665926;1350432,679001;1349457,694412;1347021,710757;1344097,728035;1340686,744847;1334351,780338;1328503,783607;1321193,804154;1319244,823768;1318269,826570;1309985,848051;1307548,849919;1297315,872801;1308036,849919;1310472,848051;1294878,890547;1286594,894750;1284876,898043;1285132,898486;1287082,894750;1295366,890547;1289518,906425;1278797,925104;1273437,934444;1267589,943784;1263203,950788;1256868,964331;1250046,977407;1239325,991416;1228604,1004492;1229050,1003611;1216908,1019436;1190593,1046988;1185412,1054627;1190593,1047455;1216908,1019903;1196928,1048856;1186633,1059188;1178369,1065010;1177923,1065668;1172756,1069477;1172562,1070805;1149658,1093220;1125293,1114701;1124166,1115485;1116034,1125442;1096541,1139452;1078323,1152545;1078258,1152621;1096541,1139919;1116034,1125909;1099952,1141320;1086856,1149492;1077796,1153159;1077536,1153462;1067790,1159532;1064117,1161164;1054876,1168347;1045861,1174476;1032216,1182882;1027830,1183349;1022956,1185425;1022198,1185977;1028317,1183816;1032703,1183349;1015160,1195957;1003952,1201562;992744,1206698;984827,1207836;983484,1208566;946449,1223977;944560,1224388;933291,1231449;939626,1233317;916235,1243124;918184,1236586;910387,1239388;903078,1241722;887971,1246392;885953,1244071;878712,1245458;869940,1247326;851910,1251529;851315,1251794;868478,1247793;877250,1245925;884559,1244524;887483,1246859;902590,1242189;909900,1239854;917697,1237052;915748,1243590;895280,1252930;894277,1252661;880174,1258067;868478,1261336;850935,1265539;843686,1264955;828525,1267782;828031,1268808;787584,1276280;778325,1273944;770528,1273944;756883,1278147;744701,1279081;732517,1279548;731194,1279005;720091,1280891;706690,1278614;707178,1278147;709614,1274878;698406,1273478;703766,1270676;719848,1270208;735442,1269742;757858,1270208;773452,1268808;802691,1262737;822183,1258534;836803,1258067;837820,1257614;823645,1258067;804153,1262270;774914,1268341;759320,1269742;736904,1269275;721309,1269742;705228,1270209;705715,1268341;709126,1263671;859219,1239854;961068,1202963;987870,1189420;1002977,1181948;1018571,1174009;1047810,1157198;1071201,1139919;1115059,1107230;1127242,1097890;1138937,1088083;1156481,1072672;1163791,1060998;1174291,1051774;1174375,1051195;1164278,1060064;1156968,1071739;1139425,1087149;1127730,1096956;1115547,1106296;1071689,1138985;1048298,1156264;1019059,1173075;1003465,1181014;988358,1188486;961556,1202029;859707,1238920;709614,1262737;698406,1262737;696944,1259001;685248,1258534;674527,1262737;643339,1263204;620436,1262270;609227,1261336;598019,1259468;604771,1252567;603379,1252930;578224,1248466;577064,1248727;528821,1240322;509815,1236586;493246,1233784;473267,1224911;448413,1216038;422586,1206231;426972,1202963;445003,1206231;452800,1212769;479602,1220241;532719,1233317;545876,1235652;560009,1237986;575603,1241256;592787,1244816;594120,1244524;610202,1246859;610689,1245926;634080,1246859;637978,1247326;674040,1247326;700355,1248260;731543,1245926;735441,1245926;736904,1249661;767604,1245926;788071,1241256;799767,1239388;807077,1238454;823158,1234718;836316,1231916;849473,1228647;873607,1224644;876763,1223510;851423,1227713;838265,1230982;825108,1233784;809026,1237520;801717,1238454;790021,1240322;758345,1243124;736904,1244992;733005,1244992;701817,1247326;675502,1246392;639441,1246392;635542,1245926;620436,1239854;612151,1244992;612130,1245032;618973,1240788;634080,1246859;610689,1245925;610874,1245811;595582,1243590;577552,1239854;561958,1236586;547826,1234251;534668,1231916;481551,1218840;454749,1211368;446952,1204831;428921,1201561;402119,1188486;394322,1188953;366545,1175410;361672,1167004;362646,1166537;379702,1175410;396758,1184283;401631,1181481;381652,1168872;365083,1161868;342179,1149259;322686,1137117;291986,1124508;280290,1115169;282727,1114235;294422,1117503;270056,1093220;256412,1082480;243742,1071739;227660,1059130;204269,1034379;202664,1029573;197934,1025040;181853,1008228;179904,999822;173568,991416;172814,990282;165284,985345;150664,965265;142380,946586;141406,946586;130198,926038;119477,905491;108268,881674;98035,857391;108268,873735;118502,894283;121913,905491;123323,907472;121588,898826;117062,890955;109696,875082;100958,861126;90237,833107;81052,804384;78036,796011;64900,745764;59091,709287;59049,710289;59537,717761;61973,735040;64897,752786;60024,737375;56613,717761;52714,717761;50278,700016;46867,688808;43943,678067;35658,669662;33222,669662;30785,657987;29810,643043;31760,622029;32734,614557;34394,609432;33587,597745;34683,580467;36633,576965;36633,574863;32734,581868;29323,577198;22988,568792;21831,562138;21526,562721;19577,581401;18115,600080;16653,614557;16653,644444;17140,659855;18115,675265;13729,689742;12755,689742;9831,661723;9831,632769;12267,610354;16651,614555;12755,609887;11780,593075;12755,567391;13242,560386;14704,548711;20552,527697;23465,513737;22501,510418;19089,529098;13242,550113;11780,561787;11292,568792;10318,594476;11292,611288;8856,633703;8856,662657;11780,690676;12755,690676;19089,717294;22501,739243;29810,761658;41323,809860;42328,819098;44430,819098;55151,843848;59050,856457;51740,845716;43943,828904;43456,833574;39216,820980;36146,821433;32734,810692;21039,785008;13729,762125;13242,742979;9831,720563;7394,698148;2034,681803;5445,594943;8856,572528;5932,560386;11780,526763;13242,518824;17140,491739;27374,472125;24937,498744;27373,494181;28836,483275;29323,471191;33709,455780;40531,432431;48816,408615;49436,407946;53202,389001;58562,375458;64897,364251;77568,340901;87801,319887;102420,292802;113141,281127;121913,264782;129223,254509;137020,250773;138969,247971;146766,233027;161873,216215;162284,223242;161182,226196;176979,210612;184776,200805;195010,191465;195892,192404;195498,191932;208168,179790;220838,168583;234483,154573;253488,141030;273955,126554;286192,118372;294422,111143;309042,102737;324636,94798;326700,93781;332007,88786;340717,82657;350281,77987;357047,76494;358260,75652;490810,24283;495728,23258;509328,18679;518709,16869;523600,16830;525409,16344;636517,2335;668070,2218;701817,2801;702445,3253;718873,1401;733980,3735;749087,6537;756881,8235;748599,6071;733492,3269;718386,934;718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30" style="position:absolute;top:7905;width:3617;height:376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20303f"/>
                  <v:stroke joinstyle="miter"/>
                  <v:path arrowok="t" o:connecttype="custom" o:connectlocs="196670,374820;194980,375781;195081,375827;210727,365064;205261,366438;197062,367537;196672,366438;202398,365889;210727,365064;224946,363626;224612,363725;224783,363690;122944,361560;128736,363141;131209,363278;138106,366850;141230,367537;141425,367606;142141,366850;144874,367675;147607,368362;152992,369684;153073,369598;159320,370698;162313,371247;165307,371522;171423,371797;179753,371659;180114,371659;180924,371178;182746,370560;184601,370526;185869,370697;186211,371659;189123,371659;188212,373033;187692,373720;186000,374545;182876,374545;178842,374270;170122,373995;163615,373445;157888,372621;152162,371659;143442,370285;136675,367950;136753,367890;132770,366576;129256,364927;125222,363553;121057,362041;122944,361560;199554,358615;197566,358935;183814,359668;188342,360255;189514,359980;197583,359019;198910,358746;211910,356624;205156,357712;207474,357782;210809,357129;236564,356306;215381,362262;226101,359740;100755,353523;115721,360255;121057,362041;125092,363553;129126,364927;132640,366575;131859,367262;129777,366850;122359,363965;118715,362454;115071,360805;110255,359019;106091,357095;102837,355309;100755,353523;106872,350088;114029,353935;113119,354485;104789,350225;106872,350088;80452,340745;89302,345966;91124,348164;86959,345829;83836,343768;80452,340745;95971,337219;95972,337258;96411,337820;96460,337585;286033,328200;285561,328242;277752,334150;270073,338547;264607,341981;261614,343355;258490,344729;254716,346790;251853,348576;247688,350363;243394,352011;242222,353248;240400,353935;235845,354759;229989,356683;224653,358469;218796,360255;211508,362179;201227,363965;200966,364377;196023,365682;196151,365751;201641,364302;201747,363965;212029,362179;219317,360255;225173,358469;230509,356683;236366,354759;240921,353935;237837,355888;237927,355859;241181,353798;243003,353111;243125,353075;243914,352149;248209,350500;252374,348714;255237,346928;259011,344867;262134,343493;264276,342510;265388,341707;270854,338272;278533,333875;62860,326300;63354,326748;63523,326838;286907,322713;286862,322746;286862,322785;287069,322816;287122,322746;289718,320662;288950,321223;288814,321372;289341,321016;52234,313742;57149,319852;53252,314914;298933,313738;298921,313742;298835,314365;296753,316838;294280,319723;294429,319687;296753,316975;298835,314502;298933,313738;64954,310644;65212,310975;65225,310930;45703,307495;49087,309830;49253,310037;50795,310397;54293,313815;59108,317937;61191,320960;62362,322471;67307,326868;65876,328104;61270,322702;61061,322746;65419,327858;65876,328104;67308,326868;79671,337172;77199,337997;78109,338684;74465,338821;72123,337172;69910,335386;64444,330577;59369,325769;54683,320960;52471,318624;50389,316151;51170,315052;53772,317525;56636,319860;60149,323845;60448,324115;56636,319860;53903,317525;51300,315052;48436,311342;45703,307495;332413,285649;332347,285678;330925,289280;331046,268436;327597,273695;325905,276993;324214,280015;320179,285649;316665,291282;313542,295816;313281,295984;313068,296317;313412,296091;316535,291557;320049,285923;324083,280290;325775,277267;327467,273970;330981,268611;344516,266550;342824,271909;339831,277680;336838,283588;334105,287297;335927,283450;337488,279603;338660,277542;340221,274794;341653,272046;344516,266550;336092,254773;332933,260642;332875,260783;336057,254872;337825,241479;334028,252431;326041,269666;324872,271618;324864,271634;322131,276580;319398,281939;316275,286061;313672,290732;298315,309006;293239,313540;292752,313931;292542,314156;290420,315982;288684,318074;282307,323158;281308,323825;278593,326160;278202,326429;277622,327005;272546,330578;267470,333875;266889,334186;263453,336543;262387,337110;261354,337860;257840,339921;254556,341280;247239,345177;230071,351936;218108,355184;227776,353248;229598,352836;235455,350637;239099,349401;244955,346241;251593,343768;255845,342007;257709,340882;259401,340333;261744,338959;262359,338507;263956,336898;267470,334699;271468,332631;272936,331677;278012,328104;280224,325906;282697,324257;289074,319173;293629,314639;298705,310105;314062,291831;316176,288038;316275,287709;319658,282214;320700,280565;322084,278538;322522,277680;325255,272733;330591,261054;335796,248551;337326,243468;352064,229316;351674,229591;351674,229591;353294,221173;353247,221416;353626,221896;354798,223270;355578,222721;355598,222615;355058,222995;353756,221759;352134,205565;352043,205570;351878,205580;351934,206233;351804,209668;351284,211729;348160,216950;347379,221484;346599,222995;345297,229591;343865,234812;342304,239895;341393,243880;340352,248002;341182,246638;341913,243742;342564,239620;344126,234537;345557,229316;346859,222721;347640,221209;348421,216675;351544,211454;349462,222034;347900,230827;344386,242094;343691,243235;343394,244945;342434,247864;338790,256246;337098,260642;336057,262978;334755,265451;331241,272046;327467,278504;322652,287160;317316,295679;313802,300487;310028,305159;308726,307083;307295,309006;305082,310930;301464,315159;301568,315601;297794,319723;293760,322746;290506,325494;287424,327872;287903,327830;291287,325219;294541,322471;298575,319448;302349,315326;302219,314777;305863,310518;308076,308594;309507,306670;310809,304747;314583,300075;318097,295266;323433,286748;328248,278092;332022,271634;335536,265039;336838,262566;337879,260230;339571,255833;343215,247452;344646,241819;348160,230552;349722,221759;351804,211179;352274,209321;351934,209256;352064,205821;354928,202661;353412,209327;353412,209327;354928,202661;356099,201287;355318,203073;355139,206817;355058,210355;353756,214583;353756,215066;355318,210355;355578,203073;356185,201685;350503,195379;349650,197507;349332,200600;348921,199155;348771,199359;349201,200875;348941,203073;349462,204859;349865,204835;349592,203897;349852,201699;350503,195379;361435,191669;361695,191806;361565,197577;361695,201562;361305,208844;360914,212965;359743,219011;359353,224095;357401,233438;355578,241544;352325,243055;352585,242231;353106,236460;355058,230415;356620,229453;356620,229453;358312,219011;359223,214065;360003,208981;360654,204172;360914,199638;361045,195791;361305,193730;361435,191669;18330,127963;18394,127997;18401,127978;26182,108269;23319,113902;20976,115963;20970,116095;20744,121355;20750,121342;20976,116101;23319,114039;26182,108406;26279,108475;26328,108372;27743,96315;25921,97689;23188,103735;23814,104263;23834,104170;23319,103735;26052,97689;27665,96473;37765,88484;37600,88623;36902,91455;36463,92880;24490,115963;22798,121596;21236,127367;17852,139458;15640,147702;14599,153885;14078,157045;13688,160205;12516,168724;12126,173945;12777,179441;13082,176446;13037,175456;13558,169685;14729,161167;15658,159990;17007,150459;16941,148801;18227,144910;18992,141643;18763,142206;17983,141931;16030,147839;16161,151137;15249,157457;15119,158556;13818,160205;14208,157045;14729,153885;15770,147702;17983,139458;21366,127367;22928,121596;24620,115963;36593,92880;37765,88484;40107,74744;40107,74744;40758,75294;40758,75293;63558,55182;63533,55204;63457,55294;62395,56470;62126,56883;61950,57092;61191,58256;53252,68149;51039,70897;48827,73782;39044,85198;48957,73645;51169,70759;53382,68012;61321,58119;62126,56883;63457,55294;66862,45708;65739,46121;64903,46449;64705,46715;63273,48089;59629,50562;57156,53447;54814,56333;53252,57844;53199,57774;51723,59648;49217,62928;45183,67599;45834,68424;45846,68412;45313,67737;49347,63065;53382,57844;54944,56333;57286,53447;59759,50562;63403,48089;64835,46715;66396,46097;66889,45935;255367,20884;262004,24044;264867,26518;258490,23220;255367,20884;233763,10854;238969,12091;246257,15938;233763,10854;155416,9944;152683,10305;146826,11129;141100,12503;138627,13327;135764,14152;129499,15451;128345,15938;120407,18823;112598,22121;107132,24731;103488,26243;94508,30639;90213,33525;86048,36410;79411,41631;73164,46852;67185,52359;67698,53035;68967,52116;70047,51267;73945,47677;80192,42456;86829,37235;90994,34349;95289,31464;104269,27067;107783,25144;113249,22533;121057,19235;128996,16350;132331,15659;133942,15077;155869,10084;201959,6990;204740,7282;208515,8656;205652,8244;199665,7007;201959,6990;217104,5908;222440,6320;228947,9068;220878,7557;217104,5908;173571,5874;158539,6732;148127,8244;143182,9618;138887,11266;132900,12091;110255,21296;102056,25144;99583,26105;97371,27342;93206,29678;86699,33250;81754,37372;67438,49188;64446,51935;61519,54756;61581,54821;39066,82713;34511,89308;32429,93293;30346,97002;26442,104696;22195,111762;22147,111979;20716,116101;19674,118024;19414,118299;18259,122352;17983,124757;17722,128191;15900,133825;14208,139458;12386,147702;11345,155259;10694,162816;11605,157594;11690,157164;11866,155121;12907,147565;13233,147679;13261,147552;12907,147427;14729,139183;16421,133550;18234,127942;18113,127917;18373,124482;19805,118024;20846,116101;20881,116000;22277,111979;26572,104834;30476,97140;32559,93430;34641,89445;39196,82850;61711,54959;67698,49188;82014,37372;86959,33250;93467,29678;97631,27342;99844,26105;102316,25144;110516,21296;133161,12091;139148,11267;143442,9618;148388,8244;158799,6732;173831,5925;185913,6353;191856,0;197973,412;204220,1099;208385,2198;211118,3572;214501,2885;219577,4122;222700,5084;222570,5221;222440,6183;217104,5771;215282,5221;213460,4809;209946,3984;206432,3160;202788,2610;198754,2610;195500,2610;190425,2610;190186,2530;187952,3710;188733,5084;196541,6732;193066,6796;193125,6801;196802,6732;199925,7145;205912,8381;208775,8793;213590,9893;218536,10992;223351,12228;228167,13740;230509,14427;232852,15251;232882,15280;234562,15586;238633,17183;239202,18093;239359,18136;243003,19648;246127,21022;249250,22533;251593,23907;253154,24731;254846,25693;260573,29128;267861,34074;271635,36822;271744,36905;273673,38142;347119,183975;347064,185125;348551,185349;349982,186448;350633,190158;353106,194554;354147,194654;354147,193593;355205,190490;355188,189883;356229,186173;357661,186173;359873,184662;360133,190707;359483,193593;358702,196340;358311,200875;358181,203210;357921,205546;357366,205937;357401,206096;357932,205721;358181,203485;358311,201149;358702,196615;359483,193867;360133,190982;361175,191806;361045,193867;360784,195928;360654,199775;360394,204309;359743,209118;358962,214202;358051,219148;356359,229591;354798,230552;352845,236598;352325,242369;352064,243193;349852,249513;349201,250063;346468,256795;349332,250063;349982,249513;345818,262016;343605,263253;343146,264222;343215,264352;343735,263253;345948,262016;344386,266688;341523,272184;340091,274932;338530,277680;337358,279740;335666,283725;333844,287572;330981,291694;328118,295541;328237,295282;324994,299938;317967,308044;316583,310292;317967,308182;324994,300075;319658,308594;316909,311634;314702,313347;314583,313540;313203,314661;313151,315052;307034,321647;300527,327967;300226,328197;298054,331127;292849,335249;287983,339101;287966,339124;292849,335386;298054,331264;293760,335798;290262,338203;287842,339282;287773,339371;285170,341157;284189,341637;281721,343750;279314,345554;275669,348027;274498,348164;273196,348775;272994,348938;274628,348302;275800,348164;271114,351874;268121,353523;265128,355034;263014,355369;262655,355584;252764,360118;252260,360239;249250,362316;250942,362866;244695,365751;245216,363828;243133,364652;241181,365339;237147,366713;236608,366030;234674,366438;232331,366988;227516,368224;227357,368302;231941,367125;234283,366575;236236,366163;237016,366850;241051,365476;243003,364789;245085,363965;244565,365889;239099,368636;238831,368557;235064,370148;231941,371110;227256,372346;225320,372174;221271,373006;221139,373308;210337,375506;207864,374819;205782,374819;202138,376056;198884,376331;195630,376468;195277,376308;192312,376863;188733,376193;188863,376056;189514,375094;186520,374682;187952,373858;192247,373720;196411,373583;202398,373720;206562,373308;214371,371522;219577,370285;223481,370148;223753,370015;219967,370148;214762,371384;206953,373171;202788,373583;196802,373445;192637,373583;188342,373720;188472,373171;189383,371797;229468,364789;256668,353935;263826,349950;267861,347752;272025,345416;279834,340470;286081,335386;297794,325769;301048,323021;304171,320135;308856,315601;310809,312166;313613,309453;313635,309282;310939,311892;308987,315326;304301,319861;301178,322746;297924,325494;286211,335112;279964,340195;272156,345142;267991,347477;263956,349676;256799,353660;229598,364515;189514,371522;186520,371522;186130,370423;183006,370285;180143,371522;171814,371659;165697,371384;162704,371110;159710,370560;161514,368530;161142,368636;154424,367323;154114,367400;141230,364927;136154,363828;131729,363003;126393,360393;119756,357782;112858,354897;114029,353935;118845,354897;120927,356820;128085,359019;142271,362866;145785,363553;149559,364240;153724,365202;158313,366249;158669,366163;162964,366850;163094,366576;169341,366850;170382,366988;180013,366988;187041,367262;195370,366576;196411,366576;196802,367675;205001,366576;210467,365202;213590,364652;215543,364377;219837,363278;223351,362454;226865,361492;233311,360314;234153,359981;227386,361217;223872,362179;220358,363003;216063,364102;214111,364377;210988,364927;202528,365751;196802,366301;195761,366301;187431,366988;180403,366713;170773,366713;169732,366576;165697,364789;163485,366301;163479,366313;165307,365064;169341,366850;163094,366575;163143,366542;159060,365889;154244,364789;150080,363828;146305,363141;142792,362454;128606,358607;121448,356408;119366,354485;114550,353523;107392,349676;105310,349813;97892,345829;96590,343355;96850,343218;101406,345829;105961,348439;107262,347615;101926,343905;97501,341844;91384,338134;86178,334562;77979,330852;74856,328104;75507,327830;78630,328791;72123,321647;68479,318487;65095,315326;60800,311617;54553,304335;54125,302920;52861,301587;48567,296640;48046,294167;46354,291694;46153,291360;44142,289908;40237,284000;38025,278504;37765,278504;34771,272458;31908,266413;28915,259406;26182,252261;28915,257070;31648,263115;32559,266413;32935,266996;32472,264452;31263,262136;29296,257466;26962,253360;24099,245116;21646,236666;20841,234202;17333,219418;15781,208686;15770,208981;15900,211179;16551,216263;17332,221484;16030,216950;15119,211179;14078,211179;13427,205958;12516,202661;11736,199501;9523,197028;8872,197028;8222,193593;7961,189196;8482,183013;8742,180815;9185,179307;8970,175868;9263,170785;9783,169754;9783,169136;8742,171197;7831,169823;6139,167350;5830,165392;5749,165563;5228,171059;4838,176555;4447,180815;4447,189608;4578,194142;4838,198676;3667,202936;3406,202936;2625,194692;2625,186173;3276,179578;4447,180814;3406,179441;3146,174494;3406,166937;3536,164877;3927,161442;5489,155259;6267,151151;6009,150175;5098,155671;3536,161854;3146,165289;3016,167350;2756,174906;3016,179853;2365,186448;2365,194966;3146,203210;3406,203210;5098,211042;6009,217500;7961,224095;11036,238277;11304,240995;11866,240995;14729,248277;15770,251986;13818,248826;11736,243880;11606,245254;10473,241548;9653,241682;8742,238521;5619,230965;3667,224232;3536,218599;2625,212004;1975,205409;543,200600;1454,175044;2365,168449;1584,164877;3146,154984;3536,152648;4578,144679;7311,138908;6660,146740;7310,145398;7701,142189;7831,138634;9002,134099;10825,127230;13037,120222;13203,120026;14208,114452;15640,110467;17332,107170;20716,100300;23449,94117;27353,86148;30216,82713;32559,77904;34511,74881;36593,73782;37114,72958;39196,68561;43231,63615;43341,65682;43046,66551;47265,61966;49347,59081;52081,56333;52316,56609;52211,56470;55594,52898;58978,49600;62622,45478;67698,41494;73164,37235;76432,34827;78630,32700;82534,30227;86699,27892;87250,27592;88668,26123;90994,24319;93548,22945;95355,22506;95679,22258;131078,7145;132392,6843;136024,5496;138529,4963;139836,4952;140319,4809;169992,687;178419,653;187431,824;187599,957;191986,412;196021,1099;200055,1923;202137,2423;199925,1786;195891,962;191856,275;19185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Dowolny kształt: Kształt 10" o:spid="_x0000_s1031" style="position:absolute;left:6572;width:2259;height:235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fill opacity="14392f"/>
                  <v:stroke joinstyle="miter"/>
                  <v:path arrowok="t" o:connecttype="custom" o:connectlocs="122811,234067;121755,234667;121818,234695;131589,227974;128175,228832;123055,229519;122812,228832;126387,228489;131589,227974;140467,227076;140259,227138;140366,227116;76773,225786;80389,226773;81933,226859;86240,229090;88191,229519;88313,229562;88760,229090;90466,229605;92173,230033;95536,230859;95586,230806;99487,231492;101356,231835;103226,232007;107045,232179;112247,232093;112472,232093;112978,231792;114116,231406;115274,231385;116066,231492;116279,232093;118098,232093;117529,232951;117204,233380;116147,233895;114197,233895;111678,233723;106233,233551;102169,233208;98593,232693;95017,232093;89572,231235;85347,229776;85395,229739;82908,228918;80714,227889;78195,227030;75594,226087;76773,225786;124612,223947;123370,224147;114783,224605;117610,224971;118342,224800;123380,224199;124210,224029;132327,222704;128110,223383;129557,223427;131639,223019;147722,222505;134495,226224;141188,224649;62916,220767;72262,224971;75594,226087;78114,227030;80633,227888;82827,228918;82340,229347;81039,229090;76407,227288;74131,226344;71856,225314;68849,224199;66248,222998;64217,221882;62916,220767;66736,218622;71206,221024;70637,221368;65436,218708;66736,218622;50238,212787;55765,216048;56902,217421;54302,215962;52351,214675;50238,212787;59929,210586;59930,210610;60204,210961;60234,210814;178613,204954;178318,204979;173442,208669;168647,211415;165234,213560;163365,214418;161414,215276;159057,216563;157270,217678;154669,218794;151987,219823;151256,220595;150118,221024;147273,221539;143616,222740;140284,223856;136627,224971;132076,226172;125656,227288;125493,227545;122407,228360;122486,228403;125915,227498;125981,227288;132401,226172;136952,224971;140609,223856;143941,222740;147599,221539;150443,221024;148517,222244;148574,222226;150606,220939;151743,220510;151819,220487;152312,219909;154994,218879;157595,217764;159383,216648;161739,215361;163690,214503;165027,213890;165722,213388;169135,211243;173930,208497;39253,203767;39562,204046;39667,204103;179159,201527;179131,201547;179131,201572;179260,201591;179293,201547;180915,200246;180435,200596;180350,200689;180679,200467;32617,195925;35687,199740;33253,196657;186669,195922;186661,195925;186608,196314;185307,197858;183763,199660;183856,199637;185307,197944;186608,196399;186669,195922;40561,193990;40722,194197;40730,194169;28540,192023;30653,193482;30756,193611;31719,193836;33903,195970;36910,198544;38211,200432;38942,201376;42030,204121;41136,204894;38260,201520;38129,201547;40851,204740;41136,204894;42030,204121;49751,210557;48207,211071;48775,211500;46500,211586;45037,210557;43656,209441;40242,206438;37073,203435;34147,200432;32766,198973;31465,197429;31953,196743;33578,198287;35366,199746;37560,202234;37747,202403;35366,199746;33659,198287;32034,196743;30246,194426;28540,192023;207575,178381;207534,178400;206646,180649;206722,167632;204568,170916;203512,172976;202455,174863;199936,178381;197742,181899;195791,184730;195628,184835;195495,185043;195710,184902;197660,182071;199855,178553;202374,175035;203430,173147;204487,171088;206681,167742;215133,166455;214077,169801;212207,173405;210338,177094;208632,179411;209769,177008;210745,174606;211476,173319;212451,171603;213345,169887;215133,166455;209873,159100;207900,162765;207864,162853;209851,159162;210955,150798;208584,157637;203596,168400;202866,169619;202861,169629;201155,172718;199448,176064;197498,178639;195872,181556;186283,192967;183113,195799;182809,196043;182678,196183;181352,197324;180269,198630;176286,201805;175663,202221;173968,203680;173723,203848;173361,204207;170191,206438;167022,208497;166659,208692;164513,210163;163848,210517;163202,210986;161008,212273;158958,213122;154388,215555;143668,219776;136197,221804;142235,220595;143373,220338;147030,218965;149305,218193;152962,216219;157107,214675;159762,213576;160927,212873;161983,212530;163446,211672;163830,211390;164828,210385;167022,209012;169518,207720;170435,207124;173605,204894;174986,203521;176530,202491;180512,199317;183357,196485;186526,193654;196116,182242;197436,179873;197498,179668;199611,176236;200261,175206;201125,173940;201399,173405;203105,170316;206437,163023;209688,155215;210643,152040;219847,143202;219603,143374;219603,143374;220614,138117;220585,138269;220822,138569;221553,139427;222041,139084;222053,139018;221716,139256;220903,138483;219890,128371;219833,128374;219730,128380;219765,128788;219684,130933;219359,132220;217409,135480;216921,138312;216433,139256;215621,143374;214727,146635;213752,149809;213183,152297;212533,154871;213051,154020;213508,152212;213914,149638;214889,146463;215783,143202;216596,139084;217084,138140;217571,135309;219522,132048;218221,138655;217246,144146;215052,151182;214618,151895;214432,152962;213833,154786;211557,160020;210501,162765;209851,164224;209038,165768;206844,169887;204487,173919;201480,179325;198148,184645;195954,187648;193597,190565;192784,191766;191890,192967;190509,194169;188249,196810;188314,197086;185958,199660;183438,201547;181406,203263;179482,204748;179781,204722;181894,203092;183926,201376;186445,199488;188802,196914;188721,196571;190996,193911;192378,192710;193272,191509;194084,190307;196441,187390;198635,184387;201968,179067;204974,173662;207331,169629;209526,165511;210338,163966;210988,162508;212045,159762;214320,154528;215214,151010;217409,143975;218384,138483;219684,131877;219977,130716;219765,130675;219847,128530;221635,126557;220688,130720;220688,130720;221635,126557;222366,125699;221878,126814;221767,129152;221716,131362;220903,134002;220903,134304;221878,131362;222041,126814;222420,125948;218871,122009;218339,123338;218140,125270;217884,124368;217790,124495;218059,125442;217896,126814;218221,127930;218473,127915;218303,127329;218465,125956;218871,122009;225698,119693;225861,119779;225779,123382;225861,125871;225617,130418;225373,132992;224642,136767;224398,139942;223179,145777;222041,150839;220009,151783;220172,151268;220497,147664;221716,143889;222691,143288;222691,143288;223748,136767;224316,133678;224804,130504;225210,127501;225373,124669;225454,122267;225617,120980;225698,119693;11446,79910;11486,79931;11490,79919;16349,67611;14561,71129;13098,72416;13095,72499;12953,75783;12958,75775;13098,72502;14561,71215;16349,67697;16410,67740;16441,67676;17324,60147;16187,61005;14480,64780;14870,65110;14883,65052;14561,64780;16268,61005;17275,60245;23582,55256;23479,55343;23044,57112;22769,58002;15293,72416;14236,75934;13261,79538;11148,87088;9766,92236;9116,96098;8791,98071;8547,100044;7816,105364;7572,108625;7978,112057;8169,110187;8141,109568;8466,105965;9197,100645;9778,99910;10620,93958;10579,92923;11382,90493;11860,88453;11717,88804;11229,88633;10010,92322;10091,94382;9523,98328;9441,99015;8629,100044;8872,98071;9197,96098;9848,92236;11229,87088;13342,79538;14317,75934;15374,72416;22851,58002;23582,55256;25045,46676;25045,46676;25451,47019;25451,47019;39689,34460;39673,34473;39626,34530;38962,35264;38794,35522;38685,35653;38211,36380;33253,42557;31872,44274;30490,46075;24381,53204;30571,45990;31953,44188;33334,42472;38292,36294;38794,35522;39626,34530;41752,28544;41051,28802;40529,29006;40405,29172;39511,30030;37235,31575;35691,33377;34228,35178;33253,36122;33220,36079;32298,37249;30734,39297;28214,42214;28621,42729;28629,42722;28296,42300;30815,39383;33334,36122;34310,35179;35772,33377;37316,31575;39592,30030;40486,29172;41461,28786;41769,28686;159464,13042;163608,15015;165396,16560;161414,14500;159464,13042;145973,6778;149224,7550;153775,9953;145973,6778;97049,6210;95343,6435;91685,6950;88110,7808;86566,8323;84778,8837;80865,9649;80145,9953;75188,11755;70312,13814;66898,15444;64623,16388;59015,19134;56334,20936;53733,22737;49588,25998;45687,29258;41954,32697;42274,33119;43066,32546;43741,32015;46175,29773;50076,26513;54220,23252;56821,21450;59503,19648;65110,16903;67305,15702;70718,14071;75594,12012;80552,10210;82634,9778;83640,9416;97332,6297;126113,4365;127850,4547;130207,5405;128419,5148;124681,4376;126113,4365;135571,3689;138903,3947;142966,5663;137928,4719;135571,3689;108386,3668;99000,4204;92498,5148;89410,6006;86728,7036;82990,7550;68849,13299;63729,15702;62185,16302;60803,17074;58203,18533;54139,20764;51051,23338;42111,30717;40243,32432;38416,34194;38454,34235;24395,51652;21550,55771;20250,58259;18950,60576;16512,65381;13860,69793;13830,69928;12936,72502;12286,73703;12123,73875;11402,76406;11229,77908;11067,80053;9929,83571;8872,87088;7735,92236;7084,96956;6678,101675;7247,98414;7300,98145;7410,96870;8060,92151;8263,92222;8281,92143;8060,92065;9198,86917;10254,83399;11387,79897;11311,79881;11473,77736;12367,73703;13017,72502;13039,72439;13911,69928;16593,65466;19031,60662;20331,58345;21632,55857;24476,51738;38536,34321;42274,30717;51214,23338;54302,20764;58365,18533;60966,17074;62347,16302;63891,15702;69011,13299;83152,7551;86891,7036;89572,6006;92661,5148;99162,4204;108549,3700;116093,3967;119805,0;123624,257;127525,686;130126,1373;131832,2231;133945,1802;137115,2574;139065,3175;138984,3260;138903,3861;135571,3604;134433,3260;133295,3003;131101,2488;128907,1973;126631,1630;124112,1630;122080,1630;118911,1630;118762,1580;117366,2317;117854,3175;122730,4204;120560,4244;120597,4247;122893,4204;124843,4462;128582,5234;130370,5491;133377,6178;136465,6864;139472,7636;142479,8580;143941,9009;145404,9524;145423,9542;146472,9733;149014,10730;149369,11298;149468,11326;151743,12270;153694,13128;155644,14071;157107,14929;158082,15444;159139,16045;162715,18190;167266,21279;169622,22995;169691,23046;170895,23819;216758,114888;216724,115606;217652,115746;218546,116432;218953,118749;220497,121495;221147,121557;221147,120894;221808,118957;221797,118578;222447,116261;223341,116261;224723,115317;224885,119092;224479,120894;223991,122610;223748,125442;223666,126900;223504,128359;223157,128603;223179,128702;223511,128468;223666,127072;223748,125613;223991,122782;224479,121066;224885,119264;225535,119779;225454,121066;225292,122353;225210,124755;225048,127587;224642,130590;224154,133764;223585,136853;222529,143374;221553,143975;220334,147750;220009,151354;219847,151868;218465,155815;218059,156159;216352,160363;218140,156159;218546,155815;215946,163623;214564,164395;214278,165001;214320,165082;214646,164395;216027,163623;215052,166540;213264,169973;212370,171689;211395,173405;210663,174692;209607,177180;208469,179582;206681,182156;204893,184559;204968,184397;202943,187304;198554,192367;197690,193770;198554,192452;202943,187390;199611,192710;197894,194608;196516,195678;196441,195799;195580,196499;195547,196743;191728,200861;187664,204808;187476,204952;186120,206781;182869,209355;179831,211761;179820,211775;182869,209441;186120,206867;183438,209699;181254,211200;179743,211874;179700,211929;178074,213045;177462,213345;175921,214664;174417,215790;172142,217335;171410,217421;170597,217802;170471,217904;171492,217506;172223,217421;169297,219737;167428,220767;165559,221711;164239,221920;164015,222054;157838,224885;157524,224961;155644,226258;156701,226601;152800,228403;153125,227202;151825,227717;150606,228146;148086,229004;147750,228577;146542,228832;145079,229175;142072,229948;141973,229996;144835,229261;146298,228918;147517,228661;148005,229090;150524,228232;151743,227803;153044,227288;152718,228489;149305,230205;149138,230156;146786,231149;144835,231750;141910,232522;140701,232414;138172,232934;138090,233122;131345,234495;129801,234066;128500,234066;126225,234838;124193,235010;122161,235096;121941,234996;120089,235342;117854,234924;117935,234838;118342,234238;116473,233980;117366,233466;120048,233380;122649,233294;126387,233380;128988,233122;133864,232007;137115,231235;139553,231149;139722,231066;137359,231149;134108,231921;129232,233037;126631,233294;122893,233208;120292,233294;117610,233380;117692,233037;118260,232179;143291,227803;160277,221024;164746,218536;167266,217163;169866,215705;174742,212616;178643,209441;185958,203435;187989,201719;189940,199917;192865,197086;194084,194941;195835,193246;195850,193140;194166,194769;192947,196914;190021,199746;188071,201547;186039,203263;178725,209270;174824,212444;169948,215533;167347,216992;164828,218365;160358,220853;143373,227631;118342,232007;116473,232007;116229,231321;114278,231235;112490,232007;107289,232093;103470,231921;101600,231750;99731,231406;100857,230138;100625,230205;96430,229385;96237,229433;88191,227889;85021,227202;82258,226687;78926,225057;74782,223427;70474,221625;71206,221024;74213,221625;75513,222826;79983,224199;88841,226601;91035,227030;93392,227459;95993,228060;98859,228714;99081,228661;101763,229090;101844,228918;105745,229090;106395,229175;112409,229175;116798,229347;121999,228918;122649,228918;122893,229605;128013,228918;131426,228060;133376,227717;134596,227545;137277,226859;139472,226344;141666,225743;145691,225008;146217,224800;141991,225572;139797,226172;137603,226687;134921,227374;133702,227545;131751,227889;126469,228403;122893,228747;122243,228747;117041,229175;112653,229004;106639,229004;105989,228918;103470,227803;102088,228747;102084,228754;103226,227974;105745,229090;101844,228918;101875,228897;99325,228489;96318,227803;93717,227202;91360,226773;89166,226344;80308,223942;75838,222569;74538,221368;71531,220767;67061,218365;65761,218450;61128,215962;60316,214418;60478,214332;63323,215962;66167,217592;66980,217078;63648,214761;60885,213474;57065,211157;53814,208926;48694,206610;46744,204894;47150,204722;49101,205323;45037,200861;42762,198888;40649,196914;37967,194598;34066,190050;33798,189167;33009,188334;30327,185245;30002,183701;28946,182156;28820,181948;27564,181041;25126,177351;23745,173919;23582,173919;21713,170144;19925,166369;18056,161993;16349,157531;18056,160534;19762,164310;20331,166369;20566,166733;20277,165144;19522,163698;18294,160782;16837,158218;15049,153070;13517,147792;13014,146254;10823,137022;9854,130320;9848,130504;9929,131877;10335,135051;10823,138312;10010,135480;9441,131877;8791,131877;8385,128616;7816,126557;7328,124584;5947,123039;5540,123039;5134,120894;4971,118148;5297,114287;5459,112915;5736,111973;5601,109826;5784,106651;6109,106008;6109,105621;5459,106909;4890,106051;3834,104506;3641,103283;3590,103391;3265,106823;3021,110255;2777,112915;2777,118406;2858,121237;3021,124069;2290,126729;2127,126729;1639,121581;1639,116261;2046,112142;2777,112914;2127,112057;1965,108968;2127,104249;2208,102962;2452,100817;3427,96956;3913,94391;3752,93781;3184,97213;2208,101074;1965,103219;1883,104506;1721,109225;1883,112314;1477,116432;1477,121752;1965,126900;2127,126900;3184,131791;3752,135824;4971,139942;6891,148798;7059,150496;7410,150496;9198,155043;9848,157360;8629,155386;7328,152297;7247,153155;6540,150841;6028,150925;5459,148951;3509,144232;2290,140028;2208,136510;1639,132392;1233,128273;339,125270;908,109311;1477,105193;989,102962;1965,96784;2208,95325;2858,90349;4565,86745;4159,91636;4565,90798;4809,88794;4890,86574;5622,83742;6759,79452;8141,75076;8244,74953;8872,71473;9766,68984;10823,66925;12936,62635;14642,58774;17081,53797;18868,51652;20331,48649;21550,46762;22851,46075;23176,45560;24476,42815;26995,39726;27064,41017;26880,41560;29515,38696;30815,36895;32522,35179;32669,35351;32603,35264;34716,33033;36829,30974;39105,28400;42274,25912;45687,23252;47728,21749;49101,20421;51539,18876;54139,17418;54483,17231;55368,16313;56821,15187;58416,14329;59544,14055;59747,13900;81852,4462;82672,4273;84940,3432;86505,3099;87320,3092;87622,3003;106151,429;111414,408;117041,515;117146,598;119886,257;122405,686;124925,1201;126224,1513;124843,1115;122324,601;119805,172;1198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14:paraId="527FE242" w14:textId="5EA43EB2" w:rsidR="00626579" w:rsidRDefault="00626579" w:rsidP="001F1D3D">
      <w:pPr>
        <w:spacing w:before="240" w:after="240"/>
        <w:jc w:val="both"/>
        <w:rPr>
          <w:rFonts w:ascii="Lato SemiBold" w:hAnsi="Lato SemiBold" w:cs="Calibri"/>
          <w:sz w:val="40"/>
          <w:szCs w:val="40"/>
        </w:rPr>
      </w:pPr>
    </w:p>
    <w:p w14:paraId="4A814334" w14:textId="3E50739F" w:rsidR="00282697" w:rsidRPr="00282697" w:rsidRDefault="00282697" w:rsidP="001F1D3D">
      <w:pPr>
        <w:spacing w:before="240" w:after="240"/>
        <w:jc w:val="both"/>
        <w:rPr>
          <w:rFonts w:ascii="Lato SemiBold" w:hAnsi="Lato SemiBold" w:cs="Calibri"/>
          <w:sz w:val="40"/>
          <w:szCs w:val="40"/>
        </w:rPr>
      </w:pPr>
    </w:p>
    <w:p w14:paraId="7C4FC74D" w14:textId="18CC932D" w:rsidR="001E7F14" w:rsidRPr="00891EEB" w:rsidRDefault="00F3182B" w:rsidP="001024AB">
      <w:pPr>
        <w:spacing w:before="240" w:after="240"/>
        <w:jc w:val="center"/>
        <w:rPr>
          <w:rFonts w:ascii="Lato SemiBold" w:hAnsi="Lato SemiBold" w:cs="Calibri"/>
          <w:b/>
          <w:bCs/>
          <w:sz w:val="40"/>
          <w:szCs w:val="40"/>
        </w:rPr>
      </w:pPr>
      <w:r w:rsidRPr="00891EEB">
        <w:rPr>
          <w:rFonts w:ascii="Lato SemiBold" w:hAnsi="Lato SemiBold" w:cs="Calibri"/>
          <w:b/>
          <w:bCs/>
          <w:sz w:val="40"/>
          <w:szCs w:val="40"/>
        </w:rPr>
        <w:t xml:space="preserve">Tarnów, </w:t>
      </w:r>
      <w:r w:rsidR="00891EEB" w:rsidRPr="00891EEB">
        <w:rPr>
          <w:rFonts w:ascii="Lato SemiBold" w:hAnsi="Lato SemiBold" w:cs="Calibri"/>
          <w:b/>
          <w:bCs/>
          <w:sz w:val="40"/>
          <w:szCs w:val="40"/>
        </w:rPr>
        <w:t xml:space="preserve">czerwiec </w:t>
      </w:r>
      <w:r w:rsidR="001024AB" w:rsidRPr="00891EEB">
        <w:rPr>
          <w:rFonts w:ascii="Lato SemiBold" w:hAnsi="Lato SemiBold" w:cs="Calibri"/>
          <w:b/>
          <w:bCs/>
          <w:sz w:val="40"/>
          <w:szCs w:val="40"/>
        </w:rPr>
        <w:t>2023</w:t>
      </w:r>
    </w:p>
    <w:p w14:paraId="0168AF90" w14:textId="251063CF" w:rsidR="00626579" w:rsidRPr="00282697" w:rsidRDefault="00626579" w:rsidP="001024AB">
      <w:pPr>
        <w:spacing w:before="240" w:after="240"/>
        <w:jc w:val="center"/>
        <w:rPr>
          <w:rFonts w:ascii="Lato SemiBold" w:hAnsi="Lato SemiBold" w:cs="Calibri"/>
          <w:sz w:val="40"/>
          <w:szCs w:val="40"/>
        </w:rPr>
      </w:pPr>
    </w:p>
    <w:p w14:paraId="69032A31" w14:textId="5625A6BA" w:rsidR="00962D2F" w:rsidRPr="00364467" w:rsidRDefault="00962D2F" w:rsidP="00626579">
      <w:pPr>
        <w:rPr>
          <w:noProof/>
          <w:color w:val="FF0000"/>
        </w:rPr>
      </w:pPr>
      <w:r w:rsidRPr="00364467">
        <w:rPr>
          <w:noProof/>
          <w:color w:val="FF0000"/>
        </w:rPr>
        <w:br w:type="page"/>
      </w:r>
    </w:p>
    <w:sdt>
      <w:sdtPr>
        <w:rPr>
          <w:noProof/>
        </w:rPr>
        <w:id w:val="-1251653606"/>
        <w:docPartObj>
          <w:docPartGallery w:val="Table of Contents"/>
          <w:docPartUnique/>
        </w:docPartObj>
      </w:sdtPr>
      <w:sdtEndPr>
        <w:rPr>
          <w:iCs/>
          <w:color w:val="FF0000"/>
          <w:sz w:val="26"/>
        </w:rPr>
      </w:sdtEndPr>
      <w:sdtContent>
        <w:p w14:paraId="13177911" w14:textId="77777777" w:rsidR="006E781B" w:rsidRPr="0033085A" w:rsidRDefault="006E781B" w:rsidP="00C1776C">
          <w:pPr>
            <w:rPr>
              <w:rStyle w:val="Wyrnieniedelikatne"/>
              <w:noProof/>
            </w:rPr>
          </w:pPr>
          <w:r w:rsidRPr="0033085A">
            <w:rPr>
              <w:rStyle w:val="Wyrnieniedelikatne"/>
              <w:noProof/>
            </w:rPr>
            <w:t>Spis treści</w:t>
          </w:r>
        </w:p>
        <w:p w14:paraId="27F1BC04" w14:textId="5BB0A6FE" w:rsidR="00751061" w:rsidRDefault="006E781B">
          <w:pPr>
            <w:pStyle w:val="Spistreci1"/>
            <w:tabs>
              <w:tab w:val="left" w:pos="480"/>
              <w:tab w:val="right" w:leader="dot" w:pos="10194"/>
            </w:tabs>
            <w:rPr>
              <w:rFonts w:eastAsiaTheme="minorEastAsia"/>
              <w:noProof/>
              <w:kern w:val="2"/>
              <w:lang w:eastAsia="pl-PL"/>
              <w14:ligatures w14:val="standardContextual"/>
            </w:rPr>
          </w:pPr>
          <w:r w:rsidRPr="00364467">
            <w:rPr>
              <w:noProof/>
              <w:color w:val="FF0000"/>
            </w:rPr>
            <w:fldChar w:fldCharType="begin"/>
          </w:r>
          <w:r w:rsidRPr="00364467">
            <w:rPr>
              <w:noProof/>
              <w:color w:val="FF0000"/>
            </w:rPr>
            <w:instrText xml:space="preserve"> TOC \o "1-3" \h \z \u </w:instrText>
          </w:r>
          <w:r w:rsidRPr="00364467">
            <w:rPr>
              <w:noProof/>
              <w:color w:val="FF0000"/>
            </w:rPr>
            <w:fldChar w:fldCharType="separate"/>
          </w:r>
          <w:hyperlink w:anchor="_Toc136890792" w:history="1">
            <w:r w:rsidR="00751061" w:rsidRPr="00E753D5">
              <w:rPr>
                <w:rStyle w:val="Hipercze"/>
                <w:noProof/>
              </w:rPr>
              <w:t>1.</w:t>
            </w:r>
            <w:r w:rsidR="00751061">
              <w:rPr>
                <w:rFonts w:eastAsiaTheme="minorEastAsia"/>
                <w:noProof/>
                <w:kern w:val="2"/>
                <w:lang w:eastAsia="pl-PL"/>
                <w14:ligatures w14:val="standardContextual"/>
              </w:rPr>
              <w:tab/>
            </w:r>
            <w:r w:rsidR="00751061" w:rsidRPr="00E753D5">
              <w:rPr>
                <w:rStyle w:val="Hipercze"/>
                <w:noProof/>
              </w:rPr>
              <w:t>Charakterystyka partnerstwa lokalnego</w:t>
            </w:r>
            <w:r w:rsidR="00751061">
              <w:rPr>
                <w:noProof/>
                <w:webHidden/>
              </w:rPr>
              <w:tab/>
            </w:r>
            <w:r w:rsidR="00751061">
              <w:rPr>
                <w:noProof/>
                <w:webHidden/>
              </w:rPr>
              <w:fldChar w:fldCharType="begin"/>
            </w:r>
            <w:r w:rsidR="00751061">
              <w:rPr>
                <w:noProof/>
                <w:webHidden/>
              </w:rPr>
              <w:instrText xml:space="preserve"> PAGEREF _Toc136890792 \h </w:instrText>
            </w:r>
            <w:r w:rsidR="00751061">
              <w:rPr>
                <w:noProof/>
                <w:webHidden/>
              </w:rPr>
            </w:r>
            <w:r w:rsidR="00751061">
              <w:rPr>
                <w:noProof/>
                <w:webHidden/>
              </w:rPr>
              <w:fldChar w:fldCharType="separate"/>
            </w:r>
            <w:r w:rsidR="00D5520A">
              <w:rPr>
                <w:noProof/>
                <w:webHidden/>
              </w:rPr>
              <w:t>4</w:t>
            </w:r>
            <w:r w:rsidR="00751061">
              <w:rPr>
                <w:noProof/>
                <w:webHidden/>
              </w:rPr>
              <w:fldChar w:fldCharType="end"/>
            </w:r>
          </w:hyperlink>
        </w:p>
        <w:p w14:paraId="7FC6B818" w14:textId="62648034"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793" w:history="1">
            <w:r w:rsidR="00751061" w:rsidRPr="00E753D5">
              <w:rPr>
                <w:rStyle w:val="Hipercze"/>
                <w:noProof/>
              </w:rPr>
              <w:t>1.1.</w:t>
            </w:r>
            <w:r w:rsidR="00751061">
              <w:rPr>
                <w:rFonts w:eastAsiaTheme="minorEastAsia"/>
                <w:noProof/>
                <w:kern w:val="2"/>
                <w:lang w:eastAsia="pl-PL"/>
                <w14:ligatures w14:val="standardContextual"/>
              </w:rPr>
              <w:tab/>
            </w:r>
            <w:r w:rsidR="00751061" w:rsidRPr="00E753D5">
              <w:rPr>
                <w:rStyle w:val="Hipercze"/>
                <w:noProof/>
              </w:rPr>
              <w:t>Nazwa LGD i forma prawna</w:t>
            </w:r>
            <w:r w:rsidR="00751061">
              <w:rPr>
                <w:noProof/>
                <w:webHidden/>
              </w:rPr>
              <w:tab/>
            </w:r>
            <w:r w:rsidR="00751061">
              <w:rPr>
                <w:noProof/>
                <w:webHidden/>
              </w:rPr>
              <w:fldChar w:fldCharType="begin"/>
            </w:r>
            <w:r w:rsidR="00751061">
              <w:rPr>
                <w:noProof/>
                <w:webHidden/>
              </w:rPr>
              <w:instrText xml:space="preserve"> PAGEREF _Toc136890793 \h </w:instrText>
            </w:r>
            <w:r w:rsidR="00751061">
              <w:rPr>
                <w:noProof/>
                <w:webHidden/>
              </w:rPr>
            </w:r>
            <w:r w:rsidR="00751061">
              <w:rPr>
                <w:noProof/>
                <w:webHidden/>
              </w:rPr>
              <w:fldChar w:fldCharType="separate"/>
            </w:r>
            <w:r>
              <w:rPr>
                <w:noProof/>
                <w:webHidden/>
              </w:rPr>
              <w:t>4</w:t>
            </w:r>
            <w:r w:rsidR="00751061">
              <w:rPr>
                <w:noProof/>
                <w:webHidden/>
              </w:rPr>
              <w:fldChar w:fldCharType="end"/>
            </w:r>
          </w:hyperlink>
        </w:p>
        <w:p w14:paraId="05917E56" w14:textId="75B0C85F"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794" w:history="1">
            <w:r w:rsidR="00751061" w:rsidRPr="00E753D5">
              <w:rPr>
                <w:rStyle w:val="Hipercze"/>
                <w:noProof/>
              </w:rPr>
              <w:t>1.2.</w:t>
            </w:r>
            <w:r w:rsidR="00751061">
              <w:rPr>
                <w:rFonts w:eastAsiaTheme="minorEastAsia"/>
                <w:noProof/>
                <w:kern w:val="2"/>
                <w:lang w:eastAsia="pl-PL"/>
                <w14:ligatures w14:val="standardContextual"/>
              </w:rPr>
              <w:tab/>
            </w:r>
            <w:r w:rsidR="00751061" w:rsidRPr="00E753D5">
              <w:rPr>
                <w:rStyle w:val="Hipercze"/>
                <w:noProof/>
              </w:rPr>
              <w:t>Opis procesu tworzenia partnerstwa</w:t>
            </w:r>
            <w:r w:rsidR="00751061">
              <w:rPr>
                <w:noProof/>
                <w:webHidden/>
              </w:rPr>
              <w:tab/>
            </w:r>
            <w:r w:rsidR="00751061">
              <w:rPr>
                <w:noProof/>
                <w:webHidden/>
              </w:rPr>
              <w:fldChar w:fldCharType="begin"/>
            </w:r>
            <w:r w:rsidR="00751061">
              <w:rPr>
                <w:noProof/>
                <w:webHidden/>
              </w:rPr>
              <w:instrText xml:space="preserve"> PAGEREF _Toc136890794 \h </w:instrText>
            </w:r>
            <w:r w:rsidR="00751061">
              <w:rPr>
                <w:noProof/>
                <w:webHidden/>
              </w:rPr>
            </w:r>
            <w:r w:rsidR="00751061">
              <w:rPr>
                <w:noProof/>
                <w:webHidden/>
              </w:rPr>
              <w:fldChar w:fldCharType="separate"/>
            </w:r>
            <w:r>
              <w:rPr>
                <w:noProof/>
                <w:webHidden/>
              </w:rPr>
              <w:t>4</w:t>
            </w:r>
            <w:r w:rsidR="00751061">
              <w:rPr>
                <w:noProof/>
                <w:webHidden/>
              </w:rPr>
              <w:fldChar w:fldCharType="end"/>
            </w:r>
          </w:hyperlink>
        </w:p>
        <w:p w14:paraId="39A86868" w14:textId="1E67E079"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795" w:history="1">
            <w:r w:rsidR="00751061" w:rsidRPr="00E753D5">
              <w:rPr>
                <w:rStyle w:val="Hipercze"/>
                <w:noProof/>
              </w:rPr>
              <w:t>1.2.1.</w:t>
            </w:r>
            <w:r w:rsidR="00751061">
              <w:rPr>
                <w:rFonts w:eastAsiaTheme="minorEastAsia"/>
                <w:noProof/>
                <w:kern w:val="2"/>
                <w:lang w:eastAsia="pl-PL"/>
                <w14:ligatures w14:val="standardContextual"/>
              </w:rPr>
              <w:tab/>
            </w:r>
            <w:r w:rsidR="00751061" w:rsidRPr="00E753D5">
              <w:rPr>
                <w:rStyle w:val="Hipercze"/>
                <w:noProof/>
              </w:rPr>
              <w:t>Doświadczenie kadry zarządzającej LGD</w:t>
            </w:r>
            <w:r w:rsidR="00751061">
              <w:rPr>
                <w:noProof/>
                <w:webHidden/>
              </w:rPr>
              <w:tab/>
            </w:r>
            <w:r w:rsidR="00751061">
              <w:rPr>
                <w:noProof/>
                <w:webHidden/>
              </w:rPr>
              <w:fldChar w:fldCharType="begin"/>
            </w:r>
            <w:r w:rsidR="00751061">
              <w:rPr>
                <w:noProof/>
                <w:webHidden/>
              </w:rPr>
              <w:instrText xml:space="preserve"> PAGEREF _Toc136890795 \h </w:instrText>
            </w:r>
            <w:r w:rsidR="00751061">
              <w:rPr>
                <w:noProof/>
                <w:webHidden/>
              </w:rPr>
            </w:r>
            <w:r w:rsidR="00751061">
              <w:rPr>
                <w:noProof/>
                <w:webHidden/>
              </w:rPr>
              <w:fldChar w:fldCharType="separate"/>
            </w:r>
            <w:r>
              <w:rPr>
                <w:noProof/>
                <w:webHidden/>
              </w:rPr>
              <w:t>4</w:t>
            </w:r>
            <w:r w:rsidR="00751061">
              <w:rPr>
                <w:noProof/>
                <w:webHidden/>
              </w:rPr>
              <w:fldChar w:fldCharType="end"/>
            </w:r>
          </w:hyperlink>
        </w:p>
        <w:p w14:paraId="0CBA3C58" w14:textId="3CE5A692"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796" w:history="1">
            <w:r w:rsidR="00751061" w:rsidRPr="00E753D5">
              <w:rPr>
                <w:rStyle w:val="Hipercze"/>
                <w:noProof/>
              </w:rPr>
              <w:t>1.2.2.</w:t>
            </w:r>
            <w:r w:rsidR="00751061">
              <w:rPr>
                <w:rFonts w:eastAsiaTheme="minorEastAsia"/>
                <w:noProof/>
                <w:kern w:val="2"/>
                <w:lang w:eastAsia="pl-PL"/>
                <w14:ligatures w14:val="standardContextual"/>
              </w:rPr>
              <w:tab/>
            </w:r>
            <w:r w:rsidR="00751061" w:rsidRPr="00E753D5">
              <w:rPr>
                <w:rStyle w:val="Hipercze"/>
                <w:noProof/>
              </w:rPr>
              <w:t>Doświadczenie członków LGD</w:t>
            </w:r>
            <w:r w:rsidR="00751061">
              <w:rPr>
                <w:noProof/>
                <w:webHidden/>
              </w:rPr>
              <w:tab/>
            </w:r>
            <w:r w:rsidR="00751061">
              <w:rPr>
                <w:noProof/>
                <w:webHidden/>
              </w:rPr>
              <w:fldChar w:fldCharType="begin"/>
            </w:r>
            <w:r w:rsidR="00751061">
              <w:rPr>
                <w:noProof/>
                <w:webHidden/>
              </w:rPr>
              <w:instrText xml:space="preserve"> PAGEREF _Toc136890796 \h </w:instrText>
            </w:r>
            <w:r w:rsidR="00751061">
              <w:rPr>
                <w:noProof/>
                <w:webHidden/>
              </w:rPr>
            </w:r>
            <w:r w:rsidR="00751061">
              <w:rPr>
                <w:noProof/>
                <w:webHidden/>
              </w:rPr>
              <w:fldChar w:fldCharType="separate"/>
            </w:r>
            <w:r>
              <w:rPr>
                <w:noProof/>
                <w:webHidden/>
              </w:rPr>
              <w:t>5</w:t>
            </w:r>
            <w:r w:rsidR="00751061">
              <w:rPr>
                <w:noProof/>
                <w:webHidden/>
              </w:rPr>
              <w:fldChar w:fldCharType="end"/>
            </w:r>
          </w:hyperlink>
        </w:p>
        <w:p w14:paraId="5FA9B849" w14:textId="50F5778F"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797" w:history="1">
            <w:r w:rsidR="00751061" w:rsidRPr="00E753D5">
              <w:rPr>
                <w:rStyle w:val="Hipercze"/>
                <w:noProof/>
              </w:rPr>
              <w:t>1.3.</w:t>
            </w:r>
            <w:r w:rsidR="00751061">
              <w:rPr>
                <w:rFonts w:eastAsiaTheme="minorEastAsia"/>
                <w:noProof/>
                <w:kern w:val="2"/>
                <w:lang w:eastAsia="pl-PL"/>
                <w14:ligatures w14:val="standardContextual"/>
              </w:rPr>
              <w:tab/>
            </w:r>
            <w:r w:rsidR="00751061" w:rsidRPr="00E753D5">
              <w:rPr>
                <w:rStyle w:val="Hipercze"/>
                <w:noProof/>
              </w:rPr>
              <w:t>Ogólny opis struktury LGD</w:t>
            </w:r>
            <w:r w:rsidR="00751061">
              <w:rPr>
                <w:noProof/>
                <w:webHidden/>
              </w:rPr>
              <w:tab/>
            </w:r>
            <w:r w:rsidR="00751061">
              <w:rPr>
                <w:noProof/>
                <w:webHidden/>
              </w:rPr>
              <w:fldChar w:fldCharType="begin"/>
            </w:r>
            <w:r w:rsidR="00751061">
              <w:rPr>
                <w:noProof/>
                <w:webHidden/>
              </w:rPr>
              <w:instrText xml:space="preserve"> PAGEREF _Toc136890797 \h </w:instrText>
            </w:r>
            <w:r w:rsidR="00751061">
              <w:rPr>
                <w:noProof/>
                <w:webHidden/>
              </w:rPr>
            </w:r>
            <w:r w:rsidR="00751061">
              <w:rPr>
                <w:noProof/>
                <w:webHidden/>
              </w:rPr>
              <w:fldChar w:fldCharType="separate"/>
            </w:r>
            <w:r>
              <w:rPr>
                <w:noProof/>
                <w:webHidden/>
              </w:rPr>
              <w:t>8</w:t>
            </w:r>
            <w:r w:rsidR="00751061">
              <w:rPr>
                <w:noProof/>
                <w:webHidden/>
              </w:rPr>
              <w:fldChar w:fldCharType="end"/>
            </w:r>
          </w:hyperlink>
        </w:p>
        <w:p w14:paraId="0D0FAAD4" w14:textId="23A3C42E"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798" w:history="1">
            <w:r w:rsidR="00751061" w:rsidRPr="00E753D5">
              <w:rPr>
                <w:rStyle w:val="Hipercze"/>
                <w:noProof/>
              </w:rPr>
              <w:t>1.4.</w:t>
            </w:r>
            <w:r w:rsidR="00751061">
              <w:rPr>
                <w:rFonts w:eastAsiaTheme="minorEastAsia"/>
                <w:noProof/>
                <w:kern w:val="2"/>
                <w:lang w:eastAsia="pl-PL"/>
                <w14:ligatures w14:val="standardContextual"/>
              </w:rPr>
              <w:tab/>
            </w:r>
            <w:r w:rsidR="00751061" w:rsidRPr="00E753D5">
              <w:rPr>
                <w:rStyle w:val="Hipercze"/>
                <w:noProof/>
              </w:rPr>
              <w:t>Skład organu decyzyjnego (stan na 2 czerwca 2023 roku)</w:t>
            </w:r>
            <w:r w:rsidR="00751061">
              <w:rPr>
                <w:noProof/>
                <w:webHidden/>
              </w:rPr>
              <w:tab/>
            </w:r>
            <w:r w:rsidR="00751061">
              <w:rPr>
                <w:noProof/>
                <w:webHidden/>
              </w:rPr>
              <w:fldChar w:fldCharType="begin"/>
            </w:r>
            <w:r w:rsidR="00751061">
              <w:rPr>
                <w:noProof/>
                <w:webHidden/>
              </w:rPr>
              <w:instrText xml:space="preserve"> PAGEREF _Toc136890798 \h </w:instrText>
            </w:r>
            <w:r w:rsidR="00751061">
              <w:rPr>
                <w:noProof/>
                <w:webHidden/>
              </w:rPr>
            </w:r>
            <w:r w:rsidR="00751061">
              <w:rPr>
                <w:noProof/>
                <w:webHidden/>
              </w:rPr>
              <w:fldChar w:fldCharType="separate"/>
            </w:r>
            <w:r>
              <w:rPr>
                <w:noProof/>
                <w:webHidden/>
              </w:rPr>
              <w:t>9</w:t>
            </w:r>
            <w:r w:rsidR="00751061">
              <w:rPr>
                <w:noProof/>
                <w:webHidden/>
              </w:rPr>
              <w:fldChar w:fldCharType="end"/>
            </w:r>
          </w:hyperlink>
        </w:p>
        <w:p w14:paraId="2D19467B" w14:textId="7D272FC6"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799" w:history="1">
            <w:r w:rsidR="00751061" w:rsidRPr="00E753D5">
              <w:rPr>
                <w:rStyle w:val="Hipercze"/>
                <w:noProof/>
              </w:rPr>
              <w:t>1.5.</w:t>
            </w:r>
            <w:r w:rsidR="00751061">
              <w:rPr>
                <w:rFonts w:eastAsiaTheme="minorEastAsia"/>
                <w:noProof/>
                <w:kern w:val="2"/>
                <w:lang w:eastAsia="pl-PL"/>
                <w14:ligatures w14:val="standardContextual"/>
              </w:rPr>
              <w:tab/>
            </w:r>
            <w:r w:rsidR="00751061" w:rsidRPr="00E753D5">
              <w:rPr>
                <w:rStyle w:val="Hipercze"/>
                <w:noProof/>
              </w:rPr>
              <w:t>Charakterystyka rozwiązań stosowanych w procesie decyzyjnym</w:t>
            </w:r>
            <w:r w:rsidR="00751061">
              <w:rPr>
                <w:noProof/>
                <w:webHidden/>
              </w:rPr>
              <w:tab/>
            </w:r>
            <w:r w:rsidR="00751061">
              <w:rPr>
                <w:noProof/>
                <w:webHidden/>
              </w:rPr>
              <w:fldChar w:fldCharType="begin"/>
            </w:r>
            <w:r w:rsidR="00751061">
              <w:rPr>
                <w:noProof/>
                <w:webHidden/>
              </w:rPr>
              <w:instrText xml:space="preserve"> PAGEREF _Toc136890799 \h </w:instrText>
            </w:r>
            <w:r w:rsidR="00751061">
              <w:rPr>
                <w:noProof/>
                <w:webHidden/>
              </w:rPr>
            </w:r>
            <w:r w:rsidR="00751061">
              <w:rPr>
                <w:noProof/>
                <w:webHidden/>
              </w:rPr>
              <w:fldChar w:fldCharType="separate"/>
            </w:r>
            <w:r>
              <w:rPr>
                <w:noProof/>
                <w:webHidden/>
              </w:rPr>
              <w:t>10</w:t>
            </w:r>
            <w:r w:rsidR="00751061">
              <w:rPr>
                <w:noProof/>
                <w:webHidden/>
              </w:rPr>
              <w:fldChar w:fldCharType="end"/>
            </w:r>
          </w:hyperlink>
        </w:p>
        <w:p w14:paraId="3DB1B0C1" w14:textId="0FAE62D4"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00" w:history="1">
            <w:r w:rsidR="00751061" w:rsidRPr="00E753D5">
              <w:rPr>
                <w:rStyle w:val="Hipercze"/>
                <w:noProof/>
              </w:rPr>
              <w:t>1.6.</w:t>
            </w:r>
            <w:r w:rsidR="00751061">
              <w:rPr>
                <w:rFonts w:eastAsiaTheme="minorEastAsia"/>
                <w:noProof/>
                <w:kern w:val="2"/>
                <w:lang w:eastAsia="pl-PL"/>
                <w14:ligatures w14:val="standardContextual"/>
              </w:rPr>
              <w:tab/>
            </w:r>
            <w:r w:rsidR="00751061" w:rsidRPr="00E753D5">
              <w:rPr>
                <w:rStyle w:val="Hipercze"/>
                <w:noProof/>
              </w:rPr>
              <w:t>Dokumenty regulujące funkcjonowanie LGD</w:t>
            </w:r>
            <w:r w:rsidR="00751061">
              <w:rPr>
                <w:noProof/>
                <w:webHidden/>
              </w:rPr>
              <w:tab/>
            </w:r>
            <w:r w:rsidR="00751061">
              <w:rPr>
                <w:noProof/>
                <w:webHidden/>
              </w:rPr>
              <w:fldChar w:fldCharType="begin"/>
            </w:r>
            <w:r w:rsidR="00751061">
              <w:rPr>
                <w:noProof/>
                <w:webHidden/>
              </w:rPr>
              <w:instrText xml:space="preserve"> PAGEREF _Toc136890800 \h </w:instrText>
            </w:r>
            <w:r w:rsidR="00751061">
              <w:rPr>
                <w:noProof/>
                <w:webHidden/>
              </w:rPr>
            </w:r>
            <w:r w:rsidR="00751061">
              <w:rPr>
                <w:noProof/>
                <w:webHidden/>
              </w:rPr>
              <w:fldChar w:fldCharType="separate"/>
            </w:r>
            <w:r>
              <w:rPr>
                <w:noProof/>
                <w:webHidden/>
              </w:rPr>
              <w:t>10</w:t>
            </w:r>
            <w:r w:rsidR="00751061">
              <w:rPr>
                <w:noProof/>
                <w:webHidden/>
              </w:rPr>
              <w:fldChar w:fldCharType="end"/>
            </w:r>
          </w:hyperlink>
        </w:p>
        <w:p w14:paraId="64D6AE4F" w14:textId="419B4F17"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01" w:history="1">
            <w:r w:rsidR="00751061" w:rsidRPr="00E753D5">
              <w:rPr>
                <w:rStyle w:val="Hipercze"/>
                <w:noProof/>
              </w:rPr>
              <w:t>1.6.1.</w:t>
            </w:r>
            <w:r w:rsidR="00751061">
              <w:rPr>
                <w:rFonts w:eastAsiaTheme="minorEastAsia"/>
                <w:noProof/>
                <w:kern w:val="2"/>
                <w:lang w:eastAsia="pl-PL"/>
                <w14:ligatures w14:val="standardContextual"/>
              </w:rPr>
              <w:tab/>
            </w:r>
            <w:r w:rsidR="00751061" w:rsidRPr="00E753D5">
              <w:rPr>
                <w:rStyle w:val="Hipercze"/>
                <w:noProof/>
              </w:rPr>
              <w:t>Statut</w:t>
            </w:r>
            <w:r w:rsidR="00751061">
              <w:rPr>
                <w:noProof/>
                <w:webHidden/>
              </w:rPr>
              <w:tab/>
            </w:r>
            <w:r w:rsidR="00751061">
              <w:rPr>
                <w:noProof/>
                <w:webHidden/>
              </w:rPr>
              <w:fldChar w:fldCharType="begin"/>
            </w:r>
            <w:r w:rsidR="00751061">
              <w:rPr>
                <w:noProof/>
                <w:webHidden/>
              </w:rPr>
              <w:instrText xml:space="preserve"> PAGEREF _Toc136890801 \h </w:instrText>
            </w:r>
            <w:r w:rsidR="00751061">
              <w:rPr>
                <w:noProof/>
                <w:webHidden/>
              </w:rPr>
            </w:r>
            <w:r w:rsidR="00751061">
              <w:rPr>
                <w:noProof/>
                <w:webHidden/>
              </w:rPr>
              <w:fldChar w:fldCharType="separate"/>
            </w:r>
            <w:r>
              <w:rPr>
                <w:noProof/>
                <w:webHidden/>
              </w:rPr>
              <w:t>10</w:t>
            </w:r>
            <w:r w:rsidR="00751061">
              <w:rPr>
                <w:noProof/>
                <w:webHidden/>
              </w:rPr>
              <w:fldChar w:fldCharType="end"/>
            </w:r>
          </w:hyperlink>
        </w:p>
        <w:p w14:paraId="1AE9F082" w14:textId="78EACE91"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02" w:history="1">
            <w:r w:rsidR="00751061" w:rsidRPr="00E753D5">
              <w:rPr>
                <w:rStyle w:val="Hipercze"/>
                <w:noProof/>
              </w:rPr>
              <w:t>1.6.2.</w:t>
            </w:r>
            <w:r w:rsidR="00751061">
              <w:rPr>
                <w:rFonts w:eastAsiaTheme="minorEastAsia"/>
                <w:noProof/>
                <w:kern w:val="2"/>
                <w:lang w:eastAsia="pl-PL"/>
                <w14:ligatures w14:val="standardContextual"/>
              </w:rPr>
              <w:tab/>
            </w:r>
            <w:r w:rsidR="00751061" w:rsidRPr="00E753D5">
              <w:rPr>
                <w:rStyle w:val="Hipercze"/>
                <w:noProof/>
              </w:rPr>
              <w:t>Regulamin Rady</w:t>
            </w:r>
            <w:r w:rsidR="00751061">
              <w:rPr>
                <w:noProof/>
                <w:webHidden/>
              </w:rPr>
              <w:tab/>
            </w:r>
            <w:r w:rsidR="00751061">
              <w:rPr>
                <w:noProof/>
                <w:webHidden/>
              </w:rPr>
              <w:fldChar w:fldCharType="begin"/>
            </w:r>
            <w:r w:rsidR="00751061">
              <w:rPr>
                <w:noProof/>
                <w:webHidden/>
              </w:rPr>
              <w:instrText xml:space="preserve"> PAGEREF _Toc136890802 \h </w:instrText>
            </w:r>
            <w:r w:rsidR="00751061">
              <w:rPr>
                <w:noProof/>
                <w:webHidden/>
              </w:rPr>
            </w:r>
            <w:r w:rsidR="00751061">
              <w:rPr>
                <w:noProof/>
                <w:webHidden/>
              </w:rPr>
              <w:fldChar w:fldCharType="separate"/>
            </w:r>
            <w:r>
              <w:rPr>
                <w:noProof/>
                <w:webHidden/>
              </w:rPr>
              <w:t>11</w:t>
            </w:r>
            <w:r w:rsidR="00751061">
              <w:rPr>
                <w:noProof/>
                <w:webHidden/>
              </w:rPr>
              <w:fldChar w:fldCharType="end"/>
            </w:r>
          </w:hyperlink>
        </w:p>
        <w:p w14:paraId="1BBC5C9B" w14:textId="17A97E37"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03" w:history="1">
            <w:r w:rsidR="00751061" w:rsidRPr="00E753D5">
              <w:rPr>
                <w:rStyle w:val="Hipercze"/>
                <w:rFonts w:cstheme="minorHAnsi"/>
                <w:noProof/>
              </w:rPr>
              <w:t>1.6.3.</w:t>
            </w:r>
            <w:r w:rsidR="00751061">
              <w:rPr>
                <w:rFonts w:eastAsiaTheme="minorEastAsia"/>
                <w:noProof/>
                <w:kern w:val="2"/>
                <w:lang w:eastAsia="pl-PL"/>
                <w14:ligatures w14:val="standardContextual"/>
              </w:rPr>
              <w:tab/>
            </w:r>
            <w:r w:rsidR="00751061" w:rsidRPr="00E753D5">
              <w:rPr>
                <w:rStyle w:val="Hipercze"/>
                <w:noProof/>
              </w:rPr>
              <w:t>Regulamin Pracy Zarządu</w:t>
            </w:r>
            <w:r w:rsidR="00751061">
              <w:rPr>
                <w:noProof/>
                <w:webHidden/>
              </w:rPr>
              <w:tab/>
            </w:r>
            <w:r w:rsidR="00751061">
              <w:rPr>
                <w:noProof/>
                <w:webHidden/>
              </w:rPr>
              <w:fldChar w:fldCharType="begin"/>
            </w:r>
            <w:r w:rsidR="00751061">
              <w:rPr>
                <w:noProof/>
                <w:webHidden/>
              </w:rPr>
              <w:instrText xml:space="preserve"> PAGEREF _Toc136890803 \h </w:instrText>
            </w:r>
            <w:r w:rsidR="00751061">
              <w:rPr>
                <w:noProof/>
                <w:webHidden/>
              </w:rPr>
            </w:r>
            <w:r w:rsidR="00751061">
              <w:rPr>
                <w:noProof/>
                <w:webHidden/>
              </w:rPr>
              <w:fldChar w:fldCharType="separate"/>
            </w:r>
            <w:r>
              <w:rPr>
                <w:noProof/>
                <w:webHidden/>
              </w:rPr>
              <w:t>11</w:t>
            </w:r>
            <w:r w:rsidR="00751061">
              <w:rPr>
                <w:noProof/>
                <w:webHidden/>
              </w:rPr>
              <w:fldChar w:fldCharType="end"/>
            </w:r>
          </w:hyperlink>
        </w:p>
        <w:p w14:paraId="243974B0" w14:textId="497F484D"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04" w:history="1">
            <w:r w:rsidR="00751061" w:rsidRPr="00E753D5">
              <w:rPr>
                <w:rStyle w:val="Hipercze"/>
                <w:noProof/>
              </w:rPr>
              <w:t>1.6.4.</w:t>
            </w:r>
            <w:r w:rsidR="00751061">
              <w:rPr>
                <w:rFonts w:eastAsiaTheme="minorEastAsia"/>
                <w:noProof/>
                <w:kern w:val="2"/>
                <w:lang w:eastAsia="pl-PL"/>
                <w14:ligatures w14:val="standardContextual"/>
              </w:rPr>
              <w:tab/>
            </w:r>
            <w:r w:rsidR="00751061" w:rsidRPr="00E753D5">
              <w:rPr>
                <w:rStyle w:val="Hipercze"/>
                <w:noProof/>
              </w:rPr>
              <w:t>Polityka rachunkowości</w:t>
            </w:r>
            <w:r w:rsidR="00751061">
              <w:rPr>
                <w:noProof/>
                <w:webHidden/>
              </w:rPr>
              <w:tab/>
            </w:r>
            <w:r w:rsidR="00751061">
              <w:rPr>
                <w:noProof/>
                <w:webHidden/>
              </w:rPr>
              <w:fldChar w:fldCharType="begin"/>
            </w:r>
            <w:r w:rsidR="00751061">
              <w:rPr>
                <w:noProof/>
                <w:webHidden/>
              </w:rPr>
              <w:instrText xml:space="preserve"> PAGEREF _Toc136890804 \h </w:instrText>
            </w:r>
            <w:r w:rsidR="00751061">
              <w:rPr>
                <w:noProof/>
                <w:webHidden/>
              </w:rPr>
            </w:r>
            <w:r w:rsidR="00751061">
              <w:rPr>
                <w:noProof/>
                <w:webHidden/>
              </w:rPr>
              <w:fldChar w:fldCharType="separate"/>
            </w:r>
            <w:r>
              <w:rPr>
                <w:noProof/>
                <w:webHidden/>
              </w:rPr>
              <w:t>11</w:t>
            </w:r>
            <w:r w:rsidR="00751061">
              <w:rPr>
                <w:noProof/>
                <w:webHidden/>
              </w:rPr>
              <w:fldChar w:fldCharType="end"/>
            </w:r>
          </w:hyperlink>
        </w:p>
        <w:p w14:paraId="4B3E3743" w14:textId="752AEF3E"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05" w:history="1">
            <w:r w:rsidR="00751061" w:rsidRPr="00E753D5">
              <w:rPr>
                <w:rStyle w:val="Hipercze"/>
                <w:noProof/>
              </w:rPr>
              <w:t>2.</w:t>
            </w:r>
            <w:r w:rsidR="00751061">
              <w:rPr>
                <w:rFonts w:eastAsiaTheme="minorEastAsia"/>
                <w:noProof/>
                <w:kern w:val="2"/>
                <w:lang w:eastAsia="pl-PL"/>
                <w14:ligatures w14:val="standardContextual"/>
              </w:rPr>
              <w:tab/>
            </w:r>
            <w:r w:rsidR="00751061" w:rsidRPr="00E753D5">
              <w:rPr>
                <w:rStyle w:val="Hipercze"/>
                <w:noProof/>
              </w:rPr>
              <w:t>Charakterystyka obszaru i ludności objętej wdrażaniem LSR</w:t>
            </w:r>
            <w:r w:rsidR="00751061">
              <w:rPr>
                <w:noProof/>
                <w:webHidden/>
              </w:rPr>
              <w:tab/>
            </w:r>
            <w:r w:rsidR="00751061">
              <w:rPr>
                <w:noProof/>
                <w:webHidden/>
              </w:rPr>
              <w:fldChar w:fldCharType="begin"/>
            </w:r>
            <w:r w:rsidR="00751061">
              <w:rPr>
                <w:noProof/>
                <w:webHidden/>
              </w:rPr>
              <w:instrText xml:space="preserve"> PAGEREF _Toc136890805 \h </w:instrText>
            </w:r>
            <w:r w:rsidR="00751061">
              <w:rPr>
                <w:noProof/>
                <w:webHidden/>
              </w:rPr>
            </w:r>
            <w:r w:rsidR="00751061">
              <w:rPr>
                <w:noProof/>
                <w:webHidden/>
              </w:rPr>
              <w:fldChar w:fldCharType="separate"/>
            </w:r>
            <w:r>
              <w:rPr>
                <w:noProof/>
                <w:webHidden/>
              </w:rPr>
              <w:t>12</w:t>
            </w:r>
            <w:r w:rsidR="00751061">
              <w:rPr>
                <w:noProof/>
                <w:webHidden/>
              </w:rPr>
              <w:fldChar w:fldCharType="end"/>
            </w:r>
          </w:hyperlink>
        </w:p>
        <w:p w14:paraId="2CDAEF71" w14:textId="42216902"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06" w:history="1">
            <w:r w:rsidR="00751061" w:rsidRPr="00E753D5">
              <w:rPr>
                <w:rStyle w:val="Hipercze"/>
                <w:noProof/>
              </w:rPr>
              <w:t>2.1.</w:t>
            </w:r>
            <w:r w:rsidR="00751061">
              <w:rPr>
                <w:rFonts w:eastAsiaTheme="minorEastAsia"/>
                <w:noProof/>
                <w:kern w:val="2"/>
                <w:lang w:eastAsia="pl-PL"/>
                <w14:ligatures w14:val="standardContextual"/>
              </w:rPr>
              <w:tab/>
            </w:r>
            <w:r w:rsidR="00751061" w:rsidRPr="00E753D5">
              <w:rPr>
                <w:rStyle w:val="Hipercze"/>
                <w:noProof/>
              </w:rPr>
              <w:t>Opis obszaru</w:t>
            </w:r>
            <w:r w:rsidR="00751061">
              <w:rPr>
                <w:noProof/>
                <w:webHidden/>
              </w:rPr>
              <w:tab/>
            </w:r>
            <w:r w:rsidR="00751061">
              <w:rPr>
                <w:noProof/>
                <w:webHidden/>
              </w:rPr>
              <w:fldChar w:fldCharType="begin"/>
            </w:r>
            <w:r w:rsidR="00751061">
              <w:rPr>
                <w:noProof/>
                <w:webHidden/>
              </w:rPr>
              <w:instrText xml:space="preserve"> PAGEREF _Toc136890806 \h </w:instrText>
            </w:r>
            <w:r w:rsidR="00751061">
              <w:rPr>
                <w:noProof/>
                <w:webHidden/>
              </w:rPr>
            </w:r>
            <w:r w:rsidR="00751061">
              <w:rPr>
                <w:noProof/>
                <w:webHidden/>
              </w:rPr>
              <w:fldChar w:fldCharType="separate"/>
            </w:r>
            <w:r>
              <w:rPr>
                <w:noProof/>
                <w:webHidden/>
              </w:rPr>
              <w:t>12</w:t>
            </w:r>
            <w:r w:rsidR="00751061">
              <w:rPr>
                <w:noProof/>
                <w:webHidden/>
              </w:rPr>
              <w:fldChar w:fldCharType="end"/>
            </w:r>
          </w:hyperlink>
        </w:p>
        <w:p w14:paraId="66207D51" w14:textId="4D5F8D1A"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07" w:history="1">
            <w:r w:rsidR="00751061" w:rsidRPr="00E753D5">
              <w:rPr>
                <w:rStyle w:val="Hipercze"/>
                <w:noProof/>
              </w:rPr>
              <w:t>2.2.</w:t>
            </w:r>
            <w:r w:rsidR="00751061">
              <w:rPr>
                <w:rFonts w:eastAsiaTheme="minorEastAsia"/>
                <w:noProof/>
                <w:kern w:val="2"/>
                <w:lang w:eastAsia="pl-PL"/>
                <w14:ligatures w14:val="standardContextual"/>
              </w:rPr>
              <w:tab/>
            </w:r>
            <w:r w:rsidR="00751061" w:rsidRPr="00E753D5">
              <w:rPr>
                <w:rStyle w:val="Hipercze"/>
                <w:noProof/>
              </w:rPr>
              <w:t>Mapa obszaru objętego LSR z zaznaczeniem granic poszczególnych gmin</w:t>
            </w:r>
            <w:r w:rsidR="00751061">
              <w:rPr>
                <w:noProof/>
                <w:webHidden/>
              </w:rPr>
              <w:tab/>
            </w:r>
            <w:r w:rsidR="00751061">
              <w:rPr>
                <w:noProof/>
                <w:webHidden/>
              </w:rPr>
              <w:fldChar w:fldCharType="begin"/>
            </w:r>
            <w:r w:rsidR="00751061">
              <w:rPr>
                <w:noProof/>
                <w:webHidden/>
              </w:rPr>
              <w:instrText xml:space="preserve"> PAGEREF _Toc136890807 \h </w:instrText>
            </w:r>
            <w:r w:rsidR="00751061">
              <w:rPr>
                <w:noProof/>
                <w:webHidden/>
              </w:rPr>
            </w:r>
            <w:r w:rsidR="00751061">
              <w:rPr>
                <w:noProof/>
                <w:webHidden/>
              </w:rPr>
              <w:fldChar w:fldCharType="separate"/>
            </w:r>
            <w:r>
              <w:rPr>
                <w:noProof/>
                <w:webHidden/>
              </w:rPr>
              <w:t>13</w:t>
            </w:r>
            <w:r w:rsidR="00751061">
              <w:rPr>
                <w:noProof/>
                <w:webHidden/>
              </w:rPr>
              <w:fldChar w:fldCharType="end"/>
            </w:r>
          </w:hyperlink>
        </w:p>
        <w:p w14:paraId="07748045" w14:textId="6ACB3882"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08" w:history="1">
            <w:r w:rsidR="00751061" w:rsidRPr="00E753D5">
              <w:rPr>
                <w:rStyle w:val="Hipercze"/>
                <w:noProof/>
              </w:rPr>
              <w:t>2.3.</w:t>
            </w:r>
            <w:r w:rsidR="00751061">
              <w:rPr>
                <w:rFonts w:eastAsiaTheme="minorEastAsia"/>
                <w:noProof/>
                <w:kern w:val="2"/>
                <w:lang w:eastAsia="pl-PL"/>
                <w14:ligatures w14:val="standardContextual"/>
              </w:rPr>
              <w:tab/>
            </w:r>
            <w:r w:rsidR="00751061" w:rsidRPr="00E753D5">
              <w:rPr>
                <w:rStyle w:val="Hipercze"/>
                <w:noProof/>
              </w:rPr>
              <w:t>Spójność obszaru</w:t>
            </w:r>
            <w:r w:rsidR="00751061">
              <w:rPr>
                <w:noProof/>
                <w:webHidden/>
              </w:rPr>
              <w:tab/>
            </w:r>
            <w:r w:rsidR="00751061">
              <w:rPr>
                <w:noProof/>
                <w:webHidden/>
              </w:rPr>
              <w:fldChar w:fldCharType="begin"/>
            </w:r>
            <w:r w:rsidR="00751061">
              <w:rPr>
                <w:noProof/>
                <w:webHidden/>
              </w:rPr>
              <w:instrText xml:space="preserve"> PAGEREF _Toc136890808 \h </w:instrText>
            </w:r>
            <w:r w:rsidR="00751061">
              <w:rPr>
                <w:noProof/>
                <w:webHidden/>
              </w:rPr>
            </w:r>
            <w:r w:rsidR="00751061">
              <w:rPr>
                <w:noProof/>
                <w:webHidden/>
              </w:rPr>
              <w:fldChar w:fldCharType="separate"/>
            </w:r>
            <w:r>
              <w:rPr>
                <w:noProof/>
                <w:webHidden/>
              </w:rPr>
              <w:t>13</w:t>
            </w:r>
            <w:r w:rsidR="00751061">
              <w:rPr>
                <w:noProof/>
                <w:webHidden/>
              </w:rPr>
              <w:fldChar w:fldCharType="end"/>
            </w:r>
          </w:hyperlink>
        </w:p>
        <w:p w14:paraId="1B698380" w14:textId="6FBA2FCF"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09" w:history="1">
            <w:r w:rsidR="00751061" w:rsidRPr="00E753D5">
              <w:rPr>
                <w:rStyle w:val="Hipercze"/>
                <w:noProof/>
              </w:rPr>
              <w:t>3.</w:t>
            </w:r>
            <w:r w:rsidR="00751061">
              <w:rPr>
                <w:rFonts w:eastAsiaTheme="minorEastAsia"/>
                <w:noProof/>
                <w:kern w:val="2"/>
                <w:lang w:eastAsia="pl-PL"/>
                <w14:ligatures w14:val="standardContextual"/>
              </w:rPr>
              <w:tab/>
            </w:r>
            <w:r w:rsidR="00751061" w:rsidRPr="00E753D5">
              <w:rPr>
                <w:rStyle w:val="Hipercze"/>
                <w:noProof/>
              </w:rPr>
              <w:t>Partycypacyjny charakter LSR</w:t>
            </w:r>
            <w:r w:rsidR="00751061">
              <w:rPr>
                <w:noProof/>
                <w:webHidden/>
              </w:rPr>
              <w:tab/>
            </w:r>
            <w:r w:rsidR="00751061">
              <w:rPr>
                <w:noProof/>
                <w:webHidden/>
              </w:rPr>
              <w:fldChar w:fldCharType="begin"/>
            </w:r>
            <w:r w:rsidR="00751061">
              <w:rPr>
                <w:noProof/>
                <w:webHidden/>
              </w:rPr>
              <w:instrText xml:space="preserve"> PAGEREF _Toc136890809 \h </w:instrText>
            </w:r>
            <w:r w:rsidR="00751061">
              <w:rPr>
                <w:noProof/>
                <w:webHidden/>
              </w:rPr>
            </w:r>
            <w:r w:rsidR="00751061">
              <w:rPr>
                <w:noProof/>
                <w:webHidden/>
              </w:rPr>
              <w:fldChar w:fldCharType="separate"/>
            </w:r>
            <w:r>
              <w:rPr>
                <w:noProof/>
                <w:webHidden/>
              </w:rPr>
              <w:t>15</w:t>
            </w:r>
            <w:r w:rsidR="00751061">
              <w:rPr>
                <w:noProof/>
                <w:webHidden/>
              </w:rPr>
              <w:fldChar w:fldCharType="end"/>
            </w:r>
          </w:hyperlink>
        </w:p>
        <w:p w14:paraId="39E69453" w14:textId="4097A64D"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10" w:history="1">
            <w:r w:rsidR="00751061" w:rsidRPr="00E753D5">
              <w:rPr>
                <w:rStyle w:val="Hipercze"/>
                <w:noProof/>
              </w:rPr>
              <w:t>3.1.</w:t>
            </w:r>
            <w:r w:rsidR="00751061">
              <w:rPr>
                <w:rFonts w:eastAsiaTheme="minorEastAsia"/>
                <w:noProof/>
                <w:kern w:val="2"/>
                <w:lang w:eastAsia="pl-PL"/>
                <w14:ligatures w14:val="standardContextual"/>
              </w:rPr>
              <w:tab/>
            </w:r>
            <w:r w:rsidR="00751061" w:rsidRPr="00E753D5">
              <w:rPr>
                <w:rStyle w:val="Hipercze"/>
                <w:noProof/>
              </w:rPr>
              <w:t>Partycypacja społeczna na etapie przygotowania LSR</w:t>
            </w:r>
            <w:r w:rsidR="00751061">
              <w:rPr>
                <w:noProof/>
                <w:webHidden/>
              </w:rPr>
              <w:tab/>
            </w:r>
            <w:r w:rsidR="00751061">
              <w:rPr>
                <w:noProof/>
                <w:webHidden/>
              </w:rPr>
              <w:fldChar w:fldCharType="begin"/>
            </w:r>
            <w:r w:rsidR="00751061">
              <w:rPr>
                <w:noProof/>
                <w:webHidden/>
              </w:rPr>
              <w:instrText xml:space="preserve"> PAGEREF _Toc136890810 \h </w:instrText>
            </w:r>
            <w:r w:rsidR="00751061">
              <w:rPr>
                <w:noProof/>
                <w:webHidden/>
              </w:rPr>
            </w:r>
            <w:r w:rsidR="00751061">
              <w:rPr>
                <w:noProof/>
                <w:webHidden/>
              </w:rPr>
              <w:fldChar w:fldCharType="separate"/>
            </w:r>
            <w:r>
              <w:rPr>
                <w:noProof/>
                <w:webHidden/>
              </w:rPr>
              <w:t>15</w:t>
            </w:r>
            <w:r w:rsidR="00751061">
              <w:rPr>
                <w:noProof/>
                <w:webHidden/>
              </w:rPr>
              <w:fldChar w:fldCharType="end"/>
            </w:r>
          </w:hyperlink>
        </w:p>
        <w:p w14:paraId="5DD51149" w14:textId="19815CEB"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11" w:history="1">
            <w:r w:rsidR="00751061" w:rsidRPr="00E753D5">
              <w:rPr>
                <w:rStyle w:val="Hipercze"/>
                <w:noProof/>
              </w:rPr>
              <w:t>3.2.</w:t>
            </w:r>
            <w:r w:rsidR="00751061">
              <w:rPr>
                <w:rFonts w:eastAsiaTheme="minorEastAsia"/>
                <w:noProof/>
                <w:kern w:val="2"/>
                <w:lang w:eastAsia="pl-PL"/>
                <w14:ligatures w14:val="standardContextual"/>
              </w:rPr>
              <w:tab/>
            </w:r>
            <w:r w:rsidR="00751061" w:rsidRPr="00E753D5">
              <w:rPr>
                <w:rStyle w:val="Hipercze"/>
                <w:noProof/>
              </w:rPr>
              <w:t>Partycypacja społeczna na etapie wdrażania LSR</w:t>
            </w:r>
            <w:r w:rsidR="00751061">
              <w:rPr>
                <w:noProof/>
                <w:webHidden/>
              </w:rPr>
              <w:tab/>
            </w:r>
            <w:r w:rsidR="00751061">
              <w:rPr>
                <w:noProof/>
                <w:webHidden/>
              </w:rPr>
              <w:fldChar w:fldCharType="begin"/>
            </w:r>
            <w:r w:rsidR="00751061">
              <w:rPr>
                <w:noProof/>
                <w:webHidden/>
              </w:rPr>
              <w:instrText xml:space="preserve"> PAGEREF _Toc136890811 \h </w:instrText>
            </w:r>
            <w:r w:rsidR="00751061">
              <w:rPr>
                <w:noProof/>
                <w:webHidden/>
              </w:rPr>
            </w:r>
            <w:r w:rsidR="00751061">
              <w:rPr>
                <w:noProof/>
                <w:webHidden/>
              </w:rPr>
              <w:fldChar w:fldCharType="separate"/>
            </w:r>
            <w:r>
              <w:rPr>
                <w:noProof/>
                <w:webHidden/>
              </w:rPr>
              <w:t>24</w:t>
            </w:r>
            <w:r w:rsidR="00751061">
              <w:rPr>
                <w:noProof/>
                <w:webHidden/>
              </w:rPr>
              <w:fldChar w:fldCharType="end"/>
            </w:r>
          </w:hyperlink>
        </w:p>
        <w:p w14:paraId="52051541" w14:textId="435E798C"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12" w:history="1">
            <w:r w:rsidR="00751061" w:rsidRPr="00E753D5">
              <w:rPr>
                <w:rStyle w:val="Hipercze"/>
                <w:noProof/>
              </w:rPr>
              <w:t>3.2.1.</w:t>
            </w:r>
            <w:r w:rsidR="00751061">
              <w:rPr>
                <w:rFonts w:eastAsiaTheme="minorEastAsia"/>
                <w:noProof/>
                <w:kern w:val="2"/>
                <w:lang w:eastAsia="pl-PL"/>
                <w14:ligatures w14:val="standardContextual"/>
              </w:rPr>
              <w:tab/>
            </w:r>
            <w:r w:rsidR="00751061" w:rsidRPr="00E753D5">
              <w:rPr>
                <w:rStyle w:val="Hipercze"/>
                <w:noProof/>
              </w:rPr>
              <w:t>Partycypacja społeczna na etapie oceny efektów</w:t>
            </w:r>
            <w:r w:rsidR="00751061">
              <w:rPr>
                <w:noProof/>
                <w:webHidden/>
              </w:rPr>
              <w:tab/>
            </w:r>
            <w:r w:rsidR="00751061">
              <w:rPr>
                <w:noProof/>
                <w:webHidden/>
              </w:rPr>
              <w:fldChar w:fldCharType="begin"/>
            </w:r>
            <w:r w:rsidR="00751061">
              <w:rPr>
                <w:noProof/>
                <w:webHidden/>
              </w:rPr>
              <w:instrText xml:space="preserve"> PAGEREF _Toc136890812 \h </w:instrText>
            </w:r>
            <w:r w:rsidR="00751061">
              <w:rPr>
                <w:noProof/>
                <w:webHidden/>
              </w:rPr>
            </w:r>
            <w:r w:rsidR="00751061">
              <w:rPr>
                <w:noProof/>
                <w:webHidden/>
              </w:rPr>
              <w:fldChar w:fldCharType="separate"/>
            </w:r>
            <w:r>
              <w:rPr>
                <w:noProof/>
                <w:webHidden/>
              </w:rPr>
              <w:t>25</w:t>
            </w:r>
            <w:r w:rsidR="00751061">
              <w:rPr>
                <w:noProof/>
                <w:webHidden/>
              </w:rPr>
              <w:fldChar w:fldCharType="end"/>
            </w:r>
          </w:hyperlink>
        </w:p>
        <w:p w14:paraId="280D427F" w14:textId="68713DEE"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13" w:history="1">
            <w:r w:rsidR="00751061" w:rsidRPr="00E753D5">
              <w:rPr>
                <w:rStyle w:val="Hipercze"/>
                <w:noProof/>
              </w:rPr>
              <w:t>3.3.</w:t>
            </w:r>
            <w:r w:rsidR="00751061">
              <w:rPr>
                <w:rFonts w:eastAsiaTheme="minorEastAsia"/>
                <w:noProof/>
                <w:kern w:val="2"/>
                <w:lang w:eastAsia="pl-PL"/>
                <w14:ligatures w14:val="standardContextual"/>
              </w:rPr>
              <w:tab/>
            </w:r>
            <w:r w:rsidR="00751061" w:rsidRPr="00E753D5">
              <w:rPr>
                <w:rStyle w:val="Hipercze"/>
                <w:noProof/>
              </w:rPr>
              <w:t>Grupy docelowe</w:t>
            </w:r>
            <w:r w:rsidR="00751061">
              <w:rPr>
                <w:noProof/>
                <w:webHidden/>
              </w:rPr>
              <w:tab/>
            </w:r>
            <w:r w:rsidR="00751061">
              <w:rPr>
                <w:noProof/>
                <w:webHidden/>
              </w:rPr>
              <w:fldChar w:fldCharType="begin"/>
            </w:r>
            <w:r w:rsidR="00751061">
              <w:rPr>
                <w:noProof/>
                <w:webHidden/>
              </w:rPr>
              <w:instrText xml:space="preserve"> PAGEREF _Toc136890813 \h </w:instrText>
            </w:r>
            <w:r w:rsidR="00751061">
              <w:rPr>
                <w:noProof/>
                <w:webHidden/>
              </w:rPr>
            </w:r>
            <w:r w:rsidR="00751061">
              <w:rPr>
                <w:noProof/>
                <w:webHidden/>
              </w:rPr>
              <w:fldChar w:fldCharType="separate"/>
            </w:r>
            <w:r>
              <w:rPr>
                <w:noProof/>
                <w:webHidden/>
              </w:rPr>
              <w:t>25</w:t>
            </w:r>
            <w:r w:rsidR="00751061">
              <w:rPr>
                <w:noProof/>
                <w:webHidden/>
              </w:rPr>
              <w:fldChar w:fldCharType="end"/>
            </w:r>
          </w:hyperlink>
        </w:p>
        <w:p w14:paraId="1FBCBA7C" w14:textId="4E7B868C"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14" w:history="1">
            <w:r w:rsidR="00751061" w:rsidRPr="00E753D5">
              <w:rPr>
                <w:rStyle w:val="Hipercze"/>
                <w:noProof/>
              </w:rPr>
              <w:t>4.</w:t>
            </w:r>
            <w:r w:rsidR="00751061">
              <w:rPr>
                <w:rFonts w:eastAsiaTheme="minorEastAsia"/>
                <w:noProof/>
                <w:kern w:val="2"/>
                <w:lang w:eastAsia="pl-PL"/>
                <w14:ligatures w14:val="standardContextual"/>
              </w:rPr>
              <w:tab/>
            </w:r>
            <w:r w:rsidR="00751061" w:rsidRPr="00E753D5">
              <w:rPr>
                <w:rStyle w:val="Hipercze"/>
                <w:noProof/>
              </w:rPr>
              <w:t>Analiza potrzeb i potencjału LSR</w:t>
            </w:r>
            <w:r w:rsidR="00751061">
              <w:rPr>
                <w:noProof/>
                <w:webHidden/>
              </w:rPr>
              <w:tab/>
            </w:r>
            <w:r w:rsidR="00751061">
              <w:rPr>
                <w:noProof/>
                <w:webHidden/>
              </w:rPr>
              <w:fldChar w:fldCharType="begin"/>
            </w:r>
            <w:r w:rsidR="00751061">
              <w:rPr>
                <w:noProof/>
                <w:webHidden/>
              </w:rPr>
              <w:instrText xml:space="preserve"> PAGEREF _Toc136890814 \h </w:instrText>
            </w:r>
            <w:r w:rsidR="00751061">
              <w:rPr>
                <w:noProof/>
                <w:webHidden/>
              </w:rPr>
            </w:r>
            <w:r w:rsidR="00751061">
              <w:rPr>
                <w:noProof/>
                <w:webHidden/>
              </w:rPr>
              <w:fldChar w:fldCharType="separate"/>
            </w:r>
            <w:r>
              <w:rPr>
                <w:noProof/>
                <w:webHidden/>
              </w:rPr>
              <w:t>32</w:t>
            </w:r>
            <w:r w:rsidR="00751061">
              <w:rPr>
                <w:noProof/>
                <w:webHidden/>
              </w:rPr>
              <w:fldChar w:fldCharType="end"/>
            </w:r>
          </w:hyperlink>
        </w:p>
        <w:p w14:paraId="264AF14D" w14:textId="486EEC35"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15" w:history="1">
            <w:r w:rsidR="00751061" w:rsidRPr="00E753D5">
              <w:rPr>
                <w:rStyle w:val="Hipercze"/>
                <w:noProof/>
              </w:rPr>
              <w:t>4.1.</w:t>
            </w:r>
            <w:r w:rsidR="00751061">
              <w:rPr>
                <w:rFonts w:eastAsiaTheme="minorEastAsia"/>
                <w:noProof/>
                <w:kern w:val="2"/>
                <w:lang w:eastAsia="pl-PL"/>
                <w14:ligatures w14:val="standardContextual"/>
              </w:rPr>
              <w:tab/>
            </w:r>
            <w:r w:rsidR="00751061" w:rsidRPr="00E753D5">
              <w:rPr>
                <w:rStyle w:val="Hipercze"/>
                <w:noProof/>
              </w:rPr>
              <w:t>Analizę potrzeb rozwojowych i potencjałów obszaru wdrażania LSR wraz z ich uzasadnieniem</w:t>
            </w:r>
            <w:r w:rsidR="00751061">
              <w:rPr>
                <w:noProof/>
                <w:webHidden/>
              </w:rPr>
              <w:tab/>
            </w:r>
            <w:r w:rsidR="00751061">
              <w:rPr>
                <w:noProof/>
                <w:webHidden/>
              </w:rPr>
              <w:fldChar w:fldCharType="begin"/>
            </w:r>
            <w:r w:rsidR="00751061">
              <w:rPr>
                <w:noProof/>
                <w:webHidden/>
              </w:rPr>
              <w:instrText xml:space="preserve"> PAGEREF _Toc136890815 \h </w:instrText>
            </w:r>
            <w:r w:rsidR="00751061">
              <w:rPr>
                <w:noProof/>
                <w:webHidden/>
              </w:rPr>
            </w:r>
            <w:r w:rsidR="00751061">
              <w:rPr>
                <w:noProof/>
                <w:webHidden/>
              </w:rPr>
              <w:fldChar w:fldCharType="separate"/>
            </w:r>
            <w:r>
              <w:rPr>
                <w:noProof/>
                <w:webHidden/>
              </w:rPr>
              <w:t>32</w:t>
            </w:r>
            <w:r w:rsidR="00751061">
              <w:rPr>
                <w:noProof/>
                <w:webHidden/>
              </w:rPr>
              <w:fldChar w:fldCharType="end"/>
            </w:r>
          </w:hyperlink>
        </w:p>
        <w:p w14:paraId="2417F10A" w14:textId="5CF14DF6"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16" w:history="1">
            <w:r w:rsidR="00751061" w:rsidRPr="00E753D5">
              <w:rPr>
                <w:rStyle w:val="Hipercze"/>
                <w:noProof/>
              </w:rPr>
              <w:t>4.1.1.</w:t>
            </w:r>
            <w:r w:rsidR="00751061">
              <w:rPr>
                <w:rFonts w:eastAsiaTheme="minorEastAsia"/>
                <w:noProof/>
                <w:kern w:val="2"/>
                <w:lang w:eastAsia="pl-PL"/>
                <w14:ligatures w14:val="standardContextual"/>
              </w:rPr>
              <w:tab/>
            </w:r>
            <w:r w:rsidR="00751061" w:rsidRPr="00E753D5">
              <w:rPr>
                <w:rStyle w:val="Hipercze"/>
                <w:noProof/>
              </w:rPr>
              <w:t>Dostępność dla osób z niepełnosprawnościami oraz przestrzegania zasady równości szans i niedyskryminacji</w:t>
            </w:r>
            <w:r w:rsidR="00751061">
              <w:rPr>
                <w:noProof/>
                <w:webHidden/>
              </w:rPr>
              <w:tab/>
            </w:r>
            <w:r w:rsidR="00751061">
              <w:rPr>
                <w:noProof/>
                <w:webHidden/>
              </w:rPr>
              <w:fldChar w:fldCharType="begin"/>
            </w:r>
            <w:r w:rsidR="00751061">
              <w:rPr>
                <w:noProof/>
                <w:webHidden/>
              </w:rPr>
              <w:instrText xml:space="preserve"> PAGEREF _Toc136890816 \h </w:instrText>
            </w:r>
            <w:r w:rsidR="00751061">
              <w:rPr>
                <w:noProof/>
                <w:webHidden/>
              </w:rPr>
            </w:r>
            <w:r w:rsidR="00751061">
              <w:rPr>
                <w:noProof/>
                <w:webHidden/>
              </w:rPr>
              <w:fldChar w:fldCharType="separate"/>
            </w:r>
            <w:r>
              <w:rPr>
                <w:noProof/>
                <w:webHidden/>
              </w:rPr>
              <w:t>41</w:t>
            </w:r>
            <w:r w:rsidR="00751061">
              <w:rPr>
                <w:noProof/>
                <w:webHidden/>
              </w:rPr>
              <w:fldChar w:fldCharType="end"/>
            </w:r>
          </w:hyperlink>
        </w:p>
        <w:p w14:paraId="4586CCD9" w14:textId="71E7188A"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17" w:history="1">
            <w:r w:rsidR="00751061" w:rsidRPr="00E753D5">
              <w:rPr>
                <w:rStyle w:val="Hipercze"/>
                <w:noProof/>
              </w:rPr>
              <w:t>4.1.2.</w:t>
            </w:r>
            <w:r w:rsidR="00751061">
              <w:rPr>
                <w:rFonts w:eastAsiaTheme="minorEastAsia"/>
                <w:noProof/>
                <w:kern w:val="2"/>
                <w:lang w:eastAsia="pl-PL"/>
                <w14:ligatures w14:val="standardContextual"/>
              </w:rPr>
              <w:tab/>
            </w:r>
            <w:r w:rsidR="00751061" w:rsidRPr="00E753D5">
              <w:rPr>
                <w:rStyle w:val="Hipercze"/>
                <w:noProof/>
              </w:rPr>
              <w:t>Analiza SWOT</w:t>
            </w:r>
            <w:r w:rsidR="00751061">
              <w:rPr>
                <w:noProof/>
                <w:webHidden/>
              </w:rPr>
              <w:tab/>
            </w:r>
            <w:r w:rsidR="00751061">
              <w:rPr>
                <w:noProof/>
                <w:webHidden/>
              </w:rPr>
              <w:fldChar w:fldCharType="begin"/>
            </w:r>
            <w:r w:rsidR="00751061">
              <w:rPr>
                <w:noProof/>
                <w:webHidden/>
              </w:rPr>
              <w:instrText xml:space="preserve"> PAGEREF _Toc136890817 \h </w:instrText>
            </w:r>
            <w:r w:rsidR="00751061">
              <w:rPr>
                <w:noProof/>
                <w:webHidden/>
              </w:rPr>
            </w:r>
            <w:r w:rsidR="00751061">
              <w:rPr>
                <w:noProof/>
                <w:webHidden/>
              </w:rPr>
              <w:fldChar w:fldCharType="separate"/>
            </w:r>
            <w:r>
              <w:rPr>
                <w:noProof/>
                <w:webHidden/>
              </w:rPr>
              <w:t>41</w:t>
            </w:r>
            <w:r w:rsidR="00751061">
              <w:rPr>
                <w:noProof/>
                <w:webHidden/>
              </w:rPr>
              <w:fldChar w:fldCharType="end"/>
            </w:r>
          </w:hyperlink>
        </w:p>
        <w:p w14:paraId="5F6D6DDB" w14:textId="69C0FE13"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18" w:history="1">
            <w:r w:rsidR="00751061" w:rsidRPr="00E753D5">
              <w:rPr>
                <w:rStyle w:val="Hipercze"/>
                <w:noProof/>
              </w:rPr>
              <w:t>4.2.</w:t>
            </w:r>
            <w:r w:rsidR="00751061">
              <w:rPr>
                <w:rFonts w:eastAsiaTheme="minorEastAsia"/>
                <w:noProof/>
                <w:kern w:val="2"/>
                <w:lang w:eastAsia="pl-PL"/>
                <w14:ligatures w14:val="standardContextual"/>
              </w:rPr>
              <w:tab/>
            </w:r>
            <w:r w:rsidR="00751061" w:rsidRPr="00E753D5">
              <w:rPr>
                <w:rStyle w:val="Hipercze"/>
                <w:noProof/>
              </w:rPr>
              <w:t>Powiązania działań podejmowanych przez LGD z działaniami podejmowanymi w ramach pozostałych instrumentów terytorialnych</w:t>
            </w:r>
            <w:r w:rsidR="00751061">
              <w:rPr>
                <w:noProof/>
                <w:webHidden/>
              </w:rPr>
              <w:tab/>
            </w:r>
            <w:r w:rsidR="00751061">
              <w:rPr>
                <w:noProof/>
                <w:webHidden/>
              </w:rPr>
              <w:fldChar w:fldCharType="begin"/>
            </w:r>
            <w:r w:rsidR="00751061">
              <w:rPr>
                <w:noProof/>
                <w:webHidden/>
              </w:rPr>
              <w:instrText xml:space="preserve"> PAGEREF _Toc136890818 \h </w:instrText>
            </w:r>
            <w:r w:rsidR="00751061">
              <w:rPr>
                <w:noProof/>
                <w:webHidden/>
              </w:rPr>
            </w:r>
            <w:r w:rsidR="00751061">
              <w:rPr>
                <w:noProof/>
                <w:webHidden/>
              </w:rPr>
              <w:fldChar w:fldCharType="separate"/>
            </w:r>
            <w:r>
              <w:rPr>
                <w:noProof/>
                <w:webHidden/>
              </w:rPr>
              <w:t>45</w:t>
            </w:r>
            <w:r w:rsidR="00751061">
              <w:rPr>
                <w:noProof/>
                <w:webHidden/>
              </w:rPr>
              <w:fldChar w:fldCharType="end"/>
            </w:r>
          </w:hyperlink>
        </w:p>
        <w:p w14:paraId="041C6046" w14:textId="4AD7BCE0"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19" w:history="1">
            <w:r w:rsidR="00751061" w:rsidRPr="00E753D5">
              <w:rPr>
                <w:rStyle w:val="Hipercze"/>
                <w:noProof/>
              </w:rPr>
              <w:t>5.</w:t>
            </w:r>
            <w:r w:rsidR="00751061">
              <w:rPr>
                <w:rFonts w:eastAsiaTheme="minorEastAsia"/>
                <w:noProof/>
                <w:kern w:val="2"/>
                <w:lang w:eastAsia="pl-PL"/>
                <w14:ligatures w14:val="standardContextual"/>
              </w:rPr>
              <w:tab/>
            </w:r>
            <w:r w:rsidR="00751061" w:rsidRPr="00E753D5">
              <w:rPr>
                <w:rStyle w:val="Hipercze"/>
                <w:noProof/>
              </w:rPr>
              <w:t>Spójność , komplementarność i synergia</w:t>
            </w:r>
            <w:r w:rsidR="00751061">
              <w:rPr>
                <w:noProof/>
                <w:webHidden/>
              </w:rPr>
              <w:tab/>
            </w:r>
            <w:r w:rsidR="00751061">
              <w:rPr>
                <w:noProof/>
                <w:webHidden/>
              </w:rPr>
              <w:fldChar w:fldCharType="begin"/>
            </w:r>
            <w:r w:rsidR="00751061">
              <w:rPr>
                <w:noProof/>
                <w:webHidden/>
              </w:rPr>
              <w:instrText xml:space="preserve"> PAGEREF _Toc136890819 \h </w:instrText>
            </w:r>
            <w:r w:rsidR="00751061">
              <w:rPr>
                <w:noProof/>
                <w:webHidden/>
              </w:rPr>
            </w:r>
            <w:r w:rsidR="00751061">
              <w:rPr>
                <w:noProof/>
                <w:webHidden/>
              </w:rPr>
              <w:fldChar w:fldCharType="separate"/>
            </w:r>
            <w:r>
              <w:rPr>
                <w:noProof/>
                <w:webHidden/>
              </w:rPr>
              <w:t>48</w:t>
            </w:r>
            <w:r w:rsidR="00751061">
              <w:rPr>
                <w:noProof/>
                <w:webHidden/>
              </w:rPr>
              <w:fldChar w:fldCharType="end"/>
            </w:r>
          </w:hyperlink>
        </w:p>
        <w:p w14:paraId="4FA61E9E" w14:textId="2CE5A070"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20" w:history="1">
            <w:r w:rsidR="00751061" w:rsidRPr="00E753D5">
              <w:rPr>
                <w:rStyle w:val="Hipercze"/>
                <w:noProof/>
              </w:rPr>
              <w:t>5.1.</w:t>
            </w:r>
            <w:r w:rsidR="00751061">
              <w:rPr>
                <w:rFonts w:eastAsiaTheme="minorEastAsia"/>
                <w:noProof/>
                <w:kern w:val="2"/>
                <w:lang w:eastAsia="pl-PL"/>
                <w14:ligatures w14:val="standardContextual"/>
              </w:rPr>
              <w:tab/>
            </w:r>
            <w:r w:rsidR="00751061" w:rsidRPr="00E753D5">
              <w:rPr>
                <w:rStyle w:val="Hipercze"/>
                <w:noProof/>
              </w:rPr>
              <w:t>Opis powiązań programu z dokumentami strategicznymi i planistycznymi na poziomie krajowym, regionalnym</w:t>
            </w:r>
            <w:r w:rsidR="00751061">
              <w:rPr>
                <w:noProof/>
                <w:webHidden/>
              </w:rPr>
              <w:tab/>
            </w:r>
            <w:r w:rsidR="00751061">
              <w:rPr>
                <w:noProof/>
                <w:webHidden/>
              </w:rPr>
              <w:fldChar w:fldCharType="begin"/>
            </w:r>
            <w:r w:rsidR="00751061">
              <w:rPr>
                <w:noProof/>
                <w:webHidden/>
              </w:rPr>
              <w:instrText xml:space="preserve"> PAGEREF _Toc136890820 \h </w:instrText>
            </w:r>
            <w:r w:rsidR="00751061">
              <w:rPr>
                <w:noProof/>
                <w:webHidden/>
              </w:rPr>
            </w:r>
            <w:r w:rsidR="00751061">
              <w:rPr>
                <w:noProof/>
                <w:webHidden/>
              </w:rPr>
              <w:fldChar w:fldCharType="separate"/>
            </w:r>
            <w:r>
              <w:rPr>
                <w:noProof/>
                <w:webHidden/>
              </w:rPr>
              <w:t>48</w:t>
            </w:r>
            <w:r w:rsidR="00751061">
              <w:rPr>
                <w:noProof/>
                <w:webHidden/>
              </w:rPr>
              <w:fldChar w:fldCharType="end"/>
            </w:r>
          </w:hyperlink>
        </w:p>
        <w:p w14:paraId="32F16E4A" w14:textId="7F7E87B0"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21" w:history="1">
            <w:r w:rsidR="00751061" w:rsidRPr="00E753D5">
              <w:rPr>
                <w:rStyle w:val="Hipercze"/>
                <w:noProof/>
              </w:rPr>
              <w:t>5.2.</w:t>
            </w:r>
            <w:r w:rsidR="00751061">
              <w:rPr>
                <w:rFonts w:eastAsiaTheme="minorEastAsia"/>
                <w:noProof/>
                <w:kern w:val="2"/>
                <w:lang w:eastAsia="pl-PL"/>
                <w14:ligatures w14:val="standardContextual"/>
              </w:rPr>
              <w:tab/>
            </w:r>
            <w:r w:rsidR="00751061" w:rsidRPr="00E753D5">
              <w:rPr>
                <w:rStyle w:val="Hipercze"/>
                <w:noProof/>
              </w:rPr>
              <w:t>Partnerstwo – zasady współpracy pomiędzy sektorem publicznym, społecznym i gospodarczym</w:t>
            </w:r>
            <w:r w:rsidR="00751061">
              <w:rPr>
                <w:noProof/>
                <w:webHidden/>
              </w:rPr>
              <w:tab/>
            </w:r>
            <w:r w:rsidR="00751061">
              <w:rPr>
                <w:noProof/>
                <w:webHidden/>
              </w:rPr>
              <w:fldChar w:fldCharType="begin"/>
            </w:r>
            <w:r w:rsidR="00751061">
              <w:rPr>
                <w:noProof/>
                <w:webHidden/>
              </w:rPr>
              <w:instrText xml:space="preserve"> PAGEREF _Toc136890821 \h </w:instrText>
            </w:r>
            <w:r w:rsidR="00751061">
              <w:rPr>
                <w:noProof/>
                <w:webHidden/>
              </w:rPr>
            </w:r>
            <w:r w:rsidR="00751061">
              <w:rPr>
                <w:noProof/>
                <w:webHidden/>
              </w:rPr>
              <w:fldChar w:fldCharType="separate"/>
            </w:r>
            <w:r>
              <w:rPr>
                <w:noProof/>
                <w:webHidden/>
              </w:rPr>
              <w:t>58</w:t>
            </w:r>
            <w:r w:rsidR="00751061">
              <w:rPr>
                <w:noProof/>
                <w:webHidden/>
              </w:rPr>
              <w:fldChar w:fldCharType="end"/>
            </w:r>
          </w:hyperlink>
        </w:p>
        <w:p w14:paraId="7320CD05" w14:textId="0FD3AAEC"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22" w:history="1">
            <w:r w:rsidR="00751061" w:rsidRPr="00E753D5">
              <w:rPr>
                <w:rStyle w:val="Hipercze"/>
                <w:noProof/>
              </w:rPr>
              <w:t>6.</w:t>
            </w:r>
            <w:r w:rsidR="00751061">
              <w:rPr>
                <w:rFonts w:eastAsiaTheme="minorEastAsia"/>
                <w:noProof/>
                <w:kern w:val="2"/>
                <w:lang w:eastAsia="pl-PL"/>
                <w14:ligatures w14:val="standardContextual"/>
              </w:rPr>
              <w:tab/>
            </w:r>
            <w:r w:rsidR="00751061" w:rsidRPr="00E753D5">
              <w:rPr>
                <w:rStyle w:val="Hipercze"/>
                <w:noProof/>
              </w:rPr>
              <w:t>Cele i wskaźniki Lokalnej Strategii Rozwoju</w:t>
            </w:r>
            <w:r w:rsidR="00751061">
              <w:rPr>
                <w:noProof/>
                <w:webHidden/>
              </w:rPr>
              <w:tab/>
            </w:r>
            <w:r w:rsidR="00751061">
              <w:rPr>
                <w:noProof/>
                <w:webHidden/>
              </w:rPr>
              <w:fldChar w:fldCharType="begin"/>
            </w:r>
            <w:r w:rsidR="00751061">
              <w:rPr>
                <w:noProof/>
                <w:webHidden/>
              </w:rPr>
              <w:instrText xml:space="preserve"> PAGEREF _Toc136890822 \h </w:instrText>
            </w:r>
            <w:r w:rsidR="00751061">
              <w:rPr>
                <w:noProof/>
                <w:webHidden/>
              </w:rPr>
            </w:r>
            <w:r w:rsidR="00751061">
              <w:rPr>
                <w:noProof/>
                <w:webHidden/>
              </w:rPr>
              <w:fldChar w:fldCharType="separate"/>
            </w:r>
            <w:r>
              <w:rPr>
                <w:noProof/>
                <w:webHidden/>
              </w:rPr>
              <w:t>61</w:t>
            </w:r>
            <w:r w:rsidR="00751061">
              <w:rPr>
                <w:noProof/>
                <w:webHidden/>
              </w:rPr>
              <w:fldChar w:fldCharType="end"/>
            </w:r>
          </w:hyperlink>
        </w:p>
        <w:p w14:paraId="4C66253D" w14:textId="2547F5DA"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23" w:history="1">
            <w:r w:rsidR="00751061" w:rsidRPr="00E753D5">
              <w:rPr>
                <w:rStyle w:val="Hipercze"/>
                <w:noProof/>
              </w:rPr>
              <w:t>6.1.</w:t>
            </w:r>
            <w:r w:rsidR="00751061">
              <w:rPr>
                <w:rFonts w:eastAsiaTheme="minorEastAsia"/>
                <w:noProof/>
                <w:kern w:val="2"/>
                <w:lang w:eastAsia="pl-PL"/>
                <w14:ligatures w14:val="standardContextual"/>
              </w:rPr>
              <w:tab/>
            </w:r>
            <w:r w:rsidR="00751061" w:rsidRPr="00E753D5">
              <w:rPr>
                <w:rStyle w:val="Hipercze"/>
                <w:noProof/>
              </w:rPr>
              <w:t>Cele LSR i ich źródła finansowania</w:t>
            </w:r>
            <w:r w:rsidR="00751061">
              <w:rPr>
                <w:noProof/>
                <w:webHidden/>
              </w:rPr>
              <w:tab/>
            </w:r>
            <w:r w:rsidR="00751061">
              <w:rPr>
                <w:noProof/>
                <w:webHidden/>
              </w:rPr>
              <w:fldChar w:fldCharType="begin"/>
            </w:r>
            <w:r w:rsidR="00751061">
              <w:rPr>
                <w:noProof/>
                <w:webHidden/>
              </w:rPr>
              <w:instrText xml:space="preserve"> PAGEREF _Toc136890823 \h </w:instrText>
            </w:r>
            <w:r w:rsidR="00751061">
              <w:rPr>
                <w:noProof/>
                <w:webHidden/>
              </w:rPr>
            </w:r>
            <w:r w:rsidR="00751061">
              <w:rPr>
                <w:noProof/>
                <w:webHidden/>
              </w:rPr>
              <w:fldChar w:fldCharType="separate"/>
            </w:r>
            <w:r>
              <w:rPr>
                <w:noProof/>
                <w:webHidden/>
              </w:rPr>
              <w:t>61</w:t>
            </w:r>
            <w:r w:rsidR="00751061">
              <w:rPr>
                <w:noProof/>
                <w:webHidden/>
              </w:rPr>
              <w:fldChar w:fldCharType="end"/>
            </w:r>
          </w:hyperlink>
        </w:p>
        <w:p w14:paraId="05AF68B6" w14:textId="6A7412EF"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24" w:history="1">
            <w:r w:rsidR="00751061" w:rsidRPr="00E753D5">
              <w:rPr>
                <w:rStyle w:val="Hipercze"/>
                <w:noProof/>
              </w:rPr>
              <w:t>6.1.1.</w:t>
            </w:r>
            <w:r w:rsidR="00751061">
              <w:rPr>
                <w:rFonts w:eastAsiaTheme="minorEastAsia"/>
                <w:noProof/>
                <w:kern w:val="2"/>
                <w:lang w:eastAsia="pl-PL"/>
                <w14:ligatures w14:val="standardContextual"/>
              </w:rPr>
              <w:tab/>
            </w:r>
            <w:r w:rsidR="00751061" w:rsidRPr="00E753D5">
              <w:rPr>
                <w:rStyle w:val="Hipercze"/>
                <w:noProof/>
              </w:rPr>
              <w:t>Cel pierwszy: Zielony, innowacyjny, atrakcyjny - wzmocnienie endogenicznych potencjałów gmin leżących wokół miasta subregionalnego - Tarnowa jako elementów podnoszących jakość życia</w:t>
            </w:r>
            <w:r w:rsidR="00751061">
              <w:rPr>
                <w:noProof/>
                <w:webHidden/>
              </w:rPr>
              <w:tab/>
            </w:r>
            <w:r w:rsidR="00751061">
              <w:rPr>
                <w:noProof/>
                <w:webHidden/>
              </w:rPr>
              <w:fldChar w:fldCharType="begin"/>
            </w:r>
            <w:r w:rsidR="00751061">
              <w:rPr>
                <w:noProof/>
                <w:webHidden/>
              </w:rPr>
              <w:instrText xml:space="preserve"> PAGEREF _Toc136890824 \h </w:instrText>
            </w:r>
            <w:r w:rsidR="00751061">
              <w:rPr>
                <w:noProof/>
                <w:webHidden/>
              </w:rPr>
            </w:r>
            <w:r w:rsidR="00751061">
              <w:rPr>
                <w:noProof/>
                <w:webHidden/>
              </w:rPr>
              <w:fldChar w:fldCharType="separate"/>
            </w:r>
            <w:r>
              <w:rPr>
                <w:noProof/>
                <w:webHidden/>
              </w:rPr>
              <w:t>62</w:t>
            </w:r>
            <w:r w:rsidR="00751061">
              <w:rPr>
                <w:noProof/>
                <w:webHidden/>
              </w:rPr>
              <w:fldChar w:fldCharType="end"/>
            </w:r>
          </w:hyperlink>
        </w:p>
        <w:p w14:paraId="3550AF89" w14:textId="6CD1E904"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25" w:history="1">
            <w:r w:rsidR="00751061" w:rsidRPr="00E753D5">
              <w:rPr>
                <w:rStyle w:val="Hipercze"/>
                <w:rFonts w:eastAsia="Times New Roman"/>
                <w:noProof/>
                <w:lang w:eastAsia="pl-PL"/>
              </w:rPr>
              <w:t>6.1.2.</w:t>
            </w:r>
            <w:r w:rsidR="00751061">
              <w:rPr>
                <w:rFonts w:eastAsiaTheme="minorEastAsia"/>
                <w:noProof/>
                <w:kern w:val="2"/>
                <w:lang w:eastAsia="pl-PL"/>
                <w14:ligatures w14:val="standardContextual"/>
              </w:rPr>
              <w:tab/>
            </w:r>
            <w:r w:rsidR="00751061" w:rsidRPr="00E753D5">
              <w:rPr>
                <w:rStyle w:val="Hipercze"/>
                <w:rFonts w:eastAsia="Times New Roman"/>
                <w:noProof/>
                <w:lang w:eastAsia="pl-PL"/>
              </w:rPr>
              <w:t>Cel drugi: Szczęśliwy, różnorodny, otwarty – włączenie i aktywizacja mieszkańców</w:t>
            </w:r>
            <w:r w:rsidR="00751061">
              <w:rPr>
                <w:noProof/>
                <w:webHidden/>
              </w:rPr>
              <w:tab/>
            </w:r>
            <w:r w:rsidR="00751061">
              <w:rPr>
                <w:noProof/>
                <w:webHidden/>
              </w:rPr>
              <w:fldChar w:fldCharType="begin"/>
            </w:r>
            <w:r w:rsidR="00751061">
              <w:rPr>
                <w:noProof/>
                <w:webHidden/>
              </w:rPr>
              <w:instrText xml:space="preserve"> PAGEREF _Toc136890825 \h </w:instrText>
            </w:r>
            <w:r w:rsidR="00751061">
              <w:rPr>
                <w:noProof/>
                <w:webHidden/>
              </w:rPr>
            </w:r>
            <w:r w:rsidR="00751061">
              <w:rPr>
                <w:noProof/>
                <w:webHidden/>
              </w:rPr>
              <w:fldChar w:fldCharType="separate"/>
            </w:r>
            <w:r>
              <w:rPr>
                <w:noProof/>
                <w:webHidden/>
              </w:rPr>
              <w:t>65</w:t>
            </w:r>
            <w:r w:rsidR="00751061">
              <w:rPr>
                <w:noProof/>
                <w:webHidden/>
              </w:rPr>
              <w:fldChar w:fldCharType="end"/>
            </w:r>
          </w:hyperlink>
        </w:p>
        <w:p w14:paraId="736AF50E" w14:textId="351D3639"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26" w:history="1">
            <w:r w:rsidR="00751061" w:rsidRPr="00E753D5">
              <w:rPr>
                <w:rStyle w:val="Hipercze"/>
                <w:noProof/>
              </w:rPr>
              <w:t>6.2.</w:t>
            </w:r>
            <w:r w:rsidR="00751061">
              <w:rPr>
                <w:rFonts w:eastAsiaTheme="minorEastAsia"/>
                <w:noProof/>
                <w:kern w:val="2"/>
                <w:lang w:eastAsia="pl-PL"/>
                <w14:ligatures w14:val="standardContextual"/>
              </w:rPr>
              <w:tab/>
            </w:r>
            <w:r w:rsidR="00751061" w:rsidRPr="00E753D5">
              <w:rPr>
                <w:rStyle w:val="Hipercze"/>
                <w:noProof/>
              </w:rPr>
              <w:t>Wskaźniki</w:t>
            </w:r>
            <w:r w:rsidR="00751061">
              <w:rPr>
                <w:noProof/>
                <w:webHidden/>
              </w:rPr>
              <w:tab/>
            </w:r>
            <w:r w:rsidR="00751061">
              <w:rPr>
                <w:noProof/>
                <w:webHidden/>
              </w:rPr>
              <w:fldChar w:fldCharType="begin"/>
            </w:r>
            <w:r w:rsidR="00751061">
              <w:rPr>
                <w:noProof/>
                <w:webHidden/>
              </w:rPr>
              <w:instrText xml:space="preserve"> PAGEREF _Toc136890826 \h </w:instrText>
            </w:r>
            <w:r w:rsidR="00751061">
              <w:rPr>
                <w:noProof/>
                <w:webHidden/>
              </w:rPr>
            </w:r>
            <w:r w:rsidR="00751061">
              <w:rPr>
                <w:noProof/>
                <w:webHidden/>
              </w:rPr>
              <w:fldChar w:fldCharType="separate"/>
            </w:r>
            <w:r>
              <w:rPr>
                <w:noProof/>
                <w:webHidden/>
              </w:rPr>
              <w:t>69</w:t>
            </w:r>
            <w:r w:rsidR="00751061">
              <w:rPr>
                <w:noProof/>
                <w:webHidden/>
              </w:rPr>
              <w:fldChar w:fldCharType="end"/>
            </w:r>
          </w:hyperlink>
        </w:p>
        <w:p w14:paraId="69481591" w14:textId="299B93ED"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27" w:history="1">
            <w:r w:rsidR="00751061" w:rsidRPr="00E753D5">
              <w:rPr>
                <w:rStyle w:val="Hipercze"/>
                <w:noProof/>
              </w:rPr>
              <w:t>6.2.1.</w:t>
            </w:r>
            <w:r w:rsidR="00751061">
              <w:rPr>
                <w:rFonts w:eastAsiaTheme="minorEastAsia"/>
                <w:noProof/>
                <w:kern w:val="2"/>
                <w:lang w:eastAsia="pl-PL"/>
                <w14:ligatures w14:val="standardContextual"/>
              </w:rPr>
              <w:tab/>
            </w:r>
            <w:r w:rsidR="00751061" w:rsidRPr="00E753D5">
              <w:rPr>
                <w:rStyle w:val="Hipercze"/>
                <w:noProof/>
              </w:rPr>
              <w:t>Wskaźniki produktu i rezultatu w ramach celu pierwszego „Zielony, innowacyjny,  atrakcyjny (…)”</w:t>
            </w:r>
            <w:r w:rsidR="00751061">
              <w:rPr>
                <w:noProof/>
                <w:webHidden/>
              </w:rPr>
              <w:tab/>
            </w:r>
            <w:r w:rsidR="00751061">
              <w:rPr>
                <w:noProof/>
                <w:webHidden/>
              </w:rPr>
              <w:fldChar w:fldCharType="begin"/>
            </w:r>
            <w:r w:rsidR="00751061">
              <w:rPr>
                <w:noProof/>
                <w:webHidden/>
              </w:rPr>
              <w:instrText xml:space="preserve"> PAGEREF _Toc136890827 \h </w:instrText>
            </w:r>
            <w:r w:rsidR="00751061">
              <w:rPr>
                <w:noProof/>
                <w:webHidden/>
              </w:rPr>
            </w:r>
            <w:r w:rsidR="00751061">
              <w:rPr>
                <w:noProof/>
                <w:webHidden/>
              </w:rPr>
              <w:fldChar w:fldCharType="separate"/>
            </w:r>
            <w:r>
              <w:rPr>
                <w:noProof/>
                <w:webHidden/>
              </w:rPr>
              <w:t>69</w:t>
            </w:r>
            <w:r w:rsidR="00751061">
              <w:rPr>
                <w:noProof/>
                <w:webHidden/>
              </w:rPr>
              <w:fldChar w:fldCharType="end"/>
            </w:r>
          </w:hyperlink>
        </w:p>
        <w:p w14:paraId="0D7042B5" w14:textId="5B7AB12A"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28" w:history="1">
            <w:r w:rsidR="00751061" w:rsidRPr="00E753D5">
              <w:rPr>
                <w:rStyle w:val="Hipercze"/>
                <w:noProof/>
              </w:rPr>
              <w:t>6.2.2.</w:t>
            </w:r>
            <w:r w:rsidR="00751061">
              <w:rPr>
                <w:rFonts w:eastAsiaTheme="minorEastAsia"/>
                <w:noProof/>
                <w:kern w:val="2"/>
                <w:lang w:eastAsia="pl-PL"/>
                <w14:ligatures w14:val="standardContextual"/>
              </w:rPr>
              <w:tab/>
            </w:r>
            <w:r w:rsidR="00751061" w:rsidRPr="00E753D5">
              <w:rPr>
                <w:rStyle w:val="Hipercze"/>
                <w:noProof/>
              </w:rPr>
              <w:t>Wskaźniki produktu i rezultatu w ramach celu drugiego – „Szczęśliwy, różnorodny, otwarty (…)”</w:t>
            </w:r>
            <w:r w:rsidR="00751061">
              <w:rPr>
                <w:noProof/>
                <w:webHidden/>
              </w:rPr>
              <w:tab/>
            </w:r>
            <w:r w:rsidR="00751061">
              <w:rPr>
                <w:noProof/>
                <w:webHidden/>
              </w:rPr>
              <w:fldChar w:fldCharType="begin"/>
            </w:r>
            <w:r w:rsidR="00751061">
              <w:rPr>
                <w:noProof/>
                <w:webHidden/>
              </w:rPr>
              <w:instrText xml:space="preserve"> PAGEREF _Toc136890828 \h </w:instrText>
            </w:r>
            <w:r w:rsidR="00751061">
              <w:rPr>
                <w:noProof/>
                <w:webHidden/>
              </w:rPr>
            </w:r>
            <w:r w:rsidR="00751061">
              <w:rPr>
                <w:noProof/>
                <w:webHidden/>
              </w:rPr>
              <w:fldChar w:fldCharType="separate"/>
            </w:r>
            <w:r>
              <w:rPr>
                <w:noProof/>
                <w:webHidden/>
              </w:rPr>
              <w:t>70</w:t>
            </w:r>
            <w:r w:rsidR="00751061">
              <w:rPr>
                <w:noProof/>
                <w:webHidden/>
              </w:rPr>
              <w:fldChar w:fldCharType="end"/>
            </w:r>
          </w:hyperlink>
        </w:p>
        <w:p w14:paraId="26BBC3DE" w14:textId="3EAD6474"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29" w:history="1">
            <w:r w:rsidR="00751061" w:rsidRPr="00E753D5">
              <w:rPr>
                <w:rStyle w:val="Hipercze"/>
                <w:noProof/>
              </w:rPr>
              <w:t>7.</w:t>
            </w:r>
            <w:r w:rsidR="00751061">
              <w:rPr>
                <w:rFonts w:eastAsiaTheme="minorEastAsia"/>
                <w:noProof/>
                <w:kern w:val="2"/>
                <w:lang w:eastAsia="pl-PL"/>
                <w14:ligatures w14:val="standardContextual"/>
              </w:rPr>
              <w:tab/>
            </w:r>
            <w:r w:rsidR="00751061" w:rsidRPr="00E753D5">
              <w:rPr>
                <w:rStyle w:val="Hipercze"/>
                <w:noProof/>
              </w:rPr>
              <w:t>Sposób wyboru i oceny operacji oraz sposób ustanawiania kryteriów wyboru</w:t>
            </w:r>
            <w:r w:rsidR="00751061">
              <w:rPr>
                <w:noProof/>
                <w:webHidden/>
              </w:rPr>
              <w:tab/>
            </w:r>
            <w:r w:rsidR="00751061">
              <w:rPr>
                <w:noProof/>
                <w:webHidden/>
              </w:rPr>
              <w:fldChar w:fldCharType="begin"/>
            </w:r>
            <w:r w:rsidR="00751061">
              <w:rPr>
                <w:noProof/>
                <w:webHidden/>
              </w:rPr>
              <w:instrText xml:space="preserve"> PAGEREF _Toc136890829 \h </w:instrText>
            </w:r>
            <w:r w:rsidR="00751061">
              <w:rPr>
                <w:noProof/>
                <w:webHidden/>
              </w:rPr>
            </w:r>
            <w:r w:rsidR="00751061">
              <w:rPr>
                <w:noProof/>
                <w:webHidden/>
              </w:rPr>
              <w:fldChar w:fldCharType="separate"/>
            </w:r>
            <w:r>
              <w:rPr>
                <w:noProof/>
                <w:webHidden/>
              </w:rPr>
              <w:t>71</w:t>
            </w:r>
            <w:r w:rsidR="00751061">
              <w:rPr>
                <w:noProof/>
                <w:webHidden/>
              </w:rPr>
              <w:fldChar w:fldCharType="end"/>
            </w:r>
          </w:hyperlink>
        </w:p>
        <w:p w14:paraId="0C55D246" w14:textId="47297EE1"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30" w:history="1">
            <w:r w:rsidR="00751061" w:rsidRPr="00E753D5">
              <w:rPr>
                <w:rStyle w:val="Hipercze"/>
                <w:noProof/>
              </w:rPr>
              <w:t>7.1.</w:t>
            </w:r>
            <w:r w:rsidR="00751061">
              <w:rPr>
                <w:rFonts w:eastAsiaTheme="minorEastAsia"/>
                <w:noProof/>
                <w:kern w:val="2"/>
                <w:lang w:eastAsia="pl-PL"/>
                <w14:ligatures w14:val="standardContextual"/>
              </w:rPr>
              <w:tab/>
            </w:r>
            <w:r w:rsidR="00751061" w:rsidRPr="00E753D5">
              <w:rPr>
                <w:rStyle w:val="Hipercze"/>
                <w:noProof/>
              </w:rPr>
              <w:t>Charakterystyka organizacji pracy LGD</w:t>
            </w:r>
            <w:r w:rsidR="00751061">
              <w:rPr>
                <w:noProof/>
                <w:webHidden/>
              </w:rPr>
              <w:tab/>
            </w:r>
            <w:r w:rsidR="00751061">
              <w:rPr>
                <w:noProof/>
                <w:webHidden/>
              </w:rPr>
              <w:fldChar w:fldCharType="begin"/>
            </w:r>
            <w:r w:rsidR="00751061">
              <w:rPr>
                <w:noProof/>
                <w:webHidden/>
              </w:rPr>
              <w:instrText xml:space="preserve"> PAGEREF _Toc136890830 \h </w:instrText>
            </w:r>
            <w:r w:rsidR="00751061">
              <w:rPr>
                <w:noProof/>
                <w:webHidden/>
              </w:rPr>
            </w:r>
            <w:r w:rsidR="00751061">
              <w:rPr>
                <w:noProof/>
                <w:webHidden/>
              </w:rPr>
              <w:fldChar w:fldCharType="separate"/>
            </w:r>
            <w:r>
              <w:rPr>
                <w:noProof/>
                <w:webHidden/>
              </w:rPr>
              <w:t>71</w:t>
            </w:r>
            <w:r w:rsidR="00751061">
              <w:rPr>
                <w:noProof/>
                <w:webHidden/>
              </w:rPr>
              <w:fldChar w:fldCharType="end"/>
            </w:r>
          </w:hyperlink>
        </w:p>
        <w:p w14:paraId="53708ADD" w14:textId="6B27582A"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31" w:history="1">
            <w:r w:rsidR="00751061" w:rsidRPr="00E753D5">
              <w:rPr>
                <w:rStyle w:val="Hipercze"/>
                <w:noProof/>
              </w:rPr>
              <w:t>7.2.</w:t>
            </w:r>
            <w:r w:rsidR="00751061">
              <w:rPr>
                <w:rFonts w:eastAsiaTheme="minorEastAsia"/>
                <w:noProof/>
                <w:kern w:val="2"/>
                <w:lang w:eastAsia="pl-PL"/>
                <w14:ligatures w14:val="standardContextual"/>
              </w:rPr>
              <w:tab/>
            </w:r>
            <w:r w:rsidR="00751061" w:rsidRPr="00E753D5">
              <w:rPr>
                <w:rStyle w:val="Hipercze"/>
                <w:noProof/>
              </w:rPr>
              <w:t>Kryteria wyboru</w:t>
            </w:r>
            <w:r w:rsidR="00751061">
              <w:rPr>
                <w:noProof/>
                <w:webHidden/>
              </w:rPr>
              <w:tab/>
            </w:r>
            <w:r w:rsidR="00751061">
              <w:rPr>
                <w:noProof/>
                <w:webHidden/>
              </w:rPr>
              <w:fldChar w:fldCharType="begin"/>
            </w:r>
            <w:r w:rsidR="00751061">
              <w:rPr>
                <w:noProof/>
                <w:webHidden/>
              </w:rPr>
              <w:instrText xml:space="preserve"> PAGEREF _Toc136890831 \h </w:instrText>
            </w:r>
            <w:r w:rsidR="00751061">
              <w:rPr>
                <w:noProof/>
                <w:webHidden/>
              </w:rPr>
            </w:r>
            <w:r w:rsidR="00751061">
              <w:rPr>
                <w:noProof/>
                <w:webHidden/>
              </w:rPr>
              <w:fldChar w:fldCharType="separate"/>
            </w:r>
            <w:r>
              <w:rPr>
                <w:noProof/>
                <w:webHidden/>
              </w:rPr>
              <w:t>74</w:t>
            </w:r>
            <w:r w:rsidR="00751061">
              <w:rPr>
                <w:noProof/>
                <w:webHidden/>
              </w:rPr>
              <w:fldChar w:fldCharType="end"/>
            </w:r>
          </w:hyperlink>
        </w:p>
        <w:p w14:paraId="1F8C2C69" w14:textId="215E9760"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32" w:history="1">
            <w:r w:rsidR="00751061" w:rsidRPr="00E753D5">
              <w:rPr>
                <w:rStyle w:val="Hipercze"/>
                <w:noProof/>
              </w:rPr>
              <w:t>7.2.1.</w:t>
            </w:r>
            <w:r w:rsidR="00751061">
              <w:rPr>
                <w:rFonts w:eastAsiaTheme="minorEastAsia"/>
                <w:noProof/>
                <w:kern w:val="2"/>
                <w:lang w:eastAsia="pl-PL"/>
                <w14:ligatures w14:val="standardContextual"/>
              </w:rPr>
              <w:tab/>
            </w:r>
            <w:r w:rsidR="00751061" w:rsidRPr="00E753D5">
              <w:rPr>
                <w:rStyle w:val="Hipercze"/>
                <w:noProof/>
              </w:rPr>
              <w:t>Sposób ustanawiania i zmiany kryteriów wyboru</w:t>
            </w:r>
            <w:r w:rsidR="00751061">
              <w:rPr>
                <w:noProof/>
                <w:webHidden/>
              </w:rPr>
              <w:tab/>
            </w:r>
            <w:r w:rsidR="00751061">
              <w:rPr>
                <w:noProof/>
                <w:webHidden/>
              </w:rPr>
              <w:fldChar w:fldCharType="begin"/>
            </w:r>
            <w:r w:rsidR="00751061">
              <w:rPr>
                <w:noProof/>
                <w:webHidden/>
              </w:rPr>
              <w:instrText xml:space="preserve"> PAGEREF _Toc136890832 \h </w:instrText>
            </w:r>
            <w:r w:rsidR="00751061">
              <w:rPr>
                <w:noProof/>
                <w:webHidden/>
              </w:rPr>
            </w:r>
            <w:r w:rsidR="00751061">
              <w:rPr>
                <w:noProof/>
                <w:webHidden/>
              </w:rPr>
              <w:fldChar w:fldCharType="separate"/>
            </w:r>
            <w:r>
              <w:rPr>
                <w:noProof/>
                <w:webHidden/>
              </w:rPr>
              <w:t>77</w:t>
            </w:r>
            <w:r w:rsidR="00751061">
              <w:rPr>
                <w:noProof/>
                <w:webHidden/>
              </w:rPr>
              <w:fldChar w:fldCharType="end"/>
            </w:r>
          </w:hyperlink>
        </w:p>
        <w:p w14:paraId="5F906FBD" w14:textId="2ECECF02"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33" w:history="1">
            <w:r w:rsidR="00751061" w:rsidRPr="00E753D5">
              <w:rPr>
                <w:rStyle w:val="Hipercze"/>
                <w:noProof/>
              </w:rPr>
              <w:t>8.</w:t>
            </w:r>
            <w:r w:rsidR="00751061">
              <w:rPr>
                <w:rFonts w:eastAsiaTheme="minorEastAsia"/>
                <w:noProof/>
                <w:kern w:val="2"/>
                <w:lang w:eastAsia="pl-PL"/>
                <w14:ligatures w14:val="standardContextual"/>
              </w:rPr>
              <w:tab/>
            </w:r>
            <w:r w:rsidR="00751061" w:rsidRPr="00E753D5">
              <w:rPr>
                <w:rStyle w:val="Hipercze"/>
                <w:noProof/>
              </w:rPr>
              <w:t>Plan działania</w:t>
            </w:r>
            <w:r w:rsidR="00751061">
              <w:rPr>
                <w:noProof/>
                <w:webHidden/>
              </w:rPr>
              <w:tab/>
            </w:r>
            <w:r w:rsidR="00751061">
              <w:rPr>
                <w:noProof/>
                <w:webHidden/>
              </w:rPr>
              <w:fldChar w:fldCharType="begin"/>
            </w:r>
            <w:r w:rsidR="00751061">
              <w:rPr>
                <w:noProof/>
                <w:webHidden/>
              </w:rPr>
              <w:instrText xml:space="preserve"> PAGEREF _Toc136890833 \h </w:instrText>
            </w:r>
            <w:r w:rsidR="00751061">
              <w:rPr>
                <w:noProof/>
                <w:webHidden/>
              </w:rPr>
            </w:r>
            <w:r w:rsidR="00751061">
              <w:rPr>
                <w:noProof/>
                <w:webHidden/>
              </w:rPr>
              <w:fldChar w:fldCharType="separate"/>
            </w:r>
            <w:r>
              <w:rPr>
                <w:noProof/>
                <w:webHidden/>
              </w:rPr>
              <w:t>79</w:t>
            </w:r>
            <w:r w:rsidR="00751061">
              <w:rPr>
                <w:noProof/>
                <w:webHidden/>
              </w:rPr>
              <w:fldChar w:fldCharType="end"/>
            </w:r>
          </w:hyperlink>
        </w:p>
        <w:p w14:paraId="431B9D52" w14:textId="4392B7E8" w:rsidR="00751061" w:rsidRDefault="00D5520A">
          <w:pPr>
            <w:pStyle w:val="Spistreci1"/>
            <w:tabs>
              <w:tab w:val="left" w:pos="480"/>
              <w:tab w:val="right" w:leader="dot" w:pos="10194"/>
            </w:tabs>
            <w:rPr>
              <w:rFonts w:eastAsiaTheme="minorEastAsia"/>
              <w:noProof/>
              <w:kern w:val="2"/>
              <w:lang w:eastAsia="pl-PL"/>
              <w14:ligatures w14:val="standardContextual"/>
            </w:rPr>
          </w:pPr>
          <w:hyperlink w:anchor="_Toc136890834" w:history="1">
            <w:r w:rsidR="00751061" w:rsidRPr="00E753D5">
              <w:rPr>
                <w:rStyle w:val="Hipercze"/>
                <w:noProof/>
              </w:rPr>
              <w:t>9.</w:t>
            </w:r>
            <w:r w:rsidR="00751061">
              <w:rPr>
                <w:rFonts w:eastAsiaTheme="minorEastAsia"/>
                <w:noProof/>
                <w:kern w:val="2"/>
                <w:lang w:eastAsia="pl-PL"/>
                <w14:ligatures w14:val="standardContextual"/>
              </w:rPr>
              <w:tab/>
            </w:r>
            <w:r w:rsidR="00751061" w:rsidRPr="00E753D5">
              <w:rPr>
                <w:rStyle w:val="Hipercze"/>
                <w:noProof/>
              </w:rPr>
              <w:t>Plan finansowy LSR</w:t>
            </w:r>
            <w:r w:rsidR="00751061">
              <w:rPr>
                <w:noProof/>
                <w:webHidden/>
              </w:rPr>
              <w:tab/>
            </w:r>
            <w:r w:rsidR="00751061">
              <w:rPr>
                <w:noProof/>
                <w:webHidden/>
              </w:rPr>
              <w:fldChar w:fldCharType="begin"/>
            </w:r>
            <w:r w:rsidR="00751061">
              <w:rPr>
                <w:noProof/>
                <w:webHidden/>
              </w:rPr>
              <w:instrText xml:space="preserve"> PAGEREF _Toc136890834 \h </w:instrText>
            </w:r>
            <w:r w:rsidR="00751061">
              <w:rPr>
                <w:noProof/>
                <w:webHidden/>
              </w:rPr>
            </w:r>
            <w:r w:rsidR="00751061">
              <w:rPr>
                <w:noProof/>
                <w:webHidden/>
              </w:rPr>
              <w:fldChar w:fldCharType="separate"/>
            </w:r>
            <w:r>
              <w:rPr>
                <w:noProof/>
                <w:webHidden/>
              </w:rPr>
              <w:t>80</w:t>
            </w:r>
            <w:r w:rsidR="00751061">
              <w:rPr>
                <w:noProof/>
                <w:webHidden/>
              </w:rPr>
              <w:fldChar w:fldCharType="end"/>
            </w:r>
          </w:hyperlink>
        </w:p>
        <w:p w14:paraId="156F2FB4" w14:textId="75F6223B" w:rsidR="00751061" w:rsidRDefault="00D5520A">
          <w:pPr>
            <w:pStyle w:val="Spistreci2"/>
            <w:tabs>
              <w:tab w:val="left" w:pos="880"/>
              <w:tab w:val="right" w:leader="dot" w:pos="10194"/>
            </w:tabs>
            <w:rPr>
              <w:rFonts w:eastAsiaTheme="minorEastAsia"/>
              <w:noProof/>
              <w:kern w:val="2"/>
              <w:lang w:eastAsia="pl-PL"/>
              <w14:ligatures w14:val="standardContextual"/>
            </w:rPr>
          </w:pPr>
          <w:hyperlink w:anchor="_Toc136890835" w:history="1">
            <w:r w:rsidR="00751061" w:rsidRPr="00E753D5">
              <w:rPr>
                <w:rStyle w:val="Hipercze"/>
                <w:noProof/>
              </w:rPr>
              <w:t>9.1.</w:t>
            </w:r>
            <w:r w:rsidR="00751061">
              <w:rPr>
                <w:rFonts w:eastAsiaTheme="minorEastAsia"/>
                <w:noProof/>
                <w:kern w:val="2"/>
                <w:lang w:eastAsia="pl-PL"/>
                <w14:ligatures w14:val="standardContextual"/>
              </w:rPr>
              <w:tab/>
            </w:r>
            <w:r w:rsidR="00751061" w:rsidRPr="00E753D5">
              <w:rPr>
                <w:rStyle w:val="Hipercze"/>
                <w:noProof/>
              </w:rPr>
              <w:t>Powiązania źródeł finansowania z celami LSR</w:t>
            </w:r>
            <w:r w:rsidR="00751061">
              <w:rPr>
                <w:noProof/>
                <w:webHidden/>
              </w:rPr>
              <w:tab/>
            </w:r>
            <w:r w:rsidR="00751061">
              <w:rPr>
                <w:noProof/>
                <w:webHidden/>
              </w:rPr>
              <w:fldChar w:fldCharType="begin"/>
            </w:r>
            <w:r w:rsidR="00751061">
              <w:rPr>
                <w:noProof/>
                <w:webHidden/>
              </w:rPr>
              <w:instrText xml:space="preserve"> PAGEREF _Toc136890835 \h </w:instrText>
            </w:r>
            <w:r w:rsidR="00751061">
              <w:rPr>
                <w:noProof/>
                <w:webHidden/>
              </w:rPr>
            </w:r>
            <w:r w:rsidR="00751061">
              <w:rPr>
                <w:noProof/>
                <w:webHidden/>
              </w:rPr>
              <w:fldChar w:fldCharType="separate"/>
            </w:r>
            <w:r>
              <w:rPr>
                <w:noProof/>
                <w:webHidden/>
              </w:rPr>
              <w:t>80</w:t>
            </w:r>
            <w:r w:rsidR="00751061">
              <w:rPr>
                <w:noProof/>
                <w:webHidden/>
              </w:rPr>
              <w:fldChar w:fldCharType="end"/>
            </w:r>
          </w:hyperlink>
        </w:p>
        <w:p w14:paraId="6585C8DB" w14:textId="62F7505B" w:rsidR="00751061" w:rsidRDefault="00D5520A">
          <w:pPr>
            <w:pStyle w:val="Spistreci1"/>
            <w:tabs>
              <w:tab w:val="left" w:pos="660"/>
              <w:tab w:val="right" w:leader="dot" w:pos="10194"/>
            </w:tabs>
            <w:rPr>
              <w:rFonts w:eastAsiaTheme="minorEastAsia"/>
              <w:noProof/>
              <w:kern w:val="2"/>
              <w:lang w:eastAsia="pl-PL"/>
              <w14:ligatures w14:val="standardContextual"/>
            </w:rPr>
          </w:pPr>
          <w:hyperlink w:anchor="_Toc136890836" w:history="1">
            <w:r w:rsidR="00751061" w:rsidRPr="00E753D5">
              <w:rPr>
                <w:rStyle w:val="Hipercze"/>
                <w:noProof/>
              </w:rPr>
              <w:t>10.</w:t>
            </w:r>
            <w:r w:rsidR="00751061">
              <w:rPr>
                <w:rFonts w:eastAsiaTheme="minorEastAsia"/>
                <w:noProof/>
                <w:kern w:val="2"/>
                <w:lang w:eastAsia="pl-PL"/>
                <w14:ligatures w14:val="standardContextual"/>
              </w:rPr>
              <w:tab/>
            </w:r>
            <w:r w:rsidR="00751061" w:rsidRPr="00E753D5">
              <w:rPr>
                <w:rStyle w:val="Hipercze"/>
                <w:noProof/>
              </w:rPr>
              <w:t>Monitoring i ewaluacja</w:t>
            </w:r>
            <w:r w:rsidR="00751061">
              <w:rPr>
                <w:noProof/>
                <w:webHidden/>
              </w:rPr>
              <w:tab/>
            </w:r>
            <w:r w:rsidR="00751061">
              <w:rPr>
                <w:noProof/>
                <w:webHidden/>
              </w:rPr>
              <w:fldChar w:fldCharType="begin"/>
            </w:r>
            <w:r w:rsidR="00751061">
              <w:rPr>
                <w:noProof/>
                <w:webHidden/>
              </w:rPr>
              <w:instrText xml:space="preserve"> PAGEREF _Toc136890836 \h </w:instrText>
            </w:r>
            <w:r w:rsidR="00751061">
              <w:rPr>
                <w:noProof/>
                <w:webHidden/>
              </w:rPr>
            </w:r>
            <w:r w:rsidR="00751061">
              <w:rPr>
                <w:noProof/>
                <w:webHidden/>
              </w:rPr>
              <w:fldChar w:fldCharType="separate"/>
            </w:r>
            <w:r>
              <w:rPr>
                <w:noProof/>
                <w:webHidden/>
              </w:rPr>
              <w:t>81</w:t>
            </w:r>
            <w:r w:rsidR="00751061">
              <w:rPr>
                <w:noProof/>
                <w:webHidden/>
              </w:rPr>
              <w:fldChar w:fldCharType="end"/>
            </w:r>
          </w:hyperlink>
        </w:p>
        <w:p w14:paraId="587769CD" w14:textId="61312EA6" w:rsidR="00751061" w:rsidRDefault="00D5520A">
          <w:pPr>
            <w:pStyle w:val="Spistreci2"/>
            <w:tabs>
              <w:tab w:val="left" w:pos="1100"/>
              <w:tab w:val="right" w:leader="dot" w:pos="10194"/>
            </w:tabs>
            <w:rPr>
              <w:rFonts w:eastAsiaTheme="minorEastAsia"/>
              <w:noProof/>
              <w:kern w:val="2"/>
              <w:lang w:eastAsia="pl-PL"/>
              <w14:ligatures w14:val="standardContextual"/>
            </w:rPr>
          </w:pPr>
          <w:hyperlink w:anchor="_Toc136890837" w:history="1">
            <w:r w:rsidR="00751061" w:rsidRPr="00E753D5">
              <w:rPr>
                <w:rStyle w:val="Hipercze"/>
                <w:noProof/>
              </w:rPr>
              <w:t>10.1.</w:t>
            </w:r>
            <w:r w:rsidR="00751061">
              <w:rPr>
                <w:rFonts w:eastAsiaTheme="minorEastAsia"/>
                <w:noProof/>
                <w:kern w:val="2"/>
                <w:lang w:eastAsia="pl-PL"/>
                <w14:ligatures w14:val="standardContextual"/>
              </w:rPr>
              <w:tab/>
            </w:r>
            <w:r w:rsidR="00751061" w:rsidRPr="00E753D5">
              <w:rPr>
                <w:rStyle w:val="Hipercze"/>
                <w:noProof/>
              </w:rPr>
              <w:t>Szczegółowy opis procesu monitorowania i ewaluacji</w:t>
            </w:r>
            <w:r w:rsidR="00751061">
              <w:rPr>
                <w:noProof/>
                <w:webHidden/>
              </w:rPr>
              <w:tab/>
            </w:r>
            <w:r w:rsidR="00751061">
              <w:rPr>
                <w:noProof/>
                <w:webHidden/>
              </w:rPr>
              <w:fldChar w:fldCharType="begin"/>
            </w:r>
            <w:r w:rsidR="00751061">
              <w:rPr>
                <w:noProof/>
                <w:webHidden/>
              </w:rPr>
              <w:instrText xml:space="preserve"> PAGEREF _Toc136890837 \h </w:instrText>
            </w:r>
            <w:r w:rsidR="00751061">
              <w:rPr>
                <w:noProof/>
                <w:webHidden/>
              </w:rPr>
            </w:r>
            <w:r w:rsidR="00751061">
              <w:rPr>
                <w:noProof/>
                <w:webHidden/>
              </w:rPr>
              <w:fldChar w:fldCharType="separate"/>
            </w:r>
            <w:r>
              <w:rPr>
                <w:noProof/>
                <w:webHidden/>
              </w:rPr>
              <w:t>82</w:t>
            </w:r>
            <w:r w:rsidR="00751061">
              <w:rPr>
                <w:noProof/>
                <w:webHidden/>
              </w:rPr>
              <w:fldChar w:fldCharType="end"/>
            </w:r>
          </w:hyperlink>
        </w:p>
        <w:p w14:paraId="7822BB0E" w14:textId="05BBE1AA"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38" w:history="1">
            <w:r w:rsidR="00751061" w:rsidRPr="00E753D5">
              <w:rPr>
                <w:rStyle w:val="Hipercze"/>
                <w:noProof/>
              </w:rPr>
              <w:t>10.1.1.</w:t>
            </w:r>
            <w:r w:rsidR="00751061">
              <w:rPr>
                <w:rFonts w:eastAsiaTheme="minorEastAsia"/>
                <w:noProof/>
                <w:kern w:val="2"/>
                <w:lang w:eastAsia="pl-PL"/>
                <w14:ligatures w14:val="standardContextual"/>
              </w:rPr>
              <w:tab/>
            </w:r>
            <w:r w:rsidR="00751061" w:rsidRPr="00E753D5">
              <w:rPr>
                <w:rStyle w:val="Hipercze"/>
                <w:noProof/>
              </w:rPr>
              <w:t>Monitoring</w:t>
            </w:r>
            <w:r w:rsidR="00751061">
              <w:rPr>
                <w:noProof/>
                <w:webHidden/>
              </w:rPr>
              <w:tab/>
            </w:r>
            <w:r w:rsidR="00751061">
              <w:rPr>
                <w:noProof/>
                <w:webHidden/>
              </w:rPr>
              <w:fldChar w:fldCharType="begin"/>
            </w:r>
            <w:r w:rsidR="00751061">
              <w:rPr>
                <w:noProof/>
                <w:webHidden/>
              </w:rPr>
              <w:instrText xml:space="preserve"> PAGEREF _Toc136890838 \h </w:instrText>
            </w:r>
            <w:r w:rsidR="00751061">
              <w:rPr>
                <w:noProof/>
                <w:webHidden/>
              </w:rPr>
            </w:r>
            <w:r w:rsidR="00751061">
              <w:rPr>
                <w:noProof/>
                <w:webHidden/>
              </w:rPr>
              <w:fldChar w:fldCharType="separate"/>
            </w:r>
            <w:r>
              <w:rPr>
                <w:noProof/>
                <w:webHidden/>
              </w:rPr>
              <w:t>82</w:t>
            </w:r>
            <w:r w:rsidR="00751061">
              <w:rPr>
                <w:noProof/>
                <w:webHidden/>
              </w:rPr>
              <w:fldChar w:fldCharType="end"/>
            </w:r>
          </w:hyperlink>
        </w:p>
        <w:p w14:paraId="676F0344" w14:textId="36A79874" w:rsidR="00751061" w:rsidRDefault="00D5520A">
          <w:pPr>
            <w:pStyle w:val="Spistreci3"/>
            <w:tabs>
              <w:tab w:val="left" w:pos="1320"/>
              <w:tab w:val="right" w:leader="dot" w:pos="10194"/>
            </w:tabs>
            <w:rPr>
              <w:rFonts w:eastAsiaTheme="minorEastAsia"/>
              <w:noProof/>
              <w:kern w:val="2"/>
              <w:lang w:eastAsia="pl-PL"/>
              <w14:ligatures w14:val="standardContextual"/>
            </w:rPr>
          </w:pPr>
          <w:hyperlink w:anchor="_Toc136890839" w:history="1">
            <w:r w:rsidR="00751061" w:rsidRPr="00E753D5">
              <w:rPr>
                <w:rStyle w:val="Hipercze"/>
                <w:noProof/>
              </w:rPr>
              <w:t>10.1.2.</w:t>
            </w:r>
            <w:r w:rsidR="00751061">
              <w:rPr>
                <w:rFonts w:eastAsiaTheme="minorEastAsia"/>
                <w:noProof/>
                <w:kern w:val="2"/>
                <w:lang w:eastAsia="pl-PL"/>
                <w14:ligatures w14:val="standardContextual"/>
              </w:rPr>
              <w:tab/>
            </w:r>
            <w:r w:rsidR="00751061" w:rsidRPr="00E753D5">
              <w:rPr>
                <w:rStyle w:val="Hipercze"/>
                <w:noProof/>
              </w:rPr>
              <w:t>Ewaluacja</w:t>
            </w:r>
            <w:r w:rsidR="00751061">
              <w:rPr>
                <w:noProof/>
                <w:webHidden/>
              </w:rPr>
              <w:tab/>
            </w:r>
            <w:r w:rsidR="00751061">
              <w:rPr>
                <w:noProof/>
                <w:webHidden/>
              </w:rPr>
              <w:fldChar w:fldCharType="begin"/>
            </w:r>
            <w:r w:rsidR="00751061">
              <w:rPr>
                <w:noProof/>
                <w:webHidden/>
              </w:rPr>
              <w:instrText xml:space="preserve"> PAGEREF _Toc136890839 \h </w:instrText>
            </w:r>
            <w:r w:rsidR="00751061">
              <w:rPr>
                <w:noProof/>
                <w:webHidden/>
              </w:rPr>
            </w:r>
            <w:r w:rsidR="00751061">
              <w:rPr>
                <w:noProof/>
                <w:webHidden/>
              </w:rPr>
              <w:fldChar w:fldCharType="separate"/>
            </w:r>
            <w:r>
              <w:rPr>
                <w:noProof/>
                <w:webHidden/>
              </w:rPr>
              <w:t>83</w:t>
            </w:r>
            <w:r w:rsidR="00751061">
              <w:rPr>
                <w:noProof/>
                <w:webHidden/>
              </w:rPr>
              <w:fldChar w:fldCharType="end"/>
            </w:r>
          </w:hyperlink>
        </w:p>
        <w:p w14:paraId="28DD3939" w14:textId="7D87C3D2" w:rsidR="00751061" w:rsidRDefault="00D5520A">
          <w:pPr>
            <w:pStyle w:val="Spistreci2"/>
            <w:tabs>
              <w:tab w:val="left" w:pos="1100"/>
              <w:tab w:val="right" w:leader="dot" w:pos="10194"/>
            </w:tabs>
            <w:rPr>
              <w:rFonts w:eastAsiaTheme="minorEastAsia"/>
              <w:noProof/>
              <w:kern w:val="2"/>
              <w:lang w:eastAsia="pl-PL"/>
              <w14:ligatures w14:val="standardContextual"/>
            </w:rPr>
          </w:pPr>
          <w:hyperlink w:anchor="_Toc136890840" w:history="1">
            <w:r w:rsidR="00751061" w:rsidRPr="00E753D5">
              <w:rPr>
                <w:rStyle w:val="Hipercze"/>
                <w:noProof/>
              </w:rPr>
              <w:t>10.2.</w:t>
            </w:r>
            <w:r w:rsidR="00751061">
              <w:rPr>
                <w:rFonts w:eastAsiaTheme="minorEastAsia"/>
                <w:noProof/>
                <w:kern w:val="2"/>
                <w:lang w:eastAsia="pl-PL"/>
                <w14:ligatures w14:val="standardContextual"/>
              </w:rPr>
              <w:tab/>
            </w:r>
            <w:r w:rsidR="00751061" w:rsidRPr="00E753D5">
              <w:rPr>
                <w:rStyle w:val="Hipercze"/>
                <w:noProof/>
              </w:rPr>
              <w:t>Sposób wykorzystania wyników z ewaluacji i analizy danych monitoringowych</w:t>
            </w:r>
            <w:r w:rsidR="00751061">
              <w:rPr>
                <w:noProof/>
                <w:webHidden/>
              </w:rPr>
              <w:tab/>
            </w:r>
            <w:r w:rsidR="00751061">
              <w:rPr>
                <w:noProof/>
                <w:webHidden/>
              </w:rPr>
              <w:fldChar w:fldCharType="begin"/>
            </w:r>
            <w:r w:rsidR="00751061">
              <w:rPr>
                <w:noProof/>
                <w:webHidden/>
              </w:rPr>
              <w:instrText xml:space="preserve"> PAGEREF _Toc136890840 \h </w:instrText>
            </w:r>
            <w:r w:rsidR="00751061">
              <w:rPr>
                <w:noProof/>
                <w:webHidden/>
              </w:rPr>
            </w:r>
            <w:r w:rsidR="00751061">
              <w:rPr>
                <w:noProof/>
                <w:webHidden/>
              </w:rPr>
              <w:fldChar w:fldCharType="separate"/>
            </w:r>
            <w:r>
              <w:rPr>
                <w:noProof/>
                <w:webHidden/>
              </w:rPr>
              <w:t>84</w:t>
            </w:r>
            <w:r w:rsidR="00751061">
              <w:rPr>
                <w:noProof/>
                <w:webHidden/>
              </w:rPr>
              <w:fldChar w:fldCharType="end"/>
            </w:r>
          </w:hyperlink>
        </w:p>
        <w:p w14:paraId="49E8FA4D" w14:textId="594AC1AD" w:rsidR="00751061" w:rsidRDefault="00D5520A">
          <w:pPr>
            <w:pStyle w:val="Spistreci1"/>
            <w:tabs>
              <w:tab w:val="left" w:pos="660"/>
              <w:tab w:val="right" w:leader="dot" w:pos="10194"/>
            </w:tabs>
            <w:rPr>
              <w:rFonts w:eastAsiaTheme="minorEastAsia"/>
              <w:noProof/>
              <w:kern w:val="2"/>
              <w:lang w:eastAsia="pl-PL"/>
              <w14:ligatures w14:val="standardContextual"/>
            </w:rPr>
          </w:pPr>
          <w:hyperlink w:anchor="_Toc136890841" w:history="1">
            <w:r w:rsidR="00751061" w:rsidRPr="00E753D5">
              <w:rPr>
                <w:rStyle w:val="Hipercze"/>
                <w:noProof/>
              </w:rPr>
              <w:t>11.</w:t>
            </w:r>
            <w:r w:rsidR="00751061">
              <w:rPr>
                <w:rFonts w:eastAsiaTheme="minorEastAsia"/>
                <w:noProof/>
                <w:kern w:val="2"/>
                <w:lang w:eastAsia="pl-PL"/>
                <w14:ligatures w14:val="standardContextual"/>
              </w:rPr>
              <w:tab/>
            </w:r>
            <w:r w:rsidR="00751061" w:rsidRPr="00E753D5">
              <w:rPr>
                <w:rStyle w:val="Hipercze"/>
                <w:noProof/>
              </w:rPr>
              <w:t>Załączniki</w:t>
            </w:r>
            <w:r w:rsidR="00751061">
              <w:rPr>
                <w:noProof/>
                <w:webHidden/>
              </w:rPr>
              <w:tab/>
            </w:r>
            <w:r w:rsidR="00751061">
              <w:rPr>
                <w:noProof/>
                <w:webHidden/>
              </w:rPr>
              <w:fldChar w:fldCharType="begin"/>
            </w:r>
            <w:r w:rsidR="00751061">
              <w:rPr>
                <w:noProof/>
                <w:webHidden/>
              </w:rPr>
              <w:instrText xml:space="preserve"> PAGEREF _Toc136890841 \h </w:instrText>
            </w:r>
            <w:r w:rsidR="00751061">
              <w:rPr>
                <w:noProof/>
                <w:webHidden/>
              </w:rPr>
            </w:r>
            <w:r w:rsidR="00751061">
              <w:rPr>
                <w:noProof/>
                <w:webHidden/>
              </w:rPr>
              <w:fldChar w:fldCharType="separate"/>
            </w:r>
            <w:r>
              <w:rPr>
                <w:noProof/>
                <w:webHidden/>
              </w:rPr>
              <w:t>85</w:t>
            </w:r>
            <w:r w:rsidR="00751061">
              <w:rPr>
                <w:noProof/>
                <w:webHidden/>
              </w:rPr>
              <w:fldChar w:fldCharType="end"/>
            </w:r>
          </w:hyperlink>
        </w:p>
        <w:p w14:paraId="313DB9CB" w14:textId="09D73777" w:rsidR="00C77B46" w:rsidRDefault="006E781B" w:rsidP="00C1776C">
          <w:pPr>
            <w:rPr>
              <w:noProof/>
              <w:color w:val="FF0000"/>
            </w:rPr>
          </w:pPr>
          <w:r w:rsidRPr="00364467">
            <w:rPr>
              <w:noProof/>
              <w:color w:val="FF0000"/>
            </w:rPr>
            <w:fldChar w:fldCharType="end"/>
          </w:r>
        </w:p>
        <w:p w14:paraId="5BED3FEA" w14:textId="55CCEA1A" w:rsidR="006E781B" w:rsidRPr="00364467" w:rsidRDefault="00D5520A" w:rsidP="00C1776C">
          <w:pPr>
            <w:rPr>
              <w:noProof/>
              <w:color w:val="FF0000"/>
            </w:rPr>
          </w:pPr>
        </w:p>
      </w:sdtContent>
    </w:sdt>
    <w:p w14:paraId="652B6050" w14:textId="4E7AA0BA" w:rsidR="00C77B46" w:rsidRDefault="00C77B46" w:rsidP="00C77B46">
      <w:pPr>
        <w:pStyle w:val="Nagwek1"/>
      </w:pPr>
      <w:bookmarkStart w:id="1" w:name="_Toc120456895"/>
      <w:bookmarkStart w:id="2" w:name="_Toc136890792"/>
      <w:r w:rsidRPr="001E7F14">
        <w:lastRenderedPageBreak/>
        <w:t>Charakterystyka partnerstwa lokalnego</w:t>
      </w:r>
      <w:bookmarkEnd w:id="1"/>
      <w:bookmarkEnd w:id="2"/>
    </w:p>
    <w:p w14:paraId="4C1AD8B2" w14:textId="77777777" w:rsidR="00C77B46" w:rsidRDefault="00C77B46" w:rsidP="002F5F71">
      <w:pPr>
        <w:pStyle w:val="Nagwek2"/>
      </w:pPr>
      <w:bookmarkStart w:id="3" w:name="_Toc120456896"/>
      <w:bookmarkStart w:id="4" w:name="_Toc136890793"/>
      <w:r>
        <w:t>Nazwa LGD i forma prawna</w:t>
      </w:r>
      <w:bookmarkEnd w:id="3"/>
      <w:bookmarkEnd w:id="4"/>
    </w:p>
    <w:p w14:paraId="3CF7F344" w14:textId="77777777" w:rsidR="00C77B46" w:rsidRDefault="00C77B46" w:rsidP="00C77B46">
      <w:r w:rsidRPr="007336FB">
        <w:rPr>
          <w:b/>
          <w:bCs/>
        </w:rPr>
        <w:t>Nazwa:</w:t>
      </w:r>
      <w:r w:rsidRPr="0091517D">
        <w:t xml:space="preserve"> Zielony Pierścień Tarnowa (dalej jako ZPT lub LGD)</w:t>
      </w:r>
    </w:p>
    <w:p w14:paraId="0F3C3FF0" w14:textId="77777777" w:rsidR="00C77B46" w:rsidRPr="007336FB" w:rsidRDefault="00C77B46" w:rsidP="00C77B46">
      <w:r w:rsidRPr="007336FB">
        <w:rPr>
          <w:b/>
          <w:bCs/>
        </w:rPr>
        <w:t>Status prawny LGD:</w:t>
      </w:r>
      <w:r w:rsidRPr="007336FB">
        <w:t xml:space="preserve"> Stowarzyszenie </w:t>
      </w:r>
    </w:p>
    <w:p w14:paraId="156D9190" w14:textId="77777777" w:rsidR="00C77B46" w:rsidRPr="007336FB" w:rsidRDefault="00C77B46" w:rsidP="00C77B46">
      <w:r w:rsidRPr="007336FB">
        <w:rPr>
          <w:b/>
          <w:bCs/>
        </w:rPr>
        <w:t>Data rejestracji w Sądzie Rejestrowym:</w:t>
      </w:r>
      <w:r w:rsidRPr="007336FB">
        <w:t xml:space="preserve"> 01.06.2006 roku</w:t>
      </w:r>
    </w:p>
    <w:p w14:paraId="2775FDB5" w14:textId="77777777" w:rsidR="00C77B46" w:rsidRDefault="00C77B46" w:rsidP="00C77B46">
      <w:r w:rsidRPr="007336FB">
        <w:rPr>
          <w:b/>
          <w:bCs/>
        </w:rPr>
        <w:t>Forma Prawna:</w:t>
      </w:r>
      <w:r>
        <w:t xml:space="preserve"> </w:t>
      </w:r>
      <w:r w:rsidRPr="007336FB">
        <w:t>Zielony Pierścień Tarnowa jest stowarzyszeniem, działa jako partnerstwo trójsektorowe, składające się z</w:t>
      </w:r>
      <w:r>
        <w:t xml:space="preserve"> </w:t>
      </w:r>
      <w:r w:rsidRPr="007336FB">
        <w:t xml:space="preserve">przedstawicieli władz publicznych, partnerów społecznych i gospodarczych. Jest dobrowolnym, samorządnym, trwałym zrzeszeniem osób fizycznych i prawnych, w tym jednostek samorządu terytorialnego, działającym niezarobkowo na rzecz rozwoju obszarów następujących </w:t>
      </w:r>
      <w:r>
        <w:t>g</w:t>
      </w:r>
      <w:r w:rsidRPr="007336FB">
        <w:t>min wiejskich: Skrzyszów, Lisia Góra, Wietrzychowice, Żabno, Tarnów i Wierzchosławice.</w:t>
      </w:r>
    </w:p>
    <w:p w14:paraId="7492CBA9" w14:textId="77777777" w:rsidR="00C77B46" w:rsidRDefault="00C77B46" w:rsidP="00C77B46">
      <w:r w:rsidRPr="007336FB">
        <w:rPr>
          <w:b/>
          <w:bCs/>
        </w:rPr>
        <w:t>KRS:</w:t>
      </w:r>
      <w:r>
        <w:t xml:space="preserve"> </w:t>
      </w:r>
      <w:r w:rsidRPr="008E7B29">
        <w:t>9930476931</w:t>
      </w:r>
      <w:r>
        <w:t xml:space="preserve">, </w:t>
      </w:r>
      <w:r w:rsidRPr="007833A0">
        <w:rPr>
          <w:b/>
          <w:bCs/>
        </w:rPr>
        <w:t>NIP:</w:t>
      </w:r>
      <w:r>
        <w:t xml:space="preserve"> </w:t>
      </w:r>
      <w:r w:rsidRPr="008E7B29">
        <w:tab/>
        <w:t>9930476931</w:t>
      </w:r>
      <w:r>
        <w:t xml:space="preserve">, </w:t>
      </w:r>
      <w:r w:rsidRPr="007833A0">
        <w:rPr>
          <w:b/>
          <w:bCs/>
        </w:rPr>
        <w:t>REGON:</w:t>
      </w:r>
      <w:r>
        <w:t xml:space="preserve"> </w:t>
      </w:r>
      <w:r w:rsidRPr="008E7B29">
        <w:t>12026784200000</w:t>
      </w:r>
      <w:r>
        <w:t xml:space="preserve"> </w:t>
      </w:r>
    </w:p>
    <w:p w14:paraId="3E9C1A77" w14:textId="77777777" w:rsidR="00C77B46" w:rsidRDefault="00C77B46" w:rsidP="002F5F71">
      <w:pPr>
        <w:pStyle w:val="Nagwek2"/>
      </w:pPr>
      <w:bookmarkStart w:id="5" w:name="_Toc120456897"/>
      <w:bookmarkStart w:id="6" w:name="_Toc136890794"/>
      <w:r>
        <w:t>Opis procesu tworzenia partnerstwa</w:t>
      </w:r>
      <w:bookmarkEnd w:id="5"/>
      <w:bookmarkEnd w:id="6"/>
    </w:p>
    <w:p w14:paraId="05B01BAE" w14:textId="77777777" w:rsidR="00C77B46" w:rsidRPr="0091517D" w:rsidRDefault="00C77B46" w:rsidP="00C77B46">
      <w:r w:rsidRPr="0091517D">
        <w:t xml:space="preserve">LGD Zielony Pierścień Tarnowa zostało </w:t>
      </w:r>
      <w:r w:rsidRPr="0091517D">
        <w:rPr>
          <w:b/>
        </w:rPr>
        <w:t>zarejestrowane</w:t>
      </w:r>
      <w:r w:rsidRPr="0091517D">
        <w:t xml:space="preserve"> 1 czerwca 2006. Inicjatorami powstania ZPT byli przedstawiciele sektora publicznego, społecznego oraz prywatnego, </w:t>
      </w:r>
      <w:r w:rsidRPr="007833A0">
        <w:t>których celem było</w:t>
      </w:r>
      <w:r w:rsidRPr="0091517D">
        <w:t xml:space="preserve"> podjęcie działań na</w:t>
      </w:r>
      <w:r>
        <w:t xml:space="preserve"> </w:t>
      </w:r>
      <w:r w:rsidRPr="0091517D">
        <w:t xml:space="preserve">rzecz rozwoju lokalnego przy jednoczesnym aktywnym współudziale mieszkańców. Uruchomienie Pilotażowego Programu Leader+ zainicjowało proces powstania ZPT. Początkowo w działania zaangażowały się </w:t>
      </w:r>
      <w:r>
        <w:t>G</w:t>
      </w:r>
      <w:r w:rsidRPr="0091517D">
        <w:t>miny</w:t>
      </w:r>
      <w:r>
        <w:t>:</w:t>
      </w:r>
      <w:r w:rsidRPr="0091517D">
        <w:t xml:space="preserve"> Lisia Góra, Skrzyszów, Wietrzychowice oraz Żabno. W kwietniu 2008 r</w:t>
      </w:r>
      <w:r>
        <w:t>oku</w:t>
      </w:r>
      <w:r w:rsidRPr="0091517D">
        <w:t xml:space="preserve"> do LGD dołączyła kolejna gmina </w:t>
      </w:r>
      <w:r>
        <w:t xml:space="preserve">wiejska </w:t>
      </w:r>
      <w:r w:rsidRPr="0091517D">
        <w:t>Tarnów,</w:t>
      </w:r>
      <w:r>
        <w:t xml:space="preserve"> </w:t>
      </w:r>
      <w:r w:rsidRPr="0091517D">
        <w:t>a w kwietniu 2011 r</w:t>
      </w:r>
      <w:r>
        <w:t>oku</w:t>
      </w:r>
      <w:r w:rsidRPr="0091517D">
        <w:t xml:space="preserve"> gmina Wierzchosławice. Gmina Wierzchosławice była jedną z niewielu gmin, które wówczas nie zostały objęte działalnością małopolskich LGD. Jej bliskie sąsiedztwo z ZPT, a tym samym zbieżność celów rozwojowych zadecydowało o </w:t>
      </w:r>
      <w:r>
        <w:t xml:space="preserve">chęci przystąpienia samorządu </w:t>
      </w:r>
      <w:r w:rsidRPr="0091517D">
        <w:t xml:space="preserve">Wierzchosławic do LGD. </w:t>
      </w:r>
    </w:p>
    <w:p w14:paraId="50228A86" w14:textId="77777777" w:rsidR="00C77B46" w:rsidRDefault="00C77B46" w:rsidP="00C77B46">
      <w:r w:rsidRPr="0091517D">
        <w:t xml:space="preserve">Na wszystkich etapach </w:t>
      </w:r>
      <w:r>
        <w:t xml:space="preserve">formowania się </w:t>
      </w:r>
      <w:r w:rsidRPr="0091517D">
        <w:t>LGD (zarówno na początku</w:t>
      </w:r>
      <w:r>
        <w:t>,</w:t>
      </w:r>
      <w:r w:rsidRPr="0091517D">
        <w:t xml:space="preserve"> jak i podczas rozszerzenia o kolejnych członków) prowadzon</w:t>
      </w:r>
      <w:r>
        <w:t xml:space="preserve">o szerokie </w:t>
      </w:r>
      <w:r w:rsidRPr="0091517D">
        <w:t>konsultacje społeczne</w:t>
      </w:r>
      <w:r>
        <w:t xml:space="preserve">, których założeniem i celem było jak najpełniejsze wpisanie się w potrzeby lokalnej społeczności oraz podejmowanie takich działań, które najlepiej realizować będą cele i aspiracje wspólnot samorządowych tworzących Lokalna Grupę działania. </w:t>
      </w:r>
    </w:p>
    <w:p w14:paraId="582905E1" w14:textId="77777777" w:rsidR="00C77B46" w:rsidRPr="0091517D" w:rsidRDefault="00C77B46" w:rsidP="00C77B46">
      <w:r w:rsidRPr="0091517D">
        <w:t xml:space="preserve">LGD Zielony Pierścień Tarnowa </w:t>
      </w:r>
      <w:r>
        <w:t xml:space="preserve">zrealizowało już dwie Lokalne Strategie Rozwoju – dla okresu </w:t>
      </w:r>
      <w:r w:rsidRPr="0091517D">
        <w:t>programowania 2007</w:t>
      </w:r>
      <w:r>
        <w:t>-</w:t>
      </w:r>
      <w:r w:rsidRPr="0091517D">
        <w:t>2013</w:t>
      </w:r>
      <w:r>
        <w:t xml:space="preserve"> oraz dla okresu 2014-2020</w:t>
      </w:r>
      <w:r w:rsidRPr="0091517D">
        <w:t>.</w:t>
      </w:r>
    </w:p>
    <w:p w14:paraId="38D3625A" w14:textId="77777777" w:rsidR="00C77B46" w:rsidRPr="0091517D" w:rsidRDefault="00C77B46" w:rsidP="00C77B46">
      <w:r>
        <w:t xml:space="preserve">Nadrzędny cel funkcjonowania LGD i wyznacznik wszelkich aktywności Stowarzyszenia </w:t>
      </w:r>
      <w:r w:rsidRPr="0091517D">
        <w:t xml:space="preserve">odzwierciedlony </w:t>
      </w:r>
      <w:r>
        <w:t xml:space="preserve">jest </w:t>
      </w:r>
      <w:r w:rsidRPr="0091517D">
        <w:t xml:space="preserve">w jego misji: </w:t>
      </w:r>
      <w:r w:rsidRPr="00C90B13">
        <w:rPr>
          <w:b/>
          <w:bCs/>
        </w:rPr>
        <w:t>„Zielony Pierścień Tarnowa – łączy, aktywizuje, mobilizuje do realizacji wspólnych celów”</w:t>
      </w:r>
      <w:r w:rsidRPr="0091517D">
        <w:t xml:space="preserve">. </w:t>
      </w:r>
      <w:r>
        <w:t>W konsekwencji p</w:t>
      </w:r>
      <w:r w:rsidRPr="0091517D">
        <w:t>riorytetem działania LGD jest stymulowanie i wspieranie rozwojowych inicjatyw na rzecz społeczności lokalnej.</w:t>
      </w:r>
    </w:p>
    <w:p w14:paraId="2070F9D4" w14:textId="77777777" w:rsidR="00C77B46" w:rsidRPr="0091517D" w:rsidRDefault="00C77B46" w:rsidP="00C77B46">
      <w:r w:rsidRPr="0091517D">
        <w:t>Efektywna realizacja LSR 2007</w:t>
      </w:r>
      <w:r>
        <w:t>-</w:t>
      </w:r>
      <w:r w:rsidRPr="0091517D">
        <w:t xml:space="preserve">2014 </w:t>
      </w:r>
      <w:r>
        <w:t xml:space="preserve">oraz 2014-2020 </w:t>
      </w:r>
      <w:r w:rsidRPr="0091517D">
        <w:t>wpłynęła na podjęcie decyzji o kontynuacji działań w latach 20</w:t>
      </w:r>
      <w:r>
        <w:t xml:space="preserve">21-2027 na obszarze gmin uczestniczących w realizacji LSR w poprzednich perspektywach finansowych. </w:t>
      </w:r>
    </w:p>
    <w:p w14:paraId="292CF968" w14:textId="77777777" w:rsidR="00C77B46" w:rsidRPr="003900D6" w:rsidRDefault="00C77B46" w:rsidP="003900D6">
      <w:pPr>
        <w:pStyle w:val="Nagwek3"/>
        <w:ind w:left="0" w:firstLine="0"/>
      </w:pPr>
      <w:bookmarkStart w:id="7" w:name="_Toc439246667"/>
      <w:bookmarkStart w:id="8" w:name="_Toc136890795"/>
      <w:r w:rsidRPr="003900D6">
        <w:t>Doświadczenie kadry zarządzającej LGD</w:t>
      </w:r>
      <w:bookmarkEnd w:id="7"/>
      <w:bookmarkEnd w:id="8"/>
    </w:p>
    <w:p w14:paraId="3D68D7E2" w14:textId="77777777" w:rsidR="00C77B46" w:rsidRDefault="00C77B46" w:rsidP="00C77B46">
      <w:r w:rsidRPr="00F871C3">
        <w:t xml:space="preserve">Biuro Stowarzyszenia istniejące od roku 2009 zatrudniało </w:t>
      </w:r>
      <w:r>
        <w:t xml:space="preserve">w początkowej fazie </w:t>
      </w:r>
      <w:r w:rsidRPr="00F871C3">
        <w:t>3 pracowników posiadających wiedzę i</w:t>
      </w:r>
      <w:r>
        <w:t xml:space="preserve"> </w:t>
      </w:r>
      <w:r w:rsidRPr="00F871C3">
        <w:t xml:space="preserve">doświadczenie w realizacji projektów unijnych oraz związanych z tematyką rozwoju obszarów wiejskich. </w:t>
      </w:r>
      <w:r>
        <w:t>Natomiast o</w:t>
      </w:r>
      <w:r w:rsidRPr="00F871C3">
        <w:t xml:space="preserve">d 2013 roku biuro zatrudnia </w:t>
      </w:r>
      <w:r>
        <w:t xml:space="preserve">na stałe </w:t>
      </w:r>
      <w:r w:rsidRPr="00F871C3">
        <w:t>4 pracowników. Pracownicy biura zostali wybrani w ramach wieloetapowych postępowań kwalifikacyjnych, co</w:t>
      </w:r>
      <w:r>
        <w:t xml:space="preserve"> </w:t>
      </w:r>
      <w:r w:rsidRPr="00F871C3">
        <w:t>umożliwiło wybór najbardziej doświadczonych i przygotowanych pracowników</w:t>
      </w:r>
      <w:r>
        <w:t xml:space="preserve"> w tym:</w:t>
      </w:r>
    </w:p>
    <w:p w14:paraId="7A2ECF6A" w14:textId="77777777" w:rsidR="00C77B46" w:rsidRPr="0072082C" w:rsidRDefault="00C77B46" w:rsidP="00C77B46">
      <w:pPr>
        <w:pStyle w:val="Akapitzlist"/>
        <w:rPr>
          <w:noProof w:val="0"/>
        </w:rPr>
      </w:pPr>
      <w:r w:rsidRPr="0072082C">
        <w:rPr>
          <w:noProof w:val="0"/>
        </w:rPr>
        <w:lastRenderedPageBreak/>
        <w:t>Prezesa Stowarzyszenia</w:t>
      </w:r>
      <w:r>
        <w:rPr>
          <w:noProof w:val="0"/>
        </w:rPr>
        <w:t>;</w:t>
      </w:r>
    </w:p>
    <w:p w14:paraId="70D81F4C" w14:textId="77777777" w:rsidR="00C77B46" w:rsidRPr="0072082C" w:rsidRDefault="00C77B46" w:rsidP="00C77B46">
      <w:pPr>
        <w:pStyle w:val="Akapitzlist"/>
        <w:rPr>
          <w:noProof w:val="0"/>
        </w:rPr>
      </w:pPr>
      <w:r w:rsidRPr="0072082C">
        <w:rPr>
          <w:noProof w:val="0"/>
        </w:rPr>
        <w:t>kierownika biura</w:t>
      </w:r>
      <w:r>
        <w:rPr>
          <w:noProof w:val="0"/>
        </w:rPr>
        <w:t>;</w:t>
      </w:r>
    </w:p>
    <w:p w14:paraId="2E35A850" w14:textId="77777777" w:rsidR="00C77B46" w:rsidRDefault="00C77B46" w:rsidP="00C77B46">
      <w:pPr>
        <w:pStyle w:val="Akapitzlist"/>
        <w:rPr>
          <w:bCs/>
          <w:noProof w:val="0"/>
        </w:rPr>
      </w:pPr>
      <w:r w:rsidRPr="0072082C">
        <w:rPr>
          <w:noProof w:val="0"/>
        </w:rPr>
        <w:t>specjalistę</w:t>
      </w:r>
      <w:r w:rsidRPr="0072082C">
        <w:rPr>
          <w:bCs/>
          <w:noProof w:val="0"/>
        </w:rPr>
        <w:t xml:space="preserve"> ds. obsługi wnioskodawców i rozliczania operacji</w:t>
      </w:r>
      <w:r>
        <w:rPr>
          <w:bCs/>
          <w:noProof w:val="0"/>
        </w:rPr>
        <w:t>;</w:t>
      </w:r>
    </w:p>
    <w:p w14:paraId="5B86C8B9" w14:textId="77777777" w:rsidR="00C77B46" w:rsidRPr="0072082C" w:rsidRDefault="00C77B46" w:rsidP="00C77B46">
      <w:pPr>
        <w:pStyle w:val="Akapitzlist"/>
        <w:rPr>
          <w:noProof w:val="0"/>
        </w:rPr>
      </w:pPr>
      <w:r>
        <w:rPr>
          <w:bCs/>
          <w:noProof w:val="0"/>
        </w:rPr>
        <w:t>księgową.</w:t>
      </w:r>
    </w:p>
    <w:p w14:paraId="5CCF3BDE" w14:textId="77777777" w:rsidR="00C77B46" w:rsidRPr="00800DA2" w:rsidRDefault="00C77B46" w:rsidP="00C77B46">
      <w:pPr>
        <w:rPr>
          <w:rFonts w:eastAsia="Calibri"/>
          <w:color w:val="000000" w:themeColor="text1"/>
        </w:rPr>
      </w:pPr>
      <w:r>
        <w:t>Obecny p</w:t>
      </w:r>
      <w:r w:rsidRPr="00A432E2">
        <w:t>rezes Stowarzyszenia pełni</w:t>
      </w:r>
      <w:r>
        <w:t xml:space="preserve"> swoją </w:t>
      </w:r>
      <w:r w:rsidRPr="00A432E2">
        <w:t xml:space="preserve">funkcję </w:t>
      </w:r>
      <w:r>
        <w:t xml:space="preserve">od czasu powstania organizacji i odpowiadał już za opracowanie i wdrażanie dwóch poprzednich Lokalnych Strategii (tj. 2007-2013 oraz 2014-2020). </w:t>
      </w:r>
      <w:r w:rsidRPr="00A432E2">
        <w:t>W ramach obowiązków związanych z wdrażaniem LSR zajmował się między innymi: naborem pracowników, zarządzaniem personelem, reprezentował Stowarzyszenie na zewnątrz</w:t>
      </w:r>
      <w:r>
        <w:t>,</w:t>
      </w:r>
      <w:r w:rsidRPr="00A432E2">
        <w:t xml:space="preserve"> w tym w kontaktach z mediami, dokonywał kontroli dokumentacji. Ponadto nadzorował realizację przez LGD projektów na łączną kwotę ok. 12 milionów złotych w okresie perspektywy finansowej 2007-2013 oraz 10 milionów w okresie perspektywy finansowej 2014-2020. </w:t>
      </w:r>
      <w:r w:rsidRPr="00800DA2">
        <w:t>Dodatkowo, jest</w:t>
      </w:r>
      <w:r w:rsidRPr="00800DA2">
        <w:rPr>
          <w:rFonts w:eastAsia="Calibri"/>
          <w:color w:val="000000" w:themeColor="text1"/>
        </w:rPr>
        <w:t xml:space="preserve"> członkiem</w:t>
      </w:r>
      <w:r>
        <w:rPr>
          <w:rFonts w:eastAsia="Calibri"/>
          <w:color w:val="000000" w:themeColor="text1"/>
        </w:rPr>
        <w:t xml:space="preserve">: </w:t>
      </w:r>
      <w:r w:rsidRPr="00800DA2">
        <w:rPr>
          <w:rFonts w:eastAsia="Calibri"/>
          <w:color w:val="000000" w:themeColor="text1"/>
        </w:rPr>
        <w:t xml:space="preserve">Małopolskiej Rady Działalności Pożytku Publicznego V </w:t>
      </w:r>
      <w:r>
        <w:rPr>
          <w:rFonts w:eastAsia="Calibri"/>
          <w:color w:val="000000" w:themeColor="text1"/>
        </w:rPr>
        <w:t xml:space="preserve">i VI </w:t>
      </w:r>
      <w:r w:rsidRPr="00800DA2">
        <w:rPr>
          <w:rFonts w:eastAsia="Calibri"/>
          <w:color w:val="000000" w:themeColor="text1"/>
        </w:rPr>
        <w:t>kadencji</w:t>
      </w:r>
      <w:r>
        <w:rPr>
          <w:rFonts w:eastAsia="Calibri"/>
          <w:color w:val="000000" w:themeColor="text1"/>
        </w:rPr>
        <w:t xml:space="preserve">, </w:t>
      </w:r>
      <w:r w:rsidRPr="00800DA2">
        <w:rPr>
          <w:rFonts w:eastAsia="Calibri"/>
          <w:color w:val="000000" w:themeColor="text1"/>
        </w:rPr>
        <w:t>komisji konkursowej ofert w konkursie pn. „Małopolska – tu technologia staje się biznesem</w:t>
      </w:r>
      <w:r w:rsidRPr="00F960E8">
        <w:rPr>
          <w:rFonts w:eastAsia="Calibri"/>
          <w:color w:val="000000" w:themeColor="text1"/>
        </w:rPr>
        <w:t xml:space="preserve">”, </w:t>
      </w:r>
      <w:r>
        <w:rPr>
          <w:rFonts w:eastAsia="Calibri"/>
          <w:color w:val="000000" w:themeColor="text1"/>
        </w:rPr>
        <w:t xml:space="preserve">członkiem </w:t>
      </w:r>
      <w:r w:rsidRPr="00F960E8">
        <w:rPr>
          <w:rFonts w:eastAsia="Calibri"/>
          <w:color w:val="000000" w:themeColor="text1"/>
        </w:rPr>
        <w:t>K</w:t>
      </w:r>
      <w:r w:rsidRPr="00800DA2">
        <w:rPr>
          <w:rFonts w:eastAsia="Calibri"/>
          <w:color w:val="000000" w:themeColor="text1"/>
        </w:rPr>
        <w:t>omitetu Monitorującego Regionaln</w:t>
      </w:r>
      <w:r>
        <w:rPr>
          <w:rFonts w:eastAsia="Calibri"/>
          <w:color w:val="000000" w:themeColor="text1"/>
        </w:rPr>
        <w:t>y</w:t>
      </w:r>
      <w:r w:rsidRPr="00800DA2">
        <w:rPr>
          <w:rFonts w:eastAsia="Calibri"/>
          <w:color w:val="000000" w:themeColor="text1"/>
        </w:rPr>
        <w:t xml:space="preserve"> Program Operacyjny Województwa Małopolskiego na lata 2014-2020, </w:t>
      </w:r>
      <w:r>
        <w:rPr>
          <w:rFonts w:eastAsia="Calibri"/>
          <w:color w:val="000000" w:themeColor="text1"/>
        </w:rPr>
        <w:t xml:space="preserve">a także </w:t>
      </w:r>
      <w:r w:rsidRPr="00800DA2">
        <w:rPr>
          <w:rFonts w:eastAsia="Calibri"/>
          <w:color w:val="000000" w:themeColor="text1"/>
        </w:rPr>
        <w:t xml:space="preserve">Małopolskiej Rady ds. Społeczeństwa Informacyjnego, Komisji Rewizyjnej Małopolskiej Sieci Lokalnych Grup Działania zrzeszającej 28 LGD z województwa małopolskiego. </w:t>
      </w:r>
    </w:p>
    <w:p w14:paraId="1538AB9D" w14:textId="77777777" w:rsidR="00C77B46" w:rsidRPr="00F871C3" w:rsidRDefault="00C77B46" w:rsidP="00C77B46">
      <w:r w:rsidRPr="00F871C3">
        <w:t xml:space="preserve">Istotne dla realizacji LSR 2021-2027 jest </w:t>
      </w:r>
      <w:r>
        <w:t xml:space="preserve">także </w:t>
      </w:r>
      <w:r w:rsidRPr="00F871C3">
        <w:t xml:space="preserve">doświadczenie </w:t>
      </w:r>
      <w:r>
        <w:t>k</w:t>
      </w:r>
      <w:r w:rsidRPr="00F871C3">
        <w:t>ierownik biura, która pełni swoją funkcję od stycznia 2011 r</w:t>
      </w:r>
      <w:r>
        <w:t xml:space="preserve">oku. Oznacza to, iż nadzorowała prace biura już w trakcie wdrażanie pierwszej ze strategii (2007-2013). </w:t>
      </w:r>
      <w:r w:rsidRPr="00F871C3">
        <w:t xml:space="preserve">Kierownik biura posiada praktyczne doświadczenie w realizacji strategii na wszystkich poziomach </w:t>
      </w:r>
      <w:r>
        <w:t xml:space="preserve">jej </w:t>
      </w:r>
      <w:r w:rsidRPr="00F871C3">
        <w:t>wdrażania (harmonogramu, zakresu oraz budżetu)</w:t>
      </w:r>
      <w:r>
        <w:t xml:space="preserve">, a także </w:t>
      </w:r>
      <w:r w:rsidRPr="00F871C3">
        <w:t>monitori</w:t>
      </w:r>
      <w:r>
        <w:t xml:space="preserve">ngu realizowanych działań oraz </w:t>
      </w:r>
      <w:r w:rsidRPr="00F871C3">
        <w:t>zamy</w:t>
      </w:r>
      <w:r>
        <w:t>kania</w:t>
      </w:r>
      <w:r w:rsidRPr="00F871C3">
        <w:t xml:space="preserve"> </w:t>
      </w:r>
      <w:r>
        <w:t>poszczególnych działań i całych projektów (w tym dwóch strategii)</w:t>
      </w:r>
      <w:r w:rsidRPr="00F871C3">
        <w:t>. Do zadań kierownika biura należ</w:t>
      </w:r>
      <w:r>
        <w:t>y</w:t>
      </w:r>
      <w:r w:rsidRPr="00F871C3">
        <w:t xml:space="preserve"> m.in. prowadzenie doradztwa w zakresie przygotowania dokumentacji aplikacyjnej i rozliczania projektów, przygotowanie dokumentów strategicznych i ich aktualizacja, wdrażanie projektów współpracy. Dodatkowe doświadczenia</w:t>
      </w:r>
      <w:r>
        <w:t xml:space="preserve"> osoby kierującej obecnie biurem to m.in. </w:t>
      </w:r>
      <w:r w:rsidRPr="00F871C3">
        <w:t>realizacja projektów w ramach RIS Silesia, SPO WKP 2004-2006, PHARE, PROW na lata 2007-2013 oraz 2014-2020</w:t>
      </w:r>
      <w:r>
        <w:t>,</w:t>
      </w:r>
      <w:r w:rsidRPr="00F871C3">
        <w:t xml:space="preserve"> a także RPO WM 2014-2020.</w:t>
      </w:r>
    </w:p>
    <w:p w14:paraId="3A1C5218" w14:textId="77777777" w:rsidR="00C77B46" w:rsidRPr="003900D6" w:rsidRDefault="00C77B46" w:rsidP="003900D6">
      <w:pPr>
        <w:pStyle w:val="Nagwek3"/>
        <w:ind w:left="0" w:firstLine="0"/>
      </w:pPr>
      <w:bookmarkStart w:id="9" w:name="_Toc439246668"/>
      <w:bookmarkStart w:id="10" w:name="_Toc136890796"/>
      <w:r w:rsidRPr="003900D6">
        <w:t>Doświadczenie członków LGD</w:t>
      </w:r>
      <w:bookmarkEnd w:id="9"/>
      <w:bookmarkEnd w:id="10"/>
    </w:p>
    <w:p w14:paraId="6B863510" w14:textId="77777777" w:rsidR="00C77B46" w:rsidRPr="0091517D" w:rsidRDefault="00C77B46" w:rsidP="00C77B46">
      <w:r w:rsidRPr="0091517D">
        <w:t xml:space="preserve">Wszystkie gminy </w:t>
      </w:r>
      <w:r>
        <w:t xml:space="preserve">– jako samodzielne jednostki samorządu terytorialnego - </w:t>
      </w:r>
      <w:r w:rsidRPr="0091517D">
        <w:t xml:space="preserve">posiadają doświadczenie w realizacji </w:t>
      </w:r>
      <w:r>
        <w:t xml:space="preserve">projektów dofinasowanych ze środków Unii Europejskiej, w tym: PROW, RPO WM </w:t>
      </w:r>
      <w:r w:rsidRPr="0091517D">
        <w:t>2007</w:t>
      </w:r>
      <w:r>
        <w:t>-</w:t>
      </w:r>
      <w:r w:rsidRPr="0091517D">
        <w:t>2013</w:t>
      </w:r>
      <w:r>
        <w:t xml:space="preserve"> oraz 2014-2020, NFOŚiGW oraz innych źródeł finansowania. </w:t>
      </w:r>
      <w:r w:rsidRPr="0091517D">
        <w:t>Inicjatorami działalności ZPT były początkowo 4 gminy</w:t>
      </w:r>
      <w:r>
        <w:t xml:space="preserve">: </w:t>
      </w:r>
      <w:r w:rsidRPr="0091517D">
        <w:t xml:space="preserve">Lisia Góra, Skrzyszów, Wietrzychowice oraz Żabno. Pomimo faktu, iż nie wszystkie gminy </w:t>
      </w:r>
      <w:r>
        <w:t xml:space="preserve">tak samo długo funkcjonowały w strukturach LGD </w:t>
      </w:r>
      <w:r w:rsidRPr="0091517D">
        <w:t xml:space="preserve">(gmina Tarnów dołączyła </w:t>
      </w:r>
      <w:r>
        <w:t xml:space="preserve">do Stowarzyszenia w roku </w:t>
      </w:r>
      <w:r w:rsidRPr="0091517D">
        <w:t xml:space="preserve">2008, a gmina Wierzchosławice w </w:t>
      </w:r>
      <w:r>
        <w:t xml:space="preserve">roku </w:t>
      </w:r>
      <w:r w:rsidRPr="0091517D">
        <w:t xml:space="preserve">2011), każdy z członków aktywnie angażował się w prowadzone działania oraz realizację założonych celów LSR, co finalnie </w:t>
      </w:r>
      <w:r>
        <w:t xml:space="preserve">miał wartość dodaną w postaci </w:t>
      </w:r>
      <w:r w:rsidRPr="0091517D">
        <w:t>bogate</w:t>
      </w:r>
      <w:r>
        <w:t>go</w:t>
      </w:r>
      <w:r w:rsidRPr="0091517D">
        <w:t xml:space="preserve"> doświadczeni</w:t>
      </w:r>
      <w:r>
        <w:t>a</w:t>
      </w:r>
      <w:r w:rsidRPr="0091517D">
        <w:t xml:space="preserve"> zarówno na polu realizacji inicjatyw lokalnych, jak działań organizacyjno</w:t>
      </w:r>
      <w:r>
        <w:t>-</w:t>
      </w:r>
      <w:r w:rsidRPr="0091517D">
        <w:t xml:space="preserve">zarządczych w ramach LSR finansowanego z PROW. </w:t>
      </w:r>
    </w:p>
    <w:p w14:paraId="16AE988E" w14:textId="77777777" w:rsidR="00C77B46" w:rsidRPr="0091517D" w:rsidRDefault="00C77B46" w:rsidP="00C77B46">
      <w:r w:rsidRPr="0091517D">
        <w:t xml:space="preserve">Poniżej przedstawiono </w:t>
      </w:r>
      <w:r w:rsidRPr="0091517D">
        <w:rPr>
          <w:b/>
        </w:rPr>
        <w:t>cele główne, cele szczegółowe</w:t>
      </w:r>
      <w:r w:rsidRPr="0091517D">
        <w:t>, które zostały osiągnięte w ramach realizacji LSR 2007-201</w:t>
      </w:r>
      <w:r>
        <w:t>3 oraz 2014-2020 w ramach wdrażanych przez LGD ZPT strategii.</w:t>
      </w:r>
    </w:p>
    <w:p w14:paraId="431F4F3C" w14:textId="77777777" w:rsidR="00C77B46" w:rsidRPr="007336FB" w:rsidRDefault="00C77B46" w:rsidP="00C77B46">
      <w:pPr>
        <w:rPr>
          <w:b/>
          <w:bCs/>
        </w:rPr>
      </w:pPr>
      <w:r w:rsidRPr="007336FB">
        <w:rPr>
          <w:b/>
          <w:bCs/>
        </w:rPr>
        <w:t>Cele ogólne LSR 2007</w:t>
      </w:r>
      <w:r>
        <w:rPr>
          <w:b/>
          <w:bCs/>
        </w:rPr>
        <w:t>-</w:t>
      </w:r>
      <w:r w:rsidRPr="007336FB">
        <w:rPr>
          <w:b/>
          <w:bCs/>
        </w:rPr>
        <w:t>2013:</w:t>
      </w:r>
    </w:p>
    <w:p w14:paraId="232F8DDC" w14:textId="77777777" w:rsidR="00C77B46" w:rsidRPr="00F871C3" w:rsidRDefault="00C77B46" w:rsidP="00C77B46">
      <w:r>
        <w:t xml:space="preserve">1. </w:t>
      </w:r>
      <w:r w:rsidRPr="00F871C3">
        <w:t>Waloryzacja zasobów przyrodniczych i kulturowych.</w:t>
      </w:r>
    </w:p>
    <w:p w14:paraId="7261FB53" w14:textId="77777777" w:rsidR="00C77B46" w:rsidRPr="00F871C3" w:rsidRDefault="00C77B46" w:rsidP="00C77B46">
      <w:r>
        <w:t xml:space="preserve">2. </w:t>
      </w:r>
      <w:r w:rsidRPr="00F871C3">
        <w:t>Poprawa jakości życia, w tym warunków zatrudnienia.</w:t>
      </w:r>
    </w:p>
    <w:p w14:paraId="33F38727" w14:textId="77777777" w:rsidR="00C77B46" w:rsidRPr="007336FB" w:rsidRDefault="00C77B46" w:rsidP="00C77B46">
      <w:pPr>
        <w:rPr>
          <w:b/>
          <w:bCs/>
        </w:rPr>
      </w:pPr>
      <w:r w:rsidRPr="007336FB">
        <w:rPr>
          <w:b/>
          <w:bCs/>
        </w:rPr>
        <w:t>Cele szczegółowe LSR 2007</w:t>
      </w:r>
      <w:r>
        <w:rPr>
          <w:b/>
          <w:bCs/>
        </w:rPr>
        <w:t>-</w:t>
      </w:r>
      <w:r w:rsidRPr="007336FB">
        <w:rPr>
          <w:b/>
          <w:bCs/>
        </w:rPr>
        <w:t>2013:</w:t>
      </w:r>
    </w:p>
    <w:p w14:paraId="2094C181" w14:textId="77777777" w:rsidR="00C77B46" w:rsidRPr="00F871C3" w:rsidRDefault="00C77B46" w:rsidP="00C77B46">
      <w:pPr>
        <w:pStyle w:val="Akapitzlist"/>
      </w:pPr>
      <w:r w:rsidRPr="00F871C3">
        <w:t>Wykreowanie markowych produktów turystycznych;</w:t>
      </w:r>
    </w:p>
    <w:p w14:paraId="05D03FA5" w14:textId="77777777" w:rsidR="00C77B46" w:rsidRPr="00F871C3" w:rsidRDefault="00C77B46" w:rsidP="00C77B46">
      <w:pPr>
        <w:pStyle w:val="Akapitzlist"/>
      </w:pPr>
      <w:r w:rsidRPr="00F871C3">
        <w:t>Wypromowanie produktów lokalnych, w tym zakresie żywności;</w:t>
      </w:r>
    </w:p>
    <w:p w14:paraId="21263EE3" w14:textId="77777777" w:rsidR="00C77B46" w:rsidRPr="00F871C3" w:rsidRDefault="00C77B46" w:rsidP="00C77B46">
      <w:pPr>
        <w:pStyle w:val="Akapitzlist"/>
      </w:pPr>
      <w:r w:rsidRPr="00F871C3">
        <w:lastRenderedPageBreak/>
        <w:t>Ochrona dziedzictwa kulturowego</w:t>
      </w:r>
      <w:r>
        <w:t>;</w:t>
      </w:r>
    </w:p>
    <w:p w14:paraId="534748CE" w14:textId="77777777" w:rsidR="00C77B46" w:rsidRPr="00F871C3" w:rsidRDefault="00C77B46" w:rsidP="00C77B46">
      <w:pPr>
        <w:pStyle w:val="Akapitzlist"/>
      </w:pPr>
      <w:r w:rsidRPr="00F871C3">
        <w:t xml:space="preserve">Ochrona dziedzictwa przyrodniczego; </w:t>
      </w:r>
    </w:p>
    <w:p w14:paraId="70C0E578" w14:textId="77777777" w:rsidR="00C77B46" w:rsidRPr="00F871C3" w:rsidRDefault="00C77B46" w:rsidP="00C77B46">
      <w:pPr>
        <w:pStyle w:val="Akapitzlist"/>
      </w:pPr>
      <w:r w:rsidRPr="00F871C3">
        <w:t>Przyciąganie inwestorów i rozwój przedsiębiorczości</w:t>
      </w:r>
      <w:r>
        <w:t>;</w:t>
      </w:r>
    </w:p>
    <w:p w14:paraId="3330163E" w14:textId="77777777" w:rsidR="00C77B46" w:rsidRPr="00F871C3" w:rsidRDefault="00C77B46" w:rsidP="00C77B46">
      <w:pPr>
        <w:pStyle w:val="Akapitzlist"/>
      </w:pPr>
      <w:r w:rsidRPr="00F871C3">
        <w:t>Edukacja i poprawa oferty spędzania wolnego czasu</w:t>
      </w:r>
      <w:r>
        <w:t>;</w:t>
      </w:r>
    </w:p>
    <w:p w14:paraId="56D226DB" w14:textId="77777777" w:rsidR="00C77B46" w:rsidRPr="00F871C3" w:rsidRDefault="00C77B46" w:rsidP="00C77B46">
      <w:pPr>
        <w:pStyle w:val="Akapitzlist"/>
      </w:pPr>
      <w:r w:rsidRPr="00F871C3">
        <w:t>Poprawienie estetyki i rozwoju obszaru</w:t>
      </w:r>
      <w:r>
        <w:t>.</w:t>
      </w:r>
    </w:p>
    <w:p w14:paraId="572993B2" w14:textId="77777777" w:rsidR="00C77B46" w:rsidRPr="00F871C3" w:rsidRDefault="00C77B46" w:rsidP="00C77B46">
      <w:bookmarkStart w:id="11" w:name="_Hlk136440488"/>
      <w:r w:rsidRPr="00F871C3">
        <w:t xml:space="preserve">Zgodnie z raportem ewaluacyjnym sporządzonym w maju </w:t>
      </w:r>
      <w:r>
        <w:t xml:space="preserve">2015 roku </w:t>
      </w:r>
      <w:r w:rsidRPr="00F871C3">
        <w:t xml:space="preserve">budżet LSR został wykorzystany na poziomie 93%, co zostało ocenione przez </w:t>
      </w:r>
      <w:proofErr w:type="spellStart"/>
      <w:r w:rsidRPr="00F871C3">
        <w:t>ewaluatora</w:t>
      </w:r>
      <w:proofErr w:type="spellEnd"/>
      <w:r w:rsidRPr="00F871C3">
        <w:t xml:space="preserve"> jako właściwe i</w:t>
      </w:r>
      <w:r>
        <w:t xml:space="preserve"> </w:t>
      </w:r>
      <w:r w:rsidRPr="00F871C3">
        <w:t>zgodne z przyjętym czasookresem. LSR zostało poprawnie rozliczone.</w:t>
      </w:r>
    </w:p>
    <w:bookmarkEnd w:id="11"/>
    <w:p w14:paraId="71140255" w14:textId="77777777" w:rsidR="00C77B46" w:rsidRPr="007336FB" w:rsidRDefault="00C77B46" w:rsidP="00C77B46">
      <w:pPr>
        <w:rPr>
          <w:b/>
          <w:bCs/>
        </w:rPr>
      </w:pPr>
      <w:r w:rsidRPr="007336FB">
        <w:rPr>
          <w:b/>
          <w:bCs/>
        </w:rPr>
        <w:t>Cele ogólne LSR 2014</w:t>
      </w:r>
      <w:r>
        <w:rPr>
          <w:b/>
          <w:bCs/>
        </w:rPr>
        <w:t>-</w:t>
      </w:r>
      <w:r w:rsidRPr="007336FB">
        <w:rPr>
          <w:b/>
          <w:bCs/>
        </w:rPr>
        <w:t>2020:</w:t>
      </w:r>
    </w:p>
    <w:p w14:paraId="27AA5B96" w14:textId="77777777" w:rsidR="00C77B46" w:rsidRPr="00F871C3" w:rsidRDefault="00C77B46" w:rsidP="00C77B46">
      <w:r>
        <w:t xml:space="preserve">1. </w:t>
      </w:r>
      <w:r w:rsidRPr="00F871C3">
        <w:t>Wzrost aktywności gospodarczej na obszarze realizacji LSR</w:t>
      </w:r>
      <w:r>
        <w:t>.</w:t>
      </w:r>
    </w:p>
    <w:p w14:paraId="4D8841C3" w14:textId="77777777" w:rsidR="00C77B46" w:rsidRPr="00F871C3" w:rsidRDefault="00C77B46" w:rsidP="00C77B46">
      <w:r>
        <w:t xml:space="preserve">2. </w:t>
      </w:r>
      <w:r w:rsidRPr="00F871C3">
        <w:t>Stworzenie lokalnego klastra wytwarzania i sprzedaży produktów rolnych, jako generatora nowych źródeł dochodu</w:t>
      </w:r>
      <w:r>
        <w:t>.</w:t>
      </w:r>
    </w:p>
    <w:p w14:paraId="7F4FBF7C" w14:textId="77777777" w:rsidR="00C77B46" w:rsidRPr="00F871C3" w:rsidRDefault="00C77B46" w:rsidP="00C77B46">
      <w:r>
        <w:t xml:space="preserve">3. </w:t>
      </w:r>
      <w:r w:rsidRPr="00F871C3">
        <w:t>Poprawa oferty spędzania czasu wolnego na obszarze realizacji LSR</w:t>
      </w:r>
      <w:r>
        <w:t>.</w:t>
      </w:r>
    </w:p>
    <w:p w14:paraId="3171FC99" w14:textId="77777777" w:rsidR="00C77B46" w:rsidRPr="00F871C3" w:rsidRDefault="00C77B46" w:rsidP="00C77B46">
      <w:r>
        <w:t xml:space="preserve">4. </w:t>
      </w:r>
      <w:r w:rsidRPr="00F871C3">
        <w:t>Wzrost aktywności mieszkańców</w:t>
      </w:r>
      <w:r>
        <w:t>.</w:t>
      </w:r>
    </w:p>
    <w:p w14:paraId="7CF4397E" w14:textId="77777777" w:rsidR="00C77B46" w:rsidRPr="00F871C3" w:rsidRDefault="00C77B46" w:rsidP="00C77B46">
      <w:r>
        <w:t xml:space="preserve">5. </w:t>
      </w:r>
      <w:r w:rsidRPr="00F871C3">
        <w:t>Budowanie świadomości klimatycznej w zakresie ochrony środowiska i przeciwdziałaniu zmianom klimatu</w:t>
      </w:r>
      <w:r>
        <w:t>.</w:t>
      </w:r>
    </w:p>
    <w:p w14:paraId="404E94A7" w14:textId="77777777" w:rsidR="00C77B46" w:rsidRPr="007336FB" w:rsidRDefault="00C77B46" w:rsidP="00C77B46">
      <w:pPr>
        <w:rPr>
          <w:b/>
          <w:bCs/>
        </w:rPr>
      </w:pPr>
      <w:r w:rsidRPr="007336FB">
        <w:rPr>
          <w:b/>
          <w:bCs/>
        </w:rPr>
        <w:t>Cele szczegółowe LSR 2014</w:t>
      </w:r>
      <w:r>
        <w:rPr>
          <w:b/>
          <w:bCs/>
        </w:rPr>
        <w:t>-</w:t>
      </w:r>
      <w:r w:rsidRPr="007336FB">
        <w:rPr>
          <w:b/>
          <w:bCs/>
        </w:rPr>
        <w:t>2020:</w:t>
      </w:r>
    </w:p>
    <w:p w14:paraId="21A9AA81" w14:textId="77777777" w:rsidR="00C77B46" w:rsidRPr="00E003F1" w:rsidRDefault="00C77B46" w:rsidP="00C77B46">
      <w:pPr>
        <w:pStyle w:val="Akapitzlist"/>
        <w:rPr>
          <w:noProof w:val="0"/>
          <w:spacing w:val="-4"/>
        </w:rPr>
      </w:pPr>
      <w:r w:rsidRPr="00E003F1">
        <w:rPr>
          <w:noProof w:val="0"/>
        </w:rPr>
        <w:t>Wzrost liczby nowopowstałych firm</w:t>
      </w:r>
      <w:r w:rsidRPr="00E003F1">
        <w:rPr>
          <w:noProof w:val="0"/>
          <w:spacing w:val="-4"/>
        </w:rPr>
        <w:t>;</w:t>
      </w:r>
    </w:p>
    <w:p w14:paraId="04FED68E" w14:textId="77777777" w:rsidR="00C77B46" w:rsidRPr="00E003F1" w:rsidRDefault="00C77B46" w:rsidP="00C77B46">
      <w:pPr>
        <w:pStyle w:val="Akapitzlist"/>
        <w:rPr>
          <w:noProof w:val="0"/>
          <w:spacing w:val="-4"/>
        </w:rPr>
      </w:pPr>
      <w:r w:rsidRPr="00E003F1">
        <w:rPr>
          <w:noProof w:val="0"/>
        </w:rPr>
        <w:t>Wzrost liczby miejsc pracy w istniejących przedsiębiorstwach</w:t>
      </w:r>
      <w:r>
        <w:rPr>
          <w:noProof w:val="0"/>
        </w:rPr>
        <w:t>;</w:t>
      </w:r>
    </w:p>
    <w:p w14:paraId="3F79C833" w14:textId="77777777" w:rsidR="00C77B46" w:rsidRPr="00E003F1" w:rsidRDefault="00C77B46" w:rsidP="00C77B46">
      <w:pPr>
        <w:pStyle w:val="Akapitzlist"/>
        <w:rPr>
          <w:noProof w:val="0"/>
          <w:spacing w:val="-4"/>
        </w:rPr>
      </w:pPr>
      <w:r w:rsidRPr="00E003F1">
        <w:rPr>
          <w:noProof w:val="0"/>
          <w:spacing w:val="-4"/>
        </w:rPr>
        <w:t>Wzrost kompetencji osób planujących rozpoczęcie działalności gospodarczej, przedsiębiorców i ich pracowników w zakresie podejmowanej lub rozwijanej działalności gospodarczej</w:t>
      </w:r>
      <w:r>
        <w:rPr>
          <w:noProof w:val="0"/>
          <w:spacing w:val="-4"/>
        </w:rPr>
        <w:t>;</w:t>
      </w:r>
    </w:p>
    <w:p w14:paraId="3E02125C" w14:textId="77777777" w:rsidR="00C77B46" w:rsidRPr="00E003F1" w:rsidRDefault="00C77B46" w:rsidP="00C77B46">
      <w:pPr>
        <w:pStyle w:val="Akapitzlist"/>
        <w:rPr>
          <w:noProof w:val="0"/>
          <w:spacing w:val="-4"/>
        </w:rPr>
      </w:pPr>
      <w:r w:rsidRPr="00E003F1">
        <w:rPr>
          <w:noProof w:val="0"/>
        </w:rPr>
        <w:t>Promocja rynków zbytu lokalnych produktów rolnych</w:t>
      </w:r>
      <w:r>
        <w:rPr>
          <w:noProof w:val="0"/>
        </w:rPr>
        <w:t>;</w:t>
      </w:r>
    </w:p>
    <w:p w14:paraId="70873859" w14:textId="77777777" w:rsidR="00C77B46" w:rsidRPr="00E003F1" w:rsidRDefault="00C77B46" w:rsidP="00C77B46">
      <w:pPr>
        <w:pStyle w:val="Akapitzlist"/>
        <w:rPr>
          <w:noProof w:val="0"/>
          <w:spacing w:val="-4"/>
        </w:rPr>
      </w:pPr>
      <w:r w:rsidRPr="00E003F1">
        <w:rPr>
          <w:noProof w:val="0"/>
        </w:rPr>
        <w:t>Wzrost świadomości mieszkańców z zakresu niszowej działalności rolniczej, takiej jak rolnictwo ekologiczne i pszczelarstwo jako sposób na wykorzystanie potencjału małych gospodarstw rolnych</w:t>
      </w:r>
      <w:r>
        <w:rPr>
          <w:noProof w:val="0"/>
        </w:rPr>
        <w:t>;</w:t>
      </w:r>
    </w:p>
    <w:p w14:paraId="0E89A1E0" w14:textId="77777777" w:rsidR="00C77B46" w:rsidRPr="00E003F1" w:rsidRDefault="00C77B46" w:rsidP="00C77B46">
      <w:pPr>
        <w:pStyle w:val="Akapitzlist"/>
        <w:rPr>
          <w:noProof w:val="0"/>
          <w:spacing w:val="-4"/>
        </w:rPr>
      </w:pPr>
      <w:r w:rsidRPr="00E003F1">
        <w:rPr>
          <w:noProof w:val="0"/>
        </w:rPr>
        <w:t xml:space="preserve">Wzrost dostępu do obiektów infrastruktury turystycznej i rekreacyjnej wykorzystującej potencjał terenowy obszaru: ścieżek i szlaków rowerowych, </w:t>
      </w:r>
      <w:proofErr w:type="spellStart"/>
      <w:r w:rsidRPr="00E003F1">
        <w:rPr>
          <w:noProof w:val="0"/>
        </w:rPr>
        <w:t>nordic-walking</w:t>
      </w:r>
      <w:proofErr w:type="spellEnd"/>
      <w:r w:rsidRPr="00E003F1">
        <w:rPr>
          <w:noProof w:val="0"/>
        </w:rPr>
        <w:t>, szlaków konnych, miejsc aktywnego spędzania czasu na powietrzu oraz kąpielisk i miejsc rekreacji wodnej</w:t>
      </w:r>
      <w:r>
        <w:rPr>
          <w:noProof w:val="0"/>
        </w:rPr>
        <w:t>;</w:t>
      </w:r>
    </w:p>
    <w:p w14:paraId="5113C572" w14:textId="77777777" w:rsidR="00C77B46" w:rsidRPr="00E003F1" w:rsidRDefault="00C77B46" w:rsidP="00C77B46">
      <w:pPr>
        <w:pStyle w:val="Akapitzlist"/>
        <w:rPr>
          <w:noProof w:val="0"/>
          <w:spacing w:val="-4"/>
        </w:rPr>
      </w:pPr>
      <w:r w:rsidRPr="00E003F1">
        <w:rPr>
          <w:noProof w:val="0"/>
        </w:rPr>
        <w:t>Rozwój oferty kulturalnej obszaru w zakresie: obiektów infrastruktury kulturalnej, dostępności zabytków, aktywności lokalnych organizacji działających w sferze kultury oraz wsparcia lokalnego rzemiosła i artystów</w:t>
      </w:r>
      <w:r>
        <w:rPr>
          <w:noProof w:val="0"/>
        </w:rPr>
        <w:t>;</w:t>
      </w:r>
    </w:p>
    <w:p w14:paraId="7E8A93A8" w14:textId="77777777" w:rsidR="00C77B46" w:rsidRPr="00E003F1" w:rsidRDefault="00C77B46" w:rsidP="00C77B46">
      <w:pPr>
        <w:pStyle w:val="Akapitzlist"/>
        <w:rPr>
          <w:noProof w:val="0"/>
          <w:spacing w:val="-4"/>
        </w:rPr>
      </w:pPr>
      <w:r w:rsidRPr="00E003F1">
        <w:rPr>
          <w:noProof w:val="0"/>
        </w:rPr>
        <w:t xml:space="preserve">Promocja walorów turystycznych i historycznych obszaru przez wzrost </w:t>
      </w:r>
      <w:r>
        <w:rPr>
          <w:noProof w:val="0"/>
        </w:rPr>
        <w:t>liczby</w:t>
      </w:r>
      <w:r w:rsidRPr="00E003F1">
        <w:rPr>
          <w:noProof w:val="0"/>
        </w:rPr>
        <w:t xml:space="preserve"> wydarzeń i imprez z tego zakresu oraz inne działania promocyjne</w:t>
      </w:r>
      <w:r>
        <w:rPr>
          <w:noProof w:val="0"/>
        </w:rPr>
        <w:t>;</w:t>
      </w:r>
    </w:p>
    <w:p w14:paraId="254F8DCB" w14:textId="77777777" w:rsidR="00C77B46" w:rsidRPr="00E003F1" w:rsidRDefault="00C77B46" w:rsidP="00C77B46">
      <w:pPr>
        <w:pStyle w:val="Akapitzlist"/>
        <w:rPr>
          <w:noProof w:val="0"/>
          <w:spacing w:val="-4"/>
        </w:rPr>
      </w:pPr>
      <w:r w:rsidRPr="00E003F1">
        <w:rPr>
          <w:noProof w:val="0"/>
        </w:rPr>
        <w:t>Rozwój działalności dziecięcych i młodzieżowych klubów sportowych oraz wzbogacenie oferty edukacyjnych zajęć pozalekcyjnych</w:t>
      </w:r>
      <w:r>
        <w:rPr>
          <w:noProof w:val="0"/>
        </w:rPr>
        <w:t>;</w:t>
      </w:r>
    </w:p>
    <w:p w14:paraId="77FF5EAA" w14:textId="77777777" w:rsidR="00C77B46" w:rsidRPr="00E003F1" w:rsidRDefault="00C77B46" w:rsidP="00C77B46">
      <w:pPr>
        <w:pStyle w:val="Akapitzlist"/>
        <w:rPr>
          <w:noProof w:val="0"/>
          <w:spacing w:val="-4"/>
        </w:rPr>
      </w:pPr>
      <w:r w:rsidRPr="00E003F1">
        <w:rPr>
          <w:noProof w:val="0"/>
        </w:rPr>
        <w:t>Rozwój oferty zajęć i aktywnych form spędzania czasu dla seniorów i ogółu mieszkańców</w:t>
      </w:r>
      <w:r>
        <w:rPr>
          <w:noProof w:val="0"/>
        </w:rPr>
        <w:t>;</w:t>
      </w:r>
    </w:p>
    <w:p w14:paraId="1ADF8942" w14:textId="77777777" w:rsidR="00C77B46" w:rsidRDefault="00C77B46" w:rsidP="00C77B46">
      <w:pPr>
        <w:pStyle w:val="Akapitzlist"/>
        <w:rPr>
          <w:noProof w:val="0"/>
          <w:spacing w:val="-4"/>
        </w:rPr>
      </w:pPr>
      <w:r w:rsidRPr="00E003F1">
        <w:rPr>
          <w:noProof w:val="0"/>
          <w:spacing w:val="-4"/>
        </w:rPr>
        <w:t>Zwiększenie świadomości mieszkańców w zakresie ochrony środowiska i przeciwdziałaniu zmianom klimatu</w:t>
      </w:r>
      <w:r>
        <w:rPr>
          <w:noProof w:val="0"/>
          <w:spacing w:val="-4"/>
        </w:rPr>
        <w:t>.</w:t>
      </w:r>
    </w:p>
    <w:p w14:paraId="0CA1793A" w14:textId="77777777" w:rsidR="00C77B46" w:rsidRDefault="00C77B46" w:rsidP="00C77B46">
      <w:r w:rsidRPr="00577367">
        <w:t xml:space="preserve">Zgodnie z </w:t>
      </w:r>
      <w:r>
        <w:t>przeprowadzoną analizą w</w:t>
      </w:r>
      <w:r w:rsidRPr="00577367">
        <w:t xml:space="preserve"> maj</w:t>
      </w:r>
      <w:r>
        <w:t xml:space="preserve">u 2023 roku </w:t>
      </w:r>
      <w:r w:rsidRPr="00577367">
        <w:t>w ramach kończ</w:t>
      </w:r>
      <w:r>
        <w:t xml:space="preserve">ącej się </w:t>
      </w:r>
      <w:r w:rsidRPr="00577367">
        <w:t xml:space="preserve">już perspektywy finansowej </w:t>
      </w:r>
      <w:r>
        <w:t xml:space="preserve">zrealizowanych zostało </w:t>
      </w:r>
      <w:r w:rsidRPr="00EB6C34">
        <w:t xml:space="preserve">łącznie 170 </w:t>
      </w:r>
      <w:r w:rsidRPr="007E22A6">
        <w:t>projektów na kwotę blisko 10 milionów złotych. W ramach przedsięwzięć związanych z rozwojem przedsiębiorczości powstało blisko 100 nowych miejsc pracy</w:t>
      </w:r>
      <w:r>
        <w:t xml:space="preserve">, a na obszarze LGD utworzono ok. 90 nowych przedsiębiorstw. </w:t>
      </w:r>
    </w:p>
    <w:p w14:paraId="29B46E27" w14:textId="77777777" w:rsidR="00C77B46" w:rsidRPr="007336FB" w:rsidRDefault="00C77B46" w:rsidP="00C77B46">
      <w:r w:rsidRPr="007336FB">
        <w:t xml:space="preserve">LGD posiada udokumentowane doświadczenie w realizacji projektów UE finansowanych </w:t>
      </w:r>
      <w:r>
        <w:t xml:space="preserve">z innych źródeł niż </w:t>
      </w:r>
      <w:r w:rsidRPr="007336FB">
        <w:t>PROW. Są to</w:t>
      </w:r>
      <w:r>
        <w:t xml:space="preserve"> m.in. następujące projekty</w:t>
      </w:r>
      <w:r w:rsidRPr="007336FB">
        <w:t>:</w:t>
      </w:r>
    </w:p>
    <w:p w14:paraId="09F29DF8" w14:textId="110D0BA5" w:rsidR="00C77B46" w:rsidRPr="00115D3C" w:rsidRDefault="00C77B46" w:rsidP="00C77B46">
      <w:pPr>
        <w:pStyle w:val="Akapitzlist"/>
        <w:rPr>
          <w:noProof w:val="0"/>
        </w:rPr>
      </w:pPr>
      <w:r>
        <w:rPr>
          <w:noProof w:val="0"/>
        </w:rPr>
        <w:lastRenderedPageBreak/>
        <w:t>„</w:t>
      </w:r>
      <w:r w:rsidRPr="00115D3C">
        <w:rPr>
          <w:noProof w:val="0"/>
        </w:rPr>
        <w:t xml:space="preserve">Ekopartnerzy na rzecz słonecznej energii </w:t>
      </w:r>
      <w:r w:rsidR="00E52B2B">
        <w:rPr>
          <w:noProof w:val="0"/>
        </w:rPr>
        <w:t>M</w:t>
      </w:r>
      <w:r w:rsidRPr="00115D3C">
        <w:rPr>
          <w:noProof w:val="0"/>
        </w:rPr>
        <w:t xml:space="preserve">ałopolski”, projekt </w:t>
      </w:r>
      <w:r w:rsidR="002F5F71">
        <w:rPr>
          <w:noProof w:val="0"/>
        </w:rPr>
        <w:t>dotyczy</w:t>
      </w:r>
      <w:r w:rsidR="002F5F71" w:rsidRPr="00115D3C">
        <w:rPr>
          <w:noProof w:val="0"/>
        </w:rPr>
        <w:t xml:space="preserve"> dostaw</w:t>
      </w:r>
      <w:r w:rsidR="002F5F71">
        <w:rPr>
          <w:noProof w:val="0"/>
        </w:rPr>
        <w:t xml:space="preserve">y </w:t>
      </w:r>
      <w:r w:rsidRPr="00115D3C">
        <w:rPr>
          <w:noProof w:val="0"/>
        </w:rPr>
        <w:t>i montaż</w:t>
      </w:r>
      <w:r w:rsidR="002F5F71">
        <w:rPr>
          <w:noProof w:val="0"/>
        </w:rPr>
        <w:t>u</w:t>
      </w:r>
      <w:r w:rsidRPr="00115D3C">
        <w:rPr>
          <w:noProof w:val="0"/>
        </w:rPr>
        <w:t xml:space="preserve"> ok. 6 000 szt. instalacji OZE (pompy ciepła, panele solarne oraz panele fotowoltaiczne). Działania </w:t>
      </w:r>
      <w:r w:rsidR="002F5F71">
        <w:rPr>
          <w:noProof w:val="0"/>
        </w:rPr>
        <w:t>finansowane są</w:t>
      </w:r>
      <w:r w:rsidRPr="00115D3C">
        <w:rPr>
          <w:noProof w:val="0"/>
        </w:rPr>
        <w:t xml:space="preserve"> </w:t>
      </w:r>
      <w:r w:rsidR="002F5F71">
        <w:rPr>
          <w:noProof w:val="0"/>
        </w:rPr>
        <w:t xml:space="preserve">z </w:t>
      </w:r>
      <w:r w:rsidRPr="00115D3C">
        <w:rPr>
          <w:noProof w:val="0"/>
        </w:rPr>
        <w:t xml:space="preserve">Regionalnego Programu Operacyjnego Województwa Małopolskiego na lata 2014-2020 (4 Oś Priorytetowa: Regionalna Polityka Energetyczna, </w:t>
      </w:r>
      <w:r>
        <w:rPr>
          <w:noProof w:val="0"/>
        </w:rPr>
        <w:t>d</w:t>
      </w:r>
      <w:r w:rsidRPr="00115D3C">
        <w:rPr>
          <w:noProof w:val="0"/>
        </w:rPr>
        <w:t>ziałanie 4.1</w:t>
      </w:r>
      <w:r>
        <w:rPr>
          <w:noProof w:val="0"/>
        </w:rPr>
        <w:t>.</w:t>
      </w:r>
      <w:r w:rsidRPr="00115D3C">
        <w:rPr>
          <w:noProof w:val="0"/>
        </w:rPr>
        <w:t xml:space="preserve"> Zwiększenie wykorzystania odnawialnych Źródeł energii; </w:t>
      </w:r>
      <w:r>
        <w:rPr>
          <w:noProof w:val="0"/>
        </w:rPr>
        <w:t>p</w:t>
      </w:r>
      <w:r w:rsidRPr="00115D3C">
        <w:rPr>
          <w:noProof w:val="0"/>
        </w:rPr>
        <w:t>oddziałanie 4.1.1</w:t>
      </w:r>
      <w:r>
        <w:rPr>
          <w:noProof w:val="0"/>
        </w:rPr>
        <w:t>.</w:t>
      </w:r>
      <w:r w:rsidRPr="00115D3C">
        <w:rPr>
          <w:noProof w:val="0"/>
        </w:rPr>
        <w:t xml:space="preserve"> Rozwój infrastruktury produkcji energii ze źródeł odnawialnych). W projekcie uczestnicz 31 partnerów, tj. małopolskich gmin. Przyznana wartość dofinansowania wyniosła: 59 261 849,86 zł. </w:t>
      </w:r>
    </w:p>
    <w:p w14:paraId="3BA2F7BB" w14:textId="77777777" w:rsidR="00C77B46" w:rsidRPr="007336FB" w:rsidRDefault="00C77B46" w:rsidP="00C77B46">
      <w:pPr>
        <w:pStyle w:val="Akapitzlist"/>
        <w:rPr>
          <w:noProof w:val="0"/>
        </w:rPr>
      </w:pPr>
      <w:r w:rsidRPr="00115D3C">
        <w:rPr>
          <w:noProof w:val="0"/>
        </w:rPr>
        <w:t xml:space="preserve">„Promocja gospodarcza przedsiębiorstw z Małopolski funkcjonujących w obszarze czystej energii na rynkach zagranicznych” </w:t>
      </w:r>
      <w:r>
        <w:rPr>
          <w:noProof w:val="0"/>
        </w:rPr>
        <w:t xml:space="preserve">realizowany </w:t>
      </w:r>
      <w:r w:rsidRPr="00115D3C">
        <w:rPr>
          <w:noProof w:val="0"/>
        </w:rPr>
        <w:t>w ramach regionalnego Programu Operacyjnego Województwa Małopolskiego na lata 2014-2020</w:t>
      </w:r>
      <w:r>
        <w:rPr>
          <w:noProof w:val="0"/>
        </w:rPr>
        <w:t xml:space="preserve"> (</w:t>
      </w:r>
      <w:r w:rsidRPr="00115D3C">
        <w:rPr>
          <w:noProof w:val="0"/>
        </w:rPr>
        <w:t xml:space="preserve">3 Oś Priorytetowa Przedsiębiorcza Małopolska, </w:t>
      </w:r>
      <w:r>
        <w:rPr>
          <w:noProof w:val="0"/>
        </w:rPr>
        <w:t>d</w:t>
      </w:r>
      <w:r w:rsidRPr="00115D3C">
        <w:rPr>
          <w:noProof w:val="0"/>
        </w:rPr>
        <w:t>ziałanie 3.3</w:t>
      </w:r>
      <w:r>
        <w:rPr>
          <w:noProof w:val="0"/>
        </w:rPr>
        <w:t>.</w:t>
      </w:r>
      <w:r w:rsidRPr="00115D3C">
        <w:rPr>
          <w:noProof w:val="0"/>
        </w:rPr>
        <w:t xml:space="preserve"> Umiędzynarodowienie Małopolskiej Gospodarki, </w:t>
      </w:r>
      <w:r>
        <w:rPr>
          <w:noProof w:val="0"/>
        </w:rPr>
        <w:t>p</w:t>
      </w:r>
      <w:r w:rsidRPr="00115D3C">
        <w:rPr>
          <w:noProof w:val="0"/>
        </w:rPr>
        <w:t>oddziałanie 3.3.1</w:t>
      </w:r>
      <w:r>
        <w:rPr>
          <w:noProof w:val="0"/>
        </w:rPr>
        <w:t>.</w:t>
      </w:r>
      <w:r w:rsidRPr="00115D3C">
        <w:rPr>
          <w:noProof w:val="0"/>
        </w:rPr>
        <w:t xml:space="preserve"> Promocja gospodarcza Małopolski</w:t>
      </w:r>
      <w:r>
        <w:rPr>
          <w:noProof w:val="0"/>
        </w:rPr>
        <w:t>)</w:t>
      </w:r>
      <w:r w:rsidRPr="00115D3C">
        <w:rPr>
          <w:noProof w:val="0"/>
        </w:rPr>
        <w:t xml:space="preserve">. Przyznana wartość dofinansowania wyniosła 6 454 396,38 zł. Projekt zakłada m.in. przeprowadzenie zagranicznych misji gospodarczych do wybranych </w:t>
      </w:r>
      <w:r w:rsidRPr="007336FB">
        <w:rPr>
          <w:noProof w:val="0"/>
        </w:rPr>
        <w:t>krajów w celu poszukiwania inwestorów dla przedsiębiorców rekrutujących się z małopols</w:t>
      </w:r>
      <w:r>
        <w:rPr>
          <w:noProof w:val="0"/>
        </w:rPr>
        <w:t>ki,</w:t>
      </w:r>
      <w:r w:rsidRPr="007336FB">
        <w:rPr>
          <w:noProof w:val="0"/>
        </w:rPr>
        <w:t xml:space="preserve"> a także organizacj</w:t>
      </w:r>
      <w:r>
        <w:rPr>
          <w:noProof w:val="0"/>
        </w:rPr>
        <w:t>ę</w:t>
      </w:r>
      <w:r w:rsidRPr="007336FB">
        <w:rPr>
          <w:noProof w:val="0"/>
        </w:rPr>
        <w:t xml:space="preserve"> przyjazdowych misji inwestorów zagranicznych</w:t>
      </w:r>
      <w:r>
        <w:rPr>
          <w:noProof w:val="0"/>
        </w:rPr>
        <w:t xml:space="preserve">. W ramach projektu stworzono także </w:t>
      </w:r>
      <w:r w:rsidRPr="007336FB">
        <w:rPr>
          <w:noProof w:val="0"/>
        </w:rPr>
        <w:t>portal internetow</w:t>
      </w:r>
      <w:r>
        <w:rPr>
          <w:noProof w:val="0"/>
        </w:rPr>
        <w:t xml:space="preserve">y służący </w:t>
      </w:r>
      <w:r w:rsidRPr="007336FB">
        <w:rPr>
          <w:noProof w:val="0"/>
        </w:rPr>
        <w:t>prezent</w:t>
      </w:r>
      <w:r>
        <w:rPr>
          <w:noProof w:val="0"/>
        </w:rPr>
        <w:t>acji</w:t>
      </w:r>
      <w:r w:rsidRPr="007336FB">
        <w:rPr>
          <w:noProof w:val="0"/>
        </w:rPr>
        <w:t xml:space="preserve"> ofert</w:t>
      </w:r>
      <w:r>
        <w:rPr>
          <w:noProof w:val="0"/>
        </w:rPr>
        <w:t>y</w:t>
      </w:r>
      <w:r w:rsidRPr="007336FB">
        <w:rPr>
          <w:noProof w:val="0"/>
        </w:rPr>
        <w:t xml:space="preserve"> inwestyc</w:t>
      </w:r>
      <w:r>
        <w:rPr>
          <w:noProof w:val="0"/>
        </w:rPr>
        <w:t>yjnej</w:t>
      </w:r>
      <w:r w:rsidRPr="007336FB">
        <w:rPr>
          <w:noProof w:val="0"/>
        </w:rPr>
        <w:t xml:space="preserve"> małopolskich przedsiębiorców i samorządów.</w:t>
      </w:r>
    </w:p>
    <w:p w14:paraId="76068318" w14:textId="77777777" w:rsidR="00C77B46" w:rsidRPr="007336FB" w:rsidRDefault="00C77B46" w:rsidP="00C77B46">
      <w:pPr>
        <w:pStyle w:val="Akapitzlist"/>
        <w:rPr>
          <w:noProof w:val="0"/>
        </w:rPr>
      </w:pPr>
      <w:r w:rsidRPr="007336FB">
        <w:rPr>
          <w:noProof w:val="0"/>
        </w:rPr>
        <w:t xml:space="preserve">„Mój kręgosłup woła HELP” </w:t>
      </w:r>
      <w:r>
        <w:rPr>
          <w:noProof w:val="0"/>
        </w:rPr>
        <w:t xml:space="preserve">realizowany przez </w:t>
      </w:r>
      <w:r w:rsidRPr="007336FB">
        <w:rPr>
          <w:noProof w:val="0"/>
        </w:rPr>
        <w:t xml:space="preserve">Stowarzyszenie Zielony Pierścień Tarnowa </w:t>
      </w:r>
      <w:r>
        <w:rPr>
          <w:noProof w:val="0"/>
        </w:rPr>
        <w:t xml:space="preserve">wspólnie z </w:t>
      </w:r>
      <w:r w:rsidRPr="007336FB">
        <w:rPr>
          <w:noProof w:val="0"/>
        </w:rPr>
        <w:t>nieformaln</w:t>
      </w:r>
      <w:r>
        <w:rPr>
          <w:noProof w:val="0"/>
        </w:rPr>
        <w:t>ą</w:t>
      </w:r>
      <w:r w:rsidRPr="007336FB">
        <w:rPr>
          <w:noProof w:val="0"/>
        </w:rPr>
        <w:t xml:space="preserve"> grup</w:t>
      </w:r>
      <w:r>
        <w:rPr>
          <w:noProof w:val="0"/>
        </w:rPr>
        <w:t>ą</w:t>
      </w:r>
      <w:r w:rsidRPr="007336FB">
        <w:rPr>
          <w:noProof w:val="0"/>
        </w:rPr>
        <w:t xml:space="preserve"> FIT BABKI </w:t>
      </w:r>
      <w:r>
        <w:rPr>
          <w:noProof w:val="0"/>
        </w:rPr>
        <w:t xml:space="preserve">i finansowany ze środków </w:t>
      </w:r>
      <w:r w:rsidRPr="007336FB">
        <w:rPr>
          <w:noProof w:val="0"/>
        </w:rPr>
        <w:t>FIO Małopolska Lokalnie</w:t>
      </w:r>
      <w:r>
        <w:rPr>
          <w:noProof w:val="0"/>
        </w:rPr>
        <w:t>.</w:t>
      </w:r>
      <w:r w:rsidRPr="007336FB">
        <w:rPr>
          <w:noProof w:val="0"/>
        </w:rPr>
        <w:t xml:space="preserve"> Projekt </w:t>
      </w:r>
      <w:r>
        <w:rPr>
          <w:noProof w:val="0"/>
        </w:rPr>
        <w:t xml:space="preserve">obejmował m.in. </w:t>
      </w:r>
      <w:r w:rsidRPr="007336FB">
        <w:rPr>
          <w:noProof w:val="0"/>
        </w:rPr>
        <w:t xml:space="preserve">zakup sprzętu </w:t>
      </w:r>
      <w:r>
        <w:rPr>
          <w:noProof w:val="0"/>
        </w:rPr>
        <w:t xml:space="preserve">sportowo-rekreacyjnego </w:t>
      </w:r>
      <w:r w:rsidRPr="007336FB">
        <w:rPr>
          <w:noProof w:val="0"/>
        </w:rPr>
        <w:t>oraz organizacj</w:t>
      </w:r>
      <w:r>
        <w:rPr>
          <w:noProof w:val="0"/>
        </w:rPr>
        <w:t xml:space="preserve">ę </w:t>
      </w:r>
      <w:r w:rsidRPr="007336FB">
        <w:rPr>
          <w:noProof w:val="0"/>
        </w:rPr>
        <w:t>zajęć gimnastycznych.</w:t>
      </w:r>
    </w:p>
    <w:p w14:paraId="72E01877" w14:textId="77777777" w:rsidR="00C77B46" w:rsidRDefault="00C77B46" w:rsidP="00C77B46">
      <w:pPr>
        <w:pStyle w:val="Akapitzlist"/>
        <w:rPr>
          <w:noProof w:val="0"/>
        </w:rPr>
      </w:pPr>
      <w:r w:rsidRPr="007336FB">
        <w:rPr>
          <w:noProof w:val="0"/>
        </w:rPr>
        <w:t>„Urządzamy ogród sensoryczny przy Przedszkolu Publicznym w Łękawicy”</w:t>
      </w:r>
      <w:r w:rsidRPr="00115D3C">
        <w:rPr>
          <w:noProof w:val="0"/>
        </w:rPr>
        <w:t xml:space="preserve"> </w:t>
      </w:r>
      <w:r>
        <w:rPr>
          <w:noProof w:val="0"/>
        </w:rPr>
        <w:t xml:space="preserve">realizowany przez </w:t>
      </w:r>
      <w:r w:rsidRPr="007336FB">
        <w:rPr>
          <w:noProof w:val="0"/>
        </w:rPr>
        <w:t xml:space="preserve">Stowarzyszenie Zielony Pierścień Tarnowa </w:t>
      </w:r>
      <w:r>
        <w:rPr>
          <w:noProof w:val="0"/>
        </w:rPr>
        <w:t xml:space="preserve">wspólnie z </w:t>
      </w:r>
      <w:r w:rsidRPr="007336FB">
        <w:rPr>
          <w:noProof w:val="0"/>
        </w:rPr>
        <w:t>nieformaln</w:t>
      </w:r>
      <w:r>
        <w:rPr>
          <w:noProof w:val="0"/>
        </w:rPr>
        <w:t>ą</w:t>
      </w:r>
      <w:r w:rsidRPr="007336FB">
        <w:rPr>
          <w:noProof w:val="0"/>
        </w:rPr>
        <w:t xml:space="preserve"> grup</w:t>
      </w:r>
      <w:r>
        <w:rPr>
          <w:noProof w:val="0"/>
        </w:rPr>
        <w:t xml:space="preserve">ą </w:t>
      </w:r>
      <w:r w:rsidRPr="007336FB">
        <w:rPr>
          <w:noProof w:val="0"/>
        </w:rPr>
        <w:t xml:space="preserve">Aktywne Mamy </w:t>
      </w:r>
      <w:r>
        <w:rPr>
          <w:noProof w:val="0"/>
        </w:rPr>
        <w:t xml:space="preserve">i finansowany ze środków </w:t>
      </w:r>
      <w:r w:rsidRPr="007336FB">
        <w:rPr>
          <w:noProof w:val="0"/>
        </w:rPr>
        <w:t>FIO Małopolska Lokalnie</w:t>
      </w:r>
      <w:r>
        <w:rPr>
          <w:noProof w:val="0"/>
        </w:rPr>
        <w:t>. P</w:t>
      </w:r>
      <w:r w:rsidRPr="007336FB">
        <w:rPr>
          <w:noProof w:val="0"/>
        </w:rPr>
        <w:t xml:space="preserve">rojekt dotyczył </w:t>
      </w:r>
      <w:r>
        <w:rPr>
          <w:noProof w:val="0"/>
        </w:rPr>
        <w:t>zagospodarowania przestrzeni publicznej w otoczeniu p</w:t>
      </w:r>
      <w:r w:rsidRPr="007336FB">
        <w:rPr>
          <w:noProof w:val="0"/>
        </w:rPr>
        <w:t>rzedszkola w Łękawicy</w:t>
      </w:r>
      <w:r>
        <w:rPr>
          <w:noProof w:val="0"/>
        </w:rPr>
        <w:t xml:space="preserve">. W jego ramach wykonano grill, miejsce na ognisko oraz zagospodarowano teren i obsadzono go różnymi gatunkami roślin. </w:t>
      </w:r>
    </w:p>
    <w:p w14:paraId="1A178B0A" w14:textId="77777777" w:rsidR="00C77B46" w:rsidRDefault="00C77B46" w:rsidP="00C77B46">
      <w:r>
        <w:t>Stowarzyszenie Zielony Pierścień Tarnowa był także parterem w wielu projektach współpracy, które realizowane były przez inne podmioty, w tym m.in.:</w:t>
      </w:r>
    </w:p>
    <w:p w14:paraId="143DB136" w14:textId="77777777" w:rsidR="00C77B46" w:rsidRPr="007336FB" w:rsidRDefault="00C77B46" w:rsidP="00C77B46">
      <w:pPr>
        <w:pStyle w:val="Akapitzlist"/>
        <w:rPr>
          <w:noProof w:val="0"/>
        </w:rPr>
      </w:pPr>
      <w:r w:rsidRPr="007336FB">
        <w:rPr>
          <w:noProof w:val="0"/>
        </w:rPr>
        <w:t>„Smak na produkt”</w:t>
      </w:r>
      <w:r>
        <w:rPr>
          <w:noProof w:val="0"/>
        </w:rPr>
        <w:t xml:space="preserve"> (</w:t>
      </w:r>
      <w:r w:rsidRPr="007336FB">
        <w:rPr>
          <w:noProof w:val="0"/>
        </w:rPr>
        <w:t>projekt międzynarodowy</w:t>
      </w:r>
      <w:r>
        <w:rPr>
          <w:noProof w:val="0"/>
        </w:rPr>
        <w:t>);</w:t>
      </w:r>
    </w:p>
    <w:p w14:paraId="1DC42F66" w14:textId="77777777" w:rsidR="00C77B46" w:rsidRPr="007336FB" w:rsidRDefault="00C77B46" w:rsidP="00C77B46">
      <w:pPr>
        <w:pStyle w:val="Akapitzlist"/>
        <w:rPr>
          <w:noProof w:val="0"/>
        </w:rPr>
      </w:pPr>
      <w:r w:rsidRPr="007336FB">
        <w:rPr>
          <w:noProof w:val="0"/>
        </w:rPr>
        <w:t>„Bursztynowy szlak rowerowy”</w:t>
      </w:r>
      <w:r>
        <w:rPr>
          <w:noProof w:val="0"/>
        </w:rPr>
        <w:t>;</w:t>
      </w:r>
    </w:p>
    <w:p w14:paraId="0A5B1A2D" w14:textId="77777777" w:rsidR="00C77B46" w:rsidRPr="007336FB" w:rsidRDefault="00C77B46" w:rsidP="00C77B46">
      <w:pPr>
        <w:pStyle w:val="Akapitzlist"/>
        <w:rPr>
          <w:noProof w:val="0"/>
        </w:rPr>
      </w:pPr>
      <w:r w:rsidRPr="007336FB">
        <w:rPr>
          <w:noProof w:val="0"/>
        </w:rPr>
        <w:t>„Wschodnia Małopolska na rowerze”</w:t>
      </w:r>
      <w:r>
        <w:rPr>
          <w:noProof w:val="0"/>
        </w:rPr>
        <w:t>;</w:t>
      </w:r>
    </w:p>
    <w:p w14:paraId="6407D3B6" w14:textId="77777777" w:rsidR="00C77B46" w:rsidRPr="007336FB" w:rsidRDefault="00C77B46" w:rsidP="00C77B46">
      <w:pPr>
        <w:pStyle w:val="Akapitzlist"/>
        <w:rPr>
          <w:noProof w:val="0"/>
        </w:rPr>
      </w:pPr>
      <w:r w:rsidRPr="007336FB">
        <w:rPr>
          <w:noProof w:val="0"/>
        </w:rPr>
        <w:t>„Aktywna ekologia – zarządzanie energią w gminie”</w:t>
      </w:r>
      <w:r>
        <w:rPr>
          <w:noProof w:val="0"/>
        </w:rPr>
        <w:t>;</w:t>
      </w:r>
    </w:p>
    <w:p w14:paraId="1B51E322" w14:textId="77777777" w:rsidR="00C77B46" w:rsidRPr="007336FB" w:rsidRDefault="00C77B46" w:rsidP="00C77B46">
      <w:pPr>
        <w:pStyle w:val="Akapitzlist"/>
        <w:rPr>
          <w:noProof w:val="0"/>
        </w:rPr>
      </w:pPr>
      <w:r w:rsidRPr="007336FB">
        <w:rPr>
          <w:noProof w:val="0"/>
        </w:rPr>
        <w:t>„Ekologia korzyścią rozwoju obszaru”</w:t>
      </w:r>
      <w:r>
        <w:rPr>
          <w:noProof w:val="0"/>
        </w:rPr>
        <w:t>;</w:t>
      </w:r>
    </w:p>
    <w:p w14:paraId="2F83460D" w14:textId="77777777" w:rsidR="00C77B46" w:rsidRPr="007336FB" w:rsidRDefault="00C77B46" w:rsidP="00C77B46">
      <w:pPr>
        <w:pStyle w:val="Akapitzlist"/>
        <w:rPr>
          <w:noProof w:val="0"/>
        </w:rPr>
      </w:pPr>
      <w:r w:rsidRPr="007336FB">
        <w:rPr>
          <w:noProof w:val="0"/>
        </w:rPr>
        <w:t>„Wrota Pogórza”</w:t>
      </w:r>
      <w:r>
        <w:rPr>
          <w:noProof w:val="0"/>
        </w:rPr>
        <w:t>;</w:t>
      </w:r>
    </w:p>
    <w:p w14:paraId="5A232B20" w14:textId="77777777" w:rsidR="00C77B46" w:rsidRPr="007336FB" w:rsidRDefault="00C77B46" w:rsidP="00C77B46">
      <w:pPr>
        <w:pStyle w:val="Akapitzlist"/>
        <w:rPr>
          <w:noProof w:val="0"/>
        </w:rPr>
      </w:pPr>
      <w:r w:rsidRPr="007336FB">
        <w:rPr>
          <w:noProof w:val="0"/>
        </w:rPr>
        <w:t>„Komercjalizacja produktu lokalnego”</w:t>
      </w:r>
      <w:r>
        <w:rPr>
          <w:noProof w:val="0"/>
        </w:rPr>
        <w:t>.</w:t>
      </w:r>
    </w:p>
    <w:p w14:paraId="123A52A1" w14:textId="77777777" w:rsidR="00C77B46" w:rsidRPr="0091517D" w:rsidRDefault="00C77B46" w:rsidP="00C77B46">
      <w:r w:rsidRPr="0091517D">
        <w:t>Ponadto, LGD pełniło rolę partnera w następujących projektach oraz inicjatywach</w:t>
      </w:r>
      <w:r>
        <w:t>:</w:t>
      </w:r>
    </w:p>
    <w:p w14:paraId="0C011653" w14:textId="77777777" w:rsidR="000C15A0" w:rsidRDefault="00C77B46" w:rsidP="000C15A0">
      <w:pPr>
        <w:pStyle w:val="Akapitzlist"/>
        <w:rPr>
          <w:noProof w:val="0"/>
        </w:rPr>
      </w:pPr>
      <w:r w:rsidRPr="007336FB">
        <w:rPr>
          <w:noProof w:val="0"/>
        </w:rPr>
        <w:t xml:space="preserve">„Teraz czas na Małopolską Sieć LGD” – projekt realizowany w ramach Małopolskiej Sieci LGD, POKL Priorytet V – Dobre rządzenie, </w:t>
      </w:r>
      <w:r>
        <w:rPr>
          <w:noProof w:val="0"/>
        </w:rPr>
        <w:t>d</w:t>
      </w:r>
      <w:r w:rsidRPr="007336FB">
        <w:rPr>
          <w:noProof w:val="0"/>
        </w:rPr>
        <w:t>ziałanie 5.4. Rozwój potencjału trzeciego sektora</w:t>
      </w:r>
      <w:r>
        <w:rPr>
          <w:noProof w:val="0"/>
        </w:rPr>
        <w:t>,</w:t>
      </w:r>
      <w:r w:rsidRPr="007336FB">
        <w:rPr>
          <w:noProof w:val="0"/>
        </w:rPr>
        <w:t xml:space="preserve"> </w:t>
      </w:r>
      <w:r>
        <w:rPr>
          <w:noProof w:val="0"/>
        </w:rPr>
        <w:t>p</w:t>
      </w:r>
      <w:r w:rsidRPr="007336FB">
        <w:rPr>
          <w:noProof w:val="0"/>
        </w:rPr>
        <w:t>oddziałanie 5.4.2</w:t>
      </w:r>
      <w:r>
        <w:rPr>
          <w:noProof w:val="0"/>
        </w:rPr>
        <w:t xml:space="preserve">. </w:t>
      </w:r>
      <w:r w:rsidRPr="007336FB">
        <w:rPr>
          <w:noProof w:val="0"/>
        </w:rPr>
        <w:t>Rozwój dialogu obywatelskiego. Cel</w:t>
      </w:r>
      <w:r>
        <w:rPr>
          <w:noProof w:val="0"/>
        </w:rPr>
        <w:t xml:space="preserve">em projektu było m.in. </w:t>
      </w:r>
      <w:r w:rsidRPr="007336FB">
        <w:rPr>
          <w:noProof w:val="0"/>
        </w:rPr>
        <w:t>wypracowanie jednolitych procedur LGD w oparciu o wymianę doświadczenia podczas przeprowadzonego forum</w:t>
      </w:r>
      <w:r>
        <w:rPr>
          <w:noProof w:val="0"/>
        </w:rPr>
        <w:t xml:space="preserve">, </w:t>
      </w:r>
      <w:r w:rsidRPr="007336FB">
        <w:rPr>
          <w:noProof w:val="0"/>
        </w:rPr>
        <w:t xml:space="preserve">podnoszenie kompetencji sieci poprzez udział w szkoleniach, </w:t>
      </w:r>
      <w:r>
        <w:rPr>
          <w:noProof w:val="0"/>
        </w:rPr>
        <w:t xml:space="preserve">a także </w:t>
      </w:r>
      <w:r w:rsidRPr="007336FB">
        <w:rPr>
          <w:noProof w:val="0"/>
        </w:rPr>
        <w:t>przeprowadzenie kampanii informacyjno</w:t>
      </w:r>
      <w:r>
        <w:rPr>
          <w:noProof w:val="0"/>
        </w:rPr>
        <w:t>-</w:t>
      </w:r>
      <w:r w:rsidRPr="007336FB">
        <w:rPr>
          <w:noProof w:val="0"/>
        </w:rPr>
        <w:t>promującej małopolskie LGD</w:t>
      </w:r>
      <w:r>
        <w:rPr>
          <w:noProof w:val="0"/>
        </w:rPr>
        <w:t xml:space="preserve"> oraz </w:t>
      </w:r>
      <w:r w:rsidRPr="007336FB">
        <w:rPr>
          <w:noProof w:val="0"/>
        </w:rPr>
        <w:t>wzmocnienie sieci poprzez utworzenie biura, strony internetowej oraz opracowanie strategii działania wraz z promocją Sieci Małopolskich LGD.</w:t>
      </w:r>
    </w:p>
    <w:p w14:paraId="467B9F64" w14:textId="77777777" w:rsidR="000C15A0" w:rsidRDefault="000C15A0" w:rsidP="000C15A0">
      <w:pPr>
        <w:pStyle w:val="Akapitzlist"/>
        <w:rPr>
          <w:noProof w:val="0"/>
        </w:rPr>
      </w:pPr>
      <w:r>
        <w:t xml:space="preserve">„Małopolska Sieć Dialogu Obywatelskiego” projekt realizowany przez Towarzystwo Oświatowe Ziemi Chrzanowskiej w Chrzanowie w partnerstwie z Fundacją Gospodarki i Administracji Publicznej, Fundacją im. Hetmana Jana Tarnowskiego oraz innymi podmiotami (w tym LGD ZPT), którego celem był rozwój </w:t>
      </w:r>
      <w:r>
        <w:lastRenderedPageBreak/>
        <w:t>potencjału organizacji pozarządowych z Małopolski z zakresu dialogu obywatelskiego poprzez utworzenie trwałej i efektywnej sieci oraz wzmocnienie zaangażowania organizacji pozarządowych w stanowienie, realizację i monitoring polityk publicznych.</w:t>
      </w:r>
    </w:p>
    <w:p w14:paraId="79934B1B" w14:textId="77777777" w:rsidR="000C15A0" w:rsidRDefault="000C15A0" w:rsidP="000C15A0">
      <w:pPr>
        <w:pStyle w:val="Akapitzlist"/>
        <w:rPr>
          <w:noProof w:val="0"/>
        </w:rPr>
      </w:pPr>
      <w:r>
        <w:t>„Małopolski Ośrodek Wsparcia Ekonomii Społecznej”, w którym :LGD było odpowiedzialne za współorganizację działań promocyjnych i kulturalnych w ramach Targów Ekonomii Społecznej.</w:t>
      </w:r>
    </w:p>
    <w:p w14:paraId="4A9115AA" w14:textId="20B4903C" w:rsidR="00C77B46" w:rsidRPr="0091517D" w:rsidRDefault="00C77B46" w:rsidP="000C15A0">
      <w:r>
        <w:t>Doświadczenie projektowe samego LGD opiera się także w ogromnym stopniu na doświadczeniu g</w:t>
      </w:r>
      <w:r w:rsidRPr="0091517D">
        <w:t>min wchodząc</w:t>
      </w:r>
      <w:r>
        <w:t>ych</w:t>
      </w:r>
      <w:r w:rsidRPr="0091517D">
        <w:t xml:space="preserve"> w skład LGD</w:t>
      </w:r>
      <w:r>
        <w:t xml:space="preserve">, a także </w:t>
      </w:r>
      <w:r w:rsidRPr="0091517D">
        <w:t xml:space="preserve">ich jednostki organizacyjne. Realizowane </w:t>
      </w:r>
      <w:r>
        <w:t xml:space="preserve">przez samorządy </w:t>
      </w:r>
      <w:r w:rsidRPr="0091517D">
        <w:t>projekty dotyczyły głównie</w:t>
      </w:r>
      <w:r>
        <w:t>:</w:t>
      </w:r>
      <w:r w:rsidRPr="0091517D">
        <w:t xml:space="preserve"> poprawy infrastruktury komunalnej, </w:t>
      </w:r>
      <w:r>
        <w:t xml:space="preserve">budowy infrastruktury </w:t>
      </w:r>
      <w:r w:rsidRPr="0091517D">
        <w:t>sportowo</w:t>
      </w:r>
      <w:r>
        <w:t>-rekreacyjno-kulturalnej</w:t>
      </w:r>
      <w:r w:rsidRPr="0091517D">
        <w:t>, odnow</w:t>
      </w:r>
      <w:r>
        <w:t>y</w:t>
      </w:r>
      <w:r w:rsidRPr="0091517D">
        <w:t xml:space="preserve"> zabytkowych obiektów, organizacj</w:t>
      </w:r>
      <w:r>
        <w:t>i</w:t>
      </w:r>
      <w:r w:rsidRPr="0091517D">
        <w:t xml:space="preserve"> imprez kulturalno-rekreacyjnych, </w:t>
      </w:r>
      <w:r>
        <w:t xml:space="preserve">budowy i </w:t>
      </w:r>
      <w:r w:rsidRPr="0091517D">
        <w:t>oznakowani</w:t>
      </w:r>
      <w:r>
        <w:t>a</w:t>
      </w:r>
      <w:r w:rsidRPr="0091517D">
        <w:t xml:space="preserve"> ścieżek i szlaków turystycznych.</w:t>
      </w:r>
      <w:r>
        <w:t xml:space="preserve"> Także p</w:t>
      </w:r>
      <w:r w:rsidRPr="0091517D">
        <w:t>ozostali członkowie ZPT posiadają doświadczenie w realizacji projektów miękkich</w:t>
      </w:r>
      <w:r>
        <w:t xml:space="preserve"> </w:t>
      </w:r>
      <w:r w:rsidRPr="0091517D">
        <w:t xml:space="preserve">(stowarzyszenia) </w:t>
      </w:r>
      <w:r>
        <w:t>oraz inwestycyjnych</w:t>
      </w:r>
      <w:r w:rsidRPr="0091517D">
        <w:t xml:space="preserve"> (stowarzyszenia</w:t>
      </w:r>
      <w:r>
        <w:t xml:space="preserve"> i przedsiębiorcy</w:t>
      </w:r>
      <w:r w:rsidRPr="0091517D">
        <w:t>). Dzięki temu doświadczenie członków LGD jest wszechstronne i</w:t>
      </w:r>
      <w:r>
        <w:t xml:space="preserve"> </w:t>
      </w:r>
      <w:r w:rsidRPr="0091517D">
        <w:t xml:space="preserve">gwarantuje podjęcie skutecznych działań mających na celu realizację poszczególnych projektów i wdrażanie Lokalnej Strategii Rozwoju. </w:t>
      </w:r>
    </w:p>
    <w:p w14:paraId="3AF9005C" w14:textId="77777777" w:rsidR="00C77B46" w:rsidRPr="0091517D" w:rsidRDefault="00C77B46" w:rsidP="00C77B46">
      <w:r w:rsidRPr="0091517D">
        <w:t xml:space="preserve">Dotychczasowa działalność LGD miała charakter dynamizujący </w:t>
      </w:r>
      <w:r>
        <w:t xml:space="preserve">działania szeregu podmiotów i ułatwiała im – także dzięki realizacji projektów finansowanych za pośrednictwem LGD – realizację ich własnych ścieżek rozwoju. </w:t>
      </w:r>
      <w:r w:rsidRPr="0091517D">
        <w:t>Pozwoliła ona także zbudować rozpoznawalność organizacji w środowisku lokalnym</w:t>
      </w:r>
      <w:r>
        <w:t xml:space="preserve">, a także </w:t>
      </w:r>
      <w:r w:rsidRPr="0091517D">
        <w:t>wytworzyć wśród mieszkańców świadomość, z jakiego rodzaju problemami</w:t>
      </w:r>
      <w:r>
        <w:t xml:space="preserve"> oraz propozycjami wspólnych działań </w:t>
      </w:r>
      <w:r w:rsidRPr="0091517D">
        <w:t>warto zwrócić się do LGD.</w:t>
      </w:r>
    </w:p>
    <w:p w14:paraId="7D8FAEF2" w14:textId="77777777" w:rsidR="00C77B46" w:rsidRDefault="00C77B46" w:rsidP="00C77B46">
      <w:r w:rsidRPr="0091517D">
        <w:t>Zbudowany dotychczas potencjał posłuży do sprawne</w:t>
      </w:r>
      <w:r>
        <w:t xml:space="preserve">go przygotowania, a następnie </w:t>
      </w:r>
      <w:r w:rsidRPr="008C5C6F">
        <w:t>realizacji LSR 2023-2027</w:t>
      </w:r>
      <w:r>
        <w:t>. P</w:t>
      </w:r>
      <w:r w:rsidRPr="008C5C6F">
        <w:t>o</w:t>
      </w:r>
      <w:r w:rsidRPr="0091517D">
        <w:t xml:space="preserve"> pierwsze dzięki </w:t>
      </w:r>
      <w:r>
        <w:t xml:space="preserve">dużej rozpoznawalności LGD w środowisku lokalnym </w:t>
      </w:r>
      <w:r w:rsidRPr="0091517D">
        <w:t xml:space="preserve">sam </w:t>
      </w:r>
      <w:r>
        <w:t xml:space="preserve">partycypacyjny </w:t>
      </w:r>
      <w:r w:rsidRPr="0091517D">
        <w:t xml:space="preserve">proces tworzenia strategii jest łatwiejszy, </w:t>
      </w:r>
      <w:r>
        <w:t xml:space="preserve">po wtóre dzięki temu można powiedzieć, iż tak założenia samej strategii, jak i przyjęte ramy finansowe oraz deklarowane wartości wskaźników są swego rodzaju wypadkową ambicji LGD, jak i osadzenia w dobrze rozpoznanej rzeczywistości potrzeb i możliwości. Nie bez znaczenia jest także fakt, iż długoletnie doświadczenie instytucjonalne samego LGD oraz stabilny, ale stale rozwijający się zespół ludzi pracujących w ramach Stowarzyszenia jest gwarantem zarówno dobrego i ambitnego przygotowania samej strategii, jak i sprawnego wdrożenia działań, które wynikają z jej zapisów. </w:t>
      </w:r>
    </w:p>
    <w:p w14:paraId="0C377ED7" w14:textId="77777777" w:rsidR="00C77B46" w:rsidRDefault="00C77B46" w:rsidP="002F5F71">
      <w:pPr>
        <w:pStyle w:val="Nagwek2"/>
      </w:pPr>
      <w:bookmarkStart w:id="12" w:name="_Toc120456898"/>
      <w:bookmarkStart w:id="13" w:name="_Toc136890797"/>
      <w:r>
        <w:t>Ogólny opis struktury LGD</w:t>
      </w:r>
      <w:bookmarkEnd w:id="12"/>
      <w:bookmarkEnd w:id="13"/>
    </w:p>
    <w:p w14:paraId="4809BA93" w14:textId="77777777" w:rsidR="00C77B46" w:rsidRPr="0091517D" w:rsidRDefault="00C77B46" w:rsidP="00C77B46">
      <w:r w:rsidRPr="0091517D">
        <w:t xml:space="preserve">LGD Zielony Pierścień Tarnowa zostało zainicjowane jako podmiot partnerski jednostek z sektora publicznego, gospodarczego oraz społecznego. Udział podmiotów z </w:t>
      </w:r>
      <w:r>
        <w:t xml:space="preserve">tych </w:t>
      </w:r>
      <w:r w:rsidRPr="0091517D">
        <w:t>sektorów daje gwarancję na</w:t>
      </w:r>
      <w:r>
        <w:t xml:space="preserve"> </w:t>
      </w:r>
      <w:r w:rsidRPr="0091517D">
        <w:t>właściwą identyfikację oraz ocenę problematyki lokalnej (</w:t>
      </w:r>
      <w:proofErr w:type="spellStart"/>
      <w:r w:rsidRPr="0091517D">
        <w:t>priorytetyzacja</w:t>
      </w:r>
      <w:proofErr w:type="spellEnd"/>
      <w:r w:rsidRPr="0091517D">
        <w:t xml:space="preserve"> problemów), a także na</w:t>
      </w:r>
      <w:r>
        <w:t xml:space="preserve"> </w:t>
      </w:r>
      <w:r w:rsidRPr="0091517D">
        <w:t xml:space="preserve">sprawne wdrażanie celów Strategii. Zgodnie ze statutem LGD zrzesza członków zwyczajnych oraz wspierających. </w:t>
      </w:r>
    </w:p>
    <w:p w14:paraId="38476348" w14:textId="4441C347" w:rsidR="00C77B46" w:rsidRPr="002F5F71" w:rsidRDefault="00C77B46" w:rsidP="00C77B46">
      <w:r w:rsidRPr="002F5F71">
        <w:t>Według stanu na 2 czerwca 2023 roku decyzją Zarządu Stowarzyszenia, liczba członków ZPT wynosi: 159 podmiotów</w:t>
      </w:r>
      <w:r w:rsidR="007E1200" w:rsidRPr="002F5F71">
        <w:t>.</w:t>
      </w:r>
      <w:r w:rsidRPr="002F5F71">
        <w:t xml:space="preserve"> W licz</w:t>
      </w:r>
      <w:r w:rsidR="007E1200" w:rsidRPr="002F5F71">
        <w:t>b</w:t>
      </w:r>
      <w:r w:rsidRPr="002F5F71">
        <w:t>ie tej znajdują się zarówno przedstawiciele sektora publicznego (reprezentacji urzędów gmin, gminnych centrów kultury oraz bibliotek, radni gminni) w licz</w:t>
      </w:r>
      <w:r w:rsidR="007E1200" w:rsidRPr="002F5F71">
        <w:t>b</w:t>
      </w:r>
      <w:r w:rsidRPr="002F5F71">
        <w:t>ie 14 członków, jak i sektora gospodarczego (przedsiębiorcy, stowarzyszenia prowadzące działalność gospodarczą, osoby fizyczne prowadzące działalność gospodarczą) - 44 członków, a także sektora społecznego (mieszkańcy, lokalni liderzy, przedstawiciele stowarzyszeń i fundacji, parafie, ochotnicze straże pożarne, koła gospodyń wiejskich, koła pszczelarzy, rady parafialne, ludowe kluby sportowe) - 101 członków. Wskazano reprezentatywność przedstawicieli z każdego sektora, która zapewnia brak dominacji jakiejkolwiek grupy interesu, umożliwia zaangażowanie zarówno kobiet, osób młodych (ludowe i uczniowskie kluby sportowe, zespoły ludowe i artystyczne), aktywnych zawodowo, jak i seniorów (ochotnicza straż pożarna, pszczelarze, nieformalne koło gospodyń wiejskich, ośrodki wsparcia dziennej opieki, lokalni przedstawiciele klubów seniora).</w:t>
      </w:r>
    </w:p>
    <w:p w14:paraId="25B89EBE" w14:textId="77777777" w:rsidR="00C77B46" w:rsidRPr="0091517D" w:rsidRDefault="00C77B46" w:rsidP="00C77B46">
      <w:r w:rsidRPr="0091517D">
        <w:lastRenderedPageBreak/>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r>
        <w:t>w niekorzystnej sytuacji</w:t>
      </w:r>
      <w:r w:rsidRPr="0091517D">
        <w:t>) determinuje efektywniejszą realizację działań i precyzyjne dostosowanie rodzaju działań do</w:t>
      </w:r>
      <w:r>
        <w:t xml:space="preserve"> </w:t>
      </w:r>
      <w:r w:rsidRPr="0091517D">
        <w:t>zidentyfikowanych potrzeb lokalnych.</w:t>
      </w:r>
    </w:p>
    <w:p w14:paraId="36AEB3D8" w14:textId="4523FF1B" w:rsidR="00C77B46" w:rsidRDefault="00C77B46" w:rsidP="00C77B46">
      <w:pPr>
        <w:pStyle w:val="Legenda"/>
        <w:spacing w:after="60"/>
        <w:jc w:val="both"/>
        <w:rPr>
          <w:spacing w:val="-4"/>
        </w:rPr>
      </w:pPr>
      <w:r w:rsidRPr="007C01C7">
        <w:rPr>
          <w:spacing w:val="-4"/>
        </w:rPr>
        <w:t xml:space="preserve">Wykres </w:t>
      </w:r>
      <w:r w:rsidRPr="007C01C7">
        <w:rPr>
          <w:spacing w:val="-4"/>
        </w:rPr>
        <w:fldChar w:fldCharType="begin"/>
      </w:r>
      <w:r w:rsidRPr="007C01C7">
        <w:rPr>
          <w:spacing w:val="-4"/>
        </w:rPr>
        <w:instrText xml:space="preserve"> SEQ Wykres \* ARABIC </w:instrText>
      </w:r>
      <w:r w:rsidRPr="007C01C7">
        <w:rPr>
          <w:spacing w:val="-4"/>
        </w:rPr>
        <w:fldChar w:fldCharType="separate"/>
      </w:r>
      <w:r w:rsidR="00D5520A">
        <w:rPr>
          <w:noProof/>
          <w:spacing w:val="-4"/>
        </w:rPr>
        <w:t>1</w:t>
      </w:r>
      <w:r w:rsidRPr="007C01C7">
        <w:rPr>
          <w:spacing w:val="-4"/>
        </w:rPr>
        <w:fldChar w:fldCharType="end"/>
      </w:r>
      <w:r w:rsidRPr="007C01C7">
        <w:rPr>
          <w:spacing w:val="-4"/>
        </w:rPr>
        <w:t xml:space="preserve">. Struktura </w:t>
      </w:r>
      <w:r>
        <w:rPr>
          <w:spacing w:val="-4"/>
        </w:rPr>
        <w:t xml:space="preserve">członków </w:t>
      </w:r>
      <w:r w:rsidRPr="007C01C7">
        <w:rPr>
          <w:spacing w:val="-4"/>
        </w:rPr>
        <w:t>LGD</w:t>
      </w:r>
      <w:r>
        <w:rPr>
          <w:spacing w:val="-4"/>
        </w:rPr>
        <w:t xml:space="preserve"> Zielony Pierścień Tarnowa</w:t>
      </w:r>
    </w:p>
    <w:p w14:paraId="6736309F" w14:textId="77777777" w:rsidR="00C77B46" w:rsidRDefault="00C77B46" w:rsidP="00C77B46">
      <w:r>
        <w:rPr>
          <w:noProof/>
        </w:rPr>
        <w:drawing>
          <wp:inline distT="0" distB="0" distL="0" distR="0" wp14:anchorId="15F03D61" wp14:editId="3C6F5D2C">
            <wp:extent cx="3700145" cy="2361805"/>
            <wp:effectExtent l="0" t="0" r="0" b="635"/>
            <wp:docPr id="1199447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777" name=""/>
                    <pic:cNvPicPr/>
                  </pic:nvPicPr>
                  <pic:blipFill rotWithShape="1">
                    <a:blip r:embed="rId13"/>
                    <a:srcRect l="26051" t="41952" r="43106" b="23049"/>
                    <a:stretch/>
                  </pic:blipFill>
                  <pic:spPr bwMode="auto">
                    <a:xfrm>
                      <a:off x="0" y="0"/>
                      <a:ext cx="3724669" cy="2377459"/>
                    </a:xfrm>
                    <a:prstGeom prst="rect">
                      <a:avLst/>
                    </a:prstGeom>
                    <a:ln>
                      <a:noFill/>
                    </a:ln>
                    <a:extLst>
                      <a:ext uri="{53640926-AAD7-44D8-BBD7-CCE9431645EC}">
                        <a14:shadowObscured xmlns:a14="http://schemas.microsoft.com/office/drawing/2010/main"/>
                      </a:ext>
                    </a:extLst>
                  </pic:spPr>
                </pic:pic>
              </a:graphicData>
            </a:graphic>
          </wp:inline>
        </w:drawing>
      </w:r>
    </w:p>
    <w:p w14:paraId="24F424B9" w14:textId="77777777" w:rsidR="00C77B46" w:rsidRPr="0091517D" w:rsidRDefault="00C77B46" w:rsidP="00C77B46">
      <w:pPr>
        <w:pStyle w:val="podpiselementu"/>
        <w:rPr>
          <w:sz w:val="20"/>
        </w:rPr>
      </w:pPr>
      <w:r w:rsidRPr="0091517D">
        <w:t>Źródło: Opracowanie własne na podstawie danych LGD</w:t>
      </w:r>
    </w:p>
    <w:p w14:paraId="45318255" w14:textId="3FF89ECA" w:rsidR="00C77B46" w:rsidRDefault="00C77B46" w:rsidP="002F5F71">
      <w:pPr>
        <w:pStyle w:val="Nagwek2"/>
      </w:pPr>
      <w:bookmarkStart w:id="14" w:name="_Toc120456899"/>
      <w:bookmarkStart w:id="15" w:name="_Toc136890798"/>
      <w:r>
        <w:t>Skład organu decyzyjnego</w:t>
      </w:r>
      <w:bookmarkEnd w:id="14"/>
      <w:r w:rsidR="00855E74">
        <w:t xml:space="preserve"> (stan na 2 czerwca 2023 roku)</w:t>
      </w:r>
      <w:bookmarkEnd w:id="15"/>
    </w:p>
    <w:p w14:paraId="1761C867" w14:textId="5564A7CE" w:rsidR="00C77B46" w:rsidRPr="0091517D" w:rsidRDefault="00C77B46" w:rsidP="00C77B46">
      <w:r w:rsidRPr="00167E6A">
        <w:t>Organem decyzyjnym L</w:t>
      </w:r>
      <w:r>
        <w:t>GD</w:t>
      </w:r>
      <w:r w:rsidRPr="00167E6A">
        <w:t xml:space="preserve"> jest Rada LGD. Zgodnie z decyzją Walnego Zebrania Członków LGD liczy 14 osób</w:t>
      </w:r>
      <w:r>
        <w:t xml:space="preserve">, </w:t>
      </w:r>
      <w:r w:rsidRPr="00167E6A">
        <w:t xml:space="preserve">w tym 4 przedstawicieli sektora publicznego (reprezentanci gmin członkowskich LGD), </w:t>
      </w:r>
      <w:r w:rsidRPr="007C01C7">
        <w:t>3 przedstawicieli sektora gospodarczego (przedsiębiorcy oraz osoby prowadzące działalność gospodarczą) oraz 7 przedstawicieli sektora społecznego (lokalni liderzy, przedstawiciele nieformalnych grup, tj. rady parafialnej, koła gospodyń wiejskich oraz mieszkańcy). Taki rozkład reprezentantów poszczególnych sektorów zapewnia, że żadna pojedyncza grupa interesu</w:t>
      </w:r>
      <w:r w:rsidRPr="00167E6A">
        <w:t xml:space="preserve"> nie posiada więcej niż 49% praw głosu w podejmowaniu decyzji. Ponadto, ponad 70% członków Rady jest spoza sektora publicznego, co wzmacnia oddolny charakter LGD.</w:t>
      </w:r>
    </w:p>
    <w:p w14:paraId="1D51E2E0" w14:textId="1EC6A168" w:rsidR="00C77B46" w:rsidRDefault="00C77B46" w:rsidP="00C77B46">
      <w:pPr>
        <w:pStyle w:val="Legenda"/>
        <w:spacing w:after="60"/>
        <w:rPr>
          <w:spacing w:val="-4"/>
        </w:rPr>
      </w:pPr>
      <w:r w:rsidRPr="007C01C7">
        <w:rPr>
          <w:spacing w:val="-4"/>
        </w:rPr>
        <w:t xml:space="preserve">Wykres </w:t>
      </w:r>
      <w:r w:rsidRPr="007C01C7">
        <w:rPr>
          <w:spacing w:val="-4"/>
        </w:rPr>
        <w:fldChar w:fldCharType="begin"/>
      </w:r>
      <w:r w:rsidRPr="007C01C7">
        <w:rPr>
          <w:spacing w:val="-4"/>
        </w:rPr>
        <w:instrText xml:space="preserve"> SEQ Wykres \* ARABIC </w:instrText>
      </w:r>
      <w:r w:rsidRPr="007C01C7">
        <w:rPr>
          <w:spacing w:val="-4"/>
        </w:rPr>
        <w:fldChar w:fldCharType="separate"/>
      </w:r>
      <w:r w:rsidR="00D5520A">
        <w:rPr>
          <w:noProof/>
          <w:spacing w:val="-4"/>
        </w:rPr>
        <w:t>2</w:t>
      </w:r>
      <w:r w:rsidRPr="007C01C7">
        <w:rPr>
          <w:spacing w:val="-4"/>
        </w:rPr>
        <w:fldChar w:fldCharType="end"/>
      </w:r>
      <w:r w:rsidRPr="007C01C7">
        <w:rPr>
          <w:spacing w:val="-4"/>
        </w:rPr>
        <w:t>. Struktura Rady LGD</w:t>
      </w:r>
      <w:r>
        <w:rPr>
          <w:spacing w:val="-4"/>
        </w:rPr>
        <w:t xml:space="preserve"> Zielony Pierścień Tarnowa</w:t>
      </w:r>
    </w:p>
    <w:p w14:paraId="69795B7A" w14:textId="77777777" w:rsidR="00C77B46" w:rsidRDefault="00C77B46" w:rsidP="00C77B46">
      <w:pPr>
        <w:pStyle w:val="elementgraficznytabela"/>
      </w:pPr>
      <w:r w:rsidRPr="003471D5">
        <w:drawing>
          <wp:inline distT="0" distB="0" distL="0" distR="0" wp14:anchorId="17563DE6" wp14:editId="62915D05">
            <wp:extent cx="3544099" cy="1796143"/>
            <wp:effectExtent l="0" t="0" r="0" b="0"/>
            <wp:docPr id="944070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7090" name=""/>
                    <pic:cNvPicPr/>
                  </pic:nvPicPr>
                  <pic:blipFill rotWithShape="1">
                    <a:blip r:embed="rId14"/>
                    <a:srcRect l="25966" t="46892" r="38401" b="21006"/>
                    <a:stretch/>
                  </pic:blipFill>
                  <pic:spPr bwMode="auto">
                    <a:xfrm>
                      <a:off x="0" y="0"/>
                      <a:ext cx="3586659" cy="1817712"/>
                    </a:xfrm>
                    <a:prstGeom prst="rect">
                      <a:avLst/>
                    </a:prstGeom>
                    <a:ln>
                      <a:noFill/>
                    </a:ln>
                    <a:extLst>
                      <a:ext uri="{53640926-AAD7-44D8-BBD7-CCE9431645EC}">
                        <a14:shadowObscured xmlns:a14="http://schemas.microsoft.com/office/drawing/2010/main"/>
                      </a:ext>
                    </a:extLst>
                  </pic:spPr>
                </pic:pic>
              </a:graphicData>
            </a:graphic>
          </wp:inline>
        </w:drawing>
      </w:r>
    </w:p>
    <w:p w14:paraId="6FB748AF" w14:textId="77777777" w:rsidR="00C77B46" w:rsidRDefault="00C77B46" w:rsidP="00C77B46">
      <w:pPr>
        <w:pStyle w:val="podpiselementu"/>
      </w:pPr>
      <w:r w:rsidRPr="0091517D">
        <w:t>Źródło: Opracowanie własne na podstawie danych LGD</w:t>
      </w:r>
    </w:p>
    <w:p w14:paraId="656C5AF5" w14:textId="77777777" w:rsidR="00C77B46" w:rsidRDefault="00C77B46" w:rsidP="002F5F71">
      <w:pPr>
        <w:pStyle w:val="Nagwek2"/>
      </w:pPr>
      <w:bookmarkStart w:id="16" w:name="_Toc120456900"/>
      <w:bookmarkStart w:id="17" w:name="_Toc136890799"/>
      <w:r>
        <w:lastRenderedPageBreak/>
        <w:t>Charakterystyka rozwiązań stosowanych w procesie decyzyjnym</w:t>
      </w:r>
      <w:bookmarkEnd w:id="16"/>
      <w:bookmarkEnd w:id="17"/>
    </w:p>
    <w:p w14:paraId="42EC9BD6" w14:textId="5E68AEB5" w:rsidR="00C77B46" w:rsidRPr="00664064" w:rsidRDefault="00C77B46" w:rsidP="00C77B46">
      <w:pPr>
        <w:autoSpaceDE w:val="0"/>
        <w:autoSpaceDN w:val="0"/>
        <w:adjustRightInd w:val="0"/>
        <w:spacing w:before="0" w:after="0" w:line="240" w:lineRule="auto"/>
      </w:pPr>
      <w:r w:rsidRPr="00664064">
        <w:t>Relacje między członkami LGD na etapie przygotowania i wdrażania LSR są oparte na pogłębionym partnerstwie i skutecznej komunikacji</w:t>
      </w:r>
      <w:r>
        <w:t>. W</w:t>
      </w:r>
      <w:r w:rsidRPr="00664064">
        <w:t xml:space="preserve"> oparciu o doświadczenia poprzedniego okresu programowania</w:t>
      </w:r>
      <w:r>
        <w:t xml:space="preserve"> zakłada się utrzymanie zwyczajowych zasad i form współpracy polegających m.in.:</w:t>
      </w:r>
    </w:p>
    <w:p w14:paraId="0A2325FB" w14:textId="77777777" w:rsidR="00C77B46" w:rsidRPr="00664064" w:rsidRDefault="00C77B46" w:rsidP="00C77B46">
      <w:pPr>
        <w:pStyle w:val="Akapitzlist"/>
        <w:rPr>
          <w:noProof w:val="0"/>
        </w:rPr>
      </w:pPr>
      <w:r w:rsidRPr="00664064">
        <w:rPr>
          <w:noProof w:val="0"/>
        </w:rPr>
        <w:t>stosowaniu różnorodnych form i narzędzi komunikacji</w:t>
      </w:r>
      <w:r>
        <w:rPr>
          <w:noProof w:val="0"/>
        </w:rPr>
        <w:t xml:space="preserve"> (bezpośrednia, telefoniczna, mailowa, pisemna);</w:t>
      </w:r>
    </w:p>
    <w:p w14:paraId="0174BB5F" w14:textId="77777777" w:rsidR="00C77B46" w:rsidRDefault="00C77B46" w:rsidP="00C77B46">
      <w:pPr>
        <w:pStyle w:val="Akapitzlist"/>
        <w:rPr>
          <w:noProof w:val="0"/>
        </w:rPr>
      </w:pPr>
      <w:r>
        <w:rPr>
          <w:noProof w:val="0"/>
        </w:rPr>
        <w:t>dążeniu do osiągania konsensusu na poziomie istotnych decyzji podejmowanych przez Walne Zgromadzenie Członków;</w:t>
      </w:r>
    </w:p>
    <w:p w14:paraId="7644CCED" w14:textId="3F8FA435" w:rsidR="00C77B46" w:rsidRPr="000C15A0" w:rsidRDefault="00C77B46" w:rsidP="00C77B46">
      <w:pPr>
        <w:pStyle w:val="Akapitzlist"/>
        <w:rPr>
          <w:noProof w:val="0"/>
        </w:rPr>
      </w:pPr>
      <w:r w:rsidRPr="000C15A0">
        <w:rPr>
          <w:noProof w:val="0"/>
        </w:rPr>
        <w:t>możliwość zwołania walnego zebranie członków dość wąskiej grupy członków LGD – 1/5 członków (§</w:t>
      </w:r>
      <w:r w:rsidR="000C15A0" w:rsidRPr="000C15A0">
        <w:rPr>
          <w:noProof w:val="0"/>
        </w:rPr>
        <w:t>18</w:t>
      </w:r>
      <w:r w:rsidRPr="000C15A0">
        <w:rPr>
          <w:noProof w:val="0"/>
        </w:rPr>
        <w:t xml:space="preserve"> pkt </w:t>
      </w:r>
      <w:r w:rsidR="000C15A0" w:rsidRPr="000C15A0">
        <w:rPr>
          <w:noProof w:val="0"/>
        </w:rPr>
        <w:t>1</w:t>
      </w:r>
      <w:r w:rsidRPr="000C15A0">
        <w:rPr>
          <w:noProof w:val="0"/>
        </w:rPr>
        <w:t xml:space="preserve"> Statutu);</w:t>
      </w:r>
    </w:p>
    <w:p w14:paraId="4876A0C0" w14:textId="77777777" w:rsidR="00C77B46" w:rsidRPr="00A802C0" w:rsidRDefault="00C77B46" w:rsidP="00C77B46">
      <w:pPr>
        <w:pStyle w:val="Akapitzlist"/>
        <w:rPr>
          <w:noProof w:val="0"/>
        </w:rPr>
      </w:pPr>
      <w:r w:rsidRPr="00A802C0">
        <w:rPr>
          <w:noProof w:val="0"/>
        </w:rPr>
        <w:t xml:space="preserve">możliwość zgłaszania propozycji przez członków LGD dot. funkcjonowania LGD i wdrażania LSR, </w:t>
      </w:r>
    </w:p>
    <w:p w14:paraId="348A9115" w14:textId="5A287E1C" w:rsidR="00C77B46" w:rsidRPr="00C77B46" w:rsidRDefault="00C77B46" w:rsidP="00C77B46">
      <w:pPr>
        <w:pStyle w:val="Akapitzlist"/>
        <w:rPr>
          <w:noProof w:val="0"/>
        </w:rPr>
      </w:pPr>
      <w:r w:rsidRPr="00A802C0">
        <w:rPr>
          <w:noProof w:val="0"/>
        </w:rPr>
        <w:t>udzielaniu informacji zwrotnej (m.in.  informowania o wyniku propozycji zgłoszonej przez członka LGD z uzasadnieniem)</w:t>
      </w:r>
      <w:r>
        <w:rPr>
          <w:noProof w:val="0"/>
        </w:rPr>
        <w:t>.</w:t>
      </w:r>
    </w:p>
    <w:p w14:paraId="7CAAC84B" w14:textId="7798250A" w:rsidR="00AE6D24" w:rsidRPr="003471D5" w:rsidRDefault="00AE6D24" w:rsidP="00AE6D24">
      <w:r w:rsidRPr="003900D6">
        <w:rPr>
          <w:b/>
          <w:bCs/>
        </w:rPr>
        <w:t>Decyzje podejmowane</w:t>
      </w:r>
      <w:r w:rsidRPr="003900D6">
        <w:t xml:space="preserve"> są za każdym razem w oparciu o</w:t>
      </w:r>
      <w:r w:rsidRPr="003900D6">
        <w:rPr>
          <w:b/>
          <w:bCs/>
        </w:rPr>
        <w:t xml:space="preserve"> określone kryteria</w:t>
      </w:r>
      <w:r w:rsidRPr="003900D6">
        <w:t>, rozeznanie aktualnych uwarunkowań, szczegółowe zapoznanie się z wnioskowanym projektem oraz z uwzględnieniem potrzeb szczególnie istotnych dla obszaru LGD. Podjęcie ostatecznej decyzji poprzedza dyskusja, która opiera się o poszanowanie prawa głosu, niedyskryminowanie którejkolwiek z grup przedstawicielskich oraz koncentrację na merytoryce omawianego projektu co pozwala na osiąganie konsensusu. Ostatecznym wyrazem wyrażanej opinii jest obowiązkowy udział w głosowaniu, co doprowadza do podjęcia wspólnej decyzji.</w:t>
      </w:r>
    </w:p>
    <w:p w14:paraId="08EA4CBD" w14:textId="77777777" w:rsidR="00C77B46" w:rsidRPr="0023212E" w:rsidRDefault="00C77B46" w:rsidP="00C77B46">
      <w:r w:rsidRPr="0023212E">
        <w:t xml:space="preserve">Proces decyzyjny LGD jest określany w </w:t>
      </w:r>
      <w:r>
        <w:t>„</w:t>
      </w:r>
      <w:r w:rsidRPr="0023212E">
        <w:t>Regulaminie Rady LGD</w:t>
      </w:r>
      <w:r>
        <w:t>”</w:t>
      </w:r>
      <w:r w:rsidRPr="0023212E">
        <w:t xml:space="preserve">, która jest organem decyzyjnym oraz </w:t>
      </w:r>
      <w:r w:rsidRPr="007C01C7">
        <w:t xml:space="preserve">w </w:t>
      </w:r>
      <w:r>
        <w:t>„</w:t>
      </w:r>
      <w:r w:rsidRPr="007C01C7">
        <w:t>Procedurach wyboru operacji</w:t>
      </w:r>
      <w:r>
        <w:t>”</w:t>
      </w:r>
      <w:r w:rsidRPr="007C01C7">
        <w:t xml:space="preserve">. </w:t>
      </w:r>
      <w:r>
        <w:t>„</w:t>
      </w:r>
      <w:r w:rsidRPr="007C01C7">
        <w:t>Regulamin Rady</w:t>
      </w:r>
      <w:r>
        <w:t>”</w:t>
      </w:r>
      <w:r w:rsidRPr="007C01C7">
        <w:t xml:space="preserve"> reguluje procedurę podejmowania decyzji, szczególnie w zakresie wyboru operacji do realizacji w ramach LSR. Operacje zawsze wybierać będzie Rada LGD przy zaangażowaniu</w:t>
      </w:r>
      <w:r w:rsidRPr="0023212E">
        <w:t xml:space="preserve"> biura Stowarzyszenia (pomoc w obsłudze Rady, przechowywani</w:t>
      </w:r>
      <w:r>
        <w:t>u</w:t>
      </w:r>
      <w:r w:rsidRPr="0023212E">
        <w:t xml:space="preserve"> dokumentacji</w:t>
      </w:r>
      <w:r>
        <w:t>, itp.</w:t>
      </w:r>
      <w:r w:rsidRPr="0023212E">
        <w:t>).</w:t>
      </w:r>
    </w:p>
    <w:p w14:paraId="3C931A09" w14:textId="77777777" w:rsidR="00C77B46" w:rsidRPr="0023212E" w:rsidRDefault="00C77B46" w:rsidP="00C77B46">
      <w:r w:rsidRPr="0023212E">
        <w:t>W celu zapewnienia najwyższej jakości wyborów dokonywanych przez członków organu decyzyjnego przewidziano działania dyscyplinujące wobec członków systematycznie nie biorących udziału</w:t>
      </w:r>
      <w:r>
        <w:t xml:space="preserve"> </w:t>
      </w:r>
      <w:r w:rsidRPr="0023212E">
        <w:t>w posiedzeniach lub nie stosujących zatwierdzonych kryteriów. Aby zapewnić stosowanie tych kryteriów przewidziano także szkolenia z zakresu oceny wnioskó</w:t>
      </w:r>
      <w:r>
        <w:t>w</w:t>
      </w:r>
      <w:r w:rsidRPr="0023212E">
        <w:t>. Ustalono także, że nad prawidłowym przebiegiem procesu oceny będzie czuwał Prezes LGD. Opracowano również zasady postępowania w przypadku rozbieżnych ocen członków organu decyzyjnego.</w:t>
      </w:r>
    </w:p>
    <w:p w14:paraId="725AA495" w14:textId="77777777" w:rsidR="00C77B46" w:rsidRDefault="00C77B46" w:rsidP="002F5F71">
      <w:pPr>
        <w:pStyle w:val="Nagwek2"/>
      </w:pPr>
      <w:bookmarkStart w:id="18" w:name="_Toc120456901"/>
      <w:bookmarkStart w:id="19" w:name="_Toc136890800"/>
      <w:r>
        <w:t>Dokumenty regulujące funkcjonowanie LGD</w:t>
      </w:r>
      <w:bookmarkEnd w:id="18"/>
      <w:bookmarkEnd w:id="19"/>
    </w:p>
    <w:p w14:paraId="1A68D5C0" w14:textId="77777777" w:rsidR="00C77B46" w:rsidRPr="006364B9" w:rsidRDefault="00C77B46" w:rsidP="00C77B46">
      <w:pPr>
        <w:pStyle w:val="Nagwek3"/>
      </w:pPr>
      <w:bookmarkStart w:id="20" w:name="_Toc136890801"/>
      <w:r w:rsidRPr="006364B9">
        <w:t>Statut</w:t>
      </w:r>
      <w:bookmarkEnd w:id="20"/>
      <w:r w:rsidRPr="006364B9">
        <w:t xml:space="preserve"> </w:t>
      </w:r>
    </w:p>
    <w:p w14:paraId="42DCF6B3" w14:textId="77777777" w:rsidR="00C77B46" w:rsidRPr="006364B9" w:rsidRDefault="00C77B46" w:rsidP="00C77B46">
      <w:r w:rsidRPr="006364B9">
        <w:rPr>
          <w:bCs/>
        </w:rPr>
        <w:t xml:space="preserve">Uchwalenie lub zmiana Statutu </w:t>
      </w:r>
      <w:r w:rsidRPr="006364B9">
        <w:t>wymaga bezwzględnej większości głosów przy obecności ponad połowy członków Walnego Zebrania Członków Stowarzyszenia. W przypadku braku obecności co najmniej połowy członków Stowarzyszenia, możliwe jest ogłoszenie drugiego terminu, w którym przewiduje się podjęcie decyzji w sprawie zmian Statutu przy zwykłej większości głosów.</w:t>
      </w:r>
      <w:r>
        <w:t xml:space="preserve"> </w:t>
      </w:r>
      <w:r w:rsidRPr="006364B9">
        <w:t>Statut reguluje:</w:t>
      </w:r>
    </w:p>
    <w:p w14:paraId="31F10399" w14:textId="77777777" w:rsidR="00C77B46" w:rsidRPr="007833A0" w:rsidRDefault="00C77B46" w:rsidP="00C77B46">
      <w:pPr>
        <w:pStyle w:val="Akapitzlist"/>
      </w:pPr>
      <w:r w:rsidRPr="007833A0">
        <w:t>nazwę, teren działania i siedzibę stowarzyszenia</w:t>
      </w:r>
      <w:r>
        <w:t>;</w:t>
      </w:r>
    </w:p>
    <w:p w14:paraId="0623E4DE" w14:textId="77777777" w:rsidR="00C77B46" w:rsidRPr="007833A0" w:rsidRDefault="00C77B46" w:rsidP="00C77B46">
      <w:pPr>
        <w:pStyle w:val="Akapitzlist"/>
      </w:pPr>
      <w:r w:rsidRPr="007833A0">
        <w:t>cele i zadania stowarzyszenia</w:t>
      </w:r>
      <w:r>
        <w:t>;</w:t>
      </w:r>
    </w:p>
    <w:p w14:paraId="2A0FDBC9" w14:textId="77777777" w:rsidR="00C77B46" w:rsidRPr="007833A0" w:rsidRDefault="00C77B46" w:rsidP="00C77B46">
      <w:pPr>
        <w:pStyle w:val="Akapitzlist"/>
      </w:pPr>
      <w:r w:rsidRPr="007833A0">
        <w:t>ogólne zasady organizacji, struktury i działania LGD</w:t>
      </w:r>
      <w:r>
        <w:t>;</w:t>
      </w:r>
    </w:p>
    <w:p w14:paraId="3D6F7E45" w14:textId="77777777" w:rsidR="00C77B46" w:rsidRPr="007833A0" w:rsidRDefault="00C77B46" w:rsidP="00C77B46">
      <w:pPr>
        <w:pStyle w:val="Akapitzlist"/>
      </w:pPr>
      <w:r w:rsidRPr="007833A0">
        <w:t>warunki członkostwa</w:t>
      </w:r>
      <w:r>
        <w:t>;</w:t>
      </w:r>
    </w:p>
    <w:p w14:paraId="794BE525" w14:textId="77777777" w:rsidR="00C77B46" w:rsidRPr="007833A0" w:rsidRDefault="00C77B46" w:rsidP="00C77B46">
      <w:pPr>
        <w:pStyle w:val="Akapitzlist"/>
      </w:pPr>
      <w:r w:rsidRPr="007833A0">
        <w:t>zasady wybierania i sprawowania władzy w LGD</w:t>
      </w:r>
      <w:r>
        <w:t>;</w:t>
      </w:r>
    </w:p>
    <w:p w14:paraId="6FA2B29A" w14:textId="77777777" w:rsidR="00C77B46" w:rsidRPr="00404A53" w:rsidRDefault="00C77B46" w:rsidP="00C77B46">
      <w:pPr>
        <w:pStyle w:val="Akapitzlist"/>
      </w:pPr>
      <w:r>
        <w:t>z</w:t>
      </w:r>
      <w:r w:rsidRPr="00404A53">
        <w:t>asady zarządzania majątkiem i funduszami LGD</w:t>
      </w:r>
      <w:r>
        <w:t>.</w:t>
      </w:r>
    </w:p>
    <w:p w14:paraId="4FAAA904" w14:textId="77777777" w:rsidR="00C77B46" w:rsidRPr="006364B9" w:rsidRDefault="00C77B46" w:rsidP="00C77B46">
      <w:pPr>
        <w:pStyle w:val="Nagwek3"/>
      </w:pPr>
      <w:bookmarkStart w:id="21" w:name="_Toc136890802"/>
      <w:r w:rsidRPr="006364B9">
        <w:lastRenderedPageBreak/>
        <w:t>Regulamin Rady</w:t>
      </w:r>
      <w:bookmarkEnd w:id="21"/>
    </w:p>
    <w:p w14:paraId="6122EE05" w14:textId="77777777" w:rsidR="00C77B46" w:rsidRPr="006364B9" w:rsidRDefault="00C77B46" w:rsidP="00C77B46">
      <w:r w:rsidRPr="006364B9">
        <w:rPr>
          <w:bCs/>
        </w:rPr>
        <w:t xml:space="preserve">Uchwalenie lub zmiana Regulaminu Rady </w:t>
      </w:r>
      <w:r w:rsidRPr="006364B9">
        <w:t>wymaga zwykłej większości głosów przy obecności ponad połowy członków Walnego Zebrania Członków Stowarzyszenia.</w:t>
      </w:r>
      <w:r>
        <w:t xml:space="preserve"> </w:t>
      </w:r>
      <w:r w:rsidRPr="006364B9">
        <w:t>Regulamin Rady reguluje:</w:t>
      </w:r>
    </w:p>
    <w:p w14:paraId="1412216B" w14:textId="77777777" w:rsidR="00C77B46" w:rsidRPr="006364B9" w:rsidRDefault="00C77B46" w:rsidP="00C77B46">
      <w:pPr>
        <w:pStyle w:val="Akapitzlist"/>
      </w:pPr>
      <w:r w:rsidRPr="006364B9">
        <w:t>organizację wewnętrzną i tryb pracy Rady</w:t>
      </w:r>
      <w:r>
        <w:t>;</w:t>
      </w:r>
    </w:p>
    <w:p w14:paraId="1698B30E" w14:textId="77777777" w:rsidR="00C77B46" w:rsidRPr="006364B9" w:rsidRDefault="00C77B46" w:rsidP="00C77B46">
      <w:pPr>
        <w:pStyle w:val="Akapitzlist"/>
      </w:pPr>
      <w:r w:rsidRPr="006364B9">
        <w:t>liczebność Rady, zasady członkostwa i przewodniczenia Radzie</w:t>
      </w:r>
      <w:r>
        <w:t>;</w:t>
      </w:r>
    </w:p>
    <w:p w14:paraId="7B19E7DD" w14:textId="77777777" w:rsidR="00C77B46" w:rsidRPr="006364B9" w:rsidRDefault="00C77B46" w:rsidP="00C77B46">
      <w:pPr>
        <w:pStyle w:val="Akapitzlist"/>
      </w:pPr>
      <w:r w:rsidRPr="006364B9">
        <w:t>przygotowanie, zwoływanie i organizację posiedzeń Rady</w:t>
      </w:r>
      <w:r>
        <w:t>;</w:t>
      </w:r>
    </w:p>
    <w:p w14:paraId="2BE109F0" w14:textId="77777777" w:rsidR="00C77B46" w:rsidRPr="006364B9" w:rsidRDefault="00C77B46" w:rsidP="00C77B46">
      <w:pPr>
        <w:pStyle w:val="Akapitzlist"/>
      </w:pPr>
      <w:r w:rsidRPr="006364B9">
        <w:t>zasady wyboru operacji do realizacji w ramach LSR</w:t>
      </w:r>
      <w:r>
        <w:t>;</w:t>
      </w:r>
    </w:p>
    <w:p w14:paraId="73471161" w14:textId="77777777" w:rsidR="00C77B46" w:rsidRPr="006364B9" w:rsidRDefault="00C77B46" w:rsidP="00C77B46">
      <w:pPr>
        <w:pStyle w:val="Akapitzlist"/>
      </w:pPr>
      <w:r w:rsidRPr="006364B9">
        <w:t>zasady sporządzania dokumentacji z posiedzeń Rady</w:t>
      </w:r>
      <w:r>
        <w:t>.</w:t>
      </w:r>
    </w:p>
    <w:p w14:paraId="0872A43D" w14:textId="77777777" w:rsidR="00C77B46" w:rsidRPr="006364B9" w:rsidRDefault="00C77B46" w:rsidP="00C77B46">
      <w:pPr>
        <w:pStyle w:val="Nagwek3"/>
        <w:rPr>
          <w:rFonts w:cstheme="minorHAnsi"/>
        </w:rPr>
      </w:pPr>
      <w:bookmarkStart w:id="22" w:name="_Toc136890803"/>
      <w:r w:rsidRPr="006364B9">
        <w:t>Regulamin Pracy Zarządu</w:t>
      </w:r>
      <w:bookmarkEnd w:id="22"/>
    </w:p>
    <w:p w14:paraId="31135E26" w14:textId="77777777" w:rsidR="00C77B46" w:rsidRPr="006364B9" w:rsidRDefault="00C77B46" w:rsidP="00C77B46">
      <w:r w:rsidRPr="006364B9">
        <w:rPr>
          <w:bCs/>
        </w:rPr>
        <w:t xml:space="preserve">Uchwalenie lub zmiana Regulaminu Pracy Zarządu </w:t>
      </w:r>
      <w:r w:rsidRPr="006364B9">
        <w:t>wymaga zwykłej większości głosów przy obecności ponad połowy członków Walnego Zebrania Członków Stowarzyszenia</w:t>
      </w:r>
      <w:r>
        <w:t xml:space="preserve">. </w:t>
      </w:r>
      <w:r w:rsidRPr="006364B9">
        <w:t>Regulamin Pracy Zarządu reguluje:</w:t>
      </w:r>
    </w:p>
    <w:p w14:paraId="4F0FB52A" w14:textId="77777777" w:rsidR="00C77B46" w:rsidRPr="007833A0" w:rsidRDefault="00C77B46" w:rsidP="00C77B46">
      <w:pPr>
        <w:pStyle w:val="Akapitzlist"/>
      </w:pPr>
      <w:r w:rsidRPr="007833A0">
        <w:t>zadania zarządu</w:t>
      </w:r>
      <w:r>
        <w:t>;</w:t>
      </w:r>
    </w:p>
    <w:p w14:paraId="28A5F289" w14:textId="77777777" w:rsidR="00C77B46" w:rsidRPr="007833A0" w:rsidRDefault="00C77B46" w:rsidP="00C77B46">
      <w:pPr>
        <w:pStyle w:val="Akapitzlist"/>
      </w:pPr>
      <w:r w:rsidRPr="007833A0">
        <w:t>kompetencje zarządu</w:t>
      </w:r>
      <w:r>
        <w:t>;</w:t>
      </w:r>
    </w:p>
    <w:p w14:paraId="0156494A" w14:textId="77777777" w:rsidR="00C77B46" w:rsidRPr="007833A0" w:rsidRDefault="00C77B46" w:rsidP="00C77B46">
      <w:pPr>
        <w:pStyle w:val="Akapitzlist"/>
      </w:pPr>
      <w:r w:rsidRPr="007833A0">
        <w:t>organizację pracy zarządu</w:t>
      </w:r>
      <w:r>
        <w:t>;</w:t>
      </w:r>
    </w:p>
    <w:p w14:paraId="6646555A" w14:textId="77777777" w:rsidR="00C77B46" w:rsidRPr="006364B9" w:rsidRDefault="00C77B46" w:rsidP="00C77B46">
      <w:pPr>
        <w:pStyle w:val="Akapitzlist"/>
      </w:pPr>
      <w:r>
        <w:t>k</w:t>
      </w:r>
      <w:r w:rsidRPr="00BE377A">
        <w:t>ompetencje Prezesa i Wiceprezesa Zarządu.</w:t>
      </w:r>
    </w:p>
    <w:p w14:paraId="334543C0" w14:textId="77777777" w:rsidR="00C77B46" w:rsidRPr="006364B9" w:rsidRDefault="00C77B46" w:rsidP="00C77B46">
      <w:pPr>
        <w:pStyle w:val="Nagwek3"/>
      </w:pPr>
      <w:bookmarkStart w:id="23" w:name="_Toc136890804"/>
      <w:r w:rsidRPr="006364B9">
        <w:t>Polityka rachunkowości</w:t>
      </w:r>
      <w:bookmarkEnd w:id="23"/>
    </w:p>
    <w:p w14:paraId="0344EAD4" w14:textId="77777777" w:rsidR="00C77B46" w:rsidRPr="006364B9" w:rsidRDefault="00C77B46" w:rsidP="00C77B46">
      <w:r w:rsidRPr="006364B9">
        <w:rPr>
          <w:bCs/>
        </w:rPr>
        <w:t xml:space="preserve">Uchwalenie lub zmiana Polityki Rachunkowości </w:t>
      </w:r>
      <w:r w:rsidRPr="006364B9">
        <w:t>wymaga zwykłej większości głosów przy obecności ponad połowy członków Walnego Zebrania Członków Stowarzyszenia.</w:t>
      </w:r>
      <w:r>
        <w:t xml:space="preserve"> </w:t>
      </w:r>
      <w:r w:rsidRPr="006364B9">
        <w:t>Polityka Rachunkowości reguluje:</w:t>
      </w:r>
    </w:p>
    <w:p w14:paraId="05F184D6" w14:textId="77777777" w:rsidR="00C77B46" w:rsidRPr="007833A0" w:rsidRDefault="00C77B46" w:rsidP="00C77B46">
      <w:pPr>
        <w:pStyle w:val="Akapitzlist"/>
      </w:pPr>
      <w:r w:rsidRPr="007833A0">
        <w:t>zasady i formy prowadzenia ewidencji księgowej</w:t>
      </w:r>
      <w:r>
        <w:t>;</w:t>
      </w:r>
    </w:p>
    <w:p w14:paraId="1D81B39A" w14:textId="77777777" w:rsidR="00C77B46" w:rsidRPr="007833A0" w:rsidRDefault="00C77B46" w:rsidP="00C77B46">
      <w:pPr>
        <w:pStyle w:val="Akapitzlist"/>
      </w:pPr>
      <w:r w:rsidRPr="007833A0">
        <w:t>ład dokumentacyjny jednostki</w:t>
      </w:r>
      <w:r>
        <w:t>;</w:t>
      </w:r>
    </w:p>
    <w:p w14:paraId="13D3EBB6" w14:textId="77777777" w:rsidR="00C77B46" w:rsidRPr="007833A0" w:rsidRDefault="00C77B46" w:rsidP="00C77B46">
      <w:pPr>
        <w:pStyle w:val="Akapitzlist"/>
      </w:pPr>
      <w:r w:rsidRPr="007833A0">
        <w:t>pojęcie i klasyfikację dowodów księgowych oraz zasady ich sporządzania</w:t>
      </w:r>
      <w:r>
        <w:t>;</w:t>
      </w:r>
    </w:p>
    <w:p w14:paraId="4406685E" w14:textId="77777777" w:rsidR="00C77B46" w:rsidRPr="007833A0" w:rsidRDefault="00C77B46" w:rsidP="00C77B46">
      <w:pPr>
        <w:pStyle w:val="Akapitzlist"/>
      </w:pPr>
      <w:r w:rsidRPr="007833A0">
        <w:t>zasady kontroli wewnętrznej</w:t>
      </w:r>
      <w:r>
        <w:t>;</w:t>
      </w:r>
    </w:p>
    <w:p w14:paraId="44DEA5AB" w14:textId="77777777" w:rsidR="00C77B46" w:rsidRPr="007833A0" w:rsidRDefault="00C77B46" w:rsidP="00C77B46">
      <w:pPr>
        <w:pStyle w:val="Akapitzlist"/>
      </w:pPr>
      <w:r w:rsidRPr="007833A0">
        <w:t>zasady gospodarki kasowej</w:t>
      </w:r>
      <w:r>
        <w:t>;</w:t>
      </w:r>
    </w:p>
    <w:p w14:paraId="2C86663E" w14:textId="77777777" w:rsidR="00C77B46" w:rsidRPr="007833A0" w:rsidRDefault="00C77B46" w:rsidP="00C77B46">
      <w:pPr>
        <w:pStyle w:val="Akapitzlist"/>
      </w:pPr>
      <w:r w:rsidRPr="007833A0">
        <w:t>zasady inwentaryzacji</w:t>
      </w:r>
      <w:r>
        <w:t>;</w:t>
      </w:r>
    </w:p>
    <w:p w14:paraId="3B0D1930" w14:textId="77777777" w:rsidR="00C77B46" w:rsidRPr="007833A0" w:rsidRDefault="00C77B46" w:rsidP="00C77B46">
      <w:pPr>
        <w:pStyle w:val="Akapitzlist"/>
      </w:pPr>
      <w:r w:rsidRPr="007833A0">
        <w:t>obieg i kontrolę dokumentów</w:t>
      </w:r>
      <w:r>
        <w:t>;</w:t>
      </w:r>
    </w:p>
    <w:p w14:paraId="008C16EA" w14:textId="77777777" w:rsidR="00C77B46" w:rsidRPr="006364B9" w:rsidRDefault="00C77B46" w:rsidP="00C77B46">
      <w:pPr>
        <w:pStyle w:val="Akapitzlist"/>
      </w:pPr>
      <w:r>
        <w:t>z</w:t>
      </w:r>
      <w:r w:rsidRPr="00BE377A">
        <w:t>akres obowiązków, uprawnień i odpowiedzialności</w:t>
      </w:r>
      <w:r w:rsidRPr="006364B9">
        <w:t>.</w:t>
      </w:r>
    </w:p>
    <w:p w14:paraId="1957C5A2" w14:textId="77777777" w:rsidR="00C77B46" w:rsidRPr="006364B9" w:rsidRDefault="00C77B46" w:rsidP="00C77B46">
      <w:pPr>
        <w:ind w:left="360"/>
        <w:rPr>
          <w:rFonts w:cstheme="minorHAnsi"/>
          <w:spacing w:val="-4"/>
        </w:rPr>
      </w:pPr>
    </w:p>
    <w:p w14:paraId="57459B49" w14:textId="77777777" w:rsidR="00C77B46" w:rsidRPr="006364B9" w:rsidRDefault="00C77B46" w:rsidP="00C77B46">
      <w:pPr>
        <w:ind w:left="360"/>
        <w:rPr>
          <w:rFonts w:cstheme="minorHAnsi"/>
          <w:spacing w:val="-4"/>
        </w:rPr>
      </w:pPr>
    </w:p>
    <w:p w14:paraId="24633725" w14:textId="77777777" w:rsidR="00C77B46" w:rsidRDefault="00C77B46" w:rsidP="00C77B46">
      <w:pPr>
        <w:pStyle w:val="Nagwek1"/>
      </w:pPr>
      <w:bookmarkStart w:id="24" w:name="_Toc120456902"/>
      <w:bookmarkStart w:id="25" w:name="_Toc136890805"/>
      <w:r w:rsidRPr="001E7F14">
        <w:lastRenderedPageBreak/>
        <w:t xml:space="preserve">Charakterystyka obszaru i ludności objętej wdrażaniem </w:t>
      </w:r>
      <w:r>
        <w:t>LSR</w:t>
      </w:r>
      <w:bookmarkEnd w:id="24"/>
      <w:bookmarkEnd w:id="25"/>
    </w:p>
    <w:p w14:paraId="0D474CBA" w14:textId="77777777" w:rsidR="00C77B46" w:rsidRDefault="00C77B46" w:rsidP="002F5F71">
      <w:pPr>
        <w:pStyle w:val="Nagwek2"/>
      </w:pPr>
      <w:bookmarkStart w:id="26" w:name="_Toc120456903"/>
      <w:bookmarkStart w:id="27" w:name="_Toc136890806"/>
      <w:r w:rsidRPr="001E7F14">
        <w:t>Opis obszaru</w:t>
      </w:r>
      <w:bookmarkEnd w:id="26"/>
      <w:bookmarkEnd w:id="27"/>
    </w:p>
    <w:p w14:paraId="03573D96" w14:textId="77777777" w:rsidR="00C77B46" w:rsidRPr="0091517D" w:rsidRDefault="00C77B46" w:rsidP="00C77B46">
      <w:pPr>
        <w:spacing w:after="0" w:line="240" w:lineRule="auto"/>
      </w:pPr>
      <w:r w:rsidRPr="0091517D">
        <w:t>ZPT działa w obrębie obszaru 6 gmin o łącznej powierzchni 4</w:t>
      </w:r>
      <w:r>
        <w:t>99</w:t>
      </w:r>
      <w:r w:rsidRPr="0091517D">
        <w:t xml:space="preserve"> km</w:t>
      </w:r>
      <w:r w:rsidRPr="0091517D">
        <w:rPr>
          <w:vertAlign w:val="superscript"/>
        </w:rPr>
        <w:t>2</w:t>
      </w:r>
      <w:r w:rsidRPr="0091517D">
        <w:t>:</w:t>
      </w:r>
    </w:p>
    <w:p w14:paraId="44E257F1" w14:textId="77777777" w:rsidR="00C77B46" w:rsidRPr="0091517D" w:rsidRDefault="00C77B46" w:rsidP="00C77B46">
      <w:pPr>
        <w:pStyle w:val="Akapitzlist"/>
        <w:numPr>
          <w:ilvl w:val="0"/>
          <w:numId w:val="19"/>
        </w:numPr>
        <w:spacing w:before="0" w:after="0" w:line="240" w:lineRule="auto"/>
      </w:pPr>
      <w:r w:rsidRPr="0091517D">
        <w:t>Lisia Góra,</w:t>
      </w:r>
    </w:p>
    <w:p w14:paraId="3A549816" w14:textId="77777777" w:rsidR="00C77B46" w:rsidRPr="0091517D" w:rsidRDefault="00C77B46" w:rsidP="00C77B46">
      <w:pPr>
        <w:pStyle w:val="Akapitzlist"/>
        <w:numPr>
          <w:ilvl w:val="0"/>
          <w:numId w:val="19"/>
        </w:numPr>
        <w:spacing w:before="0" w:after="0" w:line="240" w:lineRule="auto"/>
      </w:pPr>
      <w:r w:rsidRPr="0091517D">
        <w:t>Skrzyszów,</w:t>
      </w:r>
    </w:p>
    <w:p w14:paraId="5A5B4E2B" w14:textId="77777777" w:rsidR="00C77B46" w:rsidRPr="0091517D" w:rsidRDefault="00C77B46" w:rsidP="00C77B46">
      <w:pPr>
        <w:pStyle w:val="Akapitzlist"/>
        <w:numPr>
          <w:ilvl w:val="0"/>
          <w:numId w:val="19"/>
        </w:numPr>
        <w:spacing w:before="0" w:after="0" w:line="240" w:lineRule="auto"/>
      </w:pPr>
      <w:r w:rsidRPr="0091517D">
        <w:t>Wietrzychowice</w:t>
      </w:r>
    </w:p>
    <w:p w14:paraId="7BD2C114" w14:textId="77777777" w:rsidR="00C77B46" w:rsidRPr="0091517D" w:rsidRDefault="00C77B46" w:rsidP="00C77B46">
      <w:pPr>
        <w:pStyle w:val="Akapitzlist"/>
        <w:numPr>
          <w:ilvl w:val="0"/>
          <w:numId w:val="19"/>
        </w:numPr>
        <w:spacing w:before="0" w:after="0" w:line="240" w:lineRule="auto"/>
      </w:pPr>
      <w:r w:rsidRPr="0091517D">
        <w:t>Żabno,</w:t>
      </w:r>
    </w:p>
    <w:p w14:paraId="5F4606F6" w14:textId="77777777" w:rsidR="00C77B46" w:rsidRPr="0091517D" w:rsidRDefault="00C77B46" w:rsidP="00C77B46">
      <w:pPr>
        <w:pStyle w:val="Akapitzlist"/>
        <w:numPr>
          <w:ilvl w:val="0"/>
          <w:numId w:val="19"/>
        </w:numPr>
        <w:spacing w:before="0" w:after="0" w:line="240" w:lineRule="auto"/>
      </w:pPr>
      <w:r w:rsidRPr="0091517D">
        <w:t>Tarnów,</w:t>
      </w:r>
    </w:p>
    <w:p w14:paraId="1C85FE62" w14:textId="77777777" w:rsidR="00C77B46" w:rsidRPr="0091517D" w:rsidRDefault="00C77B46" w:rsidP="00C77B46">
      <w:pPr>
        <w:pStyle w:val="Akapitzlist"/>
        <w:numPr>
          <w:ilvl w:val="0"/>
          <w:numId w:val="19"/>
        </w:numPr>
        <w:spacing w:before="0" w:after="0" w:line="240" w:lineRule="auto"/>
      </w:pPr>
      <w:r w:rsidRPr="0091517D">
        <w:t>Wierzchosławice.</w:t>
      </w:r>
    </w:p>
    <w:p w14:paraId="5B7CC879" w14:textId="1DE71583" w:rsidR="00C77B46" w:rsidRPr="00BE0C22" w:rsidRDefault="00C77B46" w:rsidP="00C77B46">
      <w:pPr>
        <w:spacing w:after="0" w:line="240" w:lineRule="auto"/>
      </w:pPr>
      <w:r w:rsidRPr="00BE0C22">
        <w:t>Łączna liczba ludności zamieszkująca obszar ZPT to 88 775 osób, a dane szczegółowe prezentuje poniższa tabela.</w:t>
      </w:r>
    </w:p>
    <w:p w14:paraId="5D239FC0" w14:textId="1D0219F4" w:rsidR="00C77B46" w:rsidRPr="00BE0C22" w:rsidRDefault="00C77B46" w:rsidP="00C77B46">
      <w:pPr>
        <w:pStyle w:val="Legenda"/>
        <w:rPr>
          <w:szCs w:val="22"/>
        </w:rPr>
      </w:pPr>
      <w:bookmarkStart w:id="28" w:name="_Toc136890845"/>
      <w:r w:rsidRPr="00BE0C22">
        <w:rPr>
          <w:szCs w:val="22"/>
        </w:rPr>
        <w:t xml:space="preserve">Tabela </w:t>
      </w:r>
      <w:r w:rsidRPr="00BE0C22">
        <w:rPr>
          <w:szCs w:val="22"/>
        </w:rPr>
        <w:fldChar w:fldCharType="begin"/>
      </w:r>
      <w:r w:rsidRPr="00BE0C22">
        <w:rPr>
          <w:szCs w:val="22"/>
        </w:rPr>
        <w:instrText xml:space="preserve"> SEQ Tabela \* ARABIC </w:instrText>
      </w:r>
      <w:r w:rsidRPr="00BE0C22">
        <w:rPr>
          <w:szCs w:val="22"/>
        </w:rPr>
        <w:fldChar w:fldCharType="separate"/>
      </w:r>
      <w:r w:rsidR="00D5520A">
        <w:rPr>
          <w:noProof/>
          <w:szCs w:val="22"/>
        </w:rPr>
        <w:t>1</w:t>
      </w:r>
      <w:r w:rsidRPr="00BE0C22">
        <w:rPr>
          <w:szCs w:val="22"/>
        </w:rPr>
        <w:fldChar w:fldCharType="end"/>
      </w:r>
      <w:r w:rsidRPr="00BE0C22">
        <w:rPr>
          <w:szCs w:val="22"/>
        </w:rPr>
        <w:t>. Powierzchnia i ludność gmin wchodzących w skład ZPT</w:t>
      </w:r>
      <w:bookmarkEnd w:id="28"/>
    </w:p>
    <w:tbl>
      <w:tblPr>
        <w:tblStyle w:val="CWD1"/>
        <w:tblW w:w="10194" w:type="dxa"/>
        <w:tblLook w:val="04A0" w:firstRow="1" w:lastRow="0" w:firstColumn="1" w:lastColumn="0" w:noHBand="0" w:noVBand="1"/>
      </w:tblPr>
      <w:tblGrid>
        <w:gridCol w:w="499"/>
        <w:gridCol w:w="2331"/>
        <w:gridCol w:w="2454"/>
        <w:gridCol w:w="2455"/>
        <w:gridCol w:w="2455"/>
      </w:tblGrid>
      <w:tr w:rsidR="00BE0C22" w:rsidRPr="00BE0C22" w14:paraId="4D6CBCDA" w14:textId="77777777" w:rsidTr="00BE0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92D050"/>
            <w:vAlign w:val="top"/>
          </w:tcPr>
          <w:p w14:paraId="04395A58" w14:textId="77777777" w:rsidR="00BE0C22" w:rsidRPr="00BE0C22" w:rsidRDefault="00BE0C22" w:rsidP="00B546F9">
            <w:pPr>
              <w:spacing w:before="0" w:after="0"/>
              <w:rPr>
                <w:rFonts w:cstheme="minorHAnsi"/>
              </w:rPr>
            </w:pPr>
            <w:r w:rsidRPr="00BE0C22">
              <w:rPr>
                <w:rFonts w:cstheme="minorHAnsi"/>
              </w:rPr>
              <w:t>Lp.</w:t>
            </w:r>
          </w:p>
        </w:tc>
        <w:tc>
          <w:tcPr>
            <w:tcW w:w="2331" w:type="dxa"/>
            <w:shd w:val="clear" w:color="auto" w:fill="92D050"/>
            <w:vAlign w:val="top"/>
          </w:tcPr>
          <w:p w14:paraId="274B92D3" w14:textId="77777777" w:rsidR="00BE0C22" w:rsidRPr="00BE0C22" w:rsidRDefault="00BE0C22" w:rsidP="00B546F9">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BE0C22">
              <w:rPr>
                <w:rFonts w:cstheme="minorHAnsi"/>
              </w:rPr>
              <w:t>Nazwa gminy</w:t>
            </w:r>
          </w:p>
        </w:tc>
        <w:tc>
          <w:tcPr>
            <w:tcW w:w="2454" w:type="dxa"/>
            <w:shd w:val="clear" w:color="auto" w:fill="92D050"/>
            <w:vAlign w:val="top"/>
          </w:tcPr>
          <w:p w14:paraId="194C6C9D" w14:textId="343437BE" w:rsidR="00BE0C22" w:rsidRPr="00BE0C22" w:rsidRDefault="00BE0C22" w:rsidP="00B546F9">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BE0C22">
              <w:rPr>
                <w:rFonts w:cstheme="minorHAnsi"/>
              </w:rPr>
              <w:t>Powierzchnia (</w:t>
            </w:r>
            <w:r>
              <w:rPr>
                <w:rFonts w:cstheme="minorHAnsi"/>
              </w:rPr>
              <w:t>km</w:t>
            </w:r>
            <w:r w:rsidRPr="00BE0C22">
              <w:rPr>
                <w:rFonts w:cstheme="minorHAnsi"/>
                <w:vertAlign w:val="superscript"/>
              </w:rPr>
              <w:t>2</w:t>
            </w:r>
            <w:r w:rsidRPr="00BE0C22">
              <w:rPr>
                <w:rFonts w:cstheme="minorHAnsi"/>
              </w:rPr>
              <w:t>)</w:t>
            </w:r>
          </w:p>
        </w:tc>
        <w:tc>
          <w:tcPr>
            <w:tcW w:w="2455" w:type="dxa"/>
            <w:shd w:val="clear" w:color="auto" w:fill="92D050"/>
            <w:vAlign w:val="top"/>
          </w:tcPr>
          <w:p w14:paraId="23EF9336" w14:textId="77777777" w:rsidR="00BE0C22" w:rsidRPr="00BE0C22" w:rsidRDefault="00BE0C22" w:rsidP="00B546F9">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BE0C22">
              <w:rPr>
                <w:rFonts w:cstheme="minorHAnsi"/>
              </w:rPr>
              <w:t>Ludność (stan na 31.12.2020)</w:t>
            </w:r>
          </w:p>
        </w:tc>
        <w:tc>
          <w:tcPr>
            <w:tcW w:w="2455" w:type="dxa"/>
            <w:shd w:val="clear" w:color="auto" w:fill="92D050"/>
          </w:tcPr>
          <w:p w14:paraId="38EF3FBB" w14:textId="77777777" w:rsidR="00BE0C22" w:rsidRPr="00BE0C22" w:rsidRDefault="00BE0C22" w:rsidP="00B546F9">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BE0C22">
              <w:t>Zakres oddziaływania EFSI</w:t>
            </w:r>
          </w:p>
        </w:tc>
      </w:tr>
      <w:tr w:rsidR="00BE0C22" w:rsidRPr="00BE0C22" w14:paraId="1729A162"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5F95E1D1" w14:textId="77777777" w:rsidR="00BE0C22" w:rsidRPr="00BE0C22" w:rsidRDefault="00BE0C22" w:rsidP="00BE0C22">
            <w:pPr>
              <w:spacing w:before="0" w:after="0"/>
              <w:rPr>
                <w:rFonts w:cstheme="minorHAnsi"/>
              </w:rPr>
            </w:pPr>
            <w:r w:rsidRPr="00BE0C22">
              <w:rPr>
                <w:rFonts w:cstheme="minorHAnsi"/>
              </w:rPr>
              <w:t>1.</w:t>
            </w:r>
          </w:p>
        </w:tc>
        <w:tc>
          <w:tcPr>
            <w:tcW w:w="2331" w:type="dxa"/>
            <w:vAlign w:val="top"/>
          </w:tcPr>
          <w:p w14:paraId="1404FAFA" w14:textId="7114E421"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Lisia Góra</w:t>
            </w:r>
          </w:p>
        </w:tc>
        <w:tc>
          <w:tcPr>
            <w:tcW w:w="2454" w:type="dxa"/>
            <w:vAlign w:val="top"/>
          </w:tcPr>
          <w:p w14:paraId="1E1CF974" w14:textId="6BA7BE79"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105</w:t>
            </w:r>
          </w:p>
        </w:tc>
        <w:tc>
          <w:tcPr>
            <w:tcW w:w="2455" w:type="dxa"/>
            <w:vAlign w:val="top"/>
          </w:tcPr>
          <w:p w14:paraId="589A8632" w14:textId="34AA9BBE"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15 542</w:t>
            </w:r>
          </w:p>
        </w:tc>
        <w:tc>
          <w:tcPr>
            <w:tcW w:w="2455" w:type="dxa"/>
          </w:tcPr>
          <w:p w14:paraId="3B1B08B3"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41B64BCB"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3320E4B9" w14:textId="77777777" w:rsidR="00BE0C22" w:rsidRPr="00BE0C22" w:rsidRDefault="00BE0C22" w:rsidP="00BE0C22">
            <w:pPr>
              <w:spacing w:before="0" w:after="0"/>
              <w:rPr>
                <w:rFonts w:cstheme="minorHAnsi"/>
              </w:rPr>
            </w:pPr>
            <w:r w:rsidRPr="00BE0C22">
              <w:rPr>
                <w:rFonts w:cstheme="minorHAnsi"/>
              </w:rPr>
              <w:t>2.</w:t>
            </w:r>
          </w:p>
        </w:tc>
        <w:tc>
          <w:tcPr>
            <w:tcW w:w="2331" w:type="dxa"/>
            <w:vAlign w:val="top"/>
          </w:tcPr>
          <w:p w14:paraId="0FF368EC" w14:textId="0E1014D9"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Skrzyszów</w:t>
            </w:r>
          </w:p>
        </w:tc>
        <w:tc>
          <w:tcPr>
            <w:tcW w:w="2454" w:type="dxa"/>
            <w:vAlign w:val="top"/>
          </w:tcPr>
          <w:p w14:paraId="080CE5CD" w14:textId="0955F08D"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86</w:t>
            </w:r>
          </w:p>
        </w:tc>
        <w:tc>
          <w:tcPr>
            <w:tcW w:w="2455" w:type="dxa"/>
            <w:vAlign w:val="top"/>
          </w:tcPr>
          <w:p w14:paraId="71D8A88F" w14:textId="53E9294F"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14 062</w:t>
            </w:r>
          </w:p>
        </w:tc>
        <w:tc>
          <w:tcPr>
            <w:tcW w:w="2455" w:type="dxa"/>
          </w:tcPr>
          <w:p w14:paraId="1FC773E8"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04816412"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098693A6" w14:textId="77777777" w:rsidR="00BE0C22" w:rsidRPr="00BE0C22" w:rsidRDefault="00BE0C22" w:rsidP="00BE0C22">
            <w:pPr>
              <w:spacing w:before="0" w:after="0"/>
              <w:rPr>
                <w:rFonts w:cstheme="minorHAnsi"/>
              </w:rPr>
            </w:pPr>
            <w:r w:rsidRPr="00BE0C22">
              <w:rPr>
                <w:rFonts w:cstheme="minorHAnsi"/>
              </w:rPr>
              <w:t>3.</w:t>
            </w:r>
          </w:p>
        </w:tc>
        <w:tc>
          <w:tcPr>
            <w:tcW w:w="2331" w:type="dxa"/>
            <w:vAlign w:val="top"/>
          </w:tcPr>
          <w:p w14:paraId="0ADB062C" w14:textId="3ABD733A"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Tarnów</w:t>
            </w:r>
          </w:p>
        </w:tc>
        <w:tc>
          <w:tcPr>
            <w:tcW w:w="2454" w:type="dxa"/>
            <w:vAlign w:val="top"/>
          </w:tcPr>
          <w:p w14:paraId="0F8888AD" w14:textId="6C78DC95"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83</w:t>
            </w:r>
          </w:p>
        </w:tc>
        <w:tc>
          <w:tcPr>
            <w:tcW w:w="2455" w:type="dxa"/>
            <w:vAlign w:val="top"/>
          </w:tcPr>
          <w:p w14:paraId="03EFFB4A" w14:textId="3EAF2EF0"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26 080</w:t>
            </w:r>
          </w:p>
        </w:tc>
        <w:tc>
          <w:tcPr>
            <w:tcW w:w="2455" w:type="dxa"/>
          </w:tcPr>
          <w:p w14:paraId="28880054"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55092801"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72E8B9F0" w14:textId="77777777" w:rsidR="00BE0C22" w:rsidRPr="00BE0C22" w:rsidRDefault="00BE0C22" w:rsidP="00BE0C22">
            <w:pPr>
              <w:spacing w:before="0" w:after="0"/>
              <w:rPr>
                <w:rFonts w:cstheme="minorHAnsi"/>
              </w:rPr>
            </w:pPr>
            <w:r w:rsidRPr="00BE0C22">
              <w:rPr>
                <w:rFonts w:cstheme="minorHAnsi"/>
              </w:rPr>
              <w:t>4.</w:t>
            </w:r>
          </w:p>
        </w:tc>
        <w:tc>
          <w:tcPr>
            <w:tcW w:w="2331" w:type="dxa"/>
            <w:vAlign w:val="top"/>
          </w:tcPr>
          <w:p w14:paraId="65321D41" w14:textId="1B1CD486"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Wierzchosławice</w:t>
            </w:r>
          </w:p>
        </w:tc>
        <w:tc>
          <w:tcPr>
            <w:tcW w:w="2454" w:type="dxa"/>
            <w:vAlign w:val="top"/>
          </w:tcPr>
          <w:p w14:paraId="4E992433" w14:textId="166C772F"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75</w:t>
            </w:r>
          </w:p>
        </w:tc>
        <w:tc>
          <w:tcPr>
            <w:tcW w:w="2455" w:type="dxa"/>
            <w:vAlign w:val="top"/>
          </w:tcPr>
          <w:p w14:paraId="640E8D58" w14:textId="5735EB84"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10 656</w:t>
            </w:r>
          </w:p>
        </w:tc>
        <w:tc>
          <w:tcPr>
            <w:tcW w:w="2455" w:type="dxa"/>
          </w:tcPr>
          <w:p w14:paraId="1D515A7D"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0B11FD17"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5B5089D9" w14:textId="77777777" w:rsidR="00BE0C22" w:rsidRPr="00BE0C22" w:rsidRDefault="00BE0C22" w:rsidP="00BE0C22">
            <w:pPr>
              <w:spacing w:before="0" w:after="0"/>
              <w:rPr>
                <w:rFonts w:cstheme="minorHAnsi"/>
              </w:rPr>
            </w:pPr>
            <w:r w:rsidRPr="00BE0C22">
              <w:rPr>
                <w:rFonts w:cstheme="minorHAnsi"/>
              </w:rPr>
              <w:t>5.</w:t>
            </w:r>
          </w:p>
        </w:tc>
        <w:tc>
          <w:tcPr>
            <w:tcW w:w="2331" w:type="dxa"/>
            <w:vAlign w:val="top"/>
          </w:tcPr>
          <w:p w14:paraId="3BC541B8" w14:textId="6ABA7DAD"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Wietrzychowice</w:t>
            </w:r>
          </w:p>
        </w:tc>
        <w:tc>
          <w:tcPr>
            <w:tcW w:w="2454" w:type="dxa"/>
            <w:vAlign w:val="top"/>
          </w:tcPr>
          <w:p w14:paraId="1976FB4D" w14:textId="78813728"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48</w:t>
            </w:r>
          </w:p>
        </w:tc>
        <w:tc>
          <w:tcPr>
            <w:tcW w:w="2455" w:type="dxa"/>
            <w:vAlign w:val="top"/>
          </w:tcPr>
          <w:p w14:paraId="04936915" w14:textId="4DC43F33"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3 809</w:t>
            </w:r>
          </w:p>
        </w:tc>
        <w:tc>
          <w:tcPr>
            <w:tcW w:w="2455" w:type="dxa"/>
          </w:tcPr>
          <w:p w14:paraId="2632EF45"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0AE99BDA" w14:textId="77777777" w:rsidTr="0041710D">
        <w:tc>
          <w:tcPr>
            <w:cnfStyle w:val="001000000000" w:firstRow="0" w:lastRow="0" w:firstColumn="1" w:lastColumn="0" w:oddVBand="0" w:evenVBand="0" w:oddHBand="0" w:evenHBand="0" w:firstRowFirstColumn="0" w:firstRowLastColumn="0" w:lastRowFirstColumn="0" w:lastRowLastColumn="0"/>
            <w:tcW w:w="499" w:type="dxa"/>
            <w:vAlign w:val="top"/>
          </w:tcPr>
          <w:p w14:paraId="4C2718B9" w14:textId="77777777" w:rsidR="00BE0C22" w:rsidRPr="00BE0C22" w:rsidRDefault="00BE0C22" w:rsidP="00BE0C22">
            <w:pPr>
              <w:spacing w:before="0" w:after="0"/>
              <w:rPr>
                <w:rFonts w:cstheme="minorHAnsi"/>
              </w:rPr>
            </w:pPr>
            <w:r w:rsidRPr="00BE0C22">
              <w:rPr>
                <w:rFonts w:cstheme="minorHAnsi"/>
              </w:rPr>
              <w:t>6.</w:t>
            </w:r>
          </w:p>
        </w:tc>
        <w:tc>
          <w:tcPr>
            <w:tcW w:w="2331" w:type="dxa"/>
            <w:vAlign w:val="top"/>
          </w:tcPr>
          <w:p w14:paraId="12EC41FC" w14:textId="7062F31A" w:rsidR="00BE0C22" w:rsidRPr="00BE0C22" w:rsidRDefault="00BE0C22" w:rsidP="00BE0C2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E0C22">
              <w:t>Żabno</w:t>
            </w:r>
          </w:p>
        </w:tc>
        <w:tc>
          <w:tcPr>
            <w:tcW w:w="2454" w:type="dxa"/>
            <w:vAlign w:val="top"/>
          </w:tcPr>
          <w:p w14:paraId="0CAC0CAF" w14:textId="06315E2A"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102</w:t>
            </w:r>
          </w:p>
        </w:tc>
        <w:tc>
          <w:tcPr>
            <w:tcW w:w="2455" w:type="dxa"/>
            <w:vAlign w:val="top"/>
          </w:tcPr>
          <w:p w14:paraId="3F6F4887" w14:textId="34ACA94E"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t>18 626</w:t>
            </w:r>
          </w:p>
        </w:tc>
        <w:tc>
          <w:tcPr>
            <w:tcW w:w="2455" w:type="dxa"/>
          </w:tcPr>
          <w:p w14:paraId="2B3E2A4D" w14:textId="77777777"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spacing w:val="-1"/>
              </w:rPr>
              <w:t>EFS, EFRR, EFROW</w:t>
            </w:r>
          </w:p>
        </w:tc>
      </w:tr>
      <w:tr w:rsidR="00BE0C22" w:rsidRPr="00BE0C22" w14:paraId="06CF7B75" w14:textId="77777777" w:rsidTr="00B546F9">
        <w:tc>
          <w:tcPr>
            <w:cnfStyle w:val="001000000000" w:firstRow="0" w:lastRow="0" w:firstColumn="1" w:lastColumn="0" w:oddVBand="0" w:evenVBand="0" w:oddHBand="0" w:evenHBand="0" w:firstRowFirstColumn="0" w:firstRowLastColumn="0" w:lastRowFirstColumn="0" w:lastRowLastColumn="0"/>
            <w:tcW w:w="2830" w:type="dxa"/>
            <w:gridSpan w:val="2"/>
            <w:vAlign w:val="top"/>
          </w:tcPr>
          <w:p w14:paraId="475EFD5F" w14:textId="77777777" w:rsidR="00BE0C22" w:rsidRPr="00BE0C22" w:rsidRDefault="00BE0C22" w:rsidP="00B546F9">
            <w:pPr>
              <w:spacing w:before="0" w:after="0"/>
              <w:jc w:val="right"/>
              <w:rPr>
                <w:rFonts w:cstheme="minorHAnsi"/>
              </w:rPr>
            </w:pPr>
            <w:r w:rsidRPr="00BE0C22">
              <w:rPr>
                <w:rFonts w:cstheme="minorHAnsi"/>
              </w:rPr>
              <w:t>Razem</w:t>
            </w:r>
          </w:p>
        </w:tc>
        <w:tc>
          <w:tcPr>
            <w:tcW w:w="2454" w:type="dxa"/>
            <w:shd w:val="clear" w:color="auto" w:fill="D9D9D9" w:themeFill="background1" w:themeFillShade="D9"/>
            <w:vAlign w:val="top"/>
          </w:tcPr>
          <w:p w14:paraId="222B123C" w14:textId="1371A568"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E0C22">
              <w:rPr>
                <w:rFonts w:cstheme="minorHAnsi"/>
                <w:b/>
                <w:bCs/>
              </w:rPr>
              <w:t>499</w:t>
            </w:r>
          </w:p>
        </w:tc>
        <w:tc>
          <w:tcPr>
            <w:tcW w:w="2455" w:type="dxa"/>
            <w:shd w:val="clear" w:color="auto" w:fill="D9D9D9" w:themeFill="background1" w:themeFillShade="D9"/>
            <w:vAlign w:val="bottom"/>
          </w:tcPr>
          <w:p w14:paraId="696750C6" w14:textId="0D492058" w:rsidR="00BE0C22" w:rsidRPr="00BE0C22" w:rsidRDefault="00BE0C22" w:rsidP="00BE0C2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E0C22">
              <w:rPr>
                <w:rFonts w:cstheme="minorHAnsi"/>
                <w:b/>
              </w:rPr>
              <w:t>88 755</w:t>
            </w:r>
          </w:p>
        </w:tc>
        <w:tc>
          <w:tcPr>
            <w:tcW w:w="2455" w:type="dxa"/>
            <w:shd w:val="clear" w:color="auto" w:fill="D9D9D9" w:themeFill="background1" w:themeFillShade="D9"/>
          </w:tcPr>
          <w:p w14:paraId="3B92B8FC" w14:textId="77777777" w:rsidR="00BE0C22" w:rsidRPr="00BE0C22" w:rsidRDefault="00BE0C22" w:rsidP="00B546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r>
    </w:tbl>
    <w:p w14:paraId="127C2871" w14:textId="43047AC8" w:rsidR="00C77B46" w:rsidRDefault="00C77B46" w:rsidP="00C77B46">
      <w:pPr>
        <w:pStyle w:val="podpiselementu"/>
      </w:pPr>
      <w:r w:rsidRPr="00BE0C22">
        <w:t>Źródło: Opracowanie własne na podstawie BDL</w:t>
      </w:r>
      <w:r w:rsidR="00855E74" w:rsidRPr="00BE0C22">
        <w:t xml:space="preserve"> na dzień 31.12.2020</w:t>
      </w:r>
    </w:p>
    <w:p w14:paraId="402825A8" w14:textId="77777777" w:rsidR="00C77B46" w:rsidRDefault="00C77B46" w:rsidP="00C77B46">
      <w:r w:rsidRPr="0091517D">
        <w:t xml:space="preserve">Z powyższego zestawienia wynika, że dwiema największymi powierzchniowo gminami są Żabno oraz Lisia Góra. Najmniejszą gminą oraz o </w:t>
      </w:r>
      <w:r>
        <w:t xml:space="preserve">gminą o </w:t>
      </w:r>
      <w:r w:rsidRPr="0091517D">
        <w:t>najmniejszej liczbie ludności są Wietrzychowice. Gminą o największym zaludnieniu jest gmina Tarnów</w:t>
      </w:r>
      <w:r>
        <w:t>.</w:t>
      </w:r>
      <w:r w:rsidRPr="0091517D">
        <w:t xml:space="preserve"> </w:t>
      </w:r>
    </w:p>
    <w:p w14:paraId="5F39771F" w14:textId="77777777" w:rsidR="00C77B46" w:rsidRPr="00B5471B" w:rsidRDefault="00C77B46" w:rsidP="00C77B46">
      <w:r w:rsidRPr="00B5471B">
        <w:t>Zaplanowano, iż realizacja operacji w ramach każdego z funduszy będzie możliwa na całym obszarze objętym LSR.</w:t>
      </w:r>
    </w:p>
    <w:p w14:paraId="3A9BB8FA" w14:textId="77777777" w:rsidR="00C77B46" w:rsidRDefault="00C77B46" w:rsidP="002F5F71">
      <w:pPr>
        <w:pStyle w:val="Nagwek2"/>
      </w:pPr>
      <w:bookmarkStart w:id="29" w:name="_Toc120456904"/>
      <w:bookmarkStart w:id="30" w:name="_Toc136890807"/>
      <w:r w:rsidRPr="001E7F14">
        <w:lastRenderedPageBreak/>
        <w:t>Mapa obszaru objętego LSR z zaznaczeniem granic poszczególnych gmin</w:t>
      </w:r>
      <w:bookmarkEnd w:id="29"/>
      <w:bookmarkEnd w:id="30"/>
    </w:p>
    <w:p w14:paraId="402D03EC" w14:textId="3E77CD35" w:rsidR="00C77B46" w:rsidRDefault="00C77B46" w:rsidP="00C77B46">
      <w:pPr>
        <w:pStyle w:val="Legenda"/>
      </w:pPr>
      <w:bookmarkStart w:id="31" w:name="_Toc136890842"/>
      <w:r>
        <w:t xml:space="preserve">Ryc. </w:t>
      </w:r>
      <w:r w:rsidR="00D5520A">
        <w:fldChar w:fldCharType="begin"/>
      </w:r>
      <w:r w:rsidR="00D5520A">
        <w:instrText xml:space="preserve"> SEQ Ryc. \* ARABIC </w:instrText>
      </w:r>
      <w:r w:rsidR="00D5520A">
        <w:fldChar w:fldCharType="separate"/>
      </w:r>
      <w:r w:rsidR="00D5520A">
        <w:rPr>
          <w:noProof/>
        </w:rPr>
        <w:t>1</w:t>
      </w:r>
      <w:r w:rsidR="00D5520A">
        <w:rPr>
          <w:noProof/>
        </w:rPr>
        <w:fldChar w:fldCharType="end"/>
      </w:r>
      <w:r>
        <w:t xml:space="preserve">. </w:t>
      </w:r>
      <w:r w:rsidRPr="007833A0">
        <w:t>Mapa obszaru LGD na tle sąsiednich gmin</w:t>
      </w:r>
      <w:bookmarkEnd w:id="31"/>
    </w:p>
    <w:p w14:paraId="37C4A8EE" w14:textId="77777777" w:rsidR="00C77B46" w:rsidRDefault="00C77B46" w:rsidP="00C77B46">
      <w:pPr>
        <w:pStyle w:val="elementgraficznytabela"/>
      </w:pPr>
      <w:r w:rsidRPr="0091517D">
        <w:drawing>
          <wp:inline distT="0" distB="0" distL="0" distR="0" wp14:anchorId="7DAA790E" wp14:editId="0FF3120A">
            <wp:extent cx="5801443" cy="4745355"/>
            <wp:effectExtent l="0" t="0" r="8890" b="0"/>
            <wp:docPr id="1299455643" name="Obraz 1299455643"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rotWithShape="1">
                    <a:blip r:embed="rId15" cstate="print"/>
                    <a:srcRect l="2849" r="2219" b="2079"/>
                    <a:stretch/>
                  </pic:blipFill>
                  <pic:spPr bwMode="auto">
                    <a:xfrm>
                      <a:off x="0" y="0"/>
                      <a:ext cx="5836188" cy="4773775"/>
                    </a:xfrm>
                    <a:prstGeom prst="rect">
                      <a:avLst/>
                    </a:prstGeom>
                    <a:noFill/>
                    <a:ln>
                      <a:noFill/>
                    </a:ln>
                    <a:extLst>
                      <a:ext uri="{53640926-AAD7-44D8-BBD7-CCE9431645EC}">
                        <a14:shadowObscured xmlns:a14="http://schemas.microsoft.com/office/drawing/2010/main"/>
                      </a:ext>
                    </a:extLst>
                  </pic:spPr>
                </pic:pic>
              </a:graphicData>
            </a:graphic>
          </wp:inline>
        </w:drawing>
      </w:r>
    </w:p>
    <w:p w14:paraId="0E917B12" w14:textId="77777777" w:rsidR="00C77B46" w:rsidRPr="0091517D" w:rsidRDefault="00C77B46" w:rsidP="00C77B46">
      <w:pPr>
        <w:pStyle w:val="podpiselementu"/>
      </w:pPr>
      <w:r w:rsidRPr="0091517D">
        <w:t>Źródło: Opracowanie własne</w:t>
      </w:r>
    </w:p>
    <w:p w14:paraId="7E2B2C64" w14:textId="77777777" w:rsidR="00C77B46" w:rsidRPr="0091517D" w:rsidRDefault="00C77B46" w:rsidP="00C77B46">
      <w:r w:rsidRPr="0091517D">
        <w:t xml:space="preserve">Obszar LGD jest </w:t>
      </w:r>
      <w:r w:rsidRPr="00DE4C7B">
        <w:rPr>
          <w:b/>
          <w:bCs/>
          <w:iCs/>
        </w:rPr>
        <w:t>spójny terytorialnie</w:t>
      </w:r>
      <w:r w:rsidRPr="0091517D">
        <w:t xml:space="preserve"> (wszystkie gminy sąsiadują ze sobą tworząc pierścień wokół miasta Tarnowa – stąd pochodzi nazwa LGD) oraz </w:t>
      </w:r>
      <w:r w:rsidRPr="0091517D">
        <w:rPr>
          <w:u w:val="single"/>
        </w:rPr>
        <w:t>spójny wewnętrznie</w:t>
      </w:r>
      <w:r w:rsidRPr="0091517D">
        <w:t xml:space="preserve"> zarówno poprzez tożsame dziedzictwo kulturowe regionu, jak i dotychczasową działalność z ramach realizacji LSR 2007-2013</w:t>
      </w:r>
      <w:r>
        <w:t xml:space="preserve"> oraz LSR 2014-2020</w:t>
      </w:r>
      <w:r w:rsidRPr="0091517D">
        <w:t>.</w:t>
      </w:r>
    </w:p>
    <w:p w14:paraId="5952E3C6" w14:textId="77777777" w:rsidR="00C77B46" w:rsidRDefault="00C77B46" w:rsidP="002F5F71">
      <w:pPr>
        <w:pStyle w:val="Nagwek2"/>
      </w:pPr>
      <w:bookmarkStart w:id="32" w:name="_Toc136890808"/>
      <w:r>
        <w:t>Spójność obszaru</w:t>
      </w:r>
      <w:bookmarkEnd w:id="32"/>
    </w:p>
    <w:p w14:paraId="5BF90F0D" w14:textId="77777777" w:rsidR="00C77B46" w:rsidRPr="00F44734" w:rsidRDefault="00C77B46" w:rsidP="00C77B46">
      <w:r w:rsidRPr="00F44734">
        <w:t>Stowarzyszenie Zielony Pierścień Tarnowa powstało w czerwcu 2006 r</w:t>
      </w:r>
      <w:r>
        <w:t>oku</w:t>
      </w:r>
      <w:r w:rsidRPr="00F44734">
        <w:t xml:space="preserve"> w celu podejmowania działań na rzecz rozwoju lokalnego przy jednoczesnym aktywnym współudziale mieszkańców. W skład stowarzyszenia wchodzi 6 gmin: Lisia Góra, Skrzyszów, Wietrzychowice, Żabno, Tarnów, Wierzchosławice. Obszar</w:t>
      </w:r>
      <w:r>
        <w:t>,</w:t>
      </w:r>
      <w:r w:rsidRPr="00F44734">
        <w:t xml:space="preserve"> </w:t>
      </w:r>
      <w:r>
        <w:t xml:space="preserve">na którym podejmowane są interwencje </w:t>
      </w:r>
      <w:r w:rsidRPr="00F44734">
        <w:t xml:space="preserve">LSR </w:t>
      </w:r>
      <w:r>
        <w:t>obejmuje</w:t>
      </w:r>
      <w:r w:rsidRPr="00F44734">
        <w:t xml:space="preserve"> pow</w:t>
      </w:r>
      <w:r>
        <w:t xml:space="preserve">ierzchnię </w:t>
      </w:r>
      <w:r w:rsidRPr="00BE377A">
        <w:t>wynoszącą</w:t>
      </w:r>
      <w:r w:rsidRPr="00BE377A">
        <w:rPr>
          <w:rStyle w:val="markedcontent"/>
          <w:rFonts w:ascii="Times New Roman" w:hAnsi="Times New Roman" w:cs="Times New Roman"/>
        </w:rPr>
        <w:t xml:space="preserve"> </w:t>
      </w:r>
      <w:r w:rsidRPr="00BE377A">
        <w:t>499 km</w:t>
      </w:r>
      <w:r w:rsidRPr="00BE377A">
        <w:rPr>
          <w:vertAlign w:val="superscript"/>
        </w:rPr>
        <w:t>2</w:t>
      </w:r>
      <w:r w:rsidRPr="00BE377A">
        <w:t xml:space="preserve"> i jest </w:t>
      </w:r>
      <w:r w:rsidRPr="00F44734">
        <w:t>zamieszka</w:t>
      </w:r>
      <w:r>
        <w:t>ny</w:t>
      </w:r>
      <w:r w:rsidRPr="00F44734">
        <w:t xml:space="preserve"> przez </w:t>
      </w:r>
      <w:r w:rsidRPr="00BE377A">
        <w:t>88 775 osób</w:t>
      </w:r>
      <w:r w:rsidRPr="00F44734">
        <w:t>. W obecnej strukturze przestrzennej Lokalna Grupa Działania Zielony Pierścień Tarnowa działa i realizuje skutecznie LSR w ramach PROW 2014-2020.</w:t>
      </w:r>
    </w:p>
    <w:p w14:paraId="7CC343AE" w14:textId="77777777" w:rsidR="00C77B46" w:rsidRPr="00F44734" w:rsidRDefault="00C77B46" w:rsidP="00C77B46">
      <w:r w:rsidRPr="00F44734">
        <w:t xml:space="preserve">Dowodem spójności jest </w:t>
      </w:r>
      <w:r>
        <w:t>i</w:t>
      </w:r>
      <w:r w:rsidRPr="00F44734">
        <w:t>ntensywna współpraca samorządów na wielu płaszczyznach</w:t>
      </w:r>
      <w:r>
        <w:t xml:space="preserve">, w szczególności takich jak budowa i rozwój infrastruktury turystycznej oraz rekreacyjno-sportowej oraz OZE, budowy ścieżek i szlaków turystycznych, realizacji wspólnych działań aktywizacyjnych i szkoleń, ochrony i odnowy zabytków lokalnych, modernizacji infrastruktury kulturalnej i dziedzictwa lokalnego, promocja i rozwój przedsiębiorczości. </w:t>
      </w:r>
    </w:p>
    <w:p w14:paraId="6A0861DF" w14:textId="77777777" w:rsidR="00C77B46" w:rsidRPr="00F44734" w:rsidRDefault="00C77B46" w:rsidP="00C77B46">
      <w:r w:rsidRPr="00F44734">
        <w:lastRenderedPageBreak/>
        <w:t>Poza tym</w:t>
      </w:r>
      <w:r>
        <w:t>,</w:t>
      </w:r>
      <w:r w:rsidRPr="00F44734">
        <w:t xml:space="preserve"> wszystkie gminy LGD Zielony Pierścień Tarnowa skupione są wokół kluczowego w regionie miasta Tarnowa</w:t>
      </w:r>
      <w:r>
        <w:t>,</w:t>
      </w:r>
      <w:r w:rsidRPr="00F44734">
        <w:t xml:space="preserve"> </w:t>
      </w:r>
      <w:r>
        <w:t>stąd posiadają</w:t>
      </w:r>
      <w:r w:rsidRPr="00F44734">
        <w:t xml:space="preserve"> podobne funkcje</w:t>
      </w:r>
      <w:r>
        <w:t>,</w:t>
      </w:r>
      <w:r w:rsidRPr="00F44734">
        <w:t xml:space="preserve"> charakter</w:t>
      </w:r>
      <w:r>
        <w:t xml:space="preserve"> oraz problemy dotyczące wykorzystania współpracy z miastem oraz położenia w pobliżu autostrady A4 i drogi wojewódzkiej E4.</w:t>
      </w:r>
    </w:p>
    <w:p w14:paraId="5E9F84FF" w14:textId="77777777" w:rsidR="00C77B46" w:rsidRPr="00F44734" w:rsidRDefault="00C77B46" w:rsidP="00C77B46">
      <w:r w:rsidRPr="00F44734">
        <w:t xml:space="preserve">Dotychczas realizowane projekty (ich podobna specyfika) dowiodły spójności przestrzennej tego obszaru </w:t>
      </w:r>
      <w:r>
        <w:t>i wykorzystania dostępnych źródeł finansowych w celu realizacji projektów infrastrukturalnych przyczyniających się wzrostu gospodarczego obszaru LSR.</w:t>
      </w:r>
      <w:r w:rsidRPr="00F44734">
        <w:t xml:space="preserve"> </w:t>
      </w:r>
      <w:r w:rsidRPr="00DE4C7B">
        <w:t>Ponadto łączy je dziedzictwo kulturowe regionu - znajdując się w Małopolsce Wschodniej partnerskie gminy są spójne pod względem kulturowym i historycznym. W gminach panują</w:t>
      </w:r>
      <w:r w:rsidRPr="00F44734">
        <w:t xml:space="preserve"> </w:t>
      </w:r>
      <w:r w:rsidRPr="00DE4C7B">
        <w:t>podobne zwyczaje i tradycje. Obszar LGD jest spójny również pod względem geograficznym – wszystkie charakteryzuje podobne ukształtowanie terenu, środowisko przyrodnicze oraz klimat.</w:t>
      </w:r>
    </w:p>
    <w:p w14:paraId="28BE1470" w14:textId="77777777" w:rsidR="00C77B46" w:rsidRDefault="00C77B46" w:rsidP="00C77B46">
      <w:r w:rsidRPr="00EC25CF">
        <w:t>Podkreślić również należy, że gminy LGD ZPT borykają się z także z podobnymi problemami i wyzwaniami z zakresu efektywności energetycznej, komunikacji, obciążeń środowiskowych, podobnych problemów demograficznych, w tym starzejącego się społeczeństwa, rozpadu więzi rodzinnych i społecznych, odpływu – szczególnie młodych ludzi – z obszaru LGD. Ale tożsamość obszaru nie ma wyłącznie charakteru tożsamości problemowej – łączy je wiele potencjałów – w tym w szczególności położenie wokół miasta</w:t>
      </w:r>
      <w:r>
        <w:t xml:space="preserve"> </w:t>
      </w:r>
      <w:proofErr w:type="spellStart"/>
      <w:r w:rsidRPr="00EC25CF">
        <w:t>subregionalnego</w:t>
      </w:r>
      <w:proofErr w:type="spellEnd"/>
      <w:r w:rsidRPr="00EC25CF">
        <w:t xml:space="preserve">, w którym zachodzą procesy </w:t>
      </w:r>
      <w:proofErr w:type="spellStart"/>
      <w:r w:rsidRPr="00EC25CF">
        <w:t>suburbanizacyjne</w:t>
      </w:r>
      <w:proofErr w:type="spellEnd"/>
      <w:r w:rsidRPr="00EC25CF">
        <w:t>, których beneficjentem s</w:t>
      </w:r>
      <w:r>
        <w:t>ą</w:t>
      </w:r>
      <w:r w:rsidRPr="00EC25CF">
        <w:t xml:space="preserve"> podtarnowskie gminy, do</w:t>
      </w:r>
      <w:r>
        <w:t xml:space="preserve">bra dostępność komunikacyjna (autostrada wschód-zachód, linia kolejowa, bliskość dwóch lotniczych portów regionalnych), potencjał przyrodniczo-krajobrazowy dający możliwość rozwoju turystyki weekendowej dla mieszkańców Tarnowa, czy nawet odleglejszych miasta, a także tożsamość kulturowa i aktywność obywatelska mieszkańców. </w:t>
      </w:r>
    </w:p>
    <w:p w14:paraId="644D6D1F" w14:textId="574829ED" w:rsidR="004B5BC9" w:rsidRPr="00364467" w:rsidRDefault="00C77B46" w:rsidP="00C77B46">
      <w:pPr>
        <w:spacing w:before="0" w:after="160" w:line="259" w:lineRule="auto"/>
        <w:rPr>
          <w:noProof/>
          <w:color w:val="FF0000"/>
        </w:rPr>
      </w:pPr>
      <w:r>
        <w:rPr>
          <w:noProof/>
          <w:color w:val="FF0000"/>
        </w:rPr>
        <w:br w:type="page"/>
      </w:r>
    </w:p>
    <w:p w14:paraId="5C329C48" w14:textId="2D253845" w:rsidR="001E7F14" w:rsidRPr="00BB5076" w:rsidRDefault="00347A75" w:rsidP="008E2C6D">
      <w:pPr>
        <w:pStyle w:val="Nagwek1"/>
      </w:pPr>
      <w:bookmarkStart w:id="33" w:name="_Toc136890809"/>
      <w:bookmarkStart w:id="34" w:name="_Hlk132533993"/>
      <w:r w:rsidRPr="00BB5076">
        <w:lastRenderedPageBreak/>
        <w:drawing>
          <wp:anchor distT="0" distB="0" distL="114300" distR="114300" simplePos="0" relativeHeight="251648000" behindDoc="1" locked="0" layoutInCell="1" allowOverlap="1" wp14:anchorId="04556868" wp14:editId="083C3A2D">
            <wp:simplePos x="0" y="0"/>
            <wp:positionH relativeFrom="column">
              <wp:posOffset>3638550</wp:posOffset>
            </wp:positionH>
            <wp:positionV relativeFrom="paragraph">
              <wp:posOffset>-472440</wp:posOffset>
            </wp:positionV>
            <wp:extent cx="2552400" cy="885600"/>
            <wp:effectExtent l="0" t="0" r="63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52400" cy="885600"/>
                    </a:xfrm>
                    <a:prstGeom prst="rect">
                      <a:avLst/>
                    </a:prstGeom>
                  </pic:spPr>
                </pic:pic>
              </a:graphicData>
            </a:graphic>
            <wp14:sizeRelH relativeFrom="page">
              <wp14:pctWidth>0</wp14:pctWidth>
            </wp14:sizeRelH>
            <wp14:sizeRelV relativeFrom="page">
              <wp14:pctHeight>0</wp14:pctHeight>
            </wp14:sizeRelV>
          </wp:anchor>
        </w:drawing>
      </w:r>
      <w:r w:rsidR="001E7F14" w:rsidRPr="00BB5076">
        <w:t>Partycypacyjny charakter LSR</w:t>
      </w:r>
      <w:bookmarkEnd w:id="33"/>
    </w:p>
    <w:p w14:paraId="791CE8CB" w14:textId="77777777" w:rsidR="00666014" w:rsidRPr="00BB5076" w:rsidRDefault="00666014" w:rsidP="002F5F71">
      <w:pPr>
        <w:pStyle w:val="Nagwek2"/>
      </w:pPr>
      <w:bookmarkStart w:id="35" w:name="_Toc136890810"/>
      <w:r w:rsidRPr="00BB5076">
        <w:t>Partycypacja społeczna na etapie przygotowania LSR</w:t>
      </w:r>
      <w:bookmarkEnd w:id="35"/>
    </w:p>
    <w:p w14:paraId="05340B1D" w14:textId="79D9E18C" w:rsidR="00C77B46" w:rsidRPr="004B61AB" w:rsidRDefault="004D14A7" w:rsidP="004B61AB">
      <w:r w:rsidRPr="00BB5076">
        <w:t xml:space="preserve">LGD </w:t>
      </w:r>
      <w:r w:rsidR="00BB5076" w:rsidRPr="00BB5076">
        <w:t>Zielony Pierścień Tarnowa</w:t>
      </w:r>
      <w:r w:rsidR="00BB5076">
        <w:t xml:space="preserve"> </w:t>
      </w:r>
      <w:r w:rsidR="00BB5076" w:rsidRPr="00BB5076">
        <w:t xml:space="preserve">zawsze przykładała </w:t>
      </w:r>
      <w:r w:rsidR="00BB5076">
        <w:t xml:space="preserve">dużą </w:t>
      </w:r>
      <w:r w:rsidR="00BB5076" w:rsidRPr="00BB5076">
        <w:t xml:space="preserve">wagę do procesów partycypacji i szerokiego włączenia różnych grup interesariuszy zarówno na etapie przygotowywania dokumentów strategicznych, jak i ich wdrażania oraz ewaluacji. </w:t>
      </w:r>
      <w:r w:rsidR="00C77B46" w:rsidRPr="004322D8">
        <w:t>Wszystkie działania partycypacyjne oparto na wypracowanym - na bazie wcześniejszych doświadczeń LGD - standardzie działań partycypacyjnych</w:t>
      </w:r>
      <w:r w:rsidR="00C77B46">
        <w:t xml:space="preserve">, co gwarantuje uwzględnienie </w:t>
      </w:r>
      <w:r w:rsidR="00C77B46" w:rsidRPr="004B61AB">
        <w:t>na etapie tworzenia jak i realizacji LSR, zasad horyzontalnych określonych w art. 9 rozporządzenia 2021/1060, w tym:</w:t>
      </w:r>
    </w:p>
    <w:p w14:paraId="389B00AC" w14:textId="77777777" w:rsidR="00C77B46" w:rsidRDefault="00C77B46" w:rsidP="00C77B46">
      <w:pPr>
        <w:pStyle w:val="Akapitzlist"/>
      </w:pPr>
      <w:r>
        <w:t xml:space="preserve">poszanowania praw podstawowych oraz przestrzeganie Karty praw podstawowych Unii Europejskiej; </w:t>
      </w:r>
    </w:p>
    <w:p w14:paraId="2D75959C" w14:textId="77777777" w:rsidR="00C77B46" w:rsidRDefault="00C77B46" w:rsidP="00C77B46">
      <w:pPr>
        <w:pStyle w:val="Akapitzlist"/>
      </w:pPr>
      <w:r>
        <w:t xml:space="preserve">zasady równości kobiet i mężczyzn; </w:t>
      </w:r>
    </w:p>
    <w:p w14:paraId="12F95452" w14:textId="77777777" w:rsidR="00C77B46" w:rsidRDefault="00C77B46" w:rsidP="00C77B46">
      <w:pPr>
        <w:pStyle w:val="Akapitzlist"/>
      </w:pPr>
      <w:r>
        <w:t xml:space="preserve">zasady równości szans i niedyskryminacji ze względu na płeć, rasę lub pochodzenie etniczne, religię lub światopogląd, niepełnosprawność, wiek lub orientację seksualną, w tym zasadę dostępności dla osób z niepełnosprawnościami; </w:t>
      </w:r>
    </w:p>
    <w:p w14:paraId="02248EAE" w14:textId="77777777" w:rsidR="00C77B46" w:rsidRPr="00723FCA" w:rsidRDefault="00C77B46" w:rsidP="00C77B46">
      <w:pPr>
        <w:pStyle w:val="Akapitzlist"/>
      </w:pPr>
      <w:r>
        <w:t xml:space="preserve">zgodności działań z celem wspierania zrównoważonego rozwoju określonego w art. 11 TFUE, oraz z uwzględnieniem celów ONZ dotyczących zrównoważonego rozwoju, a także porozumienia paryskiego i zasady „nie czyń poważnych szkód”. </w:t>
      </w:r>
    </w:p>
    <w:p w14:paraId="61F73B81" w14:textId="42F08124" w:rsidR="008A7F35" w:rsidRDefault="00B4456F" w:rsidP="008A7F35">
      <w:pPr>
        <w:pStyle w:val="Legenda"/>
      </w:pPr>
      <w:bookmarkStart w:id="36" w:name="_Toc136890843"/>
      <w:r w:rsidRPr="00364467">
        <w:t xml:space="preserve">Ryc. </w:t>
      </w:r>
      <w:r w:rsidR="00D5520A">
        <w:fldChar w:fldCharType="begin"/>
      </w:r>
      <w:r w:rsidR="00D5520A">
        <w:instrText xml:space="preserve"> SEQ Ryc. \* ARABIC </w:instrText>
      </w:r>
      <w:r w:rsidR="00D5520A">
        <w:fldChar w:fldCharType="separate"/>
      </w:r>
      <w:r w:rsidR="00D5520A">
        <w:rPr>
          <w:noProof/>
        </w:rPr>
        <w:t>2</w:t>
      </w:r>
      <w:r w:rsidR="00D5520A">
        <w:rPr>
          <w:noProof/>
        </w:rPr>
        <w:fldChar w:fldCharType="end"/>
      </w:r>
      <w:r w:rsidRPr="00364467">
        <w:t xml:space="preserve">. Standard działań partycypacyjnych LGD </w:t>
      </w:r>
      <w:r w:rsidR="00BB5076">
        <w:t>Zielony Pierścień Tarnowa</w:t>
      </w:r>
      <w:bookmarkEnd w:id="36"/>
    </w:p>
    <w:p w14:paraId="6F77FAC7" w14:textId="0042BBBA" w:rsidR="00B4456F" w:rsidRPr="00806475" w:rsidRDefault="00B4456F" w:rsidP="008A7F35">
      <w:pPr>
        <w:pStyle w:val="podpiselementu"/>
      </w:pPr>
      <w:r w:rsidRPr="00806475">
        <w:rPr>
          <w:noProof/>
        </w:rPr>
        <w:drawing>
          <wp:inline distT="0" distB="0" distL="0" distR="0" wp14:anchorId="68DCA1F2" wp14:editId="31C5E02C">
            <wp:extent cx="6367780" cy="1848661"/>
            <wp:effectExtent l="38100" t="0" r="13970" b="184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806475">
        <w:t>Źródło: Opracowanie własne</w:t>
      </w:r>
    </w:p>
    <w:p w14:paraId="53D45F23" w14:textId="77777777" w:rsidR="00D959E7" w:rsidRPr="00BB691C" w:rsidRDefault="00D959E7" w:rsidP="002E3EAC">
      <w:pPr>
        <w:rPr>
          <w:rStyle w:val="Wyrnieniedelikatne"/>
        </w:rPr>
      </w:pPr>
      <w:r w:rsidRPr="00BB691C">
        <w:rPr>
          <w:rStyle w:val="Wyrnieniedelikatne"/>
        </w:rPr>
        <w:t>Inkluzyjność i otwartość</w:t>
      </w:r>
    </w:p>
    <w:p w14:paraId="73F4824C" w14:textId="77777777" w:rsidR="00D959E7" w:rsidRPr="00BB5076" w:rsidRDefault="00D959E7" w:rsidP="002E3EAC">
      <w:r w:rsidRPr="00BB5076">
        <w:t>Zasada ta przełożyła się na:</w:t>
      </w:r>
    </w:p>
    <w:p w14:paraId="2A5A2472" w14:textId="66DA37DB" w:rsidR="009B36FB" w:rsidRPr="00BB5076" w:rsidRDefault="00242DEF" w:rsidP="009B36FB">
      <w:pPr>
        <w:pStyle w:val="Akapitzlist"/>
        <w:rPr>
          <w:noProof w:val="0"/>
        </w:rPr>
      </w:pPr>
      <w:r w:rsidRPr="00BB5076">
        <w:rPr>
          <w:noProof w:val="0"/>
        </w:rPr>
        <w:t>z</w:t>
      </w:r>
      <w:r w:rsidR="00D959E7" w:rsidRPr="00BB5076">
        <w:rPr>
          <w:noProof w:val="0"/>
        </w:rPr>
        <w:t>identyfikowanie możliwie szerokiego grona osób zainteresowanych LSR</w:t>
      </w:r>
      <w:r w:rsidR="009B36FB" w:rsidRPr="00BB5076">
        <w:rPr>
          <w:noProof w:val="0"/>
        </w:rPr>
        <w:t xml:space="preserve">, a w </w:t>
      </w:r>
      <w:r w:rsidRPr="00BB5076">
        <w:rPr>
          <w:noProof w:val="0"/>
        </w:rPr>
        <w:t>konsekwencji</w:t>
      </w:r>
      <w:r w:rsidR="009B36FB" w:rsidRPr="00BB5076">
        <w:rPr>
          <w:noProof w:val="0"/>
        </w:rPr>
        <w:t xml:space="preserve"> udział bardzo szerokiej i różnorodnej grupy interesariuszy, wśród których byli: przedstawicielki i przedstawiciele OSP, KGW, stowarzyszeń i fundacji, </w:t>
      </w:r>
      <w:r w:rsidR="00724B45" w:rsidRPr="00BB5076">
        <w:rPr>
          <w:noProof w:val="0"/>
        </w:rPr>
        <w:t>ludowych klubów sportowych i instytucji odpowiedzialnych z sport i rekreacj</w:t>
      </w:r>
      <w:r w:rsidR="00DA3466" w:rsidRPr="00BB5076">
        <w:rPr>
          <w:noProof w:val="0"/>
        </w:rPr>
        <w:t>ę</w:t>
      </w:r>
      <w:r w:rsidR="00724B45" w:rsidRPr="00BB5076">
        <w:rPr>
          <w:noProof w:val="0"/>
        </w:rPr>
        <w:t xml:space="preserve"> w poszczególnych gminach, </w:t>
      </w:r>
      <w:r w:rsidR="009B36FB" w:rsidRPr="00BB5076">
        <w:rPr>
          <w:noProof w:val="0"/>
        </w:rPr>
        <w:t xml:space="preserve">gminnych ośrodków kultury, urzędów gmin, przedszkoli, szkół podstawowych, bibliotek, </w:t>
      </w:r>
      <w:r w:rsidR="00724B45" w:rsidRPr="00BB5076">
        <w:rPr>
          <w:noProof w:val="0"/>
        </w:rPr>
        <w:t>instytucji kościoła katolickiego</w:t>
      </w:r>
      <w:r w:rsidR="009B36FB" w:rsidRPr="00BB5076">
        <w:rPr>
          <w:noProof w:val="0"/>
        </w:rPr>
        <w:t xml:space="preserve">, a także radni, sołtysi, przedsiębiorcy, rolnicy i mieszkańcy </w:t>
      </w:r>
      <w:r w:rsidR="00E457C5" w:rsidRPr="00BB5076">
        <w:rPr>
          <w:noProof w:val="0"/>
        </w:rPr>
        <w:t>niezrzeszeni</w:t>
      </w:r>
      <w:r w:rsidR="009B36FB" w:rsidRPr="00BB5076">
        <w:rPr>
          <w:noProof w:val="0"/>
        </w:rPr>
        <w:t>;</w:t>
      </w:r>
    </w:p>
    <w:p w14:paraId="76C04C41" w14:textId="7F8BAE4B" w:rsidR="00D959E7" w:rsidRPr="00BB5076" w:rsidRDefault="00D959E7" w:rsidP="009B36FB">
      <w:pPr>
        <w:pStyle w:val="Akapitzlist"/>
        <w:rPr>
          <w:noProof w:val="0"/>
        </w:rPr>
      </w:pPr>
      <w:r w:rsidRPr="00BB5076">
        <w:rPr>
          <w:noProof w:val="0"/>
        </w:rPr>
        <w:t>dobór różnorodnych metod i narzędzi, dostosowanych do kompetencji i możliwości różnych grup uczestników (m.in.</w:t>
      </w:r>
      <w:r w:rsidR="00724B45" w:rsidRPr="00BB5076">
        <w:rPr>
          <w:noProof w:val="0"/>
        </w:rPr>
        <w:t>:</w:t>
      </w:r>
      <w:r w:rsidRPr="00BB5076">
        <w:rPr>
          <w:noProof w:val="0"/>
        </w:rPr>
        <w:t xml:space="preserve"> </w:t>
      </w:r>
      <w:r w:rsidR="00724B45" w:rsidRPr="00BB5076">
        <w:rPr>
          <w:noProof w:val="0"/>
        </w:rPr>
        <w:t xml:space="preserve">ankiety, </w:t>
      </w:r>
      <w:r w:rsidRPr="00BB5076">
        <w:rPr>
          <w:noProof w:val="0"/>
        </w:rPr>
        <w:t xml:space="preserve">spotkania, warsztaty, </w:t>
      </w:r>
      <w:r w:rsidR="00724B45" w:rsidRPr="00BB5076">
        <w:rPr>
          <w:noProof w:val="0"/>
        </w:rPr>
        <w:t xml:space="preserve">debaty, </w:t>
      </w:r>
      <w:r w:rsidRPr="00BB5076">
        <w:rPr>
          <w:noProof w:val="0"/>
        </w:rPr>
        <w:t>punkt konsultacyjny</w:t>
      </w:r>
      <w:r w:rsidR="00724B45" w:rsidRPr="00BB5076">
        <w:rPr>
          <w:noProof w:val="0"/>
        </w:rPr>
        <w:t>, spotkania indywidualne np. z przedstawicielami samorządów</w:t>
      </w:r>
      <w:r w:rsidRPr="00BB5076">
        <w:rPr>
          <w:noProof w:val="0"/>
        </w:rPr>
        <w:t>);</w:t>
      </w:r>
    </w:p>
    <w:p w14:paraId="6EF1084C" w14:textId="1C3B29DF" w:rsidR="00D959E7" w:rsidRDefault="00D959E7" w:rsidP="00D959E7">
      <w:pPr>
        <w:pStyle w:val="Akapitzlist"/>
        <w:rPr>
          <w:noProof w:val="0"/>
        </w:rPr>
      </w:pPr>
      <w:r w:rsidRPr="00BB5076">
        <w:rPr>
          <w:noProof w:val="0"/>
        </w:rPr>
        <w:t>szerokie informowanie z wykorzystaniem różnych</w:t>
      </w:r>
      <w:r w:rsidR="009B36FB" w:rsidRPr="00BB5076">
        <w:rPr>
          <w:noProof w:val="0"/>
        </w:rPr>
        <w:t xml:space="preserve"> </w:t>
      </w:r>
      <w:r w:rsidRPr="00BB5076">
        <w:rPr>
          <w:noProof w:val="0"/>
        </w:rPr>
        <w:t>narzędzi i kanałów informacji, przy użyciu przystępnego języka i ciekawej szaty graficznej (m.in. plakaty, ulotki, media społecznościowe, strony internetowe gmin</w:t>
      </w:r>
      <w:r w:rsidR="00724B45" w:rsidRPr="00BB5076">
        <w:rPr>
          <w:noProof w:val="0"/>
        </w:rPr>
        <w:t xml:space="preserve"> i samego LGD</w:t>
      </w:r>
      <w:r w:rsidRPr="00BB5076">
        <w:rPr>
          <w:noProof w:val="0"/>
        </w:rPr>
        <w:t>, tablice ogłoszeń, mailing);</w:t>
      </w:r>
    </w:p>
    <w:p w14:paraId="45AFFA2E" w14:textId="46BC2ACE" w:rsidR="00C77B46" w:rsidRPr="00BB5076" w:rsidRDefault="00C77B46" w:rsidP="00C77B46">
      <w:pPr>
        <w:pStyle w:val="Akapitzlist"/>
        <w:rPr>
          <w:noProof w:val="0"/>
        </w:rPr>
      </w:pPr>
      <w:r>
        <w:rPr>
          <w:noProof w:val="0"/>
        </w:rPr>
        <w:t>uwzględnienie zasady równości kobiet i mężczyzn;</w:t>
      </w:r>
    </w:p>
    <w:p w14:paraId="4CCA3AD9" w14:textId="189C51AF" w:rsidR="00D959E7" w:rsidRPr="00BB5076" w:rsidRDefault="00D959E7" w:rsidP="00D959E7">
      <w:pPr>
        <w:pStyle w:val="Akapitzlist"/>
        <w:rPr>
          <w:noProof w:val="0"/>
        </w:rPr>
      </w:pPr>
      <w:r w:rsidRPr="00BB5076">
        <w:rPr>
          <w:noProof w:val="0"/>
        </w:rPr>
        <w:lastRenderedPageBreak/>
        <w:t>planowanie spotkań w najbardziej dogodnym dla mieszkańców czasie (spotkania zarówno przed południem</w:t>
      </w:r>
      <w:r w:rsidR="00724B45" w:rsidRPr="00BB5076">
        <w:rPr>
          <w:noProof w:val="0"/>
        </w:rPr>
        <w:t>,</w:t>
      </w:r>
      <w:r w:rsidRPr="00BB5076">
        <w:rPr>
          <w:noProof w:val="0"/>
        </w:rPr>
        <w:t xml:space="preserve"> jak i w godzinach popołudniowych dla osób pracujących);</w:t>
      </w:r>
    </w:p>
    <w:p w14:paraId="774BB977" w14:textId="5A067CAF" w:rsidR="00D959E7" w:rsidRPr="00BB5076" w:rsidRDefault="00D959E7" w:rsidP="00D959E7">
      <w:pPr>
        <w:pStyle w:val="Akapitzlist"/>
        <w:rPr>
          <w:noProof w:val="0"/>
        </w:rPr>
      </w:pPr>
      <w:r w:rsidRPr="00BB5076">
        <w:rPr>
          <w:noProof w:val="0"/>
        </w:rPr>
        <w:t>pełn</w:t>
      </w:r>
      <w:r w:rsidR="009B36FB" w:rsidRPr="00BB5076">
        <w:rPr>
          <w:noProof w:val="0"/>
        </w:rPr>
        <w:t>ą</w:t>
      </w:r>
      <w:r w:rsidRPr="00BB5076">
        <w:rPr>
          <w:noProof w:val="0"/>
        </w:rPr>
        <w:t xml:space="preserve"> dostępność miejsc spotkań</w:t>
      </w:r>
      <w:r w:rsidR="009B36FB" w:rsidRPr="00BB5076">
        <w:rPr>
          <w:noProof w:val="0"/>
        </w:rPr>
        <w:t>.</w:t>
      </w:r>
    </w:p>
    <w:p w14:paraId="2BE39490" w14:textId="77777777" w:rsidR="009B36FB" w:rsidRPr="0033085A" w:rsidRDefault="005E2AA2" w:rsidP="002E3EAC">
      <w:pPr>
        <w:rPr>
          <w:rStyle w:val="Wyrnieniedelikatne"/>
        </w:rPr>
      </w:pPr>
      <w:r w:rsidRPr="0033085A">
        <w:rPr>
          <w:rStyle w:val="Wyrnieniedelikatne"/>
        </w:rPr>
        <w:t>Transparentność i przejrzystość</w:t>
      </w:r>
    </w:p>
    <w:p w14:paraId="1FF44993" w14:textId="3EBE42AF" w:rsidR="006A150D" w:rsidRPr="00BB5076" w:rsidRDefault="006A150D" w:rsidP="002E3EAC">
      <w:r w:rsidRPr="00BB5076">
        <w:t xml:space="preserve">Realizacja tej zasady </w:t>
      </w:r>
      <w:r w:rsidR="00724B45" w:rsidRPr="00BB5076">
        <w:t>znalazła swój wymierny efekt m.in. w</w:t>
      </w:r>
      <w:r w:rsidRPr="00BB5076">
        <w:t>:</w:t>
      </w:r>
    </w:p>
    <w:p w14:paraId="2EFD9934" w14:textId="2CAA61EB" w:rsidR="006A150D" w:rsidRPr="00BB5076" w:rsidRDefault="006A150D" w:rsidP="006A150D">
      <w:pPr>
        <w:pStyle w:val="Akapitzlist"/>
        <w:rPr>
          <w:noProof w:val="0"/>
        </w:rPr>
      </w:pPr>
      <w:r w:rsidRPr="00BB5076">
        <w:rPr>
          <w:noProof w:val="0"/>
        </w:rPr>
        <w:t>szerokim informowani</w:t>
      </w:r>
      <w:r w:rsidR="00724B45" w:rsidRPr="00BB5076">
        <w:rPr>
          <w:noProof w:val="0"/>
        </w:rPr>
        <w:t>u</w:t>
      </w:r>
      <w:r w:rsidRPr="00BB5076">
        <w:rPr>
          <w:noProof w:val="0"/>
        </w:rPr>
        <w:t xml:space="preserve"> o każdym etapie procesu – począwszy od zainicjowania przygotowania LSR, diagnozy, aż po etap strategiczny i opracowanie dokumentu (strona internetowa, media społecznościowe, </w:t>
      </w:r>
      <w:r w:rsidR="00724B45" w:rsidRPr="00BB5076">
        <w:rPr>
          <w:noProof w:val="0"/>
        </w:rPr>
        <w:t>p</w:t>
      </w:r>
      <w:r w:rsidRPr="00BB5076">
        <w:rPr>
          <w:noProof w:val="0"/>
        </w:rPr>
        <w:t>unkt konsultacyjnym, informacja podczas spotkań i warsztatów</w:t>
      </w:r>
      <w:r w:rsidR="00724B45" w:rsidRPr="00BB5076">
        <w:rPr>
          <w:noProof w:val="0"/>
        </w:rPr>
        <w:t>, informacje na radach gmin poszczególnych samorządów</w:t>
      </w:r>
      <w:r w:rsidRPr="00BB5076">
        <w:rPr>
          <w:noProof w:val="0"/>
        </w:rPr>
        <w:t>);</w:t>
      </w:r>
    </w:p>
    <w:p w14:paraId="280B5116" w14:textId="6060C66C" w:rsidR="00A81531" w:rsidRPr="00BB5076" w:rsidRDefault="00A81531" w:rsidP="00AB4FB2">
      <w:pPr>
        <w:pStyle w:val="Akapitzlist"/>
        <w:rPr>
          <w:noProof w:val="0"/>
        </w:rPr>
      </w:pPr>
      <w:r w:rsidRPr="00BB5076">
        <w:rPr>
          <w:noProof w:val="0"/>
        </w:rPr>
        <w:t>pełn</w:t>
      </w:r>
      <w:r w:rsidR="00724B45" w:rsidRPr="00BB5076">
        <w:rPr>
          <w:noProof w:val="0"/>
        </w:rPr>
        <w:t>ej</w:t>
      </w:r>
      <w:r w:rsidRPr="00BB5076">
        <w:rPr>
          <w:noProof w:val="0"/>
        </w:rPr>
        <w:t xml:space="preserve"> transparentnoś</w:t>
      </w:r>
      <w:r w:rsidR="00242DEF" w:rsidRPr="00BB5076">
        <w:rPr>
          <w:noProof w:val="0"/>
        </w:rPr>
        <w:t>ci</w:t>
      </w:r>
      <w:r w:rsidRPr="00BB5076">
        <w:rPr>
          <w:noProof w:val="0"/>
        </w:rPr>
        <w:t xml:space="preserve"> działań</w:t>
      </w:r>
      <w:r w:rsidR="00242DEF" w:rsidRPr="00BB5076">
        <w:rPr>
          <w:noProof w:val="0"/>
        </w:rPr>
        <w:t xml:space="preserve"> dzięki </w:t>
      </w:r>
      <w:r w:rsidRPr="00BB5076">
        <w:rPr>
          <w:noProof w:val="0"/>
        </w:rPr>
        <w:t>publik</w:t>
      </w:r>
      <w:r w:rsidR="00242DEF" w:rsidRPr="00BB5076">
        <w:rPr>
          <w:noProof w:val="0"/>
        </w:rPr>
        <w:t>acji</w:t>
      </w:r>
      <w:r w:rsidRPr="00BB5076">
        <w:rPr>
          <w:noProof w:val="0"/>
        </w:rPr>
        <w:t xml:space="preserve"> na stronie </w:t>
      </w:r>
      <w:hyperlink r:id="rId22" w:history="1">
        <w:r w:rsidR="00BB5076" w:rsidRPr="00CC6CC6">
          <w:rPr>
            <w:rStyle w:val="Hipercze"/>
            <w:noProof w:val="0"/>
          </w:rPr>
          <w:t>https://www.lgdzpt.pl/wsparcie-przygotowawcze-2023-2027/</w:t>
        </w:r>
      </w:hyperlink>
      <w:r w:rsidR="00BB5076" w:rsidRPr="00BB5076">
        <w:rPr>
          <w:noProof w:val="0"/>
        </w:rPr>
        <w:t xml:space="preserve"> </w:t>
      </w:r>
      <w:r w:rsidRPr="00BB5076">
        <w:rPr>
          <w:noProof w:val="0"/>
        </w:rPr>
        <w:t>bieżąc</w:t>
      </w:r>
      <w:r w:rsidR="00242DEF" w:rsidRPr="00BB5076">
        <w:rPr>
          <w:noProof w:val="0"/>
        </w:rPr>
        <w:t>ych</w:t>
      </w:r>
      <w:r w:rsidRPr="00BB5076">
        <w:rPr>
          <w:noProof w:val="0"/>
        </w:rPr>
        <w:t xml:space="preserve"> informacj</w:t>
      </w:r>
      <w:r w:rsidR="00242DEF" w:rsidRPr="00BB5076">
        <w:rPr>
          <w:noProof w:val="0"/>
        </w:rPr>
        <w:t>i</w:t>
      </w:r>
      <w:r w:rsidRPr="00BB5076">
        <w:rPr>
          <w:noProof w:val="0"/>
        </w:rPr>
        <w:t xml:space="preserve"> </w:t>
      </w:r>
      <w:r w:rsidR="00BB5076" w:rsidRPr="00BB5076">
        <w:rPr>
          <w:noProof w:val="0"/>
        </w:rPr>
        <w:t xml:space="preserve">(w tym ankiet) </w:t>
      </w:r>
      <w:r w:rsidRPr="00BB5076">
        <w:rPr>
          <w:noProof w:val="0"/>
        </w:rPr>
        <w:t>oraz cząstkow</w:t>
      </w:r>
      <w:r w:rsidR="00242DEF" w:rsidRPr="00BB5076">
        <w:rPr>
          <w:noProof w:val="0"/>
        </w:rPr>
        <w:t>ych</w:t>
      </w:r>
      <w:r w:rsidRPr="00BB5076">
        <w:rPr>
          <w:noProof w:val="0"/>
        </w:rPr>
        <w:t xml:space="preserve"> rezultat</w:t>
      </w:r>
      <w:r w:rsidR="00242DEF" w:rsidRPr="00BB5076">
        <w:rPr>
          <w:noProof w:val="0"/>
        </w:rPr>
        <w:t>ów</w:t>
      </w:r>
      <w:r w:rsidRPr="00BB5076">
        <w:rPr>
          <w:noProof w:val="0"/>
        </w:rPr>
        <w:t xml:space="preserve"> tego procesu </w:t>
      </w:r>
      <w:r w:rsidR="005972E2" w:rsidRPr="00BB5076">
        <w:rPr>
          <w:noProof w:val="0"/>
        </w:rPr>
        <w:t xml:space="preserve">(wyników ankiet, sprawozdań z warsztatów) </w:t>
      </w:r>
      <w:r w:rsidRPr="00BB5076">
        <w:rPr>
          <w:noProof w:val="0"/>
        </w:rPr>
        <w:t>i zachęca</w:t>
      </w:r>
      <w:r w:rsidR="00242DEF" w:rsidRPr="00BB5076">
        <w:rPr>
          <w:noProof w:val="0"/>
        </w:rPr>
        <w:t xml:space="preserve">niu </w:t>
      </w:r>
      <w:r w:rsidRPr="00BB5076">
        <w:rPr>
          <w:noProof w:val="0"/>
        </w:rPr>
        <w:t>interesariuszy do zgłaszania swoich uwag – zgodnie z logiką piramidy partycypacji społecznej (informowanie-konsultowanie-partycypacja);</w:t>
      </w:r>
    </w:p>
    <w:p w14:paraId="6BB693D1" w14:textId="5E065463" w:rsidR="00A81531" w:rsidRPr="00BB5076" w:rsidRDefault="005972E2" w:rsidP="00A81531">
      <w:pPr>
        <w:pStyle w:val="Akapitzlist"/>
        <w:rPr>
          <w:noProof w:val="0"/>
        </w:rPr>
      </w:pPr>
      <w:r w:rsidRPr="00BB5076">
        <w:rPr>
          <w:noProof w:val="0"/>
        </w:rPr>
        <w:t xml:space="preserve">postaci </w:t>
      </w:r>
      <w:r w:rsidR="00A81531" w:rsidRPr="00BB5076">
        <w:rPr>
          <w:noProof w:val="0"/>
        </w:rPr>
        <w:t>działalności Punktu konsultacyjnego w Biurze LGD, z którego można było skorzystać zarówno osobiście</w:t>
      </w:r>
      <w:r w:rsidRPr="00BB5076">
        <w:rPr>
          <w:noProof w:val="0"/>
        </w:rPr>
        <w:t>,</w:t>
      </w:r>
      <w:r w:rsidR="00A81531" w:rsidRPr="00BB5076">
        <w:rPr>
          <w:noProof w:val="0"/>
        </w:rPr>
        <w:t xml:space="preserve"> jak i telefonicznie;</w:t>
      </w:r>
    </w:p>
    <w:p w14:paraId="464C610A" w14:textId="1E539845" w:rsidR="006A150D" w:rsidRPr="00BB5076" w:rsidRDefault="006A150D" w:rsidP="006A150D">
      <w:pPr>
        <w:pStyle w:val="Akapitzlist"/>
        <w:rPr>
          <w:noProof w:val="0"/>
        </w:rPr>
      </w:pPr>
      <w:r w:rsidRPr="00BB5076">
        <w:rPr>
          <w:noProof w:val="0"/>
        </w:rPr>
        <w:t>udzielani</w:t>
      </w:r>
      <w:r w:rsidR="005972E2" w:rsidRPr="00BB5076">
        <w:rPr>
          <w:noProof w:val="0"/>
        </w:rPr>
        <w:t>u</w:t>
      </w:r>
      <w:r w:rsidRPr="00BB5076">
        <w:rPr>
          <w:noProof w:val="0"/>
        </w:rPr>
        <w:t xml:space="preserve"> informacji zwrotnej i publikowani</w:t>
      </w:r>
      <w:r w:rsidR="005972E2" w:rsidRPr="00BB5076">
        <w:rPr>
          <w:noProof w:val="0"/>
        </w:rPr>
        <w:t>u</w:t>
      </w:r>
      <w:r w:rsidRPr="00BB5076">
        <w:rPr>
          <w:noProof w:val="0"/>
        </w:rPr>
        <w:t xml:space="preserve"> wyników badań, a także wskazywaniem jakie pomysły mieszkańców zostały </w:t>
      </w:r>
      <w:r w:rsidR="00E457C5" w:rsidRPr="00BB5076">
        <w:rPr>
          <w:noProof w:val="0"/>
        </w:rPr>
        <w:t>uwzględnione</w:t>
      </w:r>
      <w:r w:rsidRPr="00BB5076">
        <w:rPr>
          <w:noProof w:val="0"/>
        </w:rPr>
        <w:t>.</w:t>
      </w:r>
    </w:p>
    <w:p w14:paraId="0AC4B83B" w14:textId="25A04510" w:rsidR="006A150D" w:rsidRPr="0033085A" w:rsidRDefault="006A150D" w:rsidP="006A150D">
      <w:pPr>
        <w:rPr>
          <w:rStyle w:val="Wyrnieniedelikatne"/>
        </w:rPr>
      </w:pPr>
      <w:r w:rsidRPr="0033085A">
        <w:rPr>
          <w:rStyle w:val="Wyrnieniedelikatne"/>
        </w:rPr>
        <w:t>Dialog i słuchanie</w:t>
      </w:r>
    </w:p>
    <w:p w14:paraId="29390210" w14:textId="74769B7E" w:rsidR="006A150D" w:rsidRPr="00BE5D29" w:rsidRDefault="006A150D" w:rsidP="002E3EAC">
      <w:r w:rsidRPr="00BE5D29">
        <w:t>Uwzględnienie tej zasady pozwoliło na</w:t>
      </w:r>
      <w:r w:rsidR="00242DEF" w:rsidRPr="00BE5D29">
        <w:t>:</w:t>
      </w:r>
    </w:p>
    <w:p w14:paraId="11A2A358" w14:textId="3CB7EC7B" w:rsidR="006A150D" w:rsidRPr="00BE5D29" w:rsidRDefault="006A150D" w:rsidP="00A81531">
      <w:pPr>
        <w:pStyle w:val="Akapitzlist"/>
        <w:rPr>
          <w:rStyle w:val="markedcontent"/>
          <w:noProof w:val="0"/>
        </w:rPr>
      </w:pPr>
      <w:r w:rsidRPr="00BE5D29">
        <w:rPr>
          <w:rStyle w:val="markedcontent"/>
          <w:noProof w:val="0"/>
        </w:rPr>
        <w:t>zapewnienie przestrzeni do wyrażenia opinii</w:t>
      </w:r>
      <w:r w:rsidRPr="00BE5D29">
        <w:rPr>
          <w:noProof w:val="0"/>
        </w:rPr>
        <w:t xml:space="preserve"> </w:t>
      </w:r>
      <w:r w:rsidRPr="00BE5D29">
        <w:rPr>
          <w:rStyle w:val="markedcontent"/>
          <w:noProof w:val="0"/>
        </w:rPr>
        <w:t xml:space="preserve">wszystkim zainteresowanym mieszkańcom </w:t>
      </w:r>
      <w:r w:rsidR="005972E2" w:rsidRPr="00BE5D29">
        <w:rPr>
          <w:rStyle w:val="markedcontent"/>
          <w:noProof w:val="0"/>
        </w:rPr>
        <w:t>i</w:t>
      </w:r>
      <w:r w:rsidRPr="00BE5D29">
        <w:rPr>
          <w:rStyle w:val="markedcontent"/>
          <w:noProof w:val="0"/>
        </w:rPr>
        <w:t xml:space="preserve"> podmiotom;</w:t>
      </w:r>
    </w:p>
    <w:p w14:paraId="01D30A4B" w14:textId="1BDF28CB" w:rsidR="006A150D" w:rsidRPr="00BE5D29" w:rsidRDefault="006A150D" w:rsidP="00A81531">
      <w:pPr>
        <w:pStyle w:val="Akapitzlist"/>
        <w:rPr>
          <w:rStyle w:val="markedcontent"/>
          <w:noProof w:val="0"/>
        </w:rPr>
      </w:pPr>
      <w:r w:rsidRPr="00BE5D29">
        <w:rPr>
          <w:rStyle w:val="markedcontent"/>
          <w:noProof w:val="0"/>
        </w:rPr>
        <w:t>dobór metod i narzędzi, które umożliwiały wypowiedzenie się i słuchanie stanowisk innych (praca warsztatowa, debaty, spotkania, rozwiązywanie konfliktów metodą win-win);</w:t>
      </w:r>
    </w:p>
    <w:p w14:paraId="0911C679" w14:textId="3670AE65" w:rsidR="006A150D" w:rsidRPr="00BE5D29" w:rsidRDefault="006A150D" w:rsidP="006D4A27">
      <w:pPr>
        <w:pStyle w:val="Akapitzlist"/>
        <w:rPr>
          <w:rStyle w:val="markedcontent"/>
          <w:noProof w:val="0"/>
        </w:rPr>
      </w:pPr>
      <w:r w:rsidRPr="00BE5D29">
        <w:rPr>
          <w:rStyle w:val="markedcontent"/>
          <w:noProof w:val="0"/>
        </w:rPr>
        <w:t>zapewnienie moderatorów spotkań i tworzenie przestrzeni</w:t>
      </w:r>
      <w:r w:rsidR="00242DEF" w:rsidRPr="00BE5D29">
        <w:rPr>
          <w:rStyle w:val="markedcontent"/>
          <w:noProof w:val="0"/>
        </w:rPr>
        <w:t xml:space="preserve"> </w:t>
      </w:r>
      <w:r w:rsidR="00A81531" w:rsidRPr="00BE5D29">
        <w:rPr>
          <w:rStyle w:val="markedcontent"/>
          <w:noProof w:val="0"/>
        </w:rPr>
        <w:t>sp</w:t>
      </w:r>
      <w:r w:rsidRPr="00BE5D29">
        <w:rPr>
          <w:rStyle w:val="markedcontent"/>
          <w:noProof w:val="0"/>
        </w:rPr>
        <w:t>rzyjającej dialogow</w:t>
      </w:r>
      <w:r w:rsidR="00A81531" w:rsidRPr="00BE5D29">
        <w:rPr>
          <w:rStyle w:val="markedcontent"/>
          <w:noProof w:val="0"/>
        </w:rPr>
        <w:t>i (odpowiedni dobór miejsc spotkań</w:t>
      </w:r>
      <w:r w:rsidR="00242DEF" w:rsidRPr="00BE5D29">
        <w:rPr>
          <w:rStyle w:val="markedcontent"/>
          <w:noProof w:val="0"/>
        </w:rPr>
        <w:t>, odpowiednia aranżacja przestrzenni spotkań</w:t>
      </w:r>
      <w:r w:rsidR="00A81531" w:rsidRPr="00BE5D29">
        <w:rPr>
          <w:rStyle w:val="markedcontent"/>
          <w:noProof w:val="0"/>
        </w:rPr>
        <w:t>).</w:t>
      </w:r>
    </w:p>
    <w:p w14:paraId="15F7C4F8" w14:textId="616DD07F" w:rsidR="00530FB7" w:rsidRPr="00BE5D29" w:rsidRDefault="00A81531" w:rsidP="002E3EAC">
      <w:r w:rsidRPr="00BE5D29">
        <w:t xml:space="preserve">Wdrożenie zasady </w:t>
      </w:r>
      <w:r w:rsidRPr="00BE5D29">
        <w:rPr>
          <w:b/>
          <w:bCs/>
        </w:rPr>
        <w:t>o</w:t>
      </w:r>
      <w:r w:rsidR="005E2AA2" w:rsidRPr="00BE5D29">
        <w:rPr>
          <w:b/>
          <w:bCs/>
        </w:rPr>
        <w:t>twarto</w:t>
      </w:r>
      <w:r w:rsidRPr="00BE5D29">
        <w:rPr>
          <w:b/>
          <w:bCs/>
        </w:rPr>
        <w:t>ści</w:t>
      </w:r>
      <w:r w:rsidRPr="00BE5D29">
        <w:t xml:space="preserve"> pozwoliło </w:t>
      </w:r>
      <w:r w:rsidR="005E2AA2" w:rsidRPr="00BE5D29">
        <w:t>na</w:t>
      </w:r>
      <w:r w:rsidRPr="00BE5D29">
        <w:t xml:space="preserve"> stosowanie nowych dla LGD narzędzi: np. mapowanie interesariuszy, które przełożyły się na szerokie włączenie mieszkańców. </w:t>
      </w:r>
    </w:p>
    <w:p w14:paraId="2E060157" w14:textId="29158180" w:rsidR="00502826" w:rsidRPr="00BE5D29" w:rsidRDefault="00A81531" w:rsidP="002E3EAC">
      <w:r w:rsidRPr="00BE5D29">
        <w:t>Szczegółowy opis procesu, m</w:t>
      </w:r>
      <w:r w:rsidR="00502826" w:rsidRPr="00BE5D29">
        <w:t>etod</w:t>
      </w:r>
      <w:r w:rsidRPr="00BE5D29">
        <w:t xml:space="preserve"> </w:t>
      </w:r>
      <w:r w:rsidR="002E3EAC" w:rsidRPr="00BE5D29">
        <w:t xml:space="preserve">i </w:t>
      </w:r>
      <w:r w:rsidR="00502826" w:rsidRPr="00BE5D29">
        <w:t xml:space="preserve">narzędzia angażowania zainteresowanych stron </w:t>
      </w:r>
      <w:r w:rsidR="002E3EAC" w:rsidRPr="00BE5D29">
        <w:t xml:space="preserve">oraz </w:t>
      </w:r>
      <w:r w:rsidR="007B3227" w:rsidRPr="00BE5D29">
        <w:t xml:space="preserve">to </w:t>
      </w:r>
      <w:r w:rsidR="002E3EAC" w:rsidRPr="00BE5D29">
        <w:t xml:space="preserve">w jaki sposób wykorzystano wyniki działań włączających </w:t>
      </w:r>
      <w:r w:rsidR="00502826" w:rsidRPr="00BE5D29">
        <w:t>do opracowania LSR</w:t>
      </w:r>
      <w:r w:rsidR="002E3EAC" w:rsidRPr="00BE5D29">
        <w:t xml:space="preserve"> przedstawia poniższa tabela.</w:t>
      </w:r>
    </w:p>
    <w:p w14:paraId="1980F087" w14:textId="7CDBC6DB" w:rsidR="00666014" w:rsidRPr="00364467" w:rsidRDefault="00666014" w:rsidP="00282697">
      <w:pPr>
        <w:pStyle w:val="Legenda"/>
      </w:pPr>
      <w:bookmarkStart w:id="37" w:name="_Toc136890846"/>
      <w:r w:rsidRPr="00364467">
        <w:t xml:space="preserve">Tabela </w:t>
      </w:r>
      <w:r w:rsidR="00D5520A">
        <w:fldChar w:fldCharType="begin"/>
      </w:r>
      <w:r w:rsidR="00D5520A">
        <w:instrText xml:space="preserve"> SEQ Tabela \* ARABIC </w:instrText>
      </w:r>
      <w:r w:rsidR="00D5520A">
        <w:fldChar w:fldCharType="separate"/>
      </w:r>
      <w:r w:rsidR="00D5520A">
        <w:rPr>
          <w:noProof/>
        </w:rPr>
        <w:t>2</w:t>
      </w:r>
      <w:r w:rsidR="00D5520A">
        <w:rPr>
          <w:noProof/>
        </w:rPr>
        <w:fldChar w:fldCharType="end"/>
      </w:r>
      <w:r w:rsidRPr="00364467">
        <w:t>. Zastosowane narzędzia partycypacyjne i efekty włączenia interesariuszy w tworzenie LSR</w:t>
      </w:r>
      <w:bookmarkEnd w:id="37"/>
    </w:p>
    <w:tbl>
      <w:tblPr>
        <w:tblStyle w:val="CWD"/>
        <w:tblW w:w="10343" w:type="dxa"/>
        <w:tblLayout w:type="fixed"/>
        <w:tblLook w:val="04A0" w:firstRow="1" w:lastRow="0" w:firstColumn="1" w:lastColumn="0" w:noHBand="0" w:noVBand="1"/>
      </w:tblPr>
      <w:tblGrid>
        <w:gridCol w:w="1555"/>
        <w:gridCol w:w="1984"/>
        <w:gridCol w:w="1134"/>
        <w:gridCol w:w="1701"/>
        <w:gridCol w:w="3969"/>
      </w:tblGrid>
      <w:tr w:rsidR="007D3610" w:rsidRPr="00364467" w14:paraId="04F3ADCC" w14:textId="77777777" w:rsidTr="007D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92D050"/>
          </w:tcPr>
          <w:p w14:paraId="31B2BA64" w14:textId="77777777" w:rsidR="00185698" w:rsidRPr="003051E9" w:rsidRDefault="00185698" w:rsidP="00354F20">
            <w:pPr>
              <w:spacing w:before="0" w:after="0"/>
              <w:jc w:val="center"/>
              <w:rPr>
                <w:rFonts w:cstheme="minorHAnsi"/>
                <w:b w:val="0"/>
              </w:rPr>
            </w:pPr>
            <w:bookmarkStart w:id="38" w:name="_Hlk132534021"/>
            <w:bookmarkEnd w:id="34"/>
            <w:r w:rsidRPr="003051E9">
              <w:rPr>
                <w:rFonts w:cstheme="minorHAnsi"/>
              </w:rPr>
              <w:t>Przedmiot prac</w:t>
            </w:r>
          </w:p>
        </w:tc>
        <w:tc>
          <w:tcPr>
            <w:tcW w:w="1984" w:type="dxa"/>
            <w:shd w:val="clear" w:color="auto" w:fill="92D050"/>
          </w:tcPr>
          <w:p w14:paraId="57FEF7B5" w14:textId="77777777" w:rsidR="00C77B46" w:rsidRDefault="00185698"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3051E9">
              <w:rPr>
                <w:rFonts w:cstheme="minorHAnsi"/>
              </w:rPr>
              <w:t>Wykorzystane narzędzia</w:t>
            </w:r>
          </w:p>
          <w:p w14:paraId="30A55270" w14:textId="54C656DB" w:rsidR="00185698" w:rsidRPr="003051E9" w:rsidRDefault="00185698"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3051E9">
              <w:rPr>
                <w:rFonts w:cstheme="minorHAnsi"/>
              </w:rPr>
              <w:t>/metody</w:t>
            </w:r>
          </w:p>
        </w:tc>
        <w:tc>
          <w:tcPr>
            <w:tcW w:w="1134" w:type="dxa"/>
            <w:shd w:val="clear" w:color="auto" w:fill="92D050"/>
          </w:tcPr>
          <w:p w14:paraId="515870CC" w14:textId="77777777" w:rsidR="00185698" w:rsidRPr="003051E9" w:rsidRDefault="00185698"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3051E9">
              <w:rPr>
                <w:rFonts w:cstheme="minorHAnsi"/>
              </w:rPr>
              <w:t>Termin</w:t>
            </w:r>
          </w:p>
        </w:tc>
        <w:tc>
          <w:tcPr>
            <w:tcW w:w="1701" w:type="dxa"/>
            <w:shd w:val="clear" w:color="auto" w:fill="92D050"/>
          </w:tcPr>
          <w:p w14:paraId="7AF38DC5" w14:textId="77777777" w:rsidR="002F5F71" w:rsidRDefault="00185698"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3051E9">
              <w:rPr>
                <w:rFonts w:cstheme="minorHAnsi"/>
              </w:rPr>
              <w:t xml:space="preserve">Liczba </w:t>
            </w:r>
          </w:p>
          <w:p w14:paraId="48EC2158" w14:textId="0330615F" w:rsidR="00185698" w:rsidRPr="003051E9" w:rsidRDefault="002F5F71"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proofErr w:type="spellStart"/>
            <w:r w:rsidRPr="003051E9">
              <w:rPr>
                <w:rFonts w:cstheme="minorHAnsi"/>
              </w:rPr>
              <w:t>I</w:t>
            </w:r>
            <w:r w:rsidR="00185698" w:rsidRPr="003051E9">
              <w:rPr>
                <w:rFonts w:cstheme="minorHAnsi"/>
              </w:rPr>
              <w:t>ntere</w:t>
            </w:r>
            <w:r>
              <w:rPr>
                <w:rFonts w:cstheme="minorHAnsi"/>
              </w:rPr>
              <w:t>-</w:t>
            </w:r>
            <w:r w:rsidR="00185698" w:rsidRPr="003051E9">
              <w:rPr>
                <w:rFonts w:cstheme="minorHAnsi"/>
              </w:rPr>
              <w:t>sariuszy</w:t>
            </w:r>
            <w:proofErr w:type="spellEnd"/>
          </w:p>
        </w:tc>
        <w:tc>
          <w:tcPr>
            <w:tcW w:w="3969" w:type="dxa"/>
            <w:shd w:val="clear" w:color="auto" w:fill="92D050"/>
          </w:tcPr>
          <w:p w14:paraId="25C801A4" w14:textId="77777777" w:rsidR="00185698" w:rsidRPr="003051E9" w:rsidRDefault="00185698" w:rsidP="00354F20">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3051E9">
              <w:rPr>
                <w:rFonts w:cstheme="minorHAnsi"/>
              </w:rPr>
              <w:t>Sposób oceny zgłoszonych propozycji i wykorzystania wyników</w:t>
            </w:r>
          </w:p>
        </w:tc>
      </w:tr>
      <w:tr w:rsidR="007D3610" w:rsidRPr="00364467" w14:paraId="37BB72F3"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135F2DF3" w14:textId="33D512A9" w:rsidR="00185698" w:rsidRPr="003051E9" w:rsidRDefault="00185698" w:rsidP="00354F20">
            <w:pPr>
              <w:spacing w:before="0" w:after="0"/>
              <w:rPr>
                <w:rFonts w:cstheme="minorHAnsi"/>
                <w:b w:val="0"/>
              </w:rPr>
            </w:pPr>
            <w:proofErr w:type="spellStart"/>
            <w:r w:rsidRPr="003F2A05">
              <w:rPr>
                <w:rFonts w:cstheme="minorHAnsi"/>
                <w:b w:val="0"/>
              </w:rPr>
              <w:t>Wypraco</w:t>
            </w:r>
            <w:r w:rsidR="004B61AB">
              <w:rPr>
                <w:rFonts w:cstheme="minorHAnsi"/>
                <w:b w:val="0"/>
              </w:rPr>
              <w:t>-</w:t>
            </w:r>
            <w:r w:rsidRPr="003F2A05">
              <w:rPr>
                <w:rFonts w:cstheme="minorHAnsi"/>
                <w:b w:val="0"/>
              </w:rPr>
              <w:t>wanie</w:t>
            </w:r>
            <w:proofErr w:type="spellEnd"/>
            <w:r w:rsidRPr="003F2A05">
              <w:rPr>
                <w:rFonts w:cstheme="minorHAnsi"/>
                <w:b w:val="0"/>
              </w:rPr>
              <w:t xml:space="preserve"> koncepcji prac nad wspólną strategią</w:t>
            </w:r>
          </w:p>
        </w:tc>
        <w:tc>
          <w:tcPr>
            <w:tcW w:w="1984" w:type="dxa"/>
            <w:vAlign w:val="top"/>
          </w:tcPr>
          <w:p w14:paraId="457277A7"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rPr>
              <w:t>Spotkania w biurze LGD.</w:t>
            </w:r>
          </w:p>
          <w:p w14:paraId="53651A3B"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rPr>
              <w:t>Spotkania Zarządu.</w:t>
            </w:r>
          </w:p>
          <w:p w14:paraId="68AC3E18"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i/>
                <w:iCs/>
              </w:rPr>
            </w:pPr>
          </w:p>
        </w:tc>
        <w:tc>
          <w:tcPr>
            <w:tcW w:w="1134" w:type="dxa"/>
            <w:vAlign w:val="top"/>
          </w:tcPr>
          <w:p w14:paraId="32D717CE"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rPr>
              <w:t>28.10.22 oraz 4.04.23</w:t>
            </w:r>
          </w:p>
        </w:tc>
        <w:tc>
          <w:tcPr>
            <w:tcW w:w="1701" w:type="dxa"/>
            <w:vAlign w:val="top"/>
          </w:tcPr>
          <w:p w14:paraId="00B901B2"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rPr>
              <w:t>10</w:t>
            </w:r>
          </w:p>
        </w:tc>
        <w:tc>
          <w:tcPr>
            <w:tcW w:w="3969" w:type="dxa"/>
            <w:vAlign w:val="top"/>
          </w:tcPr>
          <w:p w14:paraId="5482C48F"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rPr>
              <w:t xml:space="preserve">Efektem była decyzja o maksymalnym uspołecznieniu procesu, różnych kanałach komunikacji (osobiste spotkania, „marketing szeptany”, plakaty, media społecznościowe, informacja na tablicach ogłoszeń, strony internetowe zrzeszonych gmin, korespondencja celowana, wykorzystanie ankiet i spotkań). Zdecydowano także o utworzenie Zespołu </w:t>
            </w:r>
            <w:r w:rsidRPr="003900D6">
              <w:rPr>
                <w:rFonts w:cstheme="minorHAnsi"/>
              </w:rPr>
              <w:lastRenderedPageBreak/>
              <w:t>Roboczego w skład, którego weszli przedstawiciele biura LGD oraz Walnego Zgromadzenia, który koordynował prace nad LSR. Podjęto także decyzję o uruchomienie Punktu konsultacyjnego dot. LSR, który pozwolił na bieżące zbieranie opinii od mieszkańców oraz zapewnienie im stałego dostępu do informacji (budowanie poczucia współuczestnictwa i doceniania każdego głosu).</w:t>
            </w:r>
          </w:p>
        </w:tc>
      </w:tr>
      <w:tr w:rsidR="007D3610" w:rsidRPr="00364467" w14:paraId="7FFE1DE2"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2D35A0C8" w14:textId="77777777" w:rsidR="00185698" w:rsidRPr="003051E9" w:rsidRDefault="00185698" w:rsidP="00354F20">
            <w:pPr>
              <w:spacing w:before="0" w:after="0"/>
              <w:rPr>
                <w:rFonts w:cstheme="minorHAnsi"/>
                <w:b w:val="0"/>
              </w:rPr>
            </w:pPr>
            <w:r w:rsidRPr="003051E9">
              <w:rPr>
                <w:rFonts w:cstheme="minorHAnsi"/>
                <w:b w:val="0"/>
              </w:rPr>
              <w:lastRenderedPageBreak/>
              <w:t>Mapowanie interesariuszy - identyfikacja grup, osób, instytucji, organizacji</w:t>
            </w:r>
          </w:p>
        </w:tc>
        <w:tc>
          <w:tcPr>
            <w:tcW w:w="1984" w:type="dxa"/>
            <w:vAlign w:val="top"/>
          </w:tcPr>
          <w:p w14:paraId="7D65DD96" w14:textId="77777777" w:rsidR="00185698" w:rsidRPr="003051E9"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051E9">
              <w:rPr>
                <w:rFonts w:cstheme="minorHAnsi"/>
              </w:rPr>
              <w:t>Spotkania Zarządu i Zespołu Roboczego</w:t>
            </w:r>
          </w:p>
          <w:p w14:paraId="47F2C7E4" w14:textId="77777777" w:rsidR="00185698" w:rsidRPr="003051E9"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051E9">
              <w:rPr>
                <w:rFonts w:cstheme="minorHAnsi"/>
              </w:rPr>
              <w:t>Warsztaty (narzędzie do mapowania interesariuszy</w:t>
            </w:r>
            <w:r>
              <w:rPr>
                <w:rFonts w:cstheme="minorHAnsi"/>
              </w:rPr>
              <w:t>)</w:t>
            </w:r>
          </w:p>
        </w:tc>
        <w:tc>
          <w:tcPr>
            <w:tcW w:w="1134" w:type="dxa"/>
            <w:vAlign w:val="top"/>
          </w:tcPr>
          <w:p w14:paraId="47EB4E2B" w14:textId="23F7A5A9" w:rsidR="00185698" w:rsidRPr="00BA147E"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BA147E">
              <w:rPr>
                <w:rFonts w:cstheme="minorHAnsi"/>
              </w:rPr>
              <w:t>02.09.</w:t>
            </w:r>
            <w:r w:rsidR="00E52B2B">
              <w:rPr>
                <w:rFonts w:cstheme="minorHAnsi"/>
              </w:rPr>
              <w:t>2</w:t>
            </w:r>
            <w:r w:rsidRPr="00BA147E">
              <w:rPr>
                <w:rFonts w:cstheme="minorHAnsi"/>
              </w:rPr>
              <w:t>2</w:t>
            </w:r>
          </w:p>
        </w:tc>
        <w:tc>
          <w:tcPr>
            <w:tcW w:w="1701" w:type="dxa"/>
            <w:vAlign w:val="top"/>
          </w:tcPr>
          <w:p w14:paraId="2922A762" w14:textId="77777777" w:rsidR="00185698" w:rsidRPr="00BA147E"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BA147E">
              <w:rPr>
                <w:rFonts w:cstheme="minorHAnsi"/>
              </w:rPr>
              <w:t>7</w:t>
            </w:r>
          </w:p>
        </w:tc>
        <w:tc>
          <w:tcPr>
            <w:tcW w:w="3969" w:type="dxa"/>
            <w:vAlign w:val="top"/>
          </w:tcPr>
          <w:p w14:paraId="317C1353" w14:textId="77777777" w:rsidR="00185698" w:rsidRPr="003051E9"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051E9">
              <w:rPr>
                <w:rFonts w:cstheme="minorHAnsi"/>
              </w:rPr>
              <w:t>Analiza interesariuszy pozwoliła wytypować kluczowe osoby, organizacje, instytucje, które zostaną zaangażowane w prace nad LSR. Dokonano oceny interesariuszy biorąc pod uwagę ich wpływu na obszar LSR oraz poziom zaangażowania, co pozwoliło określić odpowiednie sposoby i kanały komunikacji.</w:t>
            </w:r>
          </w:p>
        </w:tc>
      </w:tr>
      <w:tr w:rsidR="007D3610" w:rsidRPr="00364467" w14:paraId="32E64853"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52CD52EC" w14:textId="77777777" w:rsidR="00185698" w:rsidRPr="003051E9" w:rsidRDefault="00185698" w:rsidP="00354F20">
            <w:pPr>
              <w:spacing w:before="0" w:after="0"/>
              <w:rPr>
                <w:rFonts w:cstheme="minorHAnsi"/>
                <w:b w:val="0"/>
              </w:rPr>
            </w:pPr>
            <w:r w:rsidRPr="003F381C">
              <w:rPr>
                <w:rFonts w:cstheme="minorHAnsi"/>
                <w:b w:val="0"/>
              </w:rPr>
              <w:t>Podsumowanie kończącego się okresu programowania i informacja o przystąpieniu do prac nad now</w:t>
            </w:r>
            <w:r>
              <w:rPr>
                <w:rFonts w:cstheme="minorHAnsi"/>
                <w:b w:val="0"/>
              </w:rPr>
              <w:t>ą</w:t>
            </w:r>
            <w:r w:rsidRPr="003F381C">
              <w:rPr>
                <w:rFonts w:cstheme="minorHAnsi"/>
                <w:b w:val="0"/>
              </w:rPr>
              <w:t xml:space="preserve"> LSR</w:t>
            </w:r>
          </w:p>
        </w:tc>
        <w:tc>
          <w:tcPr>
            <w:tcW w:w="1984" w:type="dxa"/>
            <w:vAlign w:val="top"/>
          </w:tcPr>
          <w:p w14:paraId="29F31043" w14:textId="77777777" w:rsidR="00185698"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Spotkania indywidualne.</w:t>
            </w:r>
          </w:p>
          <w:p w14:paraId="0D26B94A" w14:textId="77777777" w:rsidR="004B61AB" w:rsidRPr="005646BD" w:rsidRDefault="004B61AB"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p>
          <w:p w14:paraId="6CC39CB9" w14:textId="77777777" w:rsidR="00185698"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Punkt konsultacyjny.</w:t>
            </w:r>
          </w:p>
          <w:p w14:paraId="6AFF465E" w14:textId="77777777" w:rsidR="004B61AB" w:rsidRPr="005646BD" w:rsidRDefault="004B61AB"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p>
          <w:p w14:paraId="276062DD" w14:textId="77777777" w:rsidR="00185698"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Mailing</w:t>
            </w:r>
          </w:p>
          <w:p w14:paraId="2B880B7F" w14:textId="77777777" w:rsidR="004B61AB" w:rsidRPr="005646BD" w:rsidRDefault="004B61AB"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p>
          <w:p w14:paraId="37BD834A"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Media społecznościowe.</w:t>
            </w:r>
          </w:p>
        </w:tc>
        <w:tc>
          <w:tcPr>
            <w:tcW w:w="1134" w:type="dxa"/>
            <w:vAlign w:val="top"/>
          </w:tcPr>
          <w:p w14:paraId="7C6280E6" w14:textId="08842EEB"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 xml:space="preserve">26.07.22 – 2.09.22 </w:t>
            </w:r>
          </w:p>
        </w:tc>
        <w:tc>
          <w:tcPr>
            <w:tcW w:w="1701" w:type="dxa"/>
            <w:vAlign w:val="top"/>
          </w:tcPr>
          <w:p w14:paraId="69F801A5" w14:textId="2164834D"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78 spotkań indywidualnych</w:t>
            </w:r>
            <w:r w:rsidR="007D3610">
              <w:rPr>
                <w:rFonts w:cstheme="minorHAnsi"/>
              </w:rPr>
              <w:t>.</w:t>
            </w:r>
          </w:p>
          <w:p w14:paraId="6A640E26"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p>
          <w:p w14:paraId="1B7FC7A3" w14:textId="280DD42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540 odsłon na stronie LGD</w:t>
            </w:r>
            <w:r w:rsidR="007D3610">
              <w:rPr>
                <w:rFonts w:cstheme="minorHAnsi"/>
              </w:rPr>
              <w:t>.</w:t>
            </w:r>
          </w:p>
          <w:p w14:paraId="101A670C"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p>
          <w:p w14:paraId="5FEFFEFD" w14:textId="359091F8" w:rsidR="00185698" w:rsidRPr="005646BD" w:rsidRDefault="007D3610"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N</w:t>
            </w:r>
            <w:r w:rsidR="00185698" w:rsidRPr="005646BD">
              <w:rPr>
                <w:rFonts w:cstheme="minorHAnsi"/>
              </w:rPr>
              <w:t>ewsle</w:t>
            </w:r>
            <w:r>
              <w:rPr>
                <w:rFonts w:cstheme="minorHAnsi"/>
              </w:rPr>
              <w:t>t</w:t>
            </w:r>
            <w:r w:rsidR="00185698" w:rsidRPr="005646BD">
              <w:rPr>
                <w:rFonts w:cstheme="minorHAnsi"/>
              </w:rPr>
              <w:t>ter wysłany do 716 odbiorców</w:t>
            </w:r>
            <w:r>
              <w:rPr>
                <w:rFonts w:cstheme="minorHAnsi"/>
              </w:rPr>
              <w:t>.</w:t>
            </w:r>
          </w:p>
        </w:tc>
        <w:tc>
          <w:tcPr>
            <w:tcW w:w="3969" w:type="dxa"/>
            <w:vAlign w:val="top"/>
          </w:tcPr>
          <w:p w14:paraId="151622A1" w14:textId="77777777" w:rsidR="00185698" w:rsidRPr="003F381C"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F381C">
              <w:rPr>
                <w:rFonts w:cstheme="minorHAnsi"/>
              </w:rPr>
              <w:t xml:space="preserve">Celem działań było jak najszersze poinformowanie mieszkańców o dokonaniach LGD i jej roli w rozwoju gmin tworzących LGD </w:t>
            </w:r>
            <w:r>
              <w:rPr>
                <w:rFonts w:cstheme="minorHAnsi"/>
              </w:rPr>
              <w:t xml:space="preserve">Zielony Pierścień Tarnowa </w:t>
            </w:r>
            <w:r w:rsidRPr="003F381C">
              <w:rPr>
                <w:rFonts w:cstheme="minorHAnsi"/>
              </w:rPr>
              <w:t>w okresie programowania 2014 – 2020, a także informacja o przystąpieniu do prac nad now</w:t>
            </w:r>
            <w:r>
              <w:rPr>
                <w:rFonts w:cstheme="minorHAnsi"/>
              </w:rPr>
              <w:t>ą</w:t>
            </w:r>
            <w:r w:rsidRPr="003F381C">
              <w:rPr>
                <w:rFonts w:cstheme="minorHAnsi"/>
              </w:rPr>
              <w:t xml:space="preserve"> LSR.</w:t>
            </w:r>
          </w:p>
          <w:p w14:paraId="0D3B317D" w14:textId="77777777" w:rsidR="00185698" w:rsidRPr="003051E9"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F381C">
              <w:rPr>
                <w:rFonts w:cstheme="minorHAnsi"/>
              </w:rPr>
              <w:t>W efekcie udało się dotrzeć do większości organizacji działających na obszarze - przedstawicielek i przedstawicieli wszystkich gmin wchodzących w skład LGD od włodarzy, po szeregowych pracowników, a także ich jednostek organizacyjnych – przedszkoli, szkół podstawowych, instytucji kultury i bibliotek, klubów sportowych, OSP, KGW, ośrodków edukacji ekologicznej i instytucji odpowiedzialnych za ochronę przyrody, stowarzyszeń i fundacji, kościoła katolickiego, a także wielu radnych, sołtysów, przedsiębiorców, rolników i</w:t>
            </w:r>
            <w:r>
              <w:rPr>
                <w:rFonts w:cstheme="minorHAnsi"/>
              </w:rPr>
              <w:t xml:space="preserve"> przede wszystkim</w:t>
            </w:r>
            <w:r w:rsidRPr="003F381C">
              <w:rPr>
                <w:rFonts w:cstheme="minorHAnsi"/>
              </w:rPr>
              <w:t xml:space="preserve"> mieszkańców obszaru.</w:t>
            </w:r>
          </w:p>
        </w:tc>
      </w:tr>
      <w:tr w:rsidR="007D3610" w:rsidRPr="00364467" w14:paraId="0BF84544"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7716FAB" w14:textId="77777777" w:rsidR="00185698" w:rsidRPr="001A7124" w:rsidRDefault="00185698" w:rsidP="00354F20">
            <w:pPr>
              <w:spacing w:before="0" w:after="0"/>
              <w:rPr>
                <w:rFonts w:cstheme="minorHAnsi"/>
                <w:b w:val="0"/>
              </w:rPr>
            </w:pPr>
            <w:r w:rsidRPr="001A7124">
              <w:rPr>
                <w:rFonts w:cstheme="minorHAnsi"/>
                <w:b w:val="0"/>
              </w:rPr>
              <w:t xml:space="preserve">Badanie ankietowe </w:t>
            </w:r>
            <w:r w:rsidRPr="001A7124">
              <w:rPr>
                <w:rFonts w:cstheme="minorHAnsi"/>
                <w:b w:val="0"/>
              </w:rPr>
              <w:lastRenderedPageBreak/>
              <w:t xml:space="preserve">dot. potencjałów i barier rozwoju obszaru </w:t>
            </w:r>
          </w:p>
        </w:tc>
        <w:tc>
          <w:tcPr>
            <w:tcW w:w="1984" w:type="dxa"/>
            <w:vAlign w:val="top"/>
          </w:tcPr>
          <w:p w14:paraId="65D5D2F4" w14:textId="77777777" w:rsidR="00185698" w:rsidRPr="001A7124"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A7124">
              <w:rPr>
                <w:rFonts w:cstheme="minorHAnsi"/>
                <w:bCs/>
              </w:rPr>
              <w:lastRenderedPageBreak/>
              <w:t>Ankieta online (CAWI).</w:t>
            </w:r>
          </w:p>
          <w:p w14:paraId="570AC0B1" w14:textId="02539D0F" w:rsidR="00185698" w:rsidRPr="001A7124"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A7124">
              <w:rPr>
                <w:rFonts w:cstheme="minorHAnsi"/>
                <w:bCs/>
              </w:rPr>
              <w:lastRenderedPageBreak/>
              <w:t>Możliwość wypełnienia ankiety w Biurze ZP</w:t>
            </w:r>
            <w:r w:rsidR="004B61AB">
              <w:rPr>
                <w:rFonts w:cstheme="minorHAnsi"/>
                <w:bCs/>
              </w:rPr>
              <w:t>T</w:t>
            </w:r>
          </w:p>
        </w:tc>
        <w:tc>
          <w:tcPr>
            <w:tcW w:w="1134" w:type="dxa"/>
            <w:vAlign w:val="top"/>
          </w:tcPr>
          <w:p w14:paraId="528F2F46" w14:textId="6FA06BF2" w:rsidR="00185698" w:rsidRPr="001A7124"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lastRenderedPageBreak/>
              <w:t xml:space="preserve">Od </w:t>
            </w:r>
            <w:r w:rsidRPr="00AC5876">
              <w:rPr>
                <w:rFonts w:cstheme="minorHAnsi"/>
              </w:rPr>
              <w:t>26.08.22</w:t>
            </w:r>
            <w:r w:rsidR="002F5F71">
              <w:rPr>
                <w:rFonts w:cstheme="minorHAnsi"/>
              </w:rPr>
              <w:t xml:space="preserve"> </w:t>
            </w:r>
            <w:r>
              <w:rPr>
                <w:rFonts w:cstheme="minorHAnsi"/>
              </w:rPr>
              <w:lastRenderedPageBreak/>
              <w:t>do 30.04.23</w:t>
            </w:r>
          </w:p>
        </w:tc>
        <w:tc>
          <w:tcPr>
            <w:tcW w:w="1701" w:type="dxa"/>
            <w:vAlign w:val="top"/>
          </w:tcPr>
          <w:p w14:paraId="5A157CA0" w14:textId="77777777" w:rsidR="00185698" w:rsidRPr="001A7124"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AC5876">
              <w:rPr>
                <w:rFonts w:cstheme="minorHAnsi"/>
              </w:rPr>
              <w:lastRenderedPageBreak/>
              <w:t>269</w:t>
            </w:r>
          </w:p>
        </w:tc>
        <w:tc>
          <w:tcPr>
            <w:tcW w:w="3969" w:type="dxa"/>
            <w:vAlign w:val="top"/>
          </w:tcPr>
          <w:p w14:paraId="055AEB0F" w14:textId="77777777" w:rsidR="00185698" w:rsidRPr="001A7124"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A7124">
              <w:rPr>
                <w:rFonts w:cstheme="minorHAnsi"/>
                <w:bCs/>
              </w:rPr>
              <w:t>Badanie („</w:t>
            </w:r>
            <w:r w:rsidRPr="001A7124">
              <w:rPr>
                <w:rStyle w:val="text-format-content"/>
              </w:rPr>
              <w:t xml:space="preserve">Ankieta diagnostyczna na potrzeby opracowania Lokalnej Strategii </w:t>
            </w:r>
            <w:r w:rsidRPr="001A7124">
              <w:rPr>
                <w:rStyle w:val="text-format-content"/>
              </w:rPr>
              <w:lastRenderedPageBreak/>
              <w:t xml:space="preserve">Rozwoju (LSR) LGD ZPT”) </w:t>
            </w:r>
            <w:r w:rsidRPr="001A7124">
              <w:rPr>
                <w:rFonts w:cstheme="minorHAnsi"/>
                <w:bCs/>
              </w:rPr>
              <w:t xml:space="preserve">zostało wykorzystane do badania spójności obszaru, opracowania diagnozy obszaru, a także dało obraz na temat potrzeb mieszkańców. Efektem wykorzystania wyników są po pierwsze zapisy diagnozy stanu, po drugie wstępne ukierunkowanie preferencji i potrzeb mieszkańców, które powinny być odzwierciedlone na poziomie celów. </w:t>
            </w:r>
            <w:r w:rsidRPr="00273220">
              <w:rPr>
                <w:rFonts w:cstheme="minorHAnsi"/>
                <w:bCs/>
              </w:rPr>
              <w:t>Raport z badania dostępny na stronie LGD.</w:t>
            </w:r>
          </w:p>
        </w:tc>
      </w:tr>
      <w:tr w:rsidR="007D3610" w:rsidRPr="00364467" w14:paraId="54BDE0D8"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E85F8A0" w14:textId="77777777" w:rsidR="00185698" w:rsidRPr="005646BD" w:rsidRDefault="00185698" w:rsidP="00354F20">
            <w:pPr>
              <w:spacing w:before="0" w:after="0"/>
              <w:rPr>
                <w:rFonts w:cstheme="minorHAnsi"/>
              </w:rPr>
            </w:pPr>
            <w:r w:rsidRPr="005646BD">
              <w:rPr>
                <w:rFonts w:cstheme="minorHAnsi"/>
                <w:b w:val="0"/>
              </w:rPr>
              <w:lastRenderedPageBreak/>
              <w:t>Podstawowe założenia nowej LSR</w:t>
            </w:r>
          </w:p>
        </w:tc>
        <w:tc>
          <w:tcPr>
            <w:tcW w:w="1984" w:type="dxa"/>
            <w:vAlign w:val="top"/>
          </w:tcPr>
          <w:p w14:paraId="049FF170"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Warsztat, dyskusja moderowana</w:t>
            </w:r>
          </w:p>
        </w:tc>
        <w:tc>
          <w:tcPr>
            <w:tcW w:w="1134" w:type="dxa"/>
            <w:vAlign w:val="top"/>
          </w:tcPr>
          <w:p w14:paraId="06FE0AF7" w14:textId="6AA3E3D6"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17.01.23</w:t>
            </w:r>
          </w:p>
          <w:p w14:paraId="5AF75ED3" w14:textId="418E3B42"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04.04.23</w:t>
            </w:r>
          </w:p>
        </w:tc>
        <w:tc>
          <w:tcPr>
            <w:tcW w:w="1701" w:type="dxa"/>
            <w:vAlign w:val="top"/>
          </w:tcPr>
          <w:p w14:paraId="5EFDAE3A" w14:textId="77777777"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5646BD">
              <w:rPr>
                <w:rFonts w:cstheme="minorHAnsi"/>
              </w:rPr>
              <w:t>21</w:t>
            </w:r>
          </w:p>
        </w:tc>
        <w:tc>
          <w:tcPr>
            <w:tcW w:w="3969" w:type="dxa"/>
            <w:vAlign w:val="top"/>
          </w:tcPr>
          <w:p w14:paraId="4511BE49"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rPr>
              <w:t>Spotkanie z Radą - omówienie głównych założeń strategii rozwoju lokalnego kierowanego przez społeczność oraz kryteriów oceny w nowej perspektywie finansowej, a także przedstawienie celowości partycypacyjnego podejścia do planowania LSR.</w:t>
            </w:r>
          </w:p>
        </w:tc>
      </w:tr>
      <w:tr w:rsidR="007D3610" w:rsidRPr="00B958F5" w14:paraId="6509E9CE" w14:textId="77777777" w:rsidTr="007D3610">
        <w:trPr>
          <w:trHeight w:val="1076"/>
        </w:trPr>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13678EA5" w14:textId="77777777" w:rsidR="00185698" w:rsidRPr="0019059F" w:rsidRDefault="00185698" w:rsidP="00354F20">
            <w:pPr>
              <w:spacing w:before="0" w:after="0"/>
              <w:rPr>
                <w:rFonts w:cstheme="minorHAnsi"/>
                <w:bCs/>
              </w:rPr>
            </w:pPr>
            <w:r w:rsidRPr="0019059F">
              <w:rPr>
                <w:rFonts w:cstheme="minorHAnsi"/>
                <w:b w:val="0"/>
                <w:bCs/>
              </w:rPr>
              <w:t>Diagnoza problemów i potencjałów obszaru</w:t>
            </w:r>
          </w:p>
        </w:tc>
        <w:tc>
          <w:tcPr>
            <w:tcW w:w="1984" w:type="dxa"/>
            <w:vAlign w:val="top"/>
          </w:tcPr>
          <w:p w14:paraId="06D8110F" w14:textId="4F25EF2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 xml:space="preserve">Dwa warsztaty diagnostyczne w </w:t>
            </w:r>
            <w:r w:rsidRPr="003900D6">
              <w:t xml:space="preserve">Lisiej Górze </w:t>
            </w:r>
            <w:r w:rsidR="007D3610" w:rsidRPr="0019059F">
              <w:t>(przed</w:t>
            </w:r>
            <w:r w:rsidR="007D3610">
              <w:t xml:space="preserve"> </w:t>
            </w:r>
            <w:r w:rsidR="007D3610" w:rsidRPr="0019059F">
              <w:t>południ</w:t>
            </w:r>
            <w:r w:rsidR="007D3610">
              <w:t>em i po południu</w:t>
            </w:r>
            <w:r w:rsidR="007D3610" w:rsidRPr="0019059F">
              <w:t>)</w:t>
            </w:r>
          </w:p>
        </w:tc>
        <w:tc>
          <w:tcPr>
            <w:tcW w:w="1134" w:type="dxa"/>
            <w:vAlign w:val="top"/>
          </w:tcPr>
          <w:p w14:paraId="2A131A02" w14:textId="5CBCFE8C"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3900D6">
              <w:t>12.09.22</w:t>
            </w:r>
            <w:r w:rsidR="007E1200">
              <w:t xml:space="preserve"> </w:t>
            </w:r>
            <w:r w:rsidRPr="003900D6">
              <w:t>g. 11.30-14.45</w:t>
            </w:r>
          </w:p>
          <w:p w14:paraId="56A7E422"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39D982FD" w14:textId="2AE10341" w:rsidR="00185698"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r>
              <w:t>o</w:t>
            </w:r>
            <w:r w:rsidR="00185698" w:rsidRPr="003900D6">
              <w:t>raz</w:t>
            </w:r>
          </w:p>
          <w:p w14:paraId="3288C489" w14:textId="77777777" w:rsidR="004B61AB" w:rsidRPr="003900D6"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6882E997"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g. 15.00-17.30</w:t>
            </w:r>
          </w:p>
        </w:tc>
        <w:tc>
          <w:tcPr>
            <w:tcW w:w="1701" w:type="dxa"/>
            <w:vAlign w:val="top"/>
          </w:tcPr>
          <w:p w14:paraId="01484337"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rPr>
              <w:t>21</w:t>
            </w:r>
          </w:p>
        </w:tc>
        <w:tc>
          <w:tcPr>
            <w:tcW w:w="3969" w:type="dxa"/>
            <w:vAlign w:val="top"/>
          </w:tcPr>
          <w:p w14:paraId="4C474409"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3900D6">
              <w:rPr>
                <w:rFonts w:cstheme="minorHAnsi"/>
                <w:bCs/>
              </w:rPr>
              <w:t>Mocno akcentowane kwestie to m.in.: potrzeby dostępu do zróżnicowanych form wsparcia seniorów i dzieci; podejmowania działań o charakterze międzypokoleniowym; edukacji ekologicznej i szerszego wykorzystania OZE; rozbudowy ogólnodostępnej infrastruktury jeździeckiej (w tym szczególnie szlaków konnych); wsparcia tworzenia miejsc obrotu lokalnymi produktami rolnymi; lepszej komunikacji wewnątrz obszaru, a także z Tarnowem.</w:t>
            </w:r>
          </w:p>
        </w:tc>
      </w:tr>
      <w:tr w:rsidR="007D3610" w:rsidRPr="00855E9D" w14:paraId="6110556F" w14:textId="77777777" w:rsidTr="007D3610">
        <w:trPr>
          <w:trHeight w:val="1076"/>
        </w:trPr>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85B75A7" w14:textId="77777777" w:rsidR="00185698" w:rsidRPr="0019059F" w:rsidRDefault="00185698" w:rsidP="00354F20">
            <w:pPr>
              <w:spacing w:before="0" w:after="0"/>
              <w:rPr>
                <w:rFonts w:cstheme="minorHAnsi"/>
                <w:b w:val="0"/>
              </w:rPr>
            </w:pPr>
            <w:r w:rsidRPr="0019059F">
              <w:rPr>
                <w:rFonts w:cstheme="minorHAnsi"/>
                <w:b w:val="0"/>
                <w:bCs/>
              </w:rPr>
              <w:t>Diagnoza problemów i potencjałów obszaru</w:t>
            </w:r>
          </w:p>
        </w:tc>
        <w:tc>
          <w:tcPr>
            <w:tcW w:w="1984" w:type="dxa"/>
            <w:vAlign w:val="top"/>
          </w:tcPr>
          <w:p w14:paraId="77BD5E22" w14:textId="7D54830E" w:rsidR="00185698" w:rsidRPr="0019059F"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 xml:space="preserve">Dwa warsztaty diagnostyczne w Skrzyszowie </w:t>
            </w:r>
            <w:r w:rsidRPr="0019059F">
              <w:t>(przed</w:t>
            </w:r>
            <w:r w:rsidR="007D3610">
              <w:t xml:space="preserve"> </w:t>
            </w:r>
            <w:r w:rsidRPr="0019059F">
              <w:t>południ</w:t>
            </w:r>
            <w:r w:rsidR="007D3610">
              <w:t>em i po południu</w:t>
            </w:r>
            <w:r w:rsidRPr="0019059F">
              <w:t>)</w:t>
            </w:r>
          </w:p>
        </w:tc>
        <w:tc>
          <w:tcPr>
            <w:tcW w:w="1134" w:type="dxa"/>
            <w:vAlign w:val="top"/>
          </w:tcPr>
          <w:p w14:paraId="6EA1B67B" w14:textId="77777777" w:rsidR="007E1200"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19059F">
              <w:t>13.09.22</w:t>
            </w:r>
          </w:p>
          <w:p w14:paraId="36D12FB8" w14:textId="28B62477" w:rsidR="00185698"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19059F">
              <w:t>g. 11.30-14.45</w:t>
            </w:r>
          </w:p>
          <w:p w14:paraId="4F4F9B79" w14:textId="77777777" w:rsidR="004B61AB" w:rsidRPr="0019059F"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122078F1" w14:textId="77777777" w:rsidR="00185698" w:rsidRPr="0019059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19059F">
              <w:t>oraz</w:t>
            </w:r>
          </w:p>
          <w:p w14:paraId="3FFCF601"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02CC79E4" w14:textId="3C0C53F0" w:rsidR="00185698" w:rsidRPr="0019059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g. 15.00-17.30</w:t>
            </w:r>
          </w:p>
        </w:tc>
        <w:tc>
          <w:tcPr>
            <w:tcW w:w="1701" w:type="dxa"/>
            <w:vAlign w:val="top"/>
          </w:tcPr>
          <w:p w14:paraId="796CC61D" w14:textId="77777777" w:rsidR="00185698" w:rsidRPr="00380531"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t>23</w:t>
            </w:r>
          </w:p>
        </w:tc>
        <w:tc>
          <w:tcPr>
            <w:tcW w:w="3969" w:type="dxa"/>
            <w:vAlign w:val="top"/>
          </w:tcPr>
          <w:p w14:paraId="5CF93FC5" w14:textId="77777777" w:rsidR="00185698" w:rsidRPr="00CD192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 xml:space="preserve">Mocno akcentowane kwestie to m.in.: </w:t>
            </w:r>
            <w:r>
              <w:rPr>
                <w:rFonts w:cstheme="minorHAnsi"/>
                <w:bCs/>
              </w:rPr>
              <w:t>z</w:t>
            </w:r>
            <w:r w:rsidRPr="00CD1926">
              <w:rPr>
                <w:rFonts w:cstheme="minorHAnsi"/>
                <w:bCs/>
              </w:rPr>
              <w:t>agospodarowanie i wykorzystanie zbiornika retencyjnego</w:t>
            </w:r>
            <w:r>
              <w:rPr>
                <w:rFonts w:cstheme="minorHAnsi"/>
                <w:bCs/>
              </w:rPr>
              <w:t xml:space="preserve"> na cele turystyczno-rekreacyjne; z</w:t>
            </w:r>
            <w:r w:rsidRPr="00CD1926">
              <w:rPr>
                <w:rFonts w:cstheme="minorHAnsi"/>
                <w:bCs/>
              </w:rPr>
              <w:t>apewnienie lokali dla działań społecznych, w tym organizacji pozarządowych</w:t>
            </w:r>
            <w:r>
              <w:rPr>
                <w:rFonts w:cstheme="minorHAnsi"/>
                <w:bCs/>
              </w:rPr>
              <w:t>; p</w:t>
            </w:r>
            <w:r w:rsidRPr="00CD1926">
              <w:rPr>
                <w:rFonts w:cstheme="minorHAnsi"/>
                <w:bCs/>
              </w:rPr>
              <w:t>rzygotowanie personelu (instruktorów) do prowadzenia zajęć z dziećmi i seniorami</w:t>
            </w:r>
            <w:r>
              <w:rPr>
                <w:rFonts w:cstheme="minorHAnsi"/>
                <w:bCs/>
              </w:rPr>
              <w:t>; r</w:t>
            </w:r>
            <w:r w:rsidRPr="00CD1926">
              <w:rPr>
                <w:rFonts w:cstheme="minorHAnsi"/>
                <w:bCs/>
              </w:rPr>
              <w:t>ozwijanie centrum kształcenia pszczelar</w:t>
            </w:r>
            <w:r>
              <w:rPr>
                <w:rFonts w:cstheme="minorHAnsi"/>
                <w:bCs/>
              </w:rPr>
              <w:t>stwa;</w:t>
            </w:r>
            <w:r w:rsidRPr="00CD1926">
              <w:rPr>
                <w:rFonts w:cstheme="minorHAnsi"/>
                <w:bCs/>
              </w:rPr>
              <w:t xml:space="preserve"> r</w:t>
            </w:r>
            <w:r>
              <w:rPr>
                <w:rFonts w:cstheme="minorHAnsi"/>
                <w:bCs/>
              </w:rPr>
              <w:t xml:space="preserve">ozwój infrastruktury ścieżek </w:t>
            </w:r>
            <w:r w:rsidRPr="00CD1926">
              <w:rPr>
                <w:rFonts w:cstheme="minorHAnsi"/>
                <w:bCs/>
              </w:rPr>
              <w:t>rowerow</w:t>
            </w:r>
            <w:r>
              <w:rPr>
                <w:rFonts w:cstheme="minorHAnsi"/>
                <w:bCs/>
              </w:rPr>
              <w:t xml:space="preserve">ych o funkcji </w:t>
            </w:r>
            <w:r w:rsidRPr="00CD1926">
              <w:rPr>
                <w:rFonts w:cstheme="minorHAnsi"/>
                <w:bCs/>
              </w:rPr>
              <w:t>rekrea</w:t>
            </w:r>
            <w:r>
              <w:rPr>
                <w:rFonts w:cstheme="minorHAnsi"/>
                <w:bCs/>
              </w:rPr>
              <w:t>cyjnej i</w:t>
            </w:r>
            <w:r w:rsidRPr="00CD1926">
              <w:rPr>
                <w:rFonts w:cstheme="minorHAnsi"/>
                <w:bCs/>
              </w:rPr>
              <w:t xml:space="preserve"> komunikacy</w:t>
            </w:r>
            <w:r>
              <w:rPr>
                <w:rFonts w:cstheme="minorHAnsi"/>
                <w:bCs/>
              </w:rPr>
              <w:t>jnej; w</w:t>
            </w:r>
            <w:r w:rsidRPr="00CD1926">
              <w:rPr>
                <w:rFonts w:cstheme="minorHAnsi"/>
                <w:bCs/>
              </w:rPr>
              <w:t>ymiana kotłów oraz rozwój OZE</w:t>
            </w:r>
            <w:r>
              <w:rPr>
                <w:rFonts w:cstheme="minorHAnsi"/>
                <w:bCs/>
              </w:rPr>
              <w:t xml:space="preserve"> w budynkach prywatnych.</w:t>
            </w:r>
          </w:p>
        </w:tc>
      </w:tr>
      <w:tr w:rsidR="007D3610" w:rsidRPr="00855E9D" w14:paraId="0BA0487C"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AAA809B" w14:textId="77777777" w:rsidR="00185698" w:rsidRPr="00CD1926" w:rsidRDefault="00185698" w:rsidP="00354F20">
            <w:pPr>
              <w:spacing w:before="0" w:after="0"/>
              <w:rPr>
                <w:rFonts w:cstheme="minorHAnsi"/>
              </w:rPr>
            </w:pPr>
            <w:r w:rsidRPr="00CD1926">
              <w:rPr>
                <w:rFonts w:cstheme="minorHAnsi"/>
                <w:b w:val="0"/>
                <w:bCs/>
              </w:rPr>
              <w:lastRenderedPageBreak/>
              <w:t>Diagnoza problemów i potencjałów obszaru</w:t>
            </w:r>
          </w:p>
        </w:tc>
        <w:tc>
          <w:tcPr>
            <w:tcW w:w="1984" w:type="dxa"/>
            <w:vAlign w:val="top"/>
          </w:tcPr>
          <w:p w14:paraId="0A1488C3" w14:textId="18C2D3BD" w:rsidR="00185698" w:rsidRPr="00CD192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CD1926">
              <w:rPr>
                <w:rFonts w:cstheme="minorHAnsi"/>
                <w:bCs/>
              </w:rPr>
              <w:t xml:space="preserve">Dwa warsztaty diagnostyczne w Wietrzychowicach </w:t>
            </w:r>
            <w:r w:rsidR="007D3610" w:rsidRPr="0019059F">
              <w:t>(przed</w:t>
            </w:r>
            <w:r w:rsidR="007D3610">
              <w:t xml:space="preserve"> </w:t>
            </w:r>
            <w:r w:rsidR="007D3610" w:rsidRPr="0019059F">
              <w:t>południ</w:t>
            </w:r>
            <w:r w:rsidR="007D3610">
              <w:t>em i po południu</w:t>
            </w:r>
            <w:r w:rsidR="007D3610" w:rsidRPr="0019059F">
              <w:t>)</w:t>
            </w:r>
          </w:p>
        </w:tc>
        <w:tc>
          <w:tcPr>
            <w:tcW w:w="1134" w:type="dxa"/>
            <w:vAlign w:val="top"/>
          </w:tcPr>
          <w:p w14:paraId="519CD2F1" w14:textId="77777777" w:rsidR="007E1200"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CD1926">
              <w:t>16.09.22</w:t>
            </w:r>
          </w:p>
          <w:p w14:paraId="50CF5B22" w14:textId="08737D5B" w:rsidR="00185698" w:rsidRPr="00CD192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CD1926">
              <w:t>g. 11.30-14.45</w:t>
            </w:r>
          </w:p>
          <w:p w14:paraId="655C4A52"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3DE80D54" w14:textId="667659B4" w:rsidR="00185698" w:rsidRPr="00CD192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CD1926">
              <w:t>oraz</w:t>
            </w:r>
          </w:p>
          <w:p w14:paraId="1F0EE674"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0A543187" w14:textId="209C1644" w:rsidR="00185698" w:rsidRPr="00CD192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CD1926">
              <w:rPr>
                <w:rFonts w:cstheme="minorHAnsi"/>
                <w:bCs/>
              </w:rPr>
              <w:t>g. 15.00-17.30</w:t>
            </w:r>
          </w:p>
        </w:tc>
        <w:tc>
          <w:tcPr>
            <w:tcW w:w="1701" w:type="dxa"/>
            <w:vAlign w:val="top"/>
          </w:tcPr>
          <w:p w14:paraId="5AFCABA2" w14:textId="77777777" w:rsidR="00185698" w:rsidRPr="00380531"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t>23</w:t>
            </w:r>
          </w:p>
        </w:tc>
        <w:tc>
          <w:tcPr>
            <w:tcW w:w="3969" w:type="dxa"/>
            <w:vAlign w:val="top"/>
          </w:tcPr>
          <w:p w14:paraId="2A514A68" w14:textId="77777777" w:rsidR="00185698" w:rsidRPr="00F90A67"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Mocno akcentowane kwestie to m.in.:</w:t>
            </w:r>
            <w:r>
              <w:rPr>
                <w:rFonts w:cstheme="minorHAnsi"/>
                <w:bCs/>
              </w:rPr>
              <w:t xml:space="preserve"> w</w:t>
            </w:r>
            <w:r w:rsidRPr="00CD1926">
              <w:rPr>
                <w:rFonts w:cstheme="minorHAnsi"/>
                <w:bCs/>
              </w:rPr>
              <w:t>ykorzystanie istniejącej infrastruktury (np. star</w:t>
            </w:r>
            <w:r>
              <w:rPr>
                <w:rFonts w:cstheme="minorHAnsi"/>
                <w:bCs/>
              </w:rPr>
              <w:t>ych</w:t>
            </w:r>
            <w:r w:rsidRPr="00CD1926">
              <w:rPr>
                <w:rFonts w:cstheme="minorHAnsi"/>
                <w:bCs/>
              </w:rPr>
              <w:t xml:space="preserve"> szk</w:t>
            </w:r>
            <w:r>
              <w:rPr>
                <w:rFonts w:cstheme="minorHAnsi"/>
                <w:bCs/>
              </w:rPr>
              <w:t>ó</w:t>
            </w:r>
            <w:r w:rsidRPr="00CD1926">
              <w:rPr>
                <w:rFonts w:cstheme="minorHAnsi"/>
                <w:bCs/>
              </w:rPr>
              <w:t>ł) na potrzeby lokalnej społeczności, w tym organizacji pozarządowych</w:t>
            </w:r>
            <w:r>
              <w:rPr>
                <w:rFonts w:cstheme="minorHAnsi"/>
                <w:bCs/>
              </w:rPr>
              <w:t>; wzmocnienie organizacji pozarządowych (szkolenia, wsparcie merytoryczne, wsparcie finansowe); d</w:t>
            </w:r>
            <w:r w:rsidRPr="00CD1926">
              <w:rPr>
                <w:rFonts w:cstheme="minorHAnsi"/>
                <w:bCs/>
              </w:rPr>
              <w:t>alszy rozwój zajęć aktywizacyjnych dla dzieci</w:t>
            </w:r>
            <w:r>
              <w:rPr>
                <w:rFonts w:cstheme="minorHAnsi"/>
                <w:bCs/>
              </w:rPr>
              <w:t xml:space="preserve"> (zajęcia </w:t>
            </w:r>
            <w:r w:rsidRPr="00CD1926">
              <w:rPr>
                <w:rFonts w:cstheme="minorHAnsi"/>
                <w:bCs/>
              </w:rPr>
              <w:t>językowe, ruchowe, artystyczne, kreatywne, kulturalne</w:t>
            </w:r>
            <w:r>
              <w:rPr>
                <w:rFonts w:cstheme="minorHAnsi"/>
                <w:bCs/>
              </w:rPr>
              <w:t xml:space="preserve">); realizacja przedsięwzięć o charakterze </w:t>
            </w:r>
            <w:r w:rsidRPr="00CD1926">
              <w:rPr>
                <w:rFonts w:cstheme="minorHAnsi"/>
                <w:bCs/>
              </w:rPr>
              <w:t>międzypokoleniow</w:t>
            </w:r>
            <w:r>
              <w:rPr>
                <w:rFonts w:cstheme="minorHAnsi"/>
                <w:bCs/>
              </w:rPr>
              <w:t>ym</w:t>
            </w:r>
            <w:r w:rsidRPr="00CD1926">
              <w:rPr>
                <w:rFonts w:cstheme="minorHAnsi"/>
                <w:bCs/>
              </w:rPr>
              <w:t xml:space="preserve"> łącząc</w:t>
            </w:r>
            <w:r>
              <w:rPr>
                <w:rFonts w:cstheme="minorHAnsi"/>
                <w:bCs/>
              </w:rPr>
              <w:t>ym</w:t>
            </w:r>
            <w:r w:rsidRPr="00CD1926">
              <w:rPr>
                <w:rFonts w:cstheme="minorHAnsi"/>
                <w:bCs/>
              </w:rPr>
              <w:t xml:space="preserve"> seniorów i młodzież</w:t>
            </w:r>
            <w:r>
              <w:rPr>
                <w:rFonts w:cstheme="minorHAnsi"/>
                <w:bCs/>
              </w:rPr>
              <w:t>; r</w:t>
            </w:r>
            <w:r w:rsidRPr="00CD1926">
              <w:rPr>
                <w:rFonts w:cstheme="minorHAnsi"/>
                <w:bCs/>
              </w:rPr>
              <w:t>ozwój infrastruktur</w:t>
            </w:r>
            <w:r>
              <w:rPr>
                <w:rFonts w:cstheme="minorHAnsi"/>
                <w:bCs/>
              </w:rPr>
              <w:t>y</w:t>
            </w:r>
            <w:r w:rsidRPr="00CD1926">
              <w:rPr>
                <w:rFonts w:cstheme="minorHAnsi"/>
                <w:bCs/>
              </w:rPr>
              <w:t xml:space="preserve"> i działalności kulturalnej w poszczególnych miejscowościach </w:t>
            </w:r>
            <w:r>
              <w:rPr>
                <w:rFonts w:cstheme="minorHAnsi"/>
                <w:bCs/>
              </w:rPr>
              <w:t>(</w:t>
            </w:r>
            <w:r w:rsidRPr="00CD1926">
              <w:rPr>
                <w:rFonts w:cstheme="minorHAnsi"/>
                <w:bCs/>
              </w:rPr>
              <w:t>miejsca spotkań, mobilne podłogi/sceny, nagłośnienie itp.</w:t>
            </w:r>
            <w:r>
              <w:rPr>
                <w:rFonts w:cstheme="minorHAnsi"/>
                <w:bCs/>
              </w:rPr>
              <w:t>); wsparcie rozwoju O</w:t>
            </w:r>
            <w:r w:rsidRPr="00CD1926">
              <w:rPr>
                <w:rFonts w:cstheme="minorHAnsi"/>
                <w:bCs/>
              </w:rPr>
              <w:t>ZE</w:t>
            </w:r>
            <w:r>
              <w:rPr>
                <w:rFonts w:cstheme="minorHAnsi"/>
                <w:bCs/>
              </w:rPr>
              <w:t>.</w:t>
            </w:r>
          </w:p>
        </w:tc>
      </w:tr>
      <w:tr w:rsidR="007D3610" w:rsidRPr="00B958F5" w14:paraId="0B0A0E4B"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1F096237" w14:textId="77777777" w:rsidR="00185698" w:rsidRPr="00F90A67" w:rsidRDefault="00185698" w:rsidP="00354F20">
            <w:pPr>
              <w:spacing w:before="0" w:after="0"/>
              <w:rPr>
                <w:rFonts w:cstheme="minorHAnsi"/>
              </w:rPr>
            </w:pPr>
            <w:r w:rsidRPr="00F90A67">
              <w:rPr>
                <w:rFonts w:cstheme="minorHAnsi"/>
                <w:b w:val="0"/>
                <w:bCs/>
              </w:rPr>
              <w:t>Diagnoza problemów i potencjałów obszaru</w:t>
            </w:r>
          </w:p>
        </w:tc>
        <w:tc>
          <w:tcPr>
            <w:tcW w:w="1984" w:type="dxa"/>
            <w:vAlign w:val="top"/>
          </w:tcPr>
          <w:p w14:paraId="46098F0D" w14:textId="1C0E558A" w:rsidR="00185698" w:rsidRPr="00F90A67"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F90A67">
              <w:rPr>
                <w:rFonts w:cstheme="minorHAnsi"/>
                <w:bCs/>
              </w:rPr>
              <w:t xml:space="preserve">Dwa warsztaty diagnostyczne w </w:t>
            </w:r>
            <w:r w:rsidRPr="00F90A67">
              <w:t xml:space="preserve">Gminie Tarnów </w:t>
            </w:r>
            <w:r w:rsidR="007D3610" w:rsidRPr="0019059F">
              <w:t>(przed</w:t>
            </w:r>
            <w:r w:rsidR="007D3610">
              <w:t xml:space="preserve"> </w:t>
            </w:r>
            <w:r w:rsidR="007D3610" w:rsidRPr="0019059F">
              <w:t>południ</w:t>
            </w:r>
            <w:r w:rsidR="007D3610">
              <w:t>em i po południu</w:t>
            </w:r>
            <w:r w:rsidR="007D3610" w:rsidRPr="0019059F">
              <w:t>)</w:t>
            </w:r>
          </w:p>
        </w:tc>
        <w:tc>
          <w:tcPr>
            <w:tcW w:w="1134" w:type="dxa"/>
            <w:vAlign w:val="top"/>
          </w:tcPr>
          <w:p w14:paraId="4037E2C7" w14:textId="77777777" w:rsidR="007E1200"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F90A67">
              <w:t>21.09.22</w:t>
            </w:r>
          </w:p>
          <w:p w14:paraId="77C1D2F7" w14:textId="63D6BDB0" w:rsidR="00185698" w:rsidRPr="00F90A6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F90A67">
              <w:t>g. 11.30-14.45</w:t>
            </w:r>
          </w:p>
          <w:p w14:paraId="697FACC2"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61C7477D" w14:textId="19ABA904" w:rsidR="00185698" w:rsidRPr="00F90A6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F90A67">
              <w:t>oraz</w:t>
            </w:r>
          </w:p>
          <w:p w14:paraId="1F0B6C4A"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350E66B2" w14:textId="6213720E" w:rsidR="00185698" w:rsidRPr="00F90A6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F90A67">
              <w:rPr>
                <w:rFonts w:cstheme="minorHAnsi"/>
                <w:bCs/>
              </w:rPr>
              <w:t>g. 15.00-17.30</w:t>
            </w:r>
          </w:p>
        </w:tc>
        <w:tc>
          <w:tcPr>
            <w:tcW w:w="1701" w:type="dxa"/>
            <w:vAlign w:val="top"/>
          </w:tcPr>
          <w:p w14:paraId="04867DCE" w14:textId="77777777" w:rsidR="00185698" w:rsidRPr="00380531"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t>31</w:t>
            </w:r>
          </w:p>
        </w:tc>
        <w:tc>
          <w:tcPr>
            <w:tcW w:w="3969" w:type="dxa"/>
            <w:vAlign w:val="top"/>
          </w:tcPr>
          <w:p w14:paraId="3694F1B9" w14:textId="77777777" w:rsidR="00185698" w:rsidRPr="000C5C47"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Mocno akcentowane kwestie to m.in.:</w:t>
            </w:r>
            <w:r>
              <w:rPr>
                <w:rFonts w:cstheme="minorHAnsi"/>
                <w:bCs/>
              </w:rPr>
              <w:t xml:space="preserve"> potrzeba d</w:t>
            </w:r>
            <w:r w:rsidRPr="00F90A67">
              <w:rPr>
                <w:rFonts w:cstheme="minorHAnsi"/>
                <w:bCs/>
              </w:rPr>
              <w:t>oposażeni</w:t>
            </w:r>
            <w:r>
              <w:rPr>
                <w:rFonts w:cstheme="minorHAnsi"/>
                <w:bCs/>
              </w:rPr>
              <w:t>a</w:t>
            </w:r>
            <w:r w:rsidRPr="00F90A67">
              <w:rPr>
                <w:rFonts w:cstheme="minorHAnsi"/>
                <w:bCs/>
              </w:rPr>
              <w:t xml:space="preserve"> szkół</w:t>
            </w:r>
            <w:r>
              <w:rPr>
                <w:rFonts w:cstheme="minorHAnsi"/>
                <w:bCs/>
              </w:rPr>
              <w:t xml:space="preserve">, co </w:t>
            </w:r>
            <w:r w:rsidRPr="00F90A67">
              <w:rPr>
                <w:rFonts w:cstheme="minorHAnsi"/>
                <w:bCs/>
              </w:rPr>
              <w:t>umożliwi prowadzeni</w:t>
            </w:r>
            <w:r>
              <w:rPr>
                <w:rFonts w:cstheme="minorHAnsi"/>
                <w:bCs/>
              </w:rPr>
              <w:t>e</w:t>
            </w:r>
            <w:r w:rsidRPr="00F90A67">
              <w:rPr>
                <w:rFonts w:cstheme="minorHAnsi"/>
                <w:bCs/>
              </w:rPr>
              <w:t xml:space="preserve"> nowoczesnych zajęć</w:t>
            </w:r>
            <w:r>
              <w:rPr>
                <w:rFonts w:cstheme="minorHAnsi"/>
                <w:bCs/>
              </w:rPr>
              <w:t>,</w:t>
            </w:r>
            <w:r w:rsidRPr="00F90A67">
              <w:rPr>
                <w:rFonts w:cstheme="minorHAnsi"/>
                <w:bCs/>
              </w:rPr>
              <w:t xml:space="preserve"> w tym zajęć pozalekcyjnych</w:t>
            </w:r>
            <w:r>
              <w:rPr>
                <w:rFonts w:cstheme="minorHAnsi"/>
                <w:bCs/>
              </w:rPr>
              <w:t>;</w:t>
            </w:r>
            <w:r w:rsidRPr="00F90A67">
              <w:rPr>
                <w:rFonts w:cstheme="minorHAnsi"/>
                <w:bCs/>
              </w:rPr>
              <w:t xml:space="preserve"> </w:t>
            </w:r>
            <w:r>
              <w:rPr>
                <w:rFonts w:cstheme="minorHAnsi"/>
                <w:bCs/>
              </w:rPr>
              <w:t>r</w:t>
            </w:r>
            <w:r w:rsidRPr="00F90A67">
              <w:rPr>
                <w:rFonts w:cstheme="minorHAnsi"/>
                <w:bCs/>
              </w:rPr>
              <w:t>ealizacja działań na rzecz seniorów i z zaangażowaniem seniorów</w:t>
            </w:r>
            <w:r>
              <w:rPr>
                <w:rFonts w:cstheme="minorHAnsi"/>
                <w:bCs/>
              </w:rPr>
              <w:t>; d</w:t>
            </w:r>
            <w:r w:rsidRPr="00F90A67">
              <w:rPr>
                <w:rFonts w:cstheme="minorHAnsi"/>
                <w:bCs/>
              </w:rPr>
              <w:t xml:space="preserve">alsze działania budujące tożsamość lokalną i patriotyzm </w:t>
            </w:r>
            <w:r>
              <w:rPr>
                <w:rFonts w:cstheme="minorHAnsi"/>
                <w:bCs/>
              </w:rPr>
              <w:t>(</w:t>
            </w:r>
            <w:r w:rsidRPr="00F90A67">
              <w:rPr>
                <w:rFonts w:cstheme="minorHAnsi"/>
                <w:bCs/>
              </w:rPr>
              <w:t>imprezy okolicznościowe angażujące mieszkańców</w:t>
            </w:r>
            <w:r>
              <w:rPr>
                <w:rFonts w:cstheme="minorHAnsi"/>
                <w:bCs/>
              </w:rPr>
              <w:t>)</w:t>
            </w:r>
            <w:r w:rsidRPr="00F90A67">
              <w:rPr>
                <w:rFonts w:cstheme="minorHAnsi"/>
                <w:bCs/>
              </w:rPr>
              <w:t>;</w:t>
            </w:r>
            <w:r>
              <w:rPr>
                <w:rFonts w:cstheme="minorHAnsi"/>
                <w:bCs/>
              </w:rPr>
              <w:t xml:space="preserve"> w</w:t>
            </w:r>
            <w:r w:rsidRPr="00F90A67">
              <w:rPr>
                <w:rFonts w:cstheme="minorHAnsi"/>
                <w:bCs/>
              </w:rPr>
              <w:t>spieranie działania organizacji pozarządowych w tym KGW</w:t>
            </w:r>
            <w:r>
              <w:rPr>
                <w:rFonts w:cstheme="minorHAnsi"/>
                <w:bCs/>
              </w:rPr>
              <w:t xml:space="preserve">; </w:t>
            </w:r>
            <w:r w:rsidRPr="00F90A67">
              <w:rPr>
                <w:rFonts w:cstheme="minorHAnsi"/>
                <w:bCs/>
              </w:rPr>
              <w:t>rozw</w:t>
            </w:r>
            <w:r>
              <w:rPr>
                <w:rFonts w:cstheme="minorHAnsi"/>
                <w:bCs/>
              </w:rPr>
              <w:t xml:space="preserve">ijanie </w:t>
            </w:r>
            <w:r w:rsidRPr="00F90A67">
              <w:rPr>
                <w:rFonts w:cstheme="minorHAnsi"/>
                <w:bCs/>
              </w:rPr>
              <w:t>produktów lokalnych i tradycji kulinarnych</w:t>
            </w:r>
            <w:r>
              <w:rPr>
                <w:rFonts w:cstheme="minorHAnsi"/>
                <w:bCs/>
              </w:rPr>
              <w:t>; b</w:t>
            </w:r>
            <w:r w:rsidRPr="00F90A67">
              <w:rPr>
                <w:rFonts w:cstheme="minorHAnsi"/>
                <w:bCs/>
              </w:rPr>
              <w:t xml:space="preserve">udowa ścieżek tematycznych, w tym ścieżki przyrodniczej, </w:t>
            </w:r>
            <w:r>
              <w:rPr>
                <w:rFonts w:cstheme="minorHAnsi"/>
                <w:bCs/>
              </w:rPr>
              <w:t>r</w:t>
            </w:r>
            <w:r w:rsidRPr="00F90A67">
              <w:rPr>
                <w:rFonts w:cstheme="minorHAnsi"/>
                <w:bCs/>
              </w:rPr>
              <w:t>owerowe</w:t>
            </w:r>
            <w:r>
              <w:rPr>
                <w:rFonts w:cstheme="minorHAnsi"/>
                <w:bCs/>
              </w:rPr>
              <w:t>; wykorzystanie ścieżek rowerowych dla poprawy komunikacji wewnętrznej; rozwijanie m</w:t>
            </w:r>
            <w:r w:rsidRPr="00F90A67">
              <w:rPr>
                <w:rFonts w:cstheme="minorHAnsi"/>
                <w:bCs/>
              </w:rPr>
              <w:t>ał</w:t>
            </w:r>
            <w:r>
              <w:rPr>
                <w:rFonts w:cstheme="minorHAnsi"/>
                <w:bCs/>
              </w:rPr>
              <w:t>ej</w:t>
            </w:r>
            <w:r w:rsidRPr="00F90A67">
              <w:rPr>
                <w:rFonts w:cstheme="minorHAnsi"/>
                <w:bCs/>
              </w:rPr>
              <w:t xml:space="preserve"> infrastruktur</w:t>
            </w:r>
            <w:r>
              <w:rPr>
                <w:rFonts w:cstheme="minorHAnsi"/>
                <w:bCs/>
              </w:rPr>
              <w:t>y</w:t>
            </w:r>
            <w:r w:rsidRPr="00F90A67">
              <w:rPr>
                <w:rFonts w:cstheme="minorHAnsi"/>
                <w:bCs/>
              </w:rPr>
              <w:t xml:space="preserve"> podnosząc</w:t>
            </w:r>
            <w:r>
              <w:rPr>
                <w:rFonts w:cstheme="minorHAnsi"/>
                <w:bCs/>
              </w:rPr>
              <w:t>ej</w:t>
            </w:r>
            <w:r w:rsidRPr="00F90A67">
              <w:rPr>
                <w:rFonts w:cstheme="minorHAnsi"/>
                <w:bCs/>
              </w:rPr>
              <w:t xml:space="preserve"> jakość życia i dając</w:t>
            </w:r>
            <w:r>
              <w:rPr>
                <w:rFonts w:cstheme="minorHAnsi"/>
                <w:bCs/>
              </w:rPr>
              <w:t>ej</w:t>
            </w:r>
            <w:r w:rsidRPr="00F90A67">
              <w:rPr>
                <w:rFonts w:cstheme="minorHAnsi"/>
                <w:bCs/>
              </w:rPr>
              <w:t xml:space="preserve"> możliwość działań społecznych</w:t>
            </w:r>
            <w:r>
              <w:rPr>
                <w:rFonts w:cstheme="minorHAnsi"/>
                <w:bCs/>
              </w:rPr>
              <w:t xml:space="preserve"> i </w:t>
            </w:r>
            <w:r w:rsidRPr="00F90A67">
              <w:rPr>
                <w:rFonts w:cstheme="minorHAnsi"/>
                <w:bCs/>
              </w:rPr>
              <w:t>aktywizacyjnych</w:t>
            </w:r>
            <w:r>
              <w:rPr>
                <w:rFonts w:cstheme="minorHAnsi"/>
                <w:bCs/>
              </w:rPr>
              <w:t>; w</w:t>
            </w:r>
            <w:r w:rsidRPr="00F90A67">
              <w:rPr>
                <w:rFonts w:cstheme="minorHAnsi"/>
                <w:bCs/>
              </w:rPr>
              <w:t>sparcie renowacji zabytków</w:t>
            </w:r>
            <w:r>
              <w:rPr>
                <w:rFonts w:cstheme="minorHAnsi"/>
                <w:bCs/>
              </w:rPr>
              <w:t xml:space="preserve">. </w:t>
            </w:r>
          </w:p>
        </w:tc>
      </w:tr>
      <w:tr w:rsidR="007D3610" w:rsidRPr="00B958F5" w14:paraId="749E4DE2"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1BD2FCAF" w14:textId="77777777" w:rsidR="00185698" w:rsidRPr="000C5C47" w:rsidRDefault="00185698" w:rsidP="00354F20">
            <w:pPr>
              <w:spacing w:before="0" w:after="0"/>
              <w:rPr>
                <w:rFonts w:cstheme="minorHAnsi"/>
              </w:rPr>
            </w:pPr>
            <w:r w:rsidRPr="000C5C47">
              <w:rPr>
                <w:rFonts w:cstheme="minorHAnsi"/>
                <w:b w:val="0"/>
                <w:bCs/>
              </w:rPr>
              <w:t>Diagnoza problemów i potencjałów obszaru</w:t>
            </w:r>
          </w:p>
        </w:tc>
        <w:tc>
          <w:tcPr>
            <w:tcW w:w="1984" w:type="dxa"/>
            <w:vAlign w:val="top"/>
          </w:tcPr>
          <w:p w14:paraId="08348A36" w14:textId="7612F9A5" w:rsidR="00185698" w:rsidRPr="000C5C47"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0C5C47">
              <w:rPr>
                <w:rFonts w:cstheme="minorHAnsi"/>
                <w:bCs/>
              </w:rPr>
              <w:t xml:space="preserve">Dwa warsztaty diagnostyczne w </w:t>
            </w:r>
            <w:r w:rsidRPr="000C5C47">
              <w:t xml:space="preserve">Żabnie </w:t>
            </w:r>
            <w:r w:rsidR="007D3610" w:rsidRPr="0019059F">
              <w:t>(przed</w:t>
            </w:r>
            <w:r w:rsidR="007D3610">
              <w:t xml:space="preserve"> </w:t>
            </w:r>
            <w:r w:rsidR="007D3610" w:rsidRPr="0019059F">
              <w:t>południ</w:t>
            </w:r>
            <w:r w:rsidR="007D3610">
              <w:t>em i po południu</w:t>
            </w:r>
            <w:r w:rsidR="007D3610" w:rsidRPr="0019059F">
              <w:t>)</w:t>
            </w:r>
          </w:p>
        </w:tc>
        <w:tc>
          <w:tcPr>
            <w:tcW w:w="1134" w:type="dxa"/>
            <w:vAlign w:val="top"/>
          </w:tcPr>
          <w:p w14:paraId="220E280E" w14:textId="77777777" w:rsidR="007E1200"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0C5C47">
              <w:t>22.09.22</w:t>
            </w:r>
          </w:p>
          <w:p w14:paraId="62A6FBC7" w14:textId="3861FC05" w:rsidR="00185698" w:rsidRPr="000C5C4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0C5C47">
              <w:t>g. 11.30-14.45</w:t>
            </w:r>
          </w:p>
          <w:p w14:paraId="5D91478A"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3B15EA0B" w14:textId="14460743" w:rsidR="00185698" w:rsidRPr="000C5C4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0C5C47">
              <w:t>oraz</w:t>
            </w:r>
          </w:p>
          <w:p w14:paraId="25EAFDD5"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52C07F49" w14:textId="29726DCC" w:rsidR="00185698" w:rsidRPr="000C5C47"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0C5C47">
              <w:rPr>
                <w:rFonts w:cstheme="minorHAnsi"/>
                <w:bCs/>
              </w:rPr>
              <w:t>g. 15.00-17.30</w:t>
            </w:r>
          </w:p>
        </w:tc>
        <w:tc>
          <w:tcPr>
            <w:tcW w:w="1701" w:type="dxa"/>
            <w:vAlign w:val="top"/>
          </w:tcPr>
          <w:p w14:paraId="3DE004D0" w14:textId="77777777" w:rsidR="00185698" w:rsidRPr="00380531"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t>18</w:t>
            </w:r>
          </w:p>
        </w:tc>
        <w:tc>
          <w:tcPr>
            <w:tcW w:w="3969" w:type="dxa"/>
            <w:vAlign w:val="top"/>
          </w:tcPr>
          <w:p w14:paraId="56256B9D" w14:textId="750B6A7E" w:rsidR="00185698" w:rsidRPr="00E742D2"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Mocno akcentowane kwestie to m.in.:</w:t>
            </w:r>
            <w:r>
              <w:rPr>
                <w:rFonts w:cstheme="minorHAnsi"/>
                <w:bCs/>
              </w:rPr>
              <w:t xml:space="preserve"> dalszy r</w:t>
            </w:r>
            <w:r w:rsidRPr="000C5C47">
              <w:rPr>
                <w:rFonts w:cstheme="minorHAnsi"/>
                <w:bCs/>
              </w:rPr>
              <w:t xml:space="preserve">ozwój infrastruktur (remonty, modernizacje, zakup wyposażenia) i działalności kulturalnej w poszczególnych miejscowościach nie tylko w Żabnie </w:t>
            </w:r>
            <w:r>
              <w:rPr>
                <w:rFonts w:cstheme="minorHAnsi"/>
                <w:bCs/>
              </w:rPr>
              <w:t xml:space="preserve">(tworzenie </w:t>
            </w:r>
            <w:r w:rsidRPr="000C5C47">
              <w:rPr>
                <w:rFonts w:cstheme="minorHAnsi"/>
                <w:bCs/>
              </w:rPr>
              <w:t>miejsc spotkań</w:t>
            </w:r>
            <w:r>
              <w:rPr>
                <w:rFonts w:cstheme="minorHAnsi"/>
                <w:bCs/>
              </w:rPr>
              <w:t>); realizacja p</w:t>
            </w:r>
            <w:r w:rsidRPr="000C5C47">
              <w:rPr>
                <w:rFonts w:cstheme="minorHAnsi"/>
                <w:bCs/>
              </w:rPr>
              <w:t>rzedsięwzię</w:t>
            </w:r>
            <w:r>
              <w:rPr>
                <w:rFonts w:cstheme="minorHAnsi"/>
                <w:bCs/>
              </w:rPr>
              <w:t>ć</w:t>
            </w:r>
            <w:r w:rsidRPr="000C5C47">
              <w:rPr>
                <w:rFonts w:cstheme="minorHAnsi"/>
                <w:bCs/>
              </w:rPr>
              <w:t xml:space="preserve"> z zakresu zarządzania energią, samowystarczalności </w:t>
            </w:r>
            <w:r w:rsidRPr="000C5C47">
              <w:rPr>
                <w:rFonts w:cstheme="minorHAnsi"/>
                <w:bCs/>
              </w:rPr>
              <w:lastRenderedPageBreak/>
              <w:t xml:space="preserve">energetycznej wsi, bilansowania energii </w:t>
            </w:r>
            <w:r>
              <w:rPr>
                <w:rFonts w:cstheme="minorHAnsi"/>
                <w:bCs/>
              </w:rPr>
              <w:t>(</w:t>
            </w:r>
            <w:r w:rsidRPr="000C5C47">
              <w:rPr>
                <w:rFonts w:cstheme="minorHAnsi"/>
                <w:bCs/>
              </w:rPr>
              <w:t>inteligentne wioski</w:t>
            </w:r>
            <w:r>
              <w:rPr>
                <w:rFonts w:cstheme="minorHAnsi"/>
                <w:bCs/>
              </w:rPr>
              <w:t>); w</w:t>
            </w:r>
            <w:r w:rsidRPr="000C5C47">
              <w:rPr>
                <w:rFonts w:cstheme="minorHAnsi"/>
                <w:bCs/>
              </w:rPr>
              <w:t>sp</w:t>
            </w:r>
            <w:r w:rsidR="007E1200">
              <w:rPr>
                <w:rFonts w:cstheme="minorHAnsi"/>
                <w:bCs/>
              </w:rPr>
              <w:t>ier</w:t>
            </w:r>
            <w:r>
              <w:rPr>
                <w:rFonts w:cstheme="minorHAnsi"/>
                <w:bCs/>
              </w:rPr>
              <w:t xml:space="preserve">anie </w:t>
            </w:r>
            <w:r w:rsidRPr="000C5C47">
              <w:rPr>
                <w:rFonts w:cstheme="minorHAnsi"/>
                <w:bCs/>
              </w:rPr>
              <w:t>i szkolenie lokalnych liderów w zakresie pozyskiwania pieniędzy i ich rozliczania</w:t>
            </w:r>
            <w:r>
              <w:rPr>
                <w:rFonts w:cstheme="minorHAnsi"/>
                <w:bCs/>
              </w:rPr>
              <w:t>; w</w:t>
            </w:r>
            <w:r w:rsidRPr="000C5C47">
              <w:rPr>
                <w:rFonts w:cstheme="minorHAnsi"/>
                <w:bCs/>
              </w:rPr>
              <w:t>sparcie zakładania działalności gospodarczej zwłaszcza świadczącej usługi lokalnie</w:t>
            </w:r>
            <w:r>
              <w:rPr>
                <w:rFonts w:cstheme="minorHAnsi"/>
                <w:bCs/>
              </w:rPr>
              <w:t>, w tym społeczne; d</w:t>
            </w:r>
            <w:r w:rsidRPr="000C5C47">
              <w:rPr>
                <w:rFonts w:cstheme="minorHAnsi"/>
                <w:bCs/>
              </w:rPr>
              <w:t xml:space="preserve">alszy rozwój sieci ścieżek rowerowych </w:t>
            </w:r>
            <w:r>
              <w:rPr>
                <w:rFonts w:cstheme="minorHAnsi"/>
                <w:bCs/>
              </w:rPr>
              <w:t>(</w:t>
            </w:r>
            <w:r w:rsidRPr="000C5C47">
              <w:rPr>
                <w:rFonts w:cstheme="minorHAnsi"/>
                <w:bCs/>
              </w:rPr>
              <w:t>rekreac</w:t>
            </w:r>
            <w:r>
              <w:rPr>
                <w:rFonts w:cstheme="minorHAnsi"/>
                <w:bCs/>
              </w:rPr>
              <w:t>yjnych</w:t>
            </w:r>
            <w:r w:rsidRPr="000C5C47">
              <w:rPr>
                <w:rFonts w:cstheme="minorHAnsi"/>
                <w:bCs/>
              </w:rPr>
              <w:t xml:space="preserve"> i komunikac</w:t>
            </w:r>
            <w:r>
              <w:rPr>
                <w:rFonts w:cstheme="minorHAnsi"/>
                <w:bCs/>
              </w:rPr>
              <w:t>yjnych)</w:t>
            </w:r>
            <w:r w:rsidRPr="000C5C47">
              <w:rPr>
                <w:rFonts w:cstheme="minorHAnsi"/>
                <w:bCs/>
              </w:rPr>
              <w:t xml:space="preserve"> oraz atrakcji i usług z nimi związanych, np. mała gastronomia, weekendowe </w:t>
            </w:r>
            <w:proofErr w:type="spellStart"/>
            <w:r w:rsidRPr="000C5C47">
              <w:rPr>
                <w:rFonts w:cstheme="minorHAnsi"/>
                <w:bCs/>
              </w:rPr>
              <w:t>foodtrucki</w:t>
            </w:r>
            <w:proofErr w:type="spellEnd"/>
            <w:r>
              <w:rPr>
                <w:rFonts w:cstheme="minorHAnsi"/>
                <w:bCs/>
              </w:rPr>
              <w:t>.</w:t>
            </w:r>
          </w:p>
        </w:tc>
      </w:tr>
      <w:tr w:rsidR="007D3610" w:rsidRPr="00ED30C7" w14:paraId="2FACCF8E"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81ECDDC" w14:textId="77777777" w:rsidR="00185698" w:rsidRPr="00E742D2" w:rsidRDefault="00185698" w:rsidP="00354F20">
            <w:pPr>
              <w:spacing w:before="0" w:after="0"/>
              <w:rPr>
                <w:rFonts w:cstheme="minorHAnsi"/>
              </w:rPr>
            </w:pPr>
            <w:r w:rsidRPr="00E742D2">
              <w:rPr>
                <w:rFonts w:cstheme="minorHAnsi"/>
                <w:b w:val="0"/>
                <w:bCs/>
              </w:rPr>
              <w:lastRenderedPageBreak/>
              <w:t>Diagnoza problemów i potencjałów obszaru</w:t>
            </w:r>
          </w:p>
        </w:tc>
        <w:tc>
          <w:tcPr>
            <w:tcW w:w="1984" w:type="dxa"/>
            <w:vAlign w:val="top"/>
          </w:tcPr>
          <w:p w14:paraId="50CC6D61" w14:textId="0E70F7F3" w:rsidR="00185698" w:rsidRPr="00E742D2"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E742D2">
              <w:rPr>
                <w:rFonts w:cstheme="minorHAnsi"/>
                <w:bCs/>
              </w:rPr>
              <w:t xml:space="preserve">Dwa warsztaty diagnostyczne w </w:t>
            </w:r>
            <w:r w:rsidRPr="00E742D2">
              <w:t xml:space="preserve">Wierzchosławicach </w:t>
            </w:r>
            <w:r w:rsidR="007D3610" w:rsidRPr="0019059F">
              <w:t>(przed</w:t>
            </w:r>
            <w:r w:rsidR="007D3610">
              <w:t xml:space="preserve"> </w:t>
            </w:r>
            <w:r w:rsidR="007D3610" w:rsidRPr="0019059F">
              <w:t>południ</w:t>
            </w:r>
            <w:r w:rsidR="007D3610">
              <w:t>em i po południu</w:t>
            </w:r>
            <w:r w:rsidR="007D3610" w:rsidRPr="0019059F">
              <w:t>)</w:t>
            </w:r>
          </w:p>
        </w:tc>
        <w:tc>
          <w:tcPr>
            <w:tcW w:w="1134" w:type="dxa"/>
            <w:vAlign w:val="top"/>
          </w:tcPr>
          <w:p w14:paraId="2A8FC37A" w14:textId="77777777" w:rsidR="00806475"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E742D2">
              <w:t>23.09.22</w:t>
            </w:r>
          </w:p>
          <w:p w14:paraId="4D8CF0D6" w14:textId="3BB5050E" w:rsidR="00185698" w:rsidRPr="00E742D2"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E742D2">
              <w:t>g. 11.30-14.45</w:t>
            </w:r>
          </w:p>
          <w:p w14:paraId="222E8B0E"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pPr>
          </w:p>
          <w:p w14:paraId="33003056" w14:textId="43189C3C" w:rsidR="00185698" w:rsidRPr="00E742D2"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pPr>
            <w:r w:rsidRPr="00E742D2">
              <w:t>oraz</w:t>
            </w:r>
          </w:p>
          <w:p w14:paraId="0E613209" w14:textId="77777777" w:rsidR="004B61AB" w:rsidRDefault="004B61AB"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294B30FB" w14:textId="6E996915" w:rsidR="00185698" w:rsidRPr="00E742D2"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742D2">
              <w:rPr>
                <w:rFonts w:cstheme="minorHAnsi"/>
                <w:bCs/>
              </w:rPr>
              <w:t>g. 15.00-17.30</w:t>
            </w:r>
          </w:p>
        </w:tc>
        <w:tc>
          <w:tcPr>
            <w:tcW w:w="1701" w:type="dxa"/>
            <w:vAlign w:val="top"/>
          </w:tcPr>
          <w:p w14:paraId="44A2C993" w14:textId="77777777" w:rsidR="00185698" w:rsidRPr="00380531"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rPr>
              <w:t>18</w:t>
            </w:r>
          </w:p>
        </w:tc>
        <w:tc>
          <w:tcPr>
            <w:tcW w:w="3969" w:type="dxa"/>
            <w:vAlign w:val="top"/>
          </w:tcPr>
          <w:p w14:paraId="341BF5AD" w14:textId="77777777" w:rsidR="00185698" w:rsidRPr="009C7A93"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19059F">
              <w:rPr>
                <w:rFonts w:cstheme="minorHAnsi"/>
                <w:bCs/>
              </w:rPr>
              <w:t>Mocno akcentowane kwestie to m.in.:</w:t>
            </w:r>
            <w:r>
              <w:rPr>
                <w:rFonts w:cstheme="minorHAnsi"/>
                <w:bCs/>
              </w:rPr>
              <w:t xml:space="preserve"> dalsza r</w:t>
            </w:r>
            <w:r w:rsidRPr="00E742D2">
              <w:rPr>
                <w:rFonts w:cstheme="minorHAnsi"/>
                <w:bCs/>
              </w:rPr>
              <w:t xml:space="preserve">ozbudowa ścieżek rowerowych łączących ścieżkę </w:t>
            </w:r>
            <w:proofErr w:type="spellStart"/>
            <w:r w:rsidRPr="00E742D2">
              <w:rPr>
                <w:rFonts w:cstheme="minorHAnsi"/>
                <w:bCs/>
              </w:rPr>
              <w:t>VeloDunajec</w:t>
            </w:r>
            <w:proofErr w:type="spellEnd"/>
            <w:r w:rsidRPr="00E742D2">
              <w:rPr>
                <w:rFonts w:cstheme="minorHAnsi"/>
                <w:bCs/>
              </w:rPr>
              <w:t xml:space="preserve"> z atrakcjami na terenie gminy</w:t>
            </w:r>
            <w:r>
              <w:rPr>
                <w:rFonts w:cstheme="minorHAnsi"/>
                <w:bCs/>
              </w:rPr>
              <w:t xml:space="preserve">; </w:t>
            </w:r>
            <w:r w:rsidRPr="00E742D2">
              <w:rPr>
                <w:rFonts w:cstheme="minorHAnsi"/>
                <w:bCs/>
              </w:rPr>
              <w:t>rozbudowa infrastruktury rowerowej (np. wiaty rowerowe z panelami fotowoltaicznymi)</w:t>
            </w:r>
            <w:r>
              <w:rPr>
                <w:rFonts w:cstheme="minorHAnsi"/>
                <w:bCs/>
              </w:rPr>
              <w:t>; u</w:t>
            </w:r>
            <w:r w:rsidRPr="00E742D2">
              <w:rPr>
                <w:rFonts w:cstheme="minorHAnsi"/>
                <w:bCs/>
              </w:rPr>
              <w:t>zupełnieni</w:t>
            </w:r>
            <w:r>
              <w:rPr>
                <w:rFonts w:cstheme="minorHAnsi"/>
                <w:bCs/>
              </w:rPr>
              <w:t>e</w:t>
            </w:r>
            <w:r w:rsidRPr="00E742D2">
              <w:rPr>
                <w:rFonts w:cstheme="minorHAnsi"/>
                <w:bCs/>
              </w:rPr>
              <w:t xml:space="preserve"> infrastruktur</w:t>
            </w:r>
            <w:r>
              <w:rPr>
                <w:rFonts w:cstheme="minorHAnsi"/>
                <w:bCs/>
              </w:rPr>
              <w:t>y</w:t>
            </w:r>
            <w:r w:rsidRPr="00E742D2">
              <w:rPr>
                <w:rFonts w:cstheme="minorHAnsi"/>
                <w:bCs/>
              </w:rPr>
              <w:t xml:space="preserve"> lokalnej </w:t>
            </w:r>
            <w:r>
              <w:rPr>
                <w:rFonts w:cstheme="minorHAnsi"/>
                <w:bCs/>
              </w:rPr>
              <w:t>(</w:t>
            </w:r>
            <w:r w:rsidRPr="00E742D2">
              <w:rPr>
                <w:rFonts w:cstheme="minorHAnsi"/>
                <w:bCs/>
              </w:rPr>
              <w:t>mała architektura, toalety</w:t>
            </w:r>
            <w:r>
              <w:rPr>
                <w:rFonts w:cstheme="minorHAnsi"/>
                <w:bCs/>
              </w:rPr>
              <w:t>); r</w:t>
            </w:r>
            <w:r w:rsidRPr="00E742D2">
              <w:rPr>
                <w:rFonts w:cstheme="minorHAnsi"/>
                <w:bCs/>
              </w:rPr>
              <w:t>ozwój miejsc spędzania czasu z dziećmi dla mieszkańców i przyjezdnych z Tarnowa</w:t>
            </w:r>
            <w:r>
              <w:rPr>
                <w:rFonts w:cstheme="minorHAnsi"/>
                <w:bCs/>
              </w:rPr>
              <w:t>; w</w:t>
            </w:r>
            <w:r w:rsidRPr="00E742D2">
              <w:rPr>
                <w:rFonts w:cstheme="minorHAnsi"/>
                <w:bCs/>
              </w:rPr>
              <w:t>sparcie producentów żywności ułatwiając</w:t>
            </w:r>
            <w:r>
              <w:rPr>
                <w:rFonts w:cstheme="minorHAnsi"/>
                <w:bCs/>
              </w:rPr>
              <w:t>ych</w:t>
            </w:r>
            <w:r w:rsidRPr="00E742D2">
              <w:rPr>
                <w:rFonts w:cstheme="minorHAnsi"/>
                <w:bCs/>
              </w:rPr>
              <w:t xml:space="preserve"> sprzedaż bezpośrednią</w:t>
            </w:r>
            <w:r>
              <w:rPr>
                <w:rFonts w:cstheme="minorHAnsi"/>
                <w:bCs/>
              </w:rPr>
              <w:t>; w</w:t>
            </w:r>
            <w:r w:rsidRPr="00E742D2">
              <w:rPr>
                <w:rFonts w:cstheme="minorHAnsi"/>
                <w:bCs/>
              </w:rPr>
              <w:t xml:space="preserve">sparcie szkół jako promotora działań proekologicznych </w:t>
            </w:r>
            <w:r>
              <w:rPr>
                <w:rFonts w:cstheme="minorHAnsi"/>
                <w:bCs/>
              </w:rPr>
              <w:t>(</w:t>
            </w:r>
            <w:r w:rsidRPr="00E742D2">
              <w:rPr>
                <w:rFonts w:cstheme="minorHAnsi"/>
                <w:bCs/>
              </w:rPr>
              <w:t>kosze do segregacji odpadów</w:t>
            </w:r>
            <w:r>
              <w:rPr>
                <w:rFonts w:cstheme="minorHAnsi"/>
                <w:bCs/>
              </w:rPr>
              <w:t xml:space="preserve">, </w:t>
            </w:r>
            <w:r w:rsidRPr="00E742D2">
              <w:rPr>
                <w:rFonts w:cstheme="minorHAnsi"/>
                <w:bCs/>
              </w:rPr>
              <w:t>zagospodarowanie deszczówki, kompostowniki</w:t>
            </w:r>
            <w:r>
              <w:rPr>
                <w:rFonts w:cstheme="minorHAnsi"/>
                <w:bCs/>
              </w:rPr>
              <w:t>); p</w:t>
            </w:r>
            <w:r w:rsidRPr="00E742D2">
              <w:rPr>
                <w:rFonts w:cstheme="minorHAnsi"/>
                <w:bCs/>
              </w:rPr>
              <w:t>romowanie zmiany nawyków żywieniowych dzieci</w:t>
            </w:r>
            <w:r>
              <w:rPr>
                <w:rFonts w:cstheme="minorHAnsi"/>
                <w:bCs/>
              </w:rPr>
              <w:t>; w</w:t>
            </w:r>
            <w:r w:rsidRPr="00E742D2">
              <w:rPr>
                <w:rFonts w:cstheme="minorHAnsi"/>
                <w:bCs/>
              </w:rPr>
              <w:t xml:space="preserve">spieranie lokalnych publikacji </w:t>
            </w:r>
            <w:r>
              <w:rPr>
                <w:rFonts w:cstheme="minorHAnsi"/>
                <w:bCs/>
              </w:rPr>
              <w:t>(</w:t>
            </w:r>
            <w:r w:rsidRPr="00E742D2">
              <w:rPr>
                <w:rFonts w:cstheme="minorHAnsi"/>
                <w:bCs/>
              </w:rPr>
              <w:t>historyczn</w:t>
            </w:r>
            <w:r>
              <w:rPr>
                <w:rFonts w:cstheme="minorHAnsi"/>
                <w:bCs/>
              </w:rPr>
              <w:t>ych</w:t>
            </w:r>
            <w:r w:rsidRPr="00E742D2">
              <w:rPr>
                <w:rFonts w:cstheme="minorHAnsi"/>
                <w:bCs/>
              </w:rPr>
              <w:t>, edukacyjn</w:t>
            </w:r>
            <w:r>
              <w:rPr>
                <w:rFonts w:cstheme="minorHAnsi"/>
                <w:bCs/>
              </w:rPr>
              <w:t>ych</w:t>
            </w:r>
            <w:r w:rsidRPr="00E742D2">
              <w:rPr>
                <w:rFonts w:cstheme="minorHAnsi"/>
                <w:bCs/>
              </w:rPr>
              <w:t>, promocyjn</w:t>
            </w:r>
            <w:r>
              <w:rPr>
                <w:rFonts w:cstheme="minorHAnsi"/>
                <w:bCs/>
              </w:rPr>
              <w:t>ych</w:t>
            </w:r>
            <w:r w:rsidRPr="00E742D2">
              <w:rPr>
                <w:rFonts w:cstheme="minorHAnsi"/>
                <w:bCs/>
              </w:rPr>
              <w:t xml:space="preserve"> itp.</w:t>
            </w:r>
            <w:r>
              <w:rPr>
                <w:rFonts w:cstheme="minorHAnsi"/>
                <w:bCs/>
              </w:rPr>
              <w:t>); w</w:t>
            </w:r>
            <w:r w:rsidRPr="00E742D2">
              <w:rPr>
                <w:rFonts w:cstheme="minorHAnsi"/>
                <w:bCs/>
              </w:rPr>
              <w:t>sparcie zakładania i rozwoju lokalnych firm</w:t>
            </w:r>
            <w:r>
              <w:rPr>
                <w:rFonts w:cstheme="minorHAnsi"/>
                <w:bCs/>
              </w:rPr>
              <w:t>.</w:t>
            </w:r>
          </w:p>
        </w:tc>
      </w:tr>
      <w:tr w:rsidR="007D3610" w:rsidRPr="00ED30C7" w14:paraId="57BC85DD"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13A34F08" w14:textId="77777777" w:rsidR="00185698" w:rsidRPr="005646BD" w:rsidRDefault="00185698" w:rsidP="00354F20">
            <w:pPr>
              <w:spacing w:before="0" w:after="0"/>
              <w:rPr>
                <w:rFonts w:cstheme="minorHAnsi"/>
              </w:rPr>
            </w:pPr>
            <w:r w:rsidRPr="005646BD">
              <w:rPr>
                <w:rFonts w:cstheme="minorHAnsi"/>
                <w:b w:val="0"/>
              </w:rPr>
              <w:t>Badanie dotyczące potencjału projektowego mieszkańców, organizacji, instytucji i przedsiębiorców na obszarze LSR</w:t>
            </w:r>
          </w:p>
        </w:tc>
        <w:tc>
          <w:tcPr>
            <w:tcW w:w="1984" w:type="dxa"/>
            <w:vAlign w:val="top"/>
          </w:tcPr>
          <w:p w14:paraId="7B1BB494"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Ankieta online (CAWI).</w:t>
            </w:r>
          </w:p>
          <w:p w14:paraId="70EB8753"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Możliwość wypełnienia ankiety w Biurze LGD ZPT</w:t>
            </w:r>
          </w:p>
        </w:tc>
        <w:tc>
          <w:tcPr>
            <w:tcW w:w="1134" w:type="dxa"/>
            <w:vAlign w:val="top"/>
          </w:tcPr>
          <w:p w14:paraId="16B37B35"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rPr>
              <w:t>26.08.22 - 30.04.23</w:t>
            </w:r>
          </w:p>
        </w:tc>
        <w:tc>
          <w:tcPr>
            <w:tcW w:w="1701" w:type="dxa"/>
            <w:vAlign w:val="top"/>
          </w:tcPr>
          <w:p w14:paraId="7E8A640F"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rPr>
              <w:t>56</w:t>
            </w:r>
          </w:p>
        </w:tc>
        <w:tc>
          <w:tcPr>
            <w:tcW w:w="3969" w:type="dxa"/>
            <w:vAlign w:val="top"/>
          </w:tcPr>
          <w:p w14:paraId="1E2DA26A" w14:textId="77777777" w:rsidR="00185698" w:rsidRPr="003900D6" w:rsidRDefault="00185698" w:rsidP="00354F20">
            <w:pPr>
              <w:pStyle w:val="Default"/>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3900D6">
              <w:rPr>
                <w:rFonts w:asciiTheme="minorHAnsi" w:hAnsiTheme="minorHAnsi" w:cstheme="minorHAnsi"/>
                <w:bCs/>
                <w:color w:val="auto"/>
                <w:sz w:val="22"/>
                <w:szCs w:val="22"/>
              </w:rPr>
              <w:t xml:space="preserve">Badanie pozwoliło zorientować się w rzeczywistych potrzebach, oczekiwaniach i preferencjach potencjalnych beneficjentów. Pomysły na projekty koncentrowały się w obszarze: rozwój oferty turystyczno-rekreacyjnej, wsparcie małych projektów z zakresu dziedzictwa kulturowego, zwiększenia aktywności gospodarczej, poprawy dostępu do infrastruktury publicznej i społecznej, przeciwdziałaniu zmianom klimatycznym oraz aktywizacji mieszkańców. Wyniki </w:t>
            </w:r>
            <w:r w:rsidRPr="003900D6">
              <w:rPr>
                <w:rFonts w:asciiTheme="minorHAnsi" w:hAnsiTheme="minorHAnsi" w:cstheme="minorHAnsi"/>
                <w:bCs/>
                <w:color w:val="auto"/>
                <w:sz w:val="22"/>
                <w:szCs w:val="22"/>
              </w:rPr>
              <w:lastRenderedPageBreak/>
              <w:t>ankiety zostały uwzględnione w kształcie przedsięwzięć. Raport z badania dostępny na stronie LGD.</w:t>
            </w:r>
          </w:p>
        </w:tc>
      </w:tr>
      <w:tr w:rsidR="007D3610" w:rsidRPr="00ED30C7" w14:paraId="2D559D37"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6684274" w14:textId="77777777" w:rsidR="00185698" w:rsidRPr="005646BD" w:rsidRDefault="00185698" w:rsidP="00354F20">
            <w:pPr>
              <w:spacing w:before="0" w:after="0"/>
              <w:rPr>
                <w:rFonts w:cstheme="minorHAnsi"/>
                <w:b w:val="0"/>
                <w:bCs/>
              </w:rPr>
            </w:pPr>
            <w:r w:rsidRPr="005646BD">
              <w:rPr>
                <w:rFonts w:cstheme="minorHAnsi"/>
                <w:b w:val="0"/>
                <w:bCs/>
              </w:rPr>
              <w:lastRenderedPageBreak/>
              <w:t>Diagnoza problemów i potencjałów obszaru</w:t>
            </w:r>
          </w:p>
        </w:tc>
        <w:tc>
          <w:tcPr>
            <w:tcW w:w="1984" w:type="dxa"/>
            <w:vAlign w:val="top"/>
          </w:tcPr>
          <w:p w14:paraId="18CA4DCF"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Działanie punktu konsultacyjnego w biurach LGD</w:t>
            </w:r>
          </w:p>
        </w:tc>
        <w:tc>
          <w:tcPr>
            <w:tcW w:w="1134" w:type="dxa"/>
            <w:vAlign w:val="top"/>
          </w:tcPr>
          <w:p w14:paraId="2417C6CF" w14:textId="77777777"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09.2022 – 04.2023</w:t>
            </w:r>
          </w:p>
        </w:tc>
        <w:tc>
          <w:tcPr>
            <w:tcW w:w="1701" w:type="dxa"/>
            <w:vAlign w:val="top"/>
          </w:tcPr>
          <w:p w14:paraId="3F32A70D" w14:textId="77777777"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56</w:t>
            </w:r>
          </w:p>
        </w:tc>
        <w:tc>
          <w:tcPr>
            <w:tcW w:w="3969" w:type="dxa"/>
            <w:vAlign w:val="top"/>
          </w:tcPr>
          <w:p w14:paraId="153F6BE0"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Przez cały okres prac diagnostycznych w siedzibie LGD działał punkt konsultacyjny. Można było z niego korzystać osobiście lub telefonicznie. Punkt był przede wszystkim miejscem informacji o procesie, ale także dawał możliwość wyrażenia swojej opinii osobom, które z różnych powodów nie mogły wziąć udziału warsztatach. Przeważały konsultacje i informacje telefoniczne (2/3 wszystkich konsultacji), ale sprawdziło się także udostepnienie takiego punktu w przestrzeni biura. Wiele uwaga i postulatów zgłoszonych w tej formule zostało wykorzystanych na dalszych etapach prac, w tym m.in.:</w:t>
            </w:r>
          </w:p>
          <w:p w14:paraId="3D1A3529"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 większe uwzględnienie projektów partnerskich;</w:t>
            </w:r>
          </w:p>
          <w:p w14:paraId="317635FE"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 niekomunikowanie się wyłącznie przez media elektroniczne;</w:t>
            </w:r>
          </w:p>
          <w:p w14:paraId="1F0231C9"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 niepomijanie małych projektów dot. dziedzictwa kulturowego, które są ważne dla lokalnych wspólnot;</w:t>
            </w:r>
          </w:p>
          <w:p w14:paraId="323C9DB3"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 xml:space="preserve">- uwzględnienie projektów dedykowanych przedsiębiorcom na wdrażanie innowacyjnych rozwiązań, </w:t>
            </w:r>
            <w:proofErr w:type="spellStart"/>
            <w:r w:rsidRPr="005646BD">
              <w:rPr>
                <w:rFonts w:cstheme="minorHAnsi"/>
                <w:bCs/>
              </w:rPr>
              <w:t>szczeg</w:t>
            </w:r>
            <w:proofErr w:type="spellEnd"/>
            <w:r w:rsidRPr="005646BD">
              <w:rPr>
                <w:rFonts w:cstheme="minorHAnsi"/>
                <w:bCs/>
              </w:rPr>
              <w:t>. w zakresie ekologii i OZE;</w:t>
            </w:r>
          </w:p>
          <w:p w14:paraId="5A7A9FE9"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 uwzględnienie projektów zgłaszanych przez parafie.</w:t>
            </w:r>
          </w:p>
        </w:tc>
      </w:tr>
      <w:tr w:rsidR="007D3610" w:rsidRPr="003F381C" w14:paraId="4D54DD49"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87D0C37" w14:textId="77777777" w:rsidR="00185698" w:rsidRPr="005646BD" w:rsidRDefault="00185698" w:rsidP="00354F20">
            <w:pPr>
              <w:spacing w:before="0" w:after="0"/>
              <w:rPr>
                <w:rFonts w:cstheme="minorHAnsi"/>
                <w:b w:val="0"/>
              </w:rPr>
            </w:pPr>
            <w:r w:rsidRPr="005646BD">
              <w:rPr>
                <w:rFonts w:cstheme="minorHAnsi"/>
                <w:b w:val="0"/>
                <w:bCs/>
              </w:rPr>
              <w:t>Diagnoza problemów i potencjałów obszaru</w:t>
            </w:r>
          </w:p>
        </w:tc>
        <w:tc>
          <w:tcPr>
            <w:tcW w:w="1984" w:type="dxa"/>
            <w:vAlign w:val="top"/>
          </w:tcPr>
          <w:p w14:paraId="004A6D88"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Warsztaty podsumowujące (warsztaty z burmistrzami i wójtami gmin tworzących LGD)</w:t>
            </w:r>
          </w:p>
        </w:tc>
        <w:tc>
          <w:tcPr>
            <w:tcW w:w="1134" w:type="dxa"/>
            <w:vAlign w:val="top"/>
          </w:tcPr>
          <w:p w14:paraId="42589BD3" w14:textId="77777777"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r w:rsidRPr="005646BD">
              <w:rPr>
                <w:rFonts w:cstheme="minorHAnsi"/>
                <w:bCs/>
              </w:rPr>
              <w:t>22.02.23</w:t>
            </w:r>
          </w:p>
        </w:tc>
        <w:tc>
          <w:tcPr>
            <w:tcW w:w="1701" w:type="dxa"/>
            <w:vAlign w:val="top"/>
          </w:tcPr>
          <w:p w14:paraId="5C5EC7F1" w14:textId="77777777" w:rsidR="00185698" w:rsidRPr="005646BD"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r w:rsidRPr="005646BD">
              <w:rPr>
                <w:rFonts w:cstheme="minorHAnsi"/>
                <w:bCs/>
              </w:rPr>
              <w:t>18</w:t>
            </w:r>
          </w:p>
        </w:tc>
        <w:tc>
          <w:tcPr>
            <w:tcW w:w="3969" w:type="dxa"/>
            <w:vAlign w:val="top"/>
          </w:tcPr>
          <w:p w14:paraId="3B294C0E"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Podsumowanie części diagnostycznej, wskazanie kluczowych deficytów i potencjałów obszaru, omówienie i zatwierdzenie grup docelowych oraz wskazanie grup szczególnie istotnych z punktu widzenia realizacji LSR.</w:t>
            </w:r>
          </w:p>
          <w:p w14:paraId="3A579751"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5646BD">
              <w:rPr>
                <w:rFonts w:cstheme="minorHAnsi"/>
                <w:bCs/>
              </w:rPr>
              <w:t>Przyjęcie głównych założeń strategii rozwoju lokalnego kierowanego przez społeczność oraz wskazanie kluczowych elementów, które powinny zostać odzwierciedlone w kryteriach oceny w opracowywanej LSR.</w:t>
            </w:r>
          </w:p>
        </w:tc>
      </w:tr>
      <w:tr w:rsidR="007D3610" w:rsidRPr="00456E01" w14:paraId="3F355440"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4BBA11B6" w14:textId="77777777" w:rsidR="00185698" w:rsidRPr="003900D6" w:rsidRDefault="00185698" w:rsidP="00354F20">
            <w:pPr>
              <w:spacing w:before="0" w:after="0"/>
              <w:rPr>
                <w:rFonts w:cstheme="minorHAnsi"/>
                <w:b w:val="0"/>
              </w:rPr>
            </w:pPr>
            <w:r w:rsidRPr="003900D6">
              <w:rPr>
                <w:rFonts w:cstheme="minorHAnsi"/>
                <w:b w:val="0"/>
              </w:rPr>
              <w:lastRenderedPageBreak/>
              <w:t>Problemy - potencjały/zasoby – wyzwania -cele – próba konkluzji</w:t>
            </w:r>
          </w:p>
        </w:tc>
        <w:tc>
          <w:tcPr>
            <w:tcW w:w="1984" w:type="dxa"/>
            <w:vAlign w:val="top"/>
          </w:tcPr>
          <w:p w14:paraId="3C4644F0"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Warsztat</w:t>
            </w:r>
          </w:p>
        </w:tc>
        <w:tc>
          <w:tcPr>
            <w:tcW w:w="1134" w:type="dxa"/>
            <w:vAlign w:val="top"/>
          </w:tcPr>
          <w:p w14:paraId="6ECF9283"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22.02.23</w:t>
            </w:r>
          </w:p>
        </w:tc>
        <w:tc>
          <w:tcPr>
            <w:tcW w:w="1701" w:type="dxa"/>
            <w:vAlign w:val="top"/>
          </w:tcPr>
          <w:p w14:paraId="2C3497F0"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18</w:t>
            </w:r>
          </w:p>
        </w:tc>
        <w:tc>
          <w:tcPr>
            <w:tcW w:w="3969" w:type="dxa"/>
            <w:vAlign w:val="top"/>
          </w:tcPr>
          <w:p w14:paraId="78B59ED6"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Przejście od zdiagnozowanych problemów oraz potencjałów i zasobów do wyzwań z nich wynikających oraz w konsekwencji do próby zarysowania celów opracowywanej LSR. Warsztat z przedstawicielami gmin i NGO z obszaru LGD.</w:t>
            </w:r>
          </w:p>
          <w:p w14:paraId="6A9B70F9"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Sformułowano też dwa kluczowe wyzwania stawiane przed opracowywana LSR:</w:t>
            </w:r>
          </w:p>
          <w:p w14:paraId="6849FCC3"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 xml:space="preserve">- wzmocnienie endogenicznych potencjałów gmin leżących wokół </w:t>
            </w:r>
            <w:proofErr w:type="spellStart"/>
            <w:r w:rsidRPr="003900D6">
              <w:rPr>
                <w:rFonts w:cstheme="minorHAnsi"/>
                <w:bCs/>
              </w:rPr>
              <w:t>subregionalnego</w:t>
            </w:r>
            <w:proofErr w:type="spellEnd"/>
            <w:r w:rsidRPr="003900D6">
              <w:rPr>
                <w:rFonts w:cstheme="minorHAnsi"/>
                <w:bCs/>
              </w:rPr>
              <w:t xml:space="preserve"> Tarnowa jako elementów podnoszących jakość życia, tak by obszar charakteryzował się czystym, zadbanym środowiskiem, innowacyjną gospodarką oraz był atrakcyjnym miejscem do spędzania czasu i życia, zarówno dla mieszkańców, jak i osób odwiedzających ten obszar;</w:t>
            </w:r>
          </w:p>
          <w:p w14:paraId="7972ABCA"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 otwarcie się na potrzeby wszystkich mieszkańców i taki rozwój usług publicznych i komercyjnych, by moc zaspakajać potrzeby wszystkich grup społecznych, a szczególnie osób w trudniejszym położeniu.</w:t>
            </w:r>
          </w:p>
        </w:tc>
      </w:tr>
      <w:tr w:rsidR="007D3610" w:rsidRPr="003F381C" w14:paraId="67639DD5"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BEDFC6E" w14:textId="77777777" w:rsidR="00185698" w:rsidRPr="003900D6" w:rsidRDefault="00185698" w:rsidP="00354F20">
            <w:pPr>
              <w:spacing w:before="0" w:after="0"/>
              <w:rPr>
                <w:rFonts w:cstheme="minorHAnsi"/>
                <w:b w:val="0"/>
              </w:rPr>
            </w:pPr>
            <w:r w:rsidRPr="003900D6">
              <w:rPr>
                <w:rFonts w:cstheme="minorHAnsi"/>
                <w:b w:val="0"/>
              </w:rPr>
              <w:t>Cele LSR</w:t>
            </w:r>
          </w:p>
        </w:tc>
        <w:tc>
          <w:tcPr>
            <w:tcW w:w="1984" w:type="dxa"/>
            <w:vAlign w:val="top"/>
          </w:tcPr>
          <w:p w14:paraId="73F9F85A" w14:textId="2E04B5A4" w:rsidR="00185698"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 xml:space="preserve">Warsztaty strategiczne w ramach </w:t>
            </w:r>
            <w:r w:rsidR="009600CF" w:rsidRPr="003900D6">
              <w:rPr>
                <w:rFonts w:cstheme="minorHAnsi"/>
                <w:bCs/>
              </w:rPr>
              <w:t xml:space="preserve">posiedzenia Rady </w:t>
            </w:r>
            <w:r w:rsidRPr="003900D6">
              <w:rPr>
                <w:rFonts w:cstheme="minorHAnsi"/>
                <w:bCs/>
              </w:rPr>
              <w:t>z udziałem zespołu roboczego.</w:t>
            </w:r>
          </w:p>
          <w:p w14:paraId="5B1B295E" w14:textId="77777777" w:rsidR="004B2872" w:rsidRPr="003900D6" w:rsidRDefault="004B2872"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p>
          <w:p w14:paraId="57B98037" w14:textId="7777777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Wyniki badań.</w:t>
            </w:r>
          </w:p>
        </w:tc>
        <w:tc>
          <w:tcPr>
            <w:tcW w:w="1134" w:type="dxa"/>
            <w:vAlign w:val="top"/>
          </w:tcPr>
          <w:p w14:paraId="0278B100" w14:textId="4475CE23" w:rsidR="00185698" w:rsidRPr="003900D6" w:rsidRDefault="00273220"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9</w:t>
            </w:r>
            <w:r w:rsidR="009600CF" w:rsidRPr="003900D6">
              <w:rPr>
                <w:rFonts w:cstheme="minorHAnsi"/>
                <w:bCs/>
              </w:rPr>
              <w:t>.03</w:t>
            </w:r>
            <w:r w:rsidR="004B2872">
              <w:rPr>
                <w:rFonts w:cstheme="minorHAnsi"/>
                <w:bCs/>
              </w:rPr>
              <w:t>.</w:t>
            </w:r>
            <w:r w:rsidRPr="003900D6">
              <w:rPr>
                <w:rFonts w:cstheme="minorHAnsi"/>
                <w:bCs/>
              </w:rPr>
              <w:t>23</w:t>
            </w:r>
            <w:r w:rsidR="00185698" w:rsidRPr="003900D6">
              <w:rPr>
                <w:rFonts w:cstheme="minorHAnsi"/>
                <w:bCs/>
              </w:rPr>
              <w:t xml:space="preserve"> </w:t>
            </w:r>
          </w:p>
        </w:tc>
        <w:tc>
          <w:tcPr>
            <w:tcW w:w="1701" w:type="dxa"/>
            <w:vAlign w:val="top"/>
          </w:tcPr>
          <w:p w14:paraId="6B2AF981" w14:textId="77777777" w:rsidR="00185698" w:rsidRPr="003900D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35</w:t>
            </w:r>
          </w:p>
        </w:tc>
        <w:tc>
          <w:tcPr>
            <w:tcW w:w="3969" w:type="dxa"/>
            <w:vAlign w:val="top"/>
          </w:tcPr>
          <w:p w14:paraId="6AB2C605" w14:textId="4E6C16A7" w:rsidR="00185698" w:rsidRPr="003900D6"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3900D6">
              <w:rPr>
                <w:rFonts w:cstheme="minorHAnsi"/>
                <w:bCs/>
              </w:rPr>
              <w:t>Wyniki dotychczasowych prac, analiz i spotkań pozwoliły na określenie celów zgodnie z oczekiwaniami społecznymi skupionych na takich aspektach jak: jakość usług publicznych, jakość życia, wzrost aktywności mieszkańców, oferta wsparcia dostosowana do potrzeb mieszkańców, turystyka weekendowa, jako element rozwoju obszaru i tworzenia nowych miejsc pracy.</w:t>
            </w:r>
          </w:p>
        </w:tc>
      </w:tr>
      <w:tr w:rsidR="007D3610" w:rsidRPr="00456E01" w14:paraId="761AC17D"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3AAE36B" w14:textId="29D23E40" w:rsidR="00185698" w:rsidRPr="000378A3" w:rsidRDefault="00185698" w:rsidP="00354F20">
            <w:pPr>
              <w:spacing w:before="0" w:after="0"/>
              <w:rPr>
                <w:rFonts w:cstheme="minorHAnsi"/>
                <w:b w:val="0"/>
              </w:rPr>
            </w:pPr>
            <w:proofErr w:type="spellStart"/>
            <w:r w:rsidRPr="000378A3">
              <w:rPr>
                <w:rFonts w:cstheme="minorHAnsi"/>
                <w:b w:val="0"/>
              </w:rPr>
              <w:t>Wypraco</w:t>
            </w:r>
            <w:r w:rsidR="004B2872">
              <w:rPr>
                <w:rFonts w:cstheme="minorHAnsi"/>
                <w:b w:val="0"/>
              </w:rPr>
              <w:t>-</w:t>
            </w:r>
            <w:r w:rsidRPr="000378A3">
              <w:rPr>
                <w:rFonts w:cstheme="minorHAnsi"/>
                <w:b w:val="0"/>
              </w:rPr>
              <w:t>wanie</w:t>
            </w:r>
            <w:proofErr w:type="spellEnd"/>
            <w:r w:rsidRPr="000378A3">
              <w:rPr>
                <w:rFonts w:cstheme="minorHAnsi"/>
                <w:b w:val="0"/>
              </w:rPr>
              <w:t xml:space="preserve"> przedsięwzięć</w:t>
            </w:r>
          </w:p>
        </w:tc>
        <w:tc>
          <w:tcPr>
            <w:tcW w:w="1984" w:type="dxa"/>
            <w:vAlign w:val="top"/>
          </w:tcPr>
          <w:p w14:paraId="734F42FC" w14:textId="77777777" w:rsidR="004B2872"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0378A3">
              <w:rPr>
                <w:rFonts w:cstheme="minorHAnsi"/>
                <w:bCs/>
              </w:rPr>
              <w:t>Warsztat strategiczny.</w:t>
            </w:r>
          </w:p>
          <w:p w14:paraId="15B0CC39" w14:textId="77777777" w:rsidR="004B2872" w:rsidRDefault="004B2872"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p>
          <w:p w14:paraId="1CCEDDFA" w14:textId="333780A7" w:rsidR="00185698"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proofErr w:type="spellStart"/>
            <w:r w:rsidRPr="000378A3">
              <w:rPr>
                <w:rFonts w:cstheme="minorHAnsi"/>
                <w:bCs/>
              </w:rPr>
              <w:t>Work</w:t>
            </w:r>
            <w:proofErr w:type="spellEnd"/>
            <w:r w:rsidRPr="000378A3">
              <w:rPr>
                <w:rFonts w:cstheme="minorHAnsi"/>
                <w:bCs/>
              </w:rPr>
              <w:t xml:space="preserve"> </w:t>
            </w:r>
            <w:proofErr w:type="spellStart"/>
            <w:r w:rsidRPr="000378A3">
              <w:rPr>
                <w:rFonts w:cstheme="minorHAnsi"/>
                <w:bCs/>
              </w:rPr>
              <w:t>Cafe</w:t>
            </w:r>
            <w:proofErr w:type="spellEnd"/>
            <w:r w:rsidRPr="000378A3">
              <w:rPr>
                <w:rFonts w:cstheme="minorHAnsi"/>
                <w:bCs/>
              </w:rPr>
              <w:t>.</w:t>
            </w:r>
          </w:p>
          <w:p w14:paraId="4C065406" w14:textId="77777777" w:rsidR="004B2872" w:rsidRPr="000378A3" w:rsidRDefault="004B2872"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p>
          <w:p w14:paraId="2CD6919B" w14:textId="04D43ED3" w:rsidR="00185698" w:rsidRPr="000378A3"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0378A3">
              <w:rPr>
                <w:rFonts w:cstheme="minorHAnsi"/>
                <w:bCs/>
              </w:rPr>
              <w:t>Punkt konsultacyjny.</w:t>
            </w:r>
          </w:p>
        </w:tc>
        <w:tc>
          <w:tcPr>
            <w:tcW w:w="1134" w:type="dxa"/>
            <w:vAlign w:val="top"/>
          </w:tcPr>
          <w:p w14:paraId="3E9CAF77" w14:textId="0AC59BAD" w:rsidR="00185698" w:rsidRPr="00AC31C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r w:rsidRPr="00AC31CF">
              <w:rPr>
                <w:rFonts w:cstheme="minorHAnsi"/>
                <w:bCs/>
              </w:rPr>
              <w:t>09.03.23</w:t>
            </w:r>
          </w:p>
        </w:tc>
        <w:tc>
          <w:tcPr>
            <w:tcW w:w="1701" w:type="dxa"/>
            <w:vAlign w:val="top"/>
          </w:tcPr>
          <w:p w14:paraId="1C043F00" w14:textId="77777777" w:rsidR="00185698" w:rsidRPr="00AC31C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r w:rsidRPr="00AC31CF">
              <w:rPr>
                <w:rFonts w:cstheme="minorHAnsi"/>
                <w:bCs/>
              </w:rPr>
              <w:t>16</w:t>
            </w:r>
          </w:p>
        </w:tc>
        <w:tc>
          <w:tcPr>
            <w:tcW w:w="3969" w:type="dxa"/>
            <w:vAlign w:val="top"/>
          </w:tcPr>
          <w:p w14:paraId="69F1A383" w14:textId="1E7E3E28" w:rsidR="00185698" w:rsidRPr="000378A3" w:rsidRDefault="00185698" w:rsidP="009600CF">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0378A3">
              <w:rPr>
                <w:rFonts w:cstheme="minorHAnsi"/>
                <w:bCs/>
              </w:rPr>
              <w:t>Koncentracja na 2 obszarach – najważniejszych z punktu widzenia mieszkańców – pozwoliła na wypracowanie przez interesariuszy przedsięwzięć, które umożliwią realizację ambitnych celów lokalnej wspólnoty. Mieszkańcy bardzo mocno podkreślali konieczność uwzględnienia przedsięwzięć kierowanych do przedsiębiorców z branży</w:t>
            </w:r>
            <w:r w:rsidR="009600CF">
              <w:rPr>
                <w:rFonts w:cstheme="minorHAnsi"/>
                <w:bCs/>
              </w:rPr>
              <w:t xml:space="preserve"> </w:t>
            </w:r>
            <w:r w:rsidR="009600CF">
              <w:rPr>
                <w:rFonts w:cstheme="minorHAnsi"/>
                <w:bCs/>
              </w:rPr>
              <w:lastRenderedPageBreak/>
              <w:t xml:space="preserve">motoryzacyjnej, drzewnej, budowlanej, związanej z turystyką weekendową, a także </w:t>
            </w:r>
            <w:r w:rsidRPr="000378A3">
              <w:rPr>
                <w:rFonts w:cstheme="minorHAnsi"/>
                <w:bCs/>
              </w:rPr>
              <w:t xml:space="preserve">społecznej, ekologicznej. Oczekiwania te zostały uwzględnione w ostatecznym kształcie przedsięwzięć. </w:t>
            </w:r>
          </w:p>
        </w:tc>
      </w:tr>
      <w:tr w:rsidR="007D3610" w:rsidRPr="00456E01" w14:paraId="5A86A23F"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B7DBDA3" w14:textId="77777777" w:rsidR="00185698" w:rsidRPr="00703E2B" w:rsidRDefault="00185698" w:rsidP="00354F20">
            <w:pPr>
              <w:spacing w:before="0" w:after="0"/>
              <w:rPr>
                <w:rFonts w:cstheme="minorHAnsi"/>
                <w:b w:val="0"/>
              </w:rPr>
            </w:pPr>
            <w:r w:rsidRPr="00703E2B">
              <w:rPr>
                <w:rFonts w:cstheme="minorHAnsi"/>
                <w:b w:val="0"/>
              </w:rPr>
              <w:lastRenderedPageBreak/>
              <w:t>Badanie dotyczące projektów JST</w:t>
            </w:r>
          </w:p>
        </w:tc>
        <w:tc>
          <w:tcPr>
            <w:tcW w:w="1984" w:type="dxa"/>
            <w:vAlign w:val="top"/>
          </w:tcPr>
          <w:p w14:paraId="21E0FF57" w14:textId="77777777" w:rsidR="00185698" w:rsidRPr="005646BD"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Ankieta online kierowana do JST.</w:t>
            </w:r>
          </w:p>
        </w:tc>
        <w:tc>
          <w:tcPr>
            <w:tcW w:w="1134" w:type="dxa"/>
            <w:vAlign w:val="top"/>
          </w:tcPr>
          <w:p w14:paraId="246BED47" w14:textId="77777777" w:rsidR="004B2872"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AC5876">
              <w:rPr>
                <w:rFonts w:cstheme="minorHAnsi"/>
                <w:bCs/>
              </w:rPr>
              <w:t xml:space="preserve">19.04.23 </w:t>
            </w:r>
          </w:p>
          <w:p w14:paraId="0459EB6C" w14:textId="77777777" w:rsidR="004B2872" w:rsidRDefault="004B2872"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5FDA99D5" w14:textId="77777777" w:rsidR="004B2872"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AC5876">
              <w:rPr>
                <w:rFonts w:cstheme="minorHAnsi"/>
                <w:bCs/>
              </w:rPr>
              <w:t xml:space="preserve">oraz </w:t>
            </w:r>
          </w:p>
          <w:p w14:paraId="6D337C3F" w14:textId="77777777" w:rsidR="004B2872" w:rsidRDefault="004B2872"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4FB08073" w14:textId="604C6109" w:rsidR="00185698" w:rsidRPr="00AC587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AC5876">
              <w:rPr>
                <w:rFonts w:cstheme="minorHAnsi"/>
                <w:bCs/>
              </w:rPr>
              <w:t xml:space="preserve">8.05.23 </w:t>
            </w:r>
          </w:p>
        </w:tc>
        <w:tc>
          <w:tcPr>
            <w:tcW w:w="1701" w:type="dxa"/>
            <w:vAlign w:val="top"/>
          </w:tcPr>
          <w:p w14:paraId="413C9F6F" w14:textId="77777777" w:rsidR="00185698" w:rsidRPr="00AC5876"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12</w:t>
            </w:r>
          </w:p>
        </w:tc>
        <w:tc>
          <w:tcPr>
            <w:tcW w:w="3969" w:type="dxa"/>
            <w:vAlign w:val="top"/>
          </w:tcPr>
          <w:p w14:paraId="4DBD2F21"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Badanie pozwoliło zorientować się w potrzebach JST i wskazywało jakie projekty w ramach LSR zamierzają realizować gminy. Najwięcej wskazań dotyczyło rozwoju infrastruktury i oferty kultury, a także turystyki, samorządowcy wskazywali także bardzo mocno potrzebę dalszej rozbudowy infrastruktury publicznej (szczególnie miejsc spotkań i aktywności fizycznej), a także wsparcie rozwoju usług edukacyjno-wychowawczych i stałe podnoszenie jakości oferowanych przez publiczne i niepubliczne placówki usług.</w:t>
            </w:r>
          </w:p>
          <w:p w14:paraId="6DC5DB9A"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Wyniki zostały uwzględnione w planowaniu budżetu poszczególnych przedsięwzięć i wskaźników.</w:t>
            </w:r>
          </w:p>
        </w:tc>
      </w:tr>
      <w:tr w:rsidR="007D3610" w:rsidRPr="00977BC6" w14:paraId="0B61AEEA"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7A0B3C1A" w14:textId="77777777" w:rsidR="00185698" w:rsidRPr="00703E2B" w:rsidRDefault="00185698" w:rsidP="00354F20">
            <w:pPr>
              <w:spacing w:before="0" w:after="0"/>
              <w:rPr>
                <w:rFonts w:cstheme="minorHAnsi"/>
                <w:b w:val="0"/>
              </w:rPr>
            </w:pPr>
            <w:r w:rsidRPr="00703E2B">
              <w:rPr>
                <w:rFonts w:cstheme="minorHAnsi"/>
                <w:b w:val="0"/>
              </w:rPr>
              <w:t>Identyfikacja projektów</w:t>
            </w:r>
          </w:p>
        </w:tc>
        <w:tc>
          <w:tcPr>
            <w:tcW w:w="1984" w:type="dxa"/>
            <w:vAlign w:val="top"/>
          </w:tcPr>
          <w:p w14:paraId="1C0D9CE5"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Badania dot. potencjału projektowego.</w:t>
            </w:r>
          </w:p>
          <w:p w14:paraId="5148C2F3"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Badanie dot. projektów JST.</w:t>
            </w:r>
          </w:p>
          <w:p w14:paraId="6F6BC23C"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Punkt konsultacyjny.</w:t>
            </w:r>
          </w:p>
          <w:p w14:paraId="14076F76"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Wywiady indywidualne z członkami stowarzyszenia.</w:t>
            </w:r>
          </w:p>
        </w:tc>
        <w:tc>
          <w:tcPr>
            <w:tcW w:w="1134" w:type="dxa"/>
            <w:vAlign w:val="top"/>
          </w:tcPr>
          <w:p w14:paraId="7C4BB87D" w14:textId="77777777" w:rsidR="00185698" w:rsidRPr="00AC31C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04.</w:t>
            </w:r>
            <w:r w:rsidRPr="00AC31CF">
              <w:rPr>
                <w:rFonts w:cstheme="minorHAnsi"/>
                <w:bCs/>
              </w:rPr>
              <w:t>2023</w:t>
            </w:r>
          </w:p>
        </w:tc>
        <w:tc>
          <w:tcPr>
            <w:tcW w:w="1701" w:type="dxa"/>
            <w:vAlign w:val="top"/>
          </w:tcPr>
          <w:p w14:paraId="7FF17D35" w14:textId="77777777" w:rsidR="00185698" w:rsidRPr="00AC31CF"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AC31CF">
              <w:rPr>
                <w:rFonts w:cstheme="minorHAnsi"/>
                <w:bCs/>
              </w:rPr>
              <w:t>12</w:t>
            </w:r>
          </w:p>
        </w:tc>
        <w:tc>
          <w:tcPr>
            <w:tcW w:w="3969" w:type="dxa"/>
            <w:vAlign w:val="top"/>
          </w:tcPr>
          <w:p w14:paraId="6E5D465F"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Identyfikacja projektów – zgodnych z oczekiwaniami mieszkańców – pozwoliła optymalnie zaplanować budżet LSR w podziale na lata, podzielić środki na poszczególne cele i określić wskaźniki.</w:t>
            </w:r>
          </w:p>
        </w:tc>
      </w:tr>
      <w:tr w:rsidR="007D3610" w:rsidRPr="00977BC6" w14:paraId="00F08B8C"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3D7FF8FC" w14:textId="77777777" w:rsidR="00185698" w:rsidRPr="00703E2B" w:rsidRDefault="00185698" w:rsidP="00354F20">
            <w:pPr>
              <w:spacing w:before="0" w:after="0"/>
              <w:rPr>
                <w:rFonts w:cstheme="minorHAnsi"/>
                <w:b w:val="0"/>
                <w:bCs/>
              </w:rPr>
            </w:pPr>
            <w:r w:rsidRPr="00703E2B">
              <w:rPr>
                <w:rFonts w:cstheme="minorHAnsi"/>
                <w:b w:val="0"/>
                <w:bCs/>
              </w:rPr>
              <w:t>Formułowanie wskaźników i sposobu wyboru i oceny operacji</w:t>
            </w:r>
          </w:p>
        </w:tc>
        <w:tc>
          <w:tcPr>
            <w:tcW w:w="1984" w:type="dxa"/>
            <w:vAlign w:val="top"/>
          </w:tcPr>
          <w:p w14:paraId="717FBB4D"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Spotkania zespołu roboczego.</w:t>
            </w:r>
          </w:p>
          <w:p w14:paraId="4C417E6B"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Analiza wyników badań i warsztatów.</w:t>
            </w:r>
          </w:p>
        </w:tc>
        <w:tc>
          <w:tcPr>
            <w:tcW w:w="1134" w:type="dxa"/>
            <w:vAlign w:val="top"/>
          </w:tcPr>
          <w:p w14:paraId="079BBC0C" w14:textId="77777777" w:rsidR="00185698" w:rsidRPr="00CC4CA5"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4.05.23</w:t>
            </w:r>
          </w:p>
        </w:tc>
        <w:tc>
          <w:tcPr>
            <w:tcW w:w="1701" w:type="dxa"/>
            <w:vAlign w:val="top"/>
          </w:tcPr>
          <w:p w14:paraId="7C89BE6B" w14:textId="77777777" w:rsidR="00185698" w:rsidRPr="00CC4CA5"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CC4CA5">
              <w:rPr>
                <w:rFonts w:cstheme="minorHAnsi"/>
                <w:bCs/>
              </w:rPr>
              <w:t>7</w:t>
            </w:r>
          </w:p>
        </w:tc>
        <w:tc>
          <w:tcPr>
            <w:tcW w:w="3969" w:type="dxa"/>
            <w:vAlign w:val="top"/>
          </w:tcPr>
          <w:p w14:paraId="4B5B1990" w14:textId="77777777" w:rsidR="00185698" w:rsidRPr="00703E2B"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703E2B">
              <w:rPr>
                <w:rFonts w:cstheme="minorHAnsi"/>
                <w:bCs/>
              </w:rPr>
              <w:t xml:space="preserve">Wykorzystano wyniki badań ankietowych oraz postulaty zgłaszane przez przedstawicieli społeczności lokalnej podczas warsztatów strategicznych i innych form partycypacyjnych do przygotowania wskaźników oraz założeń sposobu wyboru i oceny operacji oraz sposób ustanawiania kryteriów wyboru, szczególnie w zakresie </w:t>
            </w:r>
            <w:proofErr w:type="spellStart"/>
            <w:r w:rsidRPr="00703E2B">
              <w:rPr>
                <w:rFonts w:cstheme="minorHAnsi"/>
                <w:bCs/>
              </w:rPr>
              <w:t>inkluzywności</w:t>
            </w:r>
            <w:proofErr w:type="spellEnd"/>
            <w:r w:rsidRPr="00703E2B">
              <w:rPr>
                <w:rFonts w:cstheme="minorHAnsi"/>
                <w:bCs/>
              </w:rPr>
              <w:t>.</w:t>
            </w:r>
          </w:p>
        </w:tc>
      </w:tr>
      <w:tr w:rsidR="007D3610" w:rsidRPr="00977BC6" w14:paraId="41A85521" w14:textId="77777777" w:rsidTr="007D3610">
        <w:tc>
          <w:tcPr>
            <w:cnfStyle w:val="001000000000" w:firstRow="0" w:lastRow="0" w:firstColumn="1" w:lastColumn="0" w:oddVBand="0" w:evenVBand="0" w:oddHBand="0" w:evenHBand="0" w:firstRowFirstColumn="0" w:firstRowLastColumn="0" w:lastRowFirstColumn="0" w:lastRowLastColumn="0"/>
            <w:tcW w:w="1555" w:type="dxa"/>
            <w:shd w:val="clear" w:color="auto" w:fill="92D050"/>
            <w:vAlign w:val="top"/>
          </w:tcPr>
          <w:p w14:paraId="2726325B" w14:textId="77777777" w:rsidR="00185698" w:rsidRPr="00AD3D0E" w:rsidRDefault="00185698" w:rsidP="00354F20">
            <w:pPr>
              <w:spacing w:before="0" w:after="0"/>
              <w:rPr>
                <w:rFonts w:cstheme="minorHAnsi"/>
                <w:b w:val="0"/>
                <w:bCs/>
              </w:rPr>
            </w:pPr>
            <w:r w:rsidRPr="00AD3D0E">
              <w:rPr>
                <w:rFonts w:cstheme="minorHAnsi"/>
                <w:b w:val="0"/>
                <w:bCs/>
              </w:rPr>
              <w:t>Konsultowanie projektu LSR</w:t>
            </w:r>
          </w:p>
        </w:tc>
        <w:tc>
          <w:tcPr>
            <w:tcW w:w="1984" w:type="dxa"/>
            <w:vAlign w:val="top"/>
          </w:tcPr>
          <w:p w14:paraId="7F66A53F" w14:textId="77777777" w:rsidR="00185698" w:rsidRPr="00AD3D0E"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AD3D0E">
              <w:rPr>
                <w:rFonts w:cstheme="minorHAnsi"/>
                <w:bCs/>
              </w:rPr>
              <w:t>Punkt konsultacyjny.</w:t>
            </w:r>
          </w:p>
          <w:p w14:paraId="1FDE6593" w14:textId="77777777" w:rsidR="00185698" w:rsidRPr="00AD3D0E"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AD3D0E">
              <w:rPr>
                <w:rFonts w:cstheme="minorHAnsi"/>
                <w:bCs/>
              </w:rPr>
              <w:lastRenderedPageBreak/>
              <w:t>Strona internetowa.</w:t>
            </w:r>
          </w:p>
          <w:p w14:paraId="31EB880D" w14:textId="77777777" w:rsidR="00185698" w:rsidRPr="00AD3D0E"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AD3D0E">
              <w:rPr>
                <w:rFonts w:cstheme="minorHAnsi"/>
                <w:bCs/>
              </w:rPr>
              <w:t>Media społecznościowe.</w:t>
            </w:r>
          </w:p>
          <w:p w14:paraId="33CF37C9" w14:textId="77777777" w:rsidR="00185698" w:rsidRPr="00AD3D0E"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AD3D0E">
              <w:rPr>
                <w:rFonts w:cstheme="minorHAnsi"/>
                <w:bCs/>
              </w:rPr>
              <w:t>Walne Zgromadzenie Członków.</w:t>
            </w:r>
          </w:p>
        </w:tc>
        <w:tc>
          <w:tcPr>
            <w:tcW w:w="1134" w:type="dxa"/>
            <w:vAlign w:val="top"/>
          </w:tcPr>
          <w:p w14:paraId="2F9BE46D" w14:textId="77777777" w:rsidR="00185698" w:rsidRPr="00AD3D0E"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r>
              <w:rPr>
                <w:rFonts w:cstheme="minorHAnsi"/>
                <w:bCs/>
              </w:rPr>
              <w:lastRenderedPageBreak/>
              <w:t>29</w:t>
            </w:r>
            <w:r w:rsidRPr="00AC31CF">
              <w:rPr>
                <w:rFonts w:cstheme="minorHAnsi"/>
                <w:bCs/>
              </w:rPr>
              <w:t>.05.23</w:t>
            </w:r>
            <w:r>
              <w:rPr>
                <w:rFonts w:cstheme="minorHAnsi"/>
                <w:bCs/>
              </w:rPr>
              <w:t xml:space="preserve"> – 2.06.23</w:t>
            </w:r>
          </w:p>
        </w:tc>
        <w:tc>
          <w:tcPr>
            <w:tcW w:w="1701" w:type="dxa"/>
            <w:vAlign w:val="top"/>
          </w:tcPr>
          <w:p w14:paraId="0A96EB3D" w14:textId="77777777" w:rsidR="00185698" w:rsidRPr="00AD3D0E" w:rsidRDefault="00185698" w:rsidP="00354F20">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highlight w:val="yellow"/>
              </w:rPr>
            </w:pPr>
          </w:p>
        </w:tc>
        <w:tc>
          <w:tcPr>
            <w:tcW w:w="3969" w:type="dxa"/>
            <w:vAlign w:val="top"/>
          </w:tcPr>
          <w:p w14:paraId="5ACB3B21" w14:textId="77777777" w:rsidR="00185698" w:rsidRPr="00AD3D0E" w:rsidRDefault="00185698" w:rsidP="00354F2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rPr>
            </w:pPr>
            <w:r w:rsidRPr="00AD3D0E">
              <w:rPr>
                <w:rFonts w:cstheme="minorHAnsi"/>
                <w:bCs/>
              </w:rPr>
              <w:t xml:space="preserve">Szerokie udostępnienie mieszkańcom projektu LSR zarówno poprzez stronę internetową, media społecznościowe, a </w:t>
            </w:r>
            <w:r w:rsidRPr="00AD3D0E">
              <w:rPr>
                <w:rFonts w:cstheme="minorHAnsi"/>
                <w:bCs/>
              </w:rPr>
              <w:lastRenderedPageBreak/>
              <w:t>także w wersji papierowej (aby zadbać o osoby wykluczone cyfrowo) w punkcie konsultacyjnym zaowocowało dotarciem do dużej liczby mieszkańców i zgłoszeniem uwag (podział budżetu na lata, zakres przedsięwzięć), które zostały uwzględnione w ostatecznej wersji LSR.</w:t>
            </w:r>
          </w:p>
        </w:tc>
      </w:tr>
    </w:tbl>
    <w:p w14:paraId="080BC182" w14:textId="0FD9B8D1" w:rsidR="00B4456F" w:rsidRPr="0033725D" w:rsidRDefault="00B4456F" w:rsidP="00B4456F">
      <w:pPr>
        <w:pStyle w:val="podpiselementu"/>
      </w:pPr>
      <w:r w:rsidRPr="0033725D">
        <w:lastRenderedPageBreak/>
        <w:t>Źródło: Opracowanie własne</w:t>
      </w:r>
    </w:p>
    <w:p w14:paraId="69771E9F" w14:textId="5089969C" w:rsidR="00530FB7" w:rsidRPr="0033725D" w:rsidRDefault="00530FB7" w:rsidP="0042768E">
      <w:pPr>
        <w:rPr>
          <w:rStyle w:val="Pogrubienie"/>
        </w:rPr>
      </w:pPr>
      <w:r w:rsidRPr="0033725D">
        <w:t xml:space="preserve">Dużym wyzwaniem w angażowaniu mieszkańców było </w:t>
      </w:r>
      <w:r w:rsidRPr="0033725D">
        <w:rPr>
          <w:b/>
          <w:bCs/>
        </w:rPr>
        <w:t xml:space="preserve">docieranie do osób </w:t>
      </w:r>
      <w:r w:rsidR="0033725D" w:rsidRPr="0033725D">
        <w:rPr>
          <w:b/>
          <w:bCs/>
        </w:rPr>
        <w:t xml:space="preserve">starszych </w:t>
      </w:r>
      <w:r w:rsidR="0033725D" w:rsidRPr="0033725D">
        <w:t xml:space="preserve">oraz </w:t>
      </w:r>
      <w:r w:rsidR="0033725D" w:rsidRPr="0033725D">
        <w:rPr>
          <w:b/>
          <w:bCs/>
        </w:rPr>
        <w:t xml:space="preserve">osób </w:t>
      </w:r>
      <w:r w:rsidRPr="0033725D">
        <w:rPr>
          <w:b/>
          <w:bCs/>
        </w:rPr>
        <w:t>młodych</w:t>
      </w:r>
      <w:r w:rsidRPr="0033725D">
        <w:t xml:space="preserve">. </w:t>
      </w:r>
      <w:r w:rsidR="0033725D" w:rsidRPr="0033725D">
        <w:t>W pierwszym przypadku zrezygnowano z próby docierania do tych osób za pośrednictwem jedynie narzędzi internetowych (co nie znaczy że zaniechano tej formy zupełnie), ale skupiono się na docieraniu bezpośrednim do zainteresowanych osób</w:t>
      </w:r>
      <w:r w:rsidR="0033725D">
        <w:t xml:space="preserve">: </w:t>
      </w:r>
      <w:r w:rsidR="0033725D" w:rsidRPr="0033725D">
        <w:t xml:space="preserve">ogłaszania na tablicach w sołectwach zapraszające na spotkania, zaangażowanie księży w parafiach, którzy w czasie ogłoszeń parafialnych informowali o możliwości udziału w spotkaniach i wyrażeniu opinii, działalność Punktu Konsultacyjnego w siedzibie LGD, do którego można było przyjść lub zadzwonić i uzyskać komplet informacji oraz wypełnić ankiety w formie „papierowej”, które następnie były przepisywane przez pracownika biura do systemu informatycznego. W przypadku najmłodszych mieszkanek i mieszkańców obszaru – odwrotnie – większy akcent położono na informowanie przez media społecznościowe i wykorzystanie narzędzi informatycznych, tj. posłużono się medium, którego używają młodzi ludzie w codziennej komunikacji. Nie oznacza to jednocześnie, że zaniechano innych </w:t>
      </w:r>
      <w:r w:rsidRPr="0033725D">
        <w:t>sprawdzon</w:t>
      </w:r>
      <w:r w:rsidR="0033725D" w:rsidRPr="0033725D">
        <w:t>ych</w:t>
      </w:r>
      <w:r w:rsidRPr="0033725D">
        <w:t xml:space="preserve"> kanał</w:t>
      </w:r>
      <w:r w:rsidR="0033725D" w:rsidRPr="0033725D">
        <w:t>ów</w:t>
      </w:r>
      <w:r w:rsidRPr="0033725D">
        <w:t xml:space="preserve"> komunikacji: przez szkoły, NGO zajmujące się osobami młodymi, jednostki gminne – szczególnie domy kultury – które kierują swoją ofertę do najmłodszych mieszkanek i mieszkańców obszaru</w:t>
      </w:r>
      <w:r w:rsidR="0033725D" w:rsidRPr="0033725D">
        <w:t xml:space="preserve">. </w:t>
      </w:r>
      <w:r w:rsidRPr="0033725D">
        <w:t xml:space="preserve">Badania ankietowe, media społecznościowe, spotkania on-line pozwoliły młodym ludziom zabrać głos w debacie na temat LSR, </w:t>
      </w:r>
      <w:r w:rsidRPr="0033725D">
        <w:rPr>
          <w:rStyle w:val="Pogrubienie"/>
          <w:b w:val="0"/>
          <w:bCs w:val="0"/>
        </w:rPr>
        <w:t>wyrazić swoje obawy i wskazać swoje priorytety.</w:t>
      </w:r>
    </w:p>
    <w:p w14:paraId="7BEBDB4B" w14:textId="77777777" w:rsidR="0042768E" w:rsidRPr="0033725D" w:rsidRDefault="0042768E" w:rsidP="002F5F71">
      <w:pPr>
        <w:pStyle w:val="Nagwek2"/>
      </w:pPr>
      <w:bookmarkStart w:id="39" w:name="_Toc136890811"/>
      <w:r w:rsidRPr="0033725D">
        <w:t>Partycypacja społeczna na etapie wdrażania LSR</w:t>
      </w:r>
      <w:bookmarkEnd w:id="39"/>
    </w:p>
    <w:p w14:paraId="7905AD10" w14:textId="2DC75C42" w:rsidR="00530FB7" w:rsidRPr="005E5303" w:rsidRDefault="00530FB7" w:rsidP="00530FB7">
      <w:r w:rsidRPr="005E5303">
        <w:t xml:space="preserve">Szerokie upowszechnienie informacji o LSR i standardy działań partycypacyjnych będą również miały zastosowanie na etapie wdrażania LSR. Włączenie lokalnych społeczności w działania wdrożeniowe to warunek konieczny do osiągnięcia głównego celów LSR. Mieszkańcy muszą mieć poczucie, że </w:t>
      </w:r>
      <w:r w:rsidRPr="005E5303">
        <w:rPr>
          <w:b/>
        </w:rPr>
        <w:t>zmiany w ich otoczeniu kształtowane są z myślą o nich i przy ich udziale.</w:t>
      </w:r>
    </w:p>
    <w:p w14:paraId="6E748EEC" w14:textId="09AEA8BF" w:rsidR="00666014" w:rsidRPr="005E5303" w:rsidRDefault="00666014" w:rsidP="00666014">
      <w:r w:rsidRPr="005E5303">
        <w:t xml:space="preserve">Na etapie wdrażania LSR założono szereg działań angażujących interesariuszy: </w:t>
      </w:r>
    </w:p>
    <w:p w14:paraId="089BD55F" w14:textId="46593975" w:rsidR="00666014" w:rsidRPr="005E5303" w:rsidRDefault="00666014" w:rsidP="00666014">
      <w:pPr>
        <w:pStyle w:val="Akapitzlist"/>
        <w:rPr>
          <w:noProof w:val="0"/>
        </w:rPr>
      </w:pPr>
      <w:r w:rsidRPr="005E5303">
        <w:rPr>
          <w:noProof w:val="0"/>
        </w:rPr>
        <w:t>działania informacyjne, promocyjne i animujące;</w:t>
      </w:r>
    </w:p>
    <w:p w14:paraId="5F4FC058" w14:textId="332559E2" w:rsidR="00E22FF5" w:rsidRPr="005E5303" w:rsidRDefault="00E22FF5" w:rsidP="00666014">
      <w:pPr>
        <w:pStyle w:val="Akapitzlist"/>
        <w:rPr>
          <w:noProof w:val="0"/>
        </w:rPr>
      </w:pPr>
      <w:bookmarkStart w:id="40" w:name="_Hlk134273376"/>
      <w:r w:rsidRPr="005E5303">
        <w:rPr>
          <w:noProof w:val="0"/>
        </w:rPr>
        <w:t xml:space="preserve">możliwość zgłaszania pomysłów na projekty (w tym projekty partnerskie) m.in. poprzez: punkt konsultacyjny, </w:t>
      </w:r>
      <w:r w:rsidR="005E5303">
        <w:rPr>
          <w:noProof w:val="0"/>
        </w:rPr>
        <w:t xml:space="preserve">dalszy </w:t>
      </w:r>
      <w:r w:rsidRPr="005E5303">
        <w:rPr>
          <w:noProof w:val="0"/>
        </w:rPr>
        <w:t xml:space="preserve">nabór </w:t>
      </w:r>
      <w:r w:rsidR="005E5303" w:rsidRPr="005E5303">
        <w:rPr>
          <w:noProof w:val="0"/>
        </w:rPr>
        <w:t xml:space="preserve">kart pomysłów na projekty </w:t>
      </w:r>
      <w:r w:rsidRPr="005E5303">
        <w:rPr>
          <w:noProof w:val="0"/>
        </w:rPr>
        <w:t>poprzez formularz na stronie LGD, warsztaty i spotkania dotyczące wdrażania LSR;</w:t>
      </w:r>
    </w:p>
    <w:p w14:paraId="7A9B1ADA" w14:textId="4683B956" w:rsidR="00E22FF5" w:rsidRPr="005E5303" w:rsidRDefault="00E22FF5" w:rsidP="00666014">
      <w:pPr>
        <w:pStyle w:val="Akapitzlist"/>
        <w:rPr>
          <w:noProof w:val="0"/>
        </w:rPr>
      </w:pPr>
      <w:r w:rsidRPr="005E5303">
        <w:rPr>
          <w:noProof w:val="0"/>
        </w:rPr>
        <w:t>poszukiwanie i kojarzeni</w:t>
      </w:r>
      <w:r w:rsidR="008F5A11" w:rsidRPr="005E5303">
        <w:rPr>
          <w:noProof w:val="0"/>
        </w:rPr>
        <w:t>e</w:t>
      </w:r>
      <w:r w:rsidRPr="005E5303">
        <w:rPr>
          <w:noProof w:val="0"/>
        </w:rPr>
        <w:t xml:space="preserve"> potencjalnych partnerów;</w:t>
      </w:r>
    </w:p>
    <w:bookmarkEnd w:id="40"/>
    <w:p w14:paraId="5D5544B3" w14:textId="18C9E88B" w:rsidR="00666014" w:rsidRPr="005E5303" w:rsidRDefault="00666014" w:rsidP="00666014">
      <w:pPr>
        <w:pStyle w:val="Akapitzlist"/>
        <w:rPr>
          <w:noProof w:val="0"/>
        </w:rPr>
      </w:pPr>
      <w:r w:rsidRPr="005E5303">
        <w:rPr>
          <w:noProof w:val="0"/>
        </w:rPr>
        <w:t>udział w procesie decyzyjnym poprzez organy przedstawicielskie i konsultacje;</w:t>
      </w:r>
    </w:p>
    <w:p w14:paraId="2B3960CB" w14:textId="3862EA27" w:rsidR="00666014" w:rsidRPr="005E5303" w:rsidRDefault="00666014" w:rsidP="00666014">
      <w:pPr>
        <w:pStyle w:val="Akapitzlist"/>
        <w:rPr>
          <w:noProof w:val="0"/>
        </w:rPr>
      </w:pPr>
      <w:r w:rsidRPr="005E5303">
        <w:rPr>
          <w:noProof w:val="0"/>
        </w:rPr>
        <w:t>udział we wdrażani</w:t>
      </w:r>
      <w:r w:rsidR="00A44EF9" w:rsidRPr="005E5303">
        <w:rPr>
          <w:noProof w:val="0"/>
        </w:rPr>
        <w:t>u</w:t>
      </w:r>
      <w:r w:rsidRPr="005E5303">
        <w:rPr>
          <w:noProof w:val="0"/>
        </w:rPr>
        <w:t xml:space="preserve"> projektów – projekty partnerskie integrujące sektory i obszary;</w:t>
      </w:r>
    </w:p>
    <w:p w14:paraId="53431673" w14:textId="6DCC2614" w:rsidR="00666014" w:rsidRPr="005E5303" w:rsidRDefault="00666014" w:rsidP="00666014">
      <w:pPr>
        <w:pStyle w:val="Akapitzlist"/>
        <w:rPr>
          <w:noProof w:val="0"/>
        </w:rPr>
      </w:pPr>
      <w:r w:rsidRPr="005E5303">
        <w:rPr>
          <w:noProof w:val="0"/>
        </w:rPr>
        <w:t>udział interesariuszy w ewaluacji podejmowanych działań – przeglądy.</w:t>
      </w:r>
    </w:p>
    <w:p w14:paraId="4093CCD3" w14:textId="44AC914D" w:rsidR="00160EA0" w:rsidRPr="005E5303" w:rsidRDefault="00160EA0" w:rsidP="00160EA0">
      <w:r w:rsidRPr="005E5303">
        <w:t>Wśród metod skierowanych do społeczności lokalnej można wykorzystać następujące instrumenty:</w:t>
      </w:r>
    </w:p>
    <w:p w14:paraId="3AB622C0" w14:textId="17794012" w:rsidR="00160EA0" w:rsidRPr="005E5303" w:rsidRDefault="00160EA0" w:rsidP="00160EA0">
      <w:pPr>
        <w:pStyle w:val="Akapitzlist"/>
        <w:rPr>
          <w:noProof w:val="0"/>
        </w:rPr>
      </w:pPr>
      <w:r w:rsidRPr="005E5303">
        <w:rPr>
          <w:noProof w:val="0"/>
        </w:rPr>
        <w:t xml:space="preserve">punkt konsultacyjny, który w jednym miejscu i </w:t>
      </w:r>
      <w:r w:rsidR="00CD2683" w:rsidRPr="005E5303">
        <w:rPr>
          <w:noProof w:val="0"/>
        </w:rPr>
        <w:t xml:space="preserve">w </w:t>
      </w:r>
      <w:r w:rsidRPr="005E5303">
        <w:rPr>
          <w:noProof w:val="0"/>
        </w:rPr>
        <w:t>krótkim czasie umożliwi uzyskanie pełnej informacji o realizowanych projektach, konkursach, możliwościach pozyskania partnera;</w:t>
      </w:r>
    </w:p>
    <w:p w14:paraId="6B477895" w14:textId="229E7B1B" w:rsidR="00160EA0" w:rsidRPr="005E5303" w:rsidRDefault="00160EA0" w:rsidP="00160EA0">
      <w:pPr>
        <w:pStyle w:val="Akapitzlist"/>
        <w:rPr>
          <w:noProof w:val="0"/>
        </w:rPr>
      </w:pPr>
      <w:r w:rsidRPr="005E5303">
        <w:rPr>
          <w:noProof w:val="0"/>
        </w:rPr>
        <w:t>wykorzystanie strony internetowej i mediów społecznościowych LGD oraz gmin do public relations LSR;</w:t>
      </w:r>
    </w:p>
    <w:p w14:paraId="0125910C" w14:textId="1FA94B08" w:rsidR="00160EA0" w:rsidRPr="005E5303" w:rsidRDefault="00A44EF9" w:rsidP="00160EA0">
      <w:pPr>
        <w:pStyle w:val="Akapitzlist"/>
        <w:rPr>
          <w:noProof w:val="0"/>
        </w:rPr>
      </w:pPr>
      <w:r w:rsidRPr="005E5303">
        <w:rPr>
          <w:noProof w:val="0"/>
        </w:rPr>
        <w:t xml:space="preserve">informowanie i angażowanie mieszkańców przy okazji </w:t>
      </w:r>
      <w:r w:rsidR="00160EA0" w:rsidRPr="005E5303">
        <w:rPr>
          <w:noProof w:val="0"/>
        </w:rPr>
        <w:t>festyn</w:t>
      </w:r>
      <w:r w:rsidRPr="005E5303">
        <w:rPr>
          <w:noProof w:val="0"/>
        </w:rPr>
        <w:t>ów</w:t>
      </w:r>
      <w:r w:rsidR="00160EA0" w:rsidRPr="005E5303">
        <w:rPr>
          <w:noProof w:val="0"/>
        </w:rPr>
        <w:t>, święta ulicy/sołectwa, imprez integracyjn</w:t>
      </w:r>
      <w:r w:rsidRPr="005E5303">
        <w:rPr>
          <w:noProof w:val="0"/>
        </w:rPr>
        <w:t>ych</w:t>
      </w:r>
      <w:r w:rsidR="00160EA0" w:rsidRPr="005E5303">
        <w:rPr>
          <w:noProof w:val="0"/>
        </w:rPr>
        <w:t>;</w:t>
      </w:r>
    </w:p>
    <w:p w14:paraId="193A3D66" w14:textId="7C062E3F" w:rsidR="00160EA0" w:rsidRPr="005E5303" w:rsidRDefault="00160EA0" w:rsidP="00160EA0">
      <w:pPr>
        <w:pStyle w:val="Akapitzlist"/>
        <w:rPr>
          <w:noProof w:val="0"/>
        </w:rPr>
      </w:pPr>
      <w:r w:rsidRPr="005E5303">
        <w:rPr>
          <w:noProof w:val="0"/>
        </w:rPr>
        <w:lastRenderedPageBreak/>
        <w:t>warsztaty aktywizujące pozwalające na większe angażowanie mieszkańców, a także będące przestrzenią do inicjowania nowych aktywności;</w:t>
      </w:r>
    </w:p>
    <w:p w14:paraId="07076EF9" w14:textId="6EEDF5A5" w:rsidR="00160EA0" w:rsidRPr="005E5303" w:rsidRDefault="00160EA0" w:rsidP="00160EA0">
      <w:pPr>
        <w:pStyle w:val="Akapitzlist"/>
        <w:rPr>
          <w:noProof w:val="0"/>
        </w:rPr>
      </w:pPr>
      <w:r w:rsidRPr="005E5303">
        <w:rPr>
          <w:noProof w:val="0"/>
        </w:rPr>
        <w:t>warsztaty sektorowe;</w:t>
      </w:r>
    </w:p>
    <w:p w14:paraId="22CA9FC5" w14:textId="5A3A0FEE" w:rsidR="00160EA0" w:rsidRPr="005E5303" w:rsidRDefault="00160EA0" w:rsidP="00160EA0">
      <w:pPr>
        <w:pStyle w:val="Akapitzlist"/>
        <w:rPr>
          <w:noProof w:val="0"/>
        </w:rPr>
      </w:pPr>
      <w:r w:rsidRPr="005E5303">
        <w:rPr>
          <w:noProof w:val="0"/>
        </w:rPr>
        <w:t xml:space="preserve">warsztaty z mieszkańcami (m.in. </w:t>
      </w:r>
      <w:proofErr w:type="spellStart"/>
      <w:r w:rsidRPr="005E5303">
        <w:rPr>
          <w:noProof w:val="0"/>
        </w:rPr>
        <w:t>world</w:t>
      </w:r>
      <w:proofErr w:type="spellEnd"/>
      <w:r w:rsidRPr="005E5303">
        <w:rPr>
          <w:noProof w:val="0"/>
        </w:rPr>
        <w:t xml:space="preserve"> </w:t>
      </w:r>
      <w:proofErr w:type="spellStart"/>
      <w:r w:rsidRPr="005E5303">
        <w:rPr>
          <w:noProof w:val="0"/>
        </w:rPr>
        <w:t>cafe</w:t>
      </w:r>
      <w:proofErr w:type="spellEnd"/>
      <w:r w:rsidRPr="005E5303">
        <w:rPr>
          <w:noProof w:val="0"/>
        </w:rPr>
        <w:t>, kawiarenka obywatelska);</w:t>
      </w:r>
    </w:p>
    <w:p w14:paraId="6A5222D5" w14:textId="6A96D7A8" w:rsidR="00160EA0" w:rsidRPr="005E5303" w:rsidRDefault="00160EA0" w:rsidP="00160EA0">
      <w:pPr>
        <w:pStyle w:val="Akapitzlist"/>
        <w:rPr>
          <w:noProof w:val="0"/>
        </w:rPr>
      </w:pPr>
      <w:r w:rsidRPr="005E5303">
        <w:rPr>
          <w:noProof w:val="0"/>
        </w:rPr>
        <w:t>konkursy (także w mediach społecznościowych);</w:t>
      </w:r>
    </w:p>
    <w:p w14:paraId="6C0F343C" w14:textId="17D335CC" w:rsidR="00160EA0" w:rsidRPr="005E5303" w:rsidRDefault="00160EA0" w:rsidP="00160EA0">
      <w:pPr>
        <w:pStyle w:val="Akapitzlist"/>
        <w:rPr>
          <w:noProof w:val="0"/>
        </w:rPr>
      </w:pPr>
      <w:r w:rsidRPr="005E5303">
        <w:rPr>
          <w:noProof w:val="0"/>
        </w:rPr>
        <w:t>uroczystości związane z zakończeniem realizacji projektów;</w:t>
      </w:r>
    </w:p>
    <w:p w14:paraId="66A77AE1" w14:textId="43D68DA6" w:rsidR="00160EA0" w:rsidRPr="005E5303" w:rsidRDefault="00D6435B" w:rsidP="00D6435B">
      <w:pPr>
        <w:pStyle w:val="Akapitzlist"/>
        <w:rPr>
          <w:noProof w:val="0"/>
        </w:rPr>
      </w:pPr>
      <w:r w:rsidRPr="005E5303">
        <w:rPr>
          <w:noProof w:val="0"/>
        </w:rPr>
        <w:t>działania animacyjne.</w:t>
      </w:r>
    </w:p>
    <w:p w14:paraId="2D009622" w14:textId="0D78CA66" w:rsidR="00D6435B" w:rsidRPr="005E5303" w:rsidRDefault="00D6435B" w:rsidP="009C300D">
      <w:r w:rsidRPr="005E5303">
        <w:t>Ab</w:t>
      </w:r>
      <w:r w:rsidR="00125FC1">
        <w:t>y</w:t>
      </w:r>
      <w:r w:rsidRPr="005E5303">
        <w:t xml:space="preserve"> utrzymać zainteresowanie szerokiego grona mieszkańców, a także zaangażować grupy mało aktywne</w:t>
      </w:r>
      <w:r w:rsidR="009C300D" w:rsidRPr="005E5303">
        <w:t xml:space="preserve">, które – z różnych przyczyn (brak wiedzy o LSR, brak doświadczeń takich działań, brak zaufania i niechęć do podejmowania działań wspólnych) – nie chcą się angażować </w:t>
      </w:r>
      <w:r w:rsidR="00CD2683" w:rsidRPr="005E5303">
        <w:t xml:space="preserve">- </w:t>
      </w:r>
      <w:r w:rsidRPr="005E5303">
        <w:t>wykorzystane zostaną założenia metody animacji</w:t>
      </w:r>
      <w:r w:rsidR="009C300D" w:rsidRPr="005E5303">
        <w:t>. U</w:t>
      </w:r>
      <w:r w:rsidRPr="005E5303">
        <w:t>możliwia</w:t>
      </w:r>
      <w:r w:rsidR="009C300D" w:rsidRPr="005E5303">
        <w:t xml:space="preserve"> ona </w:t>
      </w:r>
      <w:r w:rsidRPr="005E5303">
        <w:t>w praktyce:</w:t>
      </w:r>
    </w:p>
    <w:p w14:paraId="43F6104F" w14:textId="0741AC33" w:rsidR="00D6435B" w:rsidRPr="005E5303" w:rsidRDefault="009C300D" w:rsidP="009C300D">
      <w:pPr>
        <w:pStyle w:val="Akapitzlist"/>
        <w:rPr>
          <w:iCs/>
          <w:noProof w:val="0"/>
        </w:rPr>
      </w:pPr>
      <w:r w:rsidRPr="005E5303">
        <w:rPr>
          <w:noProof w:val="0"/>
        </w:rPr>
        <w:t>p</w:t>
      </w:r>
      <w:r w:rsidR="00D6435B" w:rsidRPr="005E5303">
        <w:rPr>
          <w:iCs/>
          <w:noProof w:val="0"/>
        </w:rPr>
        <w:t>obudzanie aktywności mieszkańców oraz instytucji i organizacji działających w społeczności lokalnej</w:t>
      </w:r>
      <w:r w:rsidRPr="005E5303">
        <w:rPr>
          <w:iCs/>
          <w:noProof w:val="0"/>
        </w:rPr>
        <w:t>;</w:t>
      </w:r>
    </w:p>
    <w:p w14:paraId="51DC6EB4" w14:textId="3FFBD939" w:rsidR="00D6435B" w:rsidRPr="005E5303" w:rsidRDefault="00D6435B" w:rsidP="009C300D">
      <w:pPr>
        <w:pStyle w:val="Akapitzlist"/>
        <w:rPr>
          <w:iCs/>
          <w:noProof w:val="0"/>
        </w:rPr>
      </w:pPr>
      <w:r w:rsidRPr="005E5303">
        <w:rPr>
          <w:iCs/>
          <w:noProof w:val="0"/>
        </w:rPr>
        <w:t>budowanie trwałych wzajemnych relacji między nimi</w:t>
      </w:r>
      <w:r w:rsidR="009C300D" w:rsidRPr="005E5303">
        <w:rPr>
          <w:iCs/>
          <w:noProof w:val="0"/>
        </w:rPr>
        <w:t>;</w:t>
      </w:r>
    </w:p>
    <w:p w14:paraId="108FDE96" w14:textId="26DD4BDC" w:rsidR="00D6435B" w:rsidRPr="005E5303" w:rsidRDefault="00D6435B" w:rsidP="009C300D">
      <w:pPr>
        <w:pStyle w:val="Akapitzlist"/>
        <w:rPr>
          <w:iCs/>
          <w:noProof w:val="0"/>
        </w:rPr>
      </w:pPr>
      <w:r w:rsidRPr="005E5303">
        <w:rPr>
          <w:iCs/>
          <w:noProof w:val="0"/>
        </w:rPr>
        <w:t xml:space="preserve">zakorzenianie w społecznościach lokalnych pojęcia </w:t>
      </w:r>
      <w:r w:rsidR="009C300D" w:rsidRPr="005E5303">
        <w:rPr>
          <w:iCs/>
          <w:noProof w:val="0"/>
        </w:rPr>
        <w:t>wspólnoty;</w:t>
      </w:r>
    </w:p>
    <w:p w14:paraId="118D9C1D" w14:textId="77777777" w:rsidR="009C300D" w:rsidRPr="005E5303" w:rsidRDefault="00D6435B" w:rsidP="009C300D">
      <w:pPr>
        <w:pStyle w:val="Akapitzlist"/>
        <w:rPr>
          <w:iCs/>
          <w:noProof w:val="0"/>
        </w:rPr>
      </w:pPr>
      <w:r w:rsidRPr="005E5303">
        <w:rPr>
          <w:iCs/>
          <w:noProof w:val="0"/>
        </w:rPr>
        <w:t>integrowanie społeczności lokalnej, koncentrowanie jej</w:t>
      </w:r>
      <w:r w:rsidR="009C300D" w:rsidRPr="005E5303">
        <w:rPr>
          <w:iCs/>
          <w:noProof w:val="0"/>
        </w:rPr>
        <w:t xml:space="preserve"> na wspólnych</w:t>
      </w:r>
      <w:r w:rsidRPr="005E5303">
        <w:rPr>
          <w:iCs/>
          <w:noProof w:val="0"/>
        </w:rPr>
        <w:t xml:space="preserve"> </w:t>
      </w:r>
      <w:r w:rsidR="009C300D" w:rsidRPr="005E5303">
        <w:rPr>
          <w:iCs/>
          <w:noProof w:val="0"/>
        </w:rPr>
        <w:t>działaniach;</w:t>
      </w:r>
    </w:p>
    <w:p w14:paraId="0CB2FE0A" w14:textId="6ED10FDC" w:rsidR="00D6435B" w:rsidRPr="005E5303" w:rsidRDefault="00D6435B" w:rsidP="009C300D">
      <w:pPr>
        <w:pStyle w:val="Akapitzlist"/>
        <w:rPr>
          <w:iCs/>
          <w:noProof w:val="0"/>
        </w:rPr>
      </w:pPr>
      <w:r w:rsidRPr="005E5303">
        <w:rPr>
          <w:iCs/>
          <w:noProof w:val="0"/>
        </w:rPr>
        <w:t>edukację obywatelską, zakorzenianie w mieszkańcach zasad solidarności, wzajemności</w:t>
      </w:r>
      <w:r w:rsidR="00A44EF9" w:rsidRPr="005E5303">
        <w:rPr>
          <w:iCs/>
          <w:noProof w:val="0"/>
        </w:rPr>
        <w:t>;</w:t>
      </w:r>
    </w:p>
    <w:p w14:paraId="49C88BB1" w14:textId="58C99C93" w:rsidR="00D6435B" w:rsidRPr="005E5303" w:rsidRDefault="00D6435B" w:rsidP="009C300D">
      <w:pPr>
        <w:pStyle w:val="Akapitzlist"/>
        <w:rPr>
          <w:iCs/>
          <w:noProof w:val="0"/>
        </w:rPr>
      </w:pPr>
      <w:r w:rsidRPr="005E5303">
        <w:rPr>
          <w:iCs/>
          <w:noProof w:val="0"/>
        </w:rPr>
        <w:t>otwartości, pomocniczości, a także poczucia współodpowiedzialności za lokalną społeczność</w:t>
      </w:r>
      <w:r w:rsidR="00A44EF9" w:rsidRPr="005E5303">
        <w:rPr>
          <w:iCs/>
          <w:noProof w:val="0"/>
        </w:rPr>
        <w:t>;</w:t>
      </w:r>
    </w:p>
    <w:p w14:paraId="2DA3D8C6" w14:textId="7D77E47C" w:rsidR="00D6435B" w:rsidRPr="005E5303" w:rsidRDefault="00D6435B" w:rsidP="009C300D">
      <w:pPr>
        <w:pStyle w:val="Akapitzlist"/>
        <w:rPr>
          <w:iCs/>
          <w:noProof w:val="0"/>
        </w:rPr>
      </w:pPr>
      <w:r w:rsidRPr="005E5303">
        <w:rPr>
          <w:iCs/>
          <w:noProof w:val="0"/>
        </w:rPr>
        <w:t>racjonalne wykorzystanie lokalnych zasobów do realizacji wspólnych działań.</w:t>
      </w:r>
    </w:p>
    <w:p w14:paraId="061FD52F" w14:textId="243B33DB" w:rsidR="00666014" w:rsidRPr="005E5303" w:rsidRDefault="00575F71" w:rsidP="00575F71">
      <w:pPr>
        <w:pStyle w:val="Nagwek3"/>
        <w:rPr>
          <w:noProof w:val="0"/>
        </w:rPr>
      </w:pPr>
      <w:bookmarkStart w:id="41" w:name="_Toc136890812"/>
      <w:r w:rsidRPr="005E5303">
        <w:rPr>
          <w:noProof w:val="0"/>
        </w:rPr>
        <w:t>Partycypacja społeczna na etapie oceny efektów</w:t>
      </w:r>
      <w:bookmarkEnd w:id="41"/>
    </w:p>
    <w:p w14:paraId="0148DEB9" w14:textId="361BB7CA" w:rsidR="00575F71" w:rsidRPr="005E5303" w:rsidRDefault="00575F71" w:rsidP="00575F71">
      <w:pPr>
        <w:rPr>
          <w:b/>
        </w:rPr>
      </w:pPr>
      <w:r w:rsidRPr="005E5303">
        <w:t xml:space="preserve">Ocena </w:t>
      </w:r>
      <w:r w:rsidR="009C300D" w:rsidRPr="005E5303">
        <w:rPr>
          <w:iCs/>
        </w:rPr>
        <w:t>LSR</w:t>
      </w:r>
      <w:r w:rsidRPr="005E5303">
        <w:rPr>
          <w:iCs/>
        </w:rPr>
        <w:t xml:space="preserve"> </w:t>
      </w:r>
      <w:r w:rsidRPr="005E5303">
        <w:t xml:space="preserve">powinna obejmować analizę efektów społecznych, gospodarczych, środowiskowych obszaru objętego LSR opartą na wskaźnikach oraz </w:t>
      </w:r>
      <w:r w:rsidR="00CD2683" w:rsidRPr="005E5303">
        <w:t xml:space="preserve">pozyskane </w:t>
      </w:r>
      <w:r w:rsidRPr="005E5303">
        <w:t xml:space="preserve">opinie mieszkańców. Partycypacja społeczna na etapie oceny uwzględnia </w:t>
      </w:r>
      <w:r w:rsidRPr="005E5303">
        <w:rPr>
          <w:b/>
        </w:rPr>
        <w:t>aktywny udział mieszkańców poprzez uczestnictwo w pracach Rady oraz w szerokich konsultacjach społecznych.</w:t>
      </w:r>
    </w:p>
    <w:p w14:paraId="639518FA" w14:textId="1609DB92" w:rsidR="00575F71" w:rsidRPr="005E5303" w:rsidRDefault="00575F71" w:rsidP="00575F71">
      <w:r w:rsidRPr="005E5303">
        <w:t xml:space="preserve">Formy i narzędzia aktywnego włączania mieszkańców w ocenę efektów LSR, które </w:t>
      </w:r>
      <w:r w:rsidR="00806475">
        <w:t>mogą być</w:t>
      </w:r>
      <w:r w:rsidRPr="005E5303">
        <w:t xml:space="preserve"> wykorzystywane to:</w:t>
      </w:r>
    </w:p>
    <w:p w14:paraId="69EC0A62" w14:textId="34376CDC" w:rsidR="00575F71" w:rsidRPr="005E5303" w:rsidRDefault="00575F71" w:rsidP="00575F71">
      <w:pPr>
        <w:pStyle w:val="Akapitzlist"/>
        <w:rPr>
          <w:noProof w:val="0"/>
        </w:rPr>
      </w:pPr>
      <w:r w:rsidRPr="005E5303">
        <w:rPr>
          <w:noProof w:val="0"/>
        </w:rPr>
        <w:t>badania sondażowe na temat oceny efektów wdrożonych działań</w:t>
      </w:r>
      <w:r w:rsidR="00A44EF9" w:rsidRPr="005E5303">
        <w:rPr>
          <w:noProof w:val="0"/>
        </w:rPr>
        <w:t>;</w:t>
      </w:r>
    </w:p>
    <w:p w14:paraId="1F57358F" w14:textId="6C83AA6A" w:rsidR="00575F71" w:rsidRPr="005E5303" w:rsidRDefault="00575F71" w:rsidP="00575F71">
      <w:pPr>
        <w:pStyle w:val="Akapitzlist"/>
        <w:rPr>
          <w:noProof w:val="0"/>
        </w:rPr>
      </w:pPr>
      <w:r w:rsidRPr="005E5303">
        <w:rPr>
          <w:noProof w:val="0"/>
        </w:rPr>
        <w:t xml:space="preserve">ankiety z wykorzystaniem mediów społecznościowych: sondy na stronie www, wydarzenia na </w:t>
      </w:r>
      <w:proofErr w:type="spellStart"/>
      <w:r w:rsidRPr="005E5303">
        <w:rPr>
          <w:noProof w:val="0"/>
        </w:rPr>
        <w:t>facebooku</w:t>
      </w:r>
      <w:proofErr w:type="spellEnd"/>
      <w:r w:rsidR="00A44EF9" w:rsidRPr="005E5303">
        <w:rPr>
          <w:noProof w:val="0"/>
        </w:rPr>
        <w:t>;</w:t>
      </w:r>
    </w:p>
    <w:p w14:paraId="6FAE6E43" w14:textId="164A5A15" w:rsidR="00575F71" w:rsidRPr="005E5303" w:rsidRDefault="00575F71" w:rsidP="00575F71">
      <w:pPr>
        <w:pStyle w:val="Akapitzlist"/>
        <w:rPr>
          <w:noProof w:val="0"/>
        </w:rPr>
      </w:pPr>
      <w:r w:rsidRPr="005E5303">
        <w:rPr>
          <w:noProof w:val="0"/>
        </w:rPr>
        <w:t>badania fokusowe dot</w:t>
      </w:r>
      <w:r w:rsidR="00A44EF9" w:rsidRPr="005E5303">
        <w:rPr>
          <w:noProof w:val="0"/>
        </w:rPr>
        <w:t>yczące</w:t>
      </w:r>
      <w:r w:rsidRPr="005E5303">
        <w:rPr>
          <w:noProof w:val="0"/>
        </w:rPr>
        <w:t xml:space="preserve"> jakości życia</w:t>
      </w:r>
      <w:r w:rsidR="00A44EF9" w:rsidRPr="005E5303">
        <w:rPr>
          <w:noProof w:val="0"/>
        </w:rPr>
        <w:t>;</w:t>
      </w:r>
    </w:p>
    <w:p w14:paraId="11C8ECD7" w14:textId="5E269A4D" w:rsidR="00575F71" w:rsidRPr="005E5303" w:rsidRDefault="00575F71" w:rsidP="00575F71">
      <w:pPr>
        <w:pStyle w:val="Akapitzlist"/>
        <w:rPr>
          <w:noProof w:val="0"/>
        </w:rPr>
      </w:pPr>
      <w:r w:rsidRPr="005E5303">
        <w:rPr>
          <w:noProof w:val="0"/>
        </w:rPr>
        <w:t>debata z władzami publicznymi na temat LSR</w:t>
      </w:r>
      <w:r w:rsidR="00A44EF9" w:rsidRPr="005E5303">
        <w:rPr>
          <w:noProof w:val="0"/>
        </w:rPr>
        <w:t xml:space="preserve"> – stanu realizacji, osiąganych efektów, potrzeby korek</w:t>
      </w:r>
      <w:r w:rsidR="00720C3B" w:rsidRPr="005E5303">
        <w:rPr>
          <w:noProof w:val="0"/>
        </w:rPr>
        <w:t>t</w:t>
      </w:r>
      <w:r w:rsidR="00A44EF9" w:rsidRPr="005E5303">
        <w:rPr>
          <w:noProof w:val="0"/>
        </w:rPr>
        <w:t xml:space="preserve"> w przyjętej linii celów i przedsięwzięć;</w:t>
      </w:r>
    </w:p>
    <w:p w14:paraId="6432A82E" w14:textId="486E14B3" w:rsidR="00575F71" w:rsidRPr="005E5303" w:rsidRDefault="00575F71" w:rsidP="00575F71">
      <w:pPr>
        <w:pStyle w:val="Akapitzlist"/>
        <w:rPr>
          <w:noProof w:val="0"/>
        </w:rPr>
      </w:pPr>
      <w:r w:rsidRPr="005E5303">
        <w:rPr>
          <w:noProof w:val="0"/>
        </w:rPr>
        <w:t>analiza postrzegania przez mieszkańców zmian na obszarze LGD</w:t>
      </w:r>
      <w:r w:rsidR="00A44EF9" w:rsidRPr="005E5303">
        <w:rPr>
          <w:noProof w:val="0"/>
        </w:rPr>
        <w:t>;</w:t>
      </w:r>
    </w:p>
    <w:p w14:paraId="3942CD4C" w14:textId="3498D48C" w:rsidR="00575F71" w:rsidRPr="005E5303" w:rsidRDefault="00575F71" w:rsidP="00160EA0">
      <w:pPr>
        <w:pStyle w:val="Akapitzlist"/>
        <w:rPr>
          <w:noProof w:val="0"/>
        </w:rPr>
      </w:pPr>
      <w:r w:rsidRPr="005E5303">
        <w:rPr>
          <w:noProof w:val="0"/>
        </w:rPr>
        <w:t>debaty publiczne</w:t>
      </w:r>
      <w:r w:rsidR="00160EA0" w:rsidRPr="005E5303">
        <w:rPr>
          <w:noProof w:val="0"/>
        </w:rPr>
        <w:t>.</w:t>
      </w:r>
    </w:p>
    <w:p w14:paraId="41FD7708" w14:textId="09FA54D7" w:rsidR="00575F71" w:rsidRPr="005E5303" w:rsidRDefault="00575F71" w:rsidP="0093503D">
      <w:pPr>
        <w:rPr>
          <w:rFonts w:ascii="ArialMT" w:hAnsi="ArialMT" w:cs="ArialMT"/>
          <w:b/>
          <w:bCs/>
          <w:iCs/>
          <w:sz w:val="26"/>
        </w:rPr>
      </w:pPr>
      <w:r w:rsidRPr="005E5303">
        <w:t xml:space="preserve">Opisywane narzędzia będą dostosowane do lokalnych warunków oraz możliwości działania. Dla partycypacji społecznej ważne są umiejętności osób animujących proces oraz ich otwartość na współpracę z mieszkańcami i ich organizacjami. Bez owej otwartości i pełnej gotowości do współpracy instrumenty partycypacji nie będą spełniały swej roli. Stąd tak ważne jest </w:t>
      </w:r>
      <w:r w:rsidRPr="005E5303">
        <w:rPr>
          <w:b/>
          <w:bCs/>
        </w:rPr>
        <w:t>wyszukiwanie i kreowanie liderów lokalnych</w:t>
      </w:r>
      <w:r w:rsidRPr="005E5303">
        <w:t>, którzy będą ambasadorami prowadzonych działań na obszarze LGD.</w:t>
      </w:r>
    </w:p>
    <w:p w14:paraId="4157E870" w14:textId="77777777" w:rsidR="00150093" w:rsidRPr="005E5303" w:rsidRDefault="00150093" w:rsidP="002F5F71">
      <w:pPr>
        <w:pStyle w:val="Nagwek2"/>
      </w:pPr>
      <w:bookmarkStart w:id="42" w:name="_Toc136890813"/>
      <w:bookmarkStart w:id="43" w:name="_Hlk132527774"/>
      <w:bookmarkEnd w:id="38"/>
      <w:r w:rsidRPr="005E5303">
        <w:t>Grupy docelowe</w:t>
      </w:r>
      <w:bookmarkEnd w:id="42"/>
    </w:p>
    <w:p w14:paraId="2055D288" w14:textId="77777777" w:rsidR="00150093" w:rsidRPr="001B75D6" w:rsidRDefault="00150093" w:rsidP="00150093">
      <w:bookmarkStart w:id="44" w:name="_Hlk133823937"/>
      <w:r w:rsidRPr="001B75D6">
        <w:t xml:space="preserve">Zgodnie z przeprowadzoną diagnozą obszaru i zidentyfikowanymi kluczowymi problemami do </w:t>
      </w:r>
      <w:r w:rsidRPr="001B75D6">
        <w:rPr>
          <w:b/>
          <w:bCs/>
        </w:rPr>
        <w:t xml:space="preserve">grup docelowych należy zaliczyć: </w:t>
      </w:r>
    </w:p>
    <w:p w14:paraId="177A80FA" w14:textId="79591C9B" w:rsidR="00150093" w:rsidRPr="001B75D6" w:rsidRDefault="00A44EF9" w:rsidP="00150093">
      <w:pPr>
        <w:pStyle w:val="Akapitzlist"/>
        <w:rPr>
          <w:noProof w:val="0"/>
        </w:rPr>
      </w:pPr>
      <w:r w:rsidRPr="001B75D6">
        <w:rPr>
          <w:b/>
          <w:bCs/>
          <w:noProof w:val="0"/>
        </w:rPr>
        <w:t>o</w:t>
      </w:r>
      <w:r w:rsidR="00150093" w:rsidRPr="001B75D6">
        <w:rPr>
          <w:b/>
          <w:bCs/>
          <w:noProof w:val="0"/>
        </w:rPr>
        <w:t>soby fizyczne zamieszkałe na obszarze LSR</w:t>
      </w:r>
      <w:r w:rsidR="00150093" w:rsidRPr="001B75D6">
        <w:rPr>
          <w:noProof w:val="0"/>
        </w:rPr>
        <w:t xml:space="preserve"> (w tym także dzieci, młodzież, liderzy lokalni, rolnicy), które dzięki realizacji LSR skorzystają m.in. z nowych obiektów i usług umożliwiających zagospodarowani</w:t>
      </w:r>
      <w:r w:rsidR="00720C3B" w:rsidRPr="001B75D6">
        <w:rPr>
          <w:noProof w:val="0"/>
        </w:rPr>
        <w:t>e</w:t>
      </w:r>
      <w:r w:rsidR="00150093" w:rsidRPr="001B75D6">
        <w:rPr>
          <w:noProof w:val="0"/>
        </w:rPr>
        <w:t xml:space="preserve"> czasu </w:t>
      </w:r>
      <w:r w:rsidR="00150093" w:rsidRPr="001B75D6">
        <w:rPr>
          <w:noProof w:val="0"/>
        </w:rPr>
        <w:lastRenderedPageBreak/>
        <w:t>wolnego, podniosą swoją wiedzę i wpłyną na ochronę środowiska oraz ekologię, zwiększą swoją aktywność, poziom integracji oraz uzyskają zatrudnienie na terenie LGD;</w:t>
      </w:r>
    </w:p>
    <w:p w14:paraId="51B2BAEE" w14:textId="462172B2" w:rsidR="00150093" w:rsidRPr="001B75D6" w:rsidRDefault="00150093" w:rsidP="00150093">
      <w:pPr>
        <w:pStyle w:val="Akapitzlist"/>
        <w:rPr>
          <w:noProof w:val="0"/>
        </w:rPr>
      </w:pPr>
      <w:r w:rsidRPr="001B75D6">
        <w:rPr>
          <w:b/>
          <w:bCs/>
          <w:noProof w:val="0"/>
        </w:rPr>
        <w:t>osoby fizyczne, które nie są zamieszkałe na obszarze LSR</w:t>
      </w:r>
      <w:r w:rsidRPr="001B75D6">
        <w:rPr>
          <w:noProof w:val="0"/>
        </w:rPr>
        <w:t xml:space="preserve"> (</w:t>
      </w:r>
      <w:r w:rsidR="005E5303" w:rsidRPr="001B75D6">
        <w:rPr>
          <w:noProof w:val="0"/>
        </w:rPr>
        <w:t>mieszkańcy Tarnowa/</w:t>
      </w:r>
      <w:r w:rsidRPr="001B75D6">
        <w:rPr>
          <w:noProof w:val="0"/>
        </w:rPr>
        <w:t xml:space="preserve">turyści), którzy skorzystają m.in. z oferowanych przez obszar różnorodnych </w:t>
      </w:r>
      <w:r w:rsidR="00720C3B" w:rsidRPr="001B75D6">
        <w:rPr>
          <w:noProof w:val="0"/>
        </w:rPr>
        <w:t xml:space="preserve">nowych oraz </w:t>
      </w:r>
      <w:r w:rsidRPr="001B75D6">
        <w:rPr>
          <w:noProof w:val="0"/>
        </w:rPr>
        <w:t>uatrakcyjnionych usług turystyczn</w:t>
      </w:r>
      <w:r w:rsidR="005E5303" w:rsidRPr="001B75D6">
        <w:rPr>
          <w:noProof w:val="0"/>
        </w:rPr>
        <w:t>o-rekreacyjnych</w:t>
      </w:r>
      <w:r w:rsidRPr="001B75D6">
        <w:rPr>
          <w:noProof w:val="0"/>
        </w:rPr>
        <w:t xml:space="preserve"> i kulturalnych;</w:t>
      </w:r>
    </w:p>
    <w:p w14:paraId="50BA1A92" w14:textId="4A27C383" w:rsidR="00150093" w:rsidRPr="001B75D6" w:rsidRDefault="00150093" w:rsidP="00150093">
      <w:pPr>
        <w:pStyle w:val="Akapitzlist"/>
        <w:rPr>
          <w:noProof w:val="0"/>
        </w:rPr>
      </w:pPr>
      <w:r w:rsidRPr="001B75D6">
        <w:rPr>
          <w:b/>
          <w:bCs/>
          <w:noProof w:val="0"/>
        </w:rPr>
        <w:t>osoby fizyczne, zamierzające prowadzić lub prowadzące działalność gospodarczą</w:t>
      </w:r>
      <w:r w:rsidRPr="001B75D6">
        <w:rPr>
          <w:noProof w:val="0"/>
        </w:rPr>
        <w:t>, której miejsce wykonywania znajdzie</w:t>
      </w:r>
      <w:r w:rsidR="00720C3B" w:rsidRPr="001B75D6">
        <w:rPr>
          <w:noProof w:val="0"/>
        </w:rPr>
        <w:t xml:space="preserve"> się</w:t>
      </w:r>
      <w:r w:rsidRPr="001B75D6">
        <w:rPr>
          <w:noProof w:val="0"/>
        </w:rPr>
        <w:t>/znajduje się na terenie obszaru LSR, a dzięki realizacji LSR otrzymają zatrudnienie, czy też wpłyną na zwiększenie poziomu przedsiębiorczości regionu</w:t>
      </w:r>
      <w:r w:rsidR="00A44EF9" w:rsidRPr="001B75D6">
        <w:rPr>
          <w:noProof w:val="0"/>
        </w:rPr>
        <w:t>;</w:t>
      </w:r>
    </w:p>
    <w:p w14:paraId="0E9A3247" w14:textId="6B45AD81" w:rsidR="00150093" w:rsidRPr="001B75D6" w:rsidRDefault="00150093" w:rsidP="00150093">
      <w:pPr>
        <w:pStyle w:val="Akapitzlist"/>
        <w:rPr>
          <w:noProof w:val="0"/>
        </w:rPr>
      </w:pPr>
      <w:r w:rsidRPr="001B75D6">
        <w:rPr>
          <w:b/>
          <w:bCs/>
          <w:noProof w:val="0"/>
        </w:rPr>
        <w:t>osoby prawne, jednostki organizacyjne nieposiadające osobowości prawnej, którym ustawa przyznaje zdolność prawną oraz grupy nieformalne</w:t>
      </w:r>
      <w:r w:rsidRPr="001B75D6">
        <w:rPr>
          <w:noProof w:val="0"/>
        </w:rPr>
        <w:t>, których siedziba lub ich oddział znajduje się na obszarze objętym LSR. Będą to podmioty działające lub wyrażające chęć działania na obszarze LGD, wpływając w ten sposób na jego rozwój. Zaliczamy do nich także wszelkiego rodzaju organizacje pozarządowe, OSP, koła gospodyń wiejskich, zespoły regionalne, grupy zamierzające realizować projekty na rzecz mieszkańców obszaru LGD lub na rzecz rozwoju lokalnego</w:t>
      </w:r>
      <w:r w:rsidR="00A44EF9" w:rsidRPr="001B75D6">
        <w:rPr>
          <w:noProof w:val="0"/>
        </w:rPr>
        <w:t>;</w:t>
      </w:r>
    </w:p>
    <w:p w14:paraId="4C877C19" w14:textId="4C45ED56" w:rsidR="00150093" w:rsidRPr="001B75D6" w:rsidRDefault="00150093" w:rsidP="00150093">
      <w:pPr>
        <w:pStyle w:val="Akapitzlist"/>
        <w:rPr>
          <w:noProof w:val="0"/>
        </w:rPr>
      </w:pPr>
      <w:r w:rsidRPr="001B75D6">
        <w:rPr>
          <w:b/>
          <w:bCs/>
          <w:noProof w:val="0"/>
        </w:rPr>
        <w:t>Jednostki samorządu terytorialnego</w:t>
      </w:r>
      <w:r w:rsidRPr="001B75D6">
        <w:rPr>
          <w:noProof w:val="0"/>
        </w:rPr>
        <w:t xml:space="preserve"> </w:t>
      </w:r>
      <w:r w:rsidR="00A31DDC" w:rsidRPr="001B75D6">
        <w:rPr>
          <w:noProof w:val="0"/>
        </w:rPr>
        <w:t>–</w:t>
      </w:r>
      <w:r w:rsidRPr="001B75D6">
        <w:rPr>
          <w:noProof w:val="0"/>
        </w:rPr>
        <w:t xml:space="preserve"> gminy</w:t>
      </w:r>
      <w:r w:rsidR="00A31DDC" w:rsidRPr="001B75D6">
        <w:rPr>
          <w:noProof w:val="0"/>
        </w:rPr>
        <w:t xml:space="preserve"> z obszaru LGD i ich jednostki organizacyjne</w:t>
      </w:r>
      <w:r w:rsidRPr="001B75D6">
        <w:rPr>
          <w:noProof w:val="0"/>
        </w:rPr>
        <w:t>, które dzięki realizacji LSR przeprowadzą działania służące dobru mieszkańców czy zwiększeniu atrakcyjności obszaru LGD</w:t>
      </w:r>
      <w:r w:rsidR="00A44EF9" w:rsidRPr="001B75D6">
        <w:rPr>
          <w:noProof w:val="0"/>
        </w:rPr>
        <w:t>;</w:t>
      </w:r>
    </w:p>
    <w:p w14:paraId="04B0AEAA" w14:textId="042C99B6" w:rsidR="00150093" w:rsidRPr="001B75D6" w:rsidRDefault="00150093" w:rsidP="00150093">
      <w:pPr>
        <w:pStyle w:val="Akapitzlist"/>
        <w:rPr>
          <w:noProof w:val="0"/>
        </w:rPr>
      </w:pPr>
      <w:r w:rsidRPr="001B75D6">
        <w:rPr>
          <w:b/>
          <w:bCs/>
          <w:noProof w:val="0"/>
        </w:rPr>
        <w:t>LG</w:t>
      </w:r>
      <w:r w:rsidR="000C4429" w:rsidRPr="001B75D6">
        <w:rPr>
          <w:b/>
          <w:bCs/>
          <w:noProof w:val="0"/>
        </w:rPr>
        <w:t>D</w:t>
      </w:r>
      <w:r w:rsidRPr="001B75D6">
        <w:rPr>
          <w:b/>
          <w:bCs/>
          <w:noProof w:val="0"/>
        </w:rPr>
        <w:t xml:space="preserve"> </w:t>
      </w:r>
      <w:r w:rsidR="001B75D6" w:rsidRPr="001B75D6">
        <w:rPr>
          <w:b/>
          <w:bCs/>
          <w:noProof w:val="0"/>
        </w:rPr>
        <w:t>Zielony Pierścień Tarnowa</w:t>
      </w:r>
      <w:r w:rsidRPr="001B75D6">
        <w:rPr>
          <w:b/>
          <w:bCs/>
          <w:noProof w:val="0"/>
        </w:rPr>
        <w:t>:</w:t>
      </w:r>
      <w:r w:rsidRPr="001B75D6">
        <w:rPr>
          <w:noProof w:val="0"/>
        </w:rPr>
        <w:t xml:space="preserve"> pracownicy, członkowie, którzy dzięki realizacji LSR podniosą swoje kompetencje i wiedzę z zakresu działania na rzecz rozwoju obszarów wiejskich. </w:t>
      </w:r>
    </w:p>
    <w:p w14:paraId="09297299" w14:textId="036C6583" w:rsidR="00150093" w:rsidRPr="001B75D6" w:rsidRDefault="00150093" w:rsidP="00150093">
      <w:r w:rsidRPr="001B75D6">
        <w:t xml:space="preserve">W wyniku </w:t>
      </w:r>
      <w:r w:rsidR="00720C3B" w:rsidRPr="001B75D6">
        <w:t xml:space="preserve">przeprowadzonych </w:t>
      </w:r>
      <w:r w:rsidRPr="001B75D6">
        <w:t xml:space="preserve">badań mieszkańców, warsztatów oraz analizy danych diagnostycznych zidentyfikowano </w:t>
      </w:r>
      <w:r w:rsidRPr="001B75D6">
        <w:rPr>
          <w:b/>
          <w:bCs/>
        </w:rPr>
        <w:t>grupy docelowe szczególnie istotne dla realizacji LSR</w:t>
      </w:r>
      <w:r w:rsidRPr="001B75D6">
        <w:t>:</w:t>
      </w:r>
    </w:p>
    <w:p w14:paraId="161E0BF6" w14:textId="522FE1D5" w:rsidR="00150093" w:rsidRPr="001B75D6" w:rsidRDefault="00720C3B" w:rsidP="00150093">
      <w:pPr>
        <w:pStyle w:val="Akapitzlist"/>
        <w:rPr>
          <w:noProof w:val="0"/>
        </w:rPr>
      </w:pPr>
      <w:r w:rsidRPr="001B75D6">
        <w:rPr>
          <w:noProof w:val="0"/>
        </w:rPr>
        <w:t>k</w:t>
      </w:r>
      <w:r w:rsidR="00150093" w:rsidRPr="001B75D6">
        <w:rPr>
          <w:noProof w:val="0"/>
        </w:rPr>
        <w:t>obiety</w:t>
      </w:r>
      <w:r w:rsidR="00A44EF9" w:rsidRPr="001B75D6">
        <w:rPr>
          <w:noProof w:val="0"/>
        </w:rPr>
        <w:t>;</w:t>
      </w:r>
    </w:p>
    <w:p w14:paraId="19BD8E92" w14:textId="39EE7424" w:rsidR="00150093" w:rsidRPr="001B75D6" w:rsidRDefault="001B0715" w:rsidP="00150093">
      <w:pPr>
        <w:pStyle w:val="Akapitzlist"/>
        <w:rPr>
          <w:noProof w:val="0"/>
        </w:rPr>
      </w:pPr>
      <w:r>
        <w:rPr>
          <w:noProof w:val="0"/>
        </w:rPr>
        <w:t>o</w:t>
      </w:r>
      <w:r w:rsidRPr="001B0715">
        <w:rPr>
          <w:noProof w:val="0"/>
        </w:rPr>
        <w:t>soby zależne oraz osoby z niepełnosprawnością i ich opiekunowie</w:t>
      </w:r>
      <w:r w:rsidR="00A44EF9" w:rsidRPr="001B75D6">
        <w:rPr>
          <w:noProof w:val="0"/>
        </w:rPr>
        <w:t>;</w:t>
      </w:r>
    </w:p>
    <w:p w14:paraId="3657ED54" w14:textId="5A9D253D" w:rsidR="00150093" w:rsidRPr="001B75D6" w:rsidRDefault="00150093" w:rsidP="00150093">
      <w:pPr>
        <w:pStyle w:val="Akapitzlist"/>
        <w:rPr>
          <w:noProof w:val="0"/>
        </w:rPr>
      </w:pPr>
      <w:r w:rsidRPr="001B75D6">
        <w:rPr>
          <w:noProof w:val="0"/>
        </w:rPr>
        <w:t>seniorzy</w:t>
      </w:r>
      <w:r w:rsidR="00A44EF9" w:rsidRPr="001B75D6">
        <w:rPr>
          <w:noProof w:val="0"/>
        </w:rPr>
        <w:t>;</w:t>
      </w:r>
    </w:p>
    <w:p w14:paraId="6638775F" w14:textId="06BD859E" w:rsidR="00150093" w:rsidRPr="001B75D6" w:rsidRDefault="00150093" w:rsidP="00150093">
      <w:pPr>
        <w:pStyle w:val="Akapitzlist"/>
        <w:rPr>
          <w:noProof w:val="0"/>
        </w:rPr>
      </w:pPr>
      <w:r w:rsidRPr="001B75D6">
        <w:rPr>
          <w:noProof w:val="0"/>
        </w:rPr>
        <w:t>ludzi</w:t>
      </w:r>
      <w:r w:rsidR="00E52B2B">
        <w:rPr>
          <w:noProof w:val="0"/>
        </w:rPr>
        <w:t>e</w:t>
      </w:r>
      <w:r w:rsidRPr="001B75D6">
        <w:rPr>
          <w:noProof w:val="0"/>
        </w:rPr>
        <w:t xml:space="preserve"> młodzi (do 25 roku życia)</w:t>
      </w:r>
      <w:r w:rsidR="00A44EF9" w:rsidRPr="001B75D6">
        <w:rPr>
          <w:noProof w:val="0"/>
        </w:rPr>
        <w:t>.</w:t>
      </w:r>
    </w:p>
    <w:p w14:paraId="1F4858C5" w14:textId="6230D640" w:rsidR="00150093" w:rsidRPr="001B75D6" w:rsidRDefault="00150093" w:rsidP="00282697">
      <w:pPr>
        <w:pStyle w:val="Legenda"/>
      </w:pPr>
      <w:bookmarkStart w:id="45" w:name="_Toc136890844"/>
      <w:r w:rsidRPr="001B75D6">
        <w:t xml:space="preserve">Ryc. </w:t>
      </w:r>
      <w:r w:rsidR="00D5520A">
        <w:fldChar w:fldCharType="begin"/>
      </w:r>
      <w:r w:rsidR="00D5520A">
        <w:instrText xml:space="preserve"> SEQ Ryc. \* ARABIC </w:instrText>
      </w:r>
      <w:r w:rsidR="00D5520A">
        <w:fldChar w:fldCharType="separate"/>
      </w:r>
      <w:r w:rsidR="00D5520A">
        <w:rPr>
          <w:noProof/>
        </w:rPr>
        <w:t>3</w:t>
      </w:r>
      <w:r w:rsidR="00D5520A">
        <w:rPr>
          <w:noProof/>
        </w:rPr>
        <w:fldChar w:fldCharType="end"/>
      </w:r>
      <w:r w:rsidRPr="001B75D6">
        <w:t>. Grupy szczególnie istotne z punktu widzenia realizacji LSR</w:t>
      </w:r>
      <w:bookmarkEnd w:id="45"/>
    </w:p>
    <w:p w14:paraId="35824E91" w14:textId="77777777" w:rsidR="00150093" w:rsidRPr="00364467" w:rsidRDefault="00150093" w:rsidP="00150093">
      <w:pPr>
        <w:autoSpaceDE w:val="0"/>
        <w:autoSpaceDN w:val="0"/>
        <w:adjustRightInd w:val="0"/>
        <w:spacing w:before="0" w:after="0" w:line="240" w:lineRule="auto"/>
        <w:rPr>
          <w:rFonts w:ascii="Arial" w:hAnsi="Arial" w:cs="Arial"/>
          <w:color w:val="FF0000"/>
          <w:sz w:val="24"/>
          <w:szCs w:val="24"/>
        </w:rPr>
      </w:pPr>
      <w:r w:rsidRPr="00364467">
        <w:rPr>
          <w:rFonts w:ascii="Arial" w:hAnsi="Arial" w:cs="Arial"/>
          <w:noProof/>
          <w:color w:val="FF0000"/>
          <w:sz w:val="24"/>
          <w:szCs w:val="24"/>
        </w:rPr>
        <w:drawing>
          <wp:inline distT="0" distB="0" distL="0" distR="0" wp14:anchorId="21A1B281" wp14:editId="035CD6C8">
            <wp:extent cx="6334125" cy="2257425"/>
            <wp:effectExtent l="0" t="0" r="66675"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818453B" w14:textId="18786592" w:rsidR="002F3282" w:rsidRPr="001B75D6" w:rsidRDefault="00150093" w:rsidP="002F3282">
      <w:pPr>
        <w:pStyle w:val="podpiselementu"/>
      </w:pPr>
      <w:r w:rsidRPr="001B75D6">
        <w:t>Źródło: opracowanie własne</w:t>
      </w:r>
    </w:p>
    <w:p w14:paraId="58E4DB3E" w14:textId="77777777" w:rsidR="002F3282" w:rsidRPr="001B75D6" w:rsidRDefault="002F3282" w:rsidP="002F3282">
      <w:r w:rsidRPr="001B75D6">
        <w:t>W tabeli wskazano kluczowe problemy tych grup oraz proponowane wsparcie.</w:t>
      </w:r>
    </w:p>
    <w:p w14:paraId="4F64DD86" w14:textId="23204BB7" w:rsidR="00A44EF9" w:rsidRPr="00364467" w:rsidRDefault="00A44EF9" w:rsidP="00282697">
      <w:pPr>
        <w:pStyle w:val="Legenda"/>
      </w:pPr>
      <w:bookmarkStart w:id="46" w:name="_Toc136890847"/>
      <w:r w:rsidRPr="00364467">
        <w:lastRenderedPageBreak/>
        <w:t xml:space="preserve">Tabela </w:t>
      </w:r>
      <w:r w:rsidR="00D5520A">
        <w:fldChar w:fldCharType="begin"/>
      </w:r>
      <w:r w:rsidR="00D5520A">
        <w:instrText xml:space="preserve"> SEQ Tabela \* ARABIC </w:instrText>
      </w:r>
      <w:r w:rsidR="00D5520A">
        <w:fldChar w:fldCharType="separate"/>
      </w:r>
      <w:r w:rsidR="00D5520A">
        <w:rPr>
          <w:noProof/>
        </w:rPr>
        <w:t>3</w:t>
      </w:r>
      <w:r w:rsidR="00D5520A">
        <w:rPr>
          <w:noProof/>
        </w:rPr>
        <w:fldChar w:fldCharType="end"/>
      </w:r>
      <w:r w:rsidRPr="00364467">
        <w:t xml:space="preserve">. Kluczowe grupy docelowe, zidentyfikowane problemy i </w:t>
      </w:r>
      <w:r w:rsidR="009B3C6A" w:rsidRPr="00364467">
        <w:t>proponowane</w:t>
      </w:r>
      <w:r w:rsidRPr="00364467">
        <w:t xml:space="preserve"> </w:t>
      </w:r>
      <w:r w:rsidR="009B3C6A" w:rsidRPr="00364467">
        <w:t>zakresy wsparcia w układzie poszczególnych grup</w:t>
      </w:r>
      <w:bookmarkEnd w:id="46"/>
    </w:p>
    <w:tbl>
      <w:tblPr>
        <w:tblStyle w:val="CWD"/>
        <w:tblW w:w="0" w:type="auto"/>
        <w:tblLook w:val="04A0" w:firstRow="1" w:lastRow="0" w:firstColumn="1" w:lastColumn="0" w:noHBand="0" w:noVBand="1"/>
      </w:tblPr>
      <w:tblGrid>
        <w:gridCol w:w="1652"/>
        <w:gridCol w:w="8542"/>
      </w:tblGrid>
      <w:tr w:rsidR="00364467" w:rsidRPr="00364467" w14:paraId="13C53D37" w14:textId="77777777" w:rsidTr="00DE1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92D050"/>
          </w:tcPr>
          <w:p w14:paraId="1B8D38B5" w14:textId="23748B20" w:rsidR="00347A75" w:rsidRPr="00BB691C" w:rsidRDefault="00201588" w:rsidP="00201588">
            <w:pPr>
              <w:spacing w:before="360" w:after="360"/>
              <w:rPr>
                <w:bCs/>
                <w:sz w:val="24"/>
                <w:szCs w:val="24"/>
              </w:rPr>
            </w:pPr>
            <w:r w:rsidRPr="00BB691C">
              <w:rPr>
                <w:bCs/>
                <w:noProof/>
                <w:sz w:val="24"/>
                <w:szCs w:val="24"/>
              </w:rPr>
              <w:drawing>
                <wp:anchor distT="0" distB="0" distL="114300" distR="114300" simplePos="0" relativeHeight="251657216" behindDoc="0" locked="0" layoutInCell="1" allowOverlap="1" wp14:anchorId="1B58D3EB" wp14:editId="09907519">
                  <wp:simplePos x="0" y="0"/>
                  <wp:positionH relativeFrom="column">
                    <wp:posOffset>5571490</wp:posOffset>
                  </wp:positionH>
                  <wp:positionV relativeFrom="paragraph">
                    <wp:posOffset>34290</wp:posOffset>
                  </wp:positionV>
                  <wp:extent cx="269875" cy="5397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75" cy="539750"/>
                          </a:xfrm>
                          <a:prstGeom prst="rect">
                            <a:avLst/>
                          </a:prstGeom>
                        </pic:spPr>
                      </pic:pic>
                    </a:graphicData>
                  </a:graphic>
                  <wp14:sizeRelH relativeFrom="page">
                    <wp14:pctWidth>0</wp14:pctWidth>
                  </wp14:sizeRelH>
                  <wp14:sizeRelV relativeFrom="page">
                    <wp14:pctHeight>0</wp14:pctHeight>
                  </wp14:sizeRelV>
                </wp:anchor>
              </w:drawing>
            </w:r>
            <w:r w:rsidRPr="00BB691C">
              <w:rPr>
                <w:bCs/>
                <w:noProof/>
                <w:sz w:val="24"/>
                <w:szCs w:val="24"/>
              </w:rPr>
              <w:drawing>
                <wp:anchor distT="0" distB="0" distL="114300" distR="114300" simplePos="0" relativeHeight="251661312" behindDoc="0" locked="0" layoutInCell="1" allowOverlap="1" wp14:anchorId="4188450D" wp14:editId="571B5466">
                  <wp:simplePos x="0" y="0"/>
                  <wp:positionH relativeFrom="column">
                    <wp:posOffset>5037455</wp:posOffset>
                  </wp:positionH>
                  <wp:positionV relativeFrom="paragraph">
                    <wp:posOffset>52070</wp:posOffset>
                  </wp:positionV>
                  <wp:extent cx="269875" cy="53975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75" cy="539750"/>
                          </a:xfrm>
                          <a:prstGeom prst="rect">
                            <a:avLst/>
                          </a:prstGeom>
                        </pic:spPr>
                      </pic:pic>
                    </a:graphicData>
                  </a:graphic>
                  <wp14:sizeRelH relativeFrom="page">
                    <wp14:pctWidth>0</wp14:pctWidth>
                  </wp14:sizeRelH>
                  <wp14:sizeRelV relativeFrom="page">
                    <wp14:pctHeight>0</wp14:pctHeight>
                  </wp14:sizeRelV>
                </wp:anchor>
              </w:drawing>
            </w:r>
            <w:r w:rsidRPr="00BB691C">
              <w:rPr>
                <w:bCs/>
                <w:noProof/>
                <w:sz w:val="24"/>
                <w:szCs w:val="24"/>
              </w:rPr>
              <w:drawing>
                <wp:anchor distT="0" distB="0" distL="114300" distR="114300" simplePos="0" relativeHeight="251659264" behindDoc="0" locked="0" layoutInCell="1" allowOverlap="1" wp14:anchorId="60A57DFA" wp14:editId="05E902C1">
                  <wp:simplePos x="0" y="0"/>
                  <wp:positionH relativeFrom="column">
                    <wp:posOffset>5300345</wp:posOffset>
                  </wp:positionH>
                  <wp:positionV relativeFrom="paragraph">
                    <wp:posOffset>52070</wp:posOffset>
                  </wp:positionV>
                  <wp:extent cx="269875" cy="53975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75" cy="539750"/>
                          </a:xfrm>
                          <a:prstGeom prst="rect">
                            <a:avLst/>
                          </a:prstGeom>
                        </pic:spPr>
                      </pic:pic>
                    </a:graphicData>
                  </a:graphic>
                  <wp14:sizeRelH relativeFrom="page">
                    <wp14:pctWidth>0</wp14:pctWidth>
                  </wp14:sizeRelH>
                  <wp14:sizeRelV relativeFrom="page">
                    <wp14:pctHeight>0</wp14:pctHeight>
                  </wp14:sizeRelV>
                </wp:anchor>
              </w:drawing>
            </w:r>
            <w:r w:rsidR="002F3282" w:rsidRPr="00BB691C">
              <w:rPr>
                <w:bCs/>
                <w:sz w:val="24"/>
                <w:szCs w:val="24"/>
              </w:rPr>
              <w:t>Kobiety (osoby w niekorzystnej sytuacji)</w:t>
            </w:r>
            <w:r w:rsidRPr="00BB691C">
              <w:rPr>
                <w:bCs/>
                <w:noProof/>
                <w:sz w:val="24"/>
                <w:szCs w:val="24"/>
              </w:rPr>
              <w:t xml:space="preserve"> </w:t>
            </w:r>
          </w:p>
        </w:tc>
      </w:tr>
      <w:tr w:rsidR="00364467" w:rsidRPr="00364467" w14:paraId="6FE82A95"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tcPr>
          <w:p w14:paraId="10CA2912" w14:textId="77777777" w:rsidR="00150093" w:rsidRPr="001B75D6" w:rsidRDefault="00150093" w:rsidP="00183F66">
            <w:r w:rsidRPr="001B75D6">
              <w:t>Problemy</w:t>
            </w:r>
          </w:p>
        </w:tc>
        <w:tc>
          <w:tcPr>
            <w:tcW w:w="8542" w:type="dxa"/>
          </w:tcPr>
          <w:p w14:paraId="369652F5" w14:textId="30699891"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bezrobocie wśród kobiet wyższe niż u mężczyzn;</w:t>
            </w:r>
          </w:p>
          <w:p w14:paraId="3FF95C6B" w14:textId="51519616"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stereotypowe traktowanie kobiet;</w:t>
            </w:r>
          </w:p>
          <w:p w14:paraId="5C5B3F6C" w14:textId="77777777"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problem z powrotem na rynek pracy po urodzeniu dziecka;</w:t>
            </w:r>
          </w:p>
          <w:p w14:paraId="339D082C" w14:textId="252A2873"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trudności w pogodzeniu życia zawodowego z rodzinnym</w:t>
            </w:r>
            <w:r w:rsidR="009B3C6A" w:rsidRPr="00BB691C">
              <w:rPr>
                <w:noProof w:val="0"/>
              </w:rPr>
              <w:t>;</w:t>
            </w:r>
          </w:p>
          <w:p w14:paraId="2A4F5614" w14:textId="77777777"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bierność zawodowa;</w:t>
            </w:r>
          </w:p>
          <w:p w14:paraId="40A60BCA" w14:textId="7B40581E"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słaba oferta różnorodnych zajęć i szkoleń</w:t>
            </w:r>
            <w:r w:rsidR="00720C3B" w:rsidRPr="00BB691C">
              <w:rPr>
                <w:noProof w:val="0"/>
              </w:rPr>
              <w:t xml:space="preserve"> (szczególnie dla kobiet w przedziale wieku 25 – 50 lat);</w:t>
            </w:r>
          </w:p>
          <w:p w14:paraId="3D1F2C02" w14:textId="5D5E7ED2" w:rsidR="00150093" w:rsidRPr="00BB691C" w:rsidRDefault="00150093"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częstsze obciążenia kobiet opieką nad osobami zależnymi</w:t>
            </w:r>
            <w:r w:rsidR="009B3C6A" w:rsidRPr="00BB691C">
              <w:rPr>
                <w:noProof w:val="0"/>
              </w:rPr>
              <w:t>.</w:t>
            </w:r>
          </w:p>
        </w:tc>
      </w:tr>
      <w:tr w:rsidR="00364467" w:rsidRPr="00364467" w14:paraId="54194BFA"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tcPr>
          <w:p w14:paraId="38B67883" w14:textId="77777777" w:rsidR="00150093" w:rsidRPr="001B75D6" w:rsidRDefault="00150093" w:rsidP="00183F66">
            <w:r w:rsidRPr="001B75D6">
              <w:t xml:space="preserve">Proponowane wsparcie </w:t>
            </w:r>
          </w:p>
        </w:tc>
        <w:tc>
          <w:tcPr>
            <w:tcW w:w="8542" w:type="dxa"/>
          </w:tcPr>
          <w:p w14:paraId="4B3A0019" w14:textId="181B299A" w:rsidR="00150093" w:rsidRPr="00BB691C" w:rsidRDefault="009B3C6A"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promowanie dofinansowania miejsc pracy dedykowanych dla przedstawicielek grup w gorszym położeniu;</w:t>
            </w:r>
          </w:p>
          <w:p w14:paraId="0B229601" w14:textId="69E7BF75" w:rsidR="00150093" w:rsidRPr="00BB691C" w:rsidRDefault="009B3C6A"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 xml:space="preserve">wspieranie rozwoju mikro- i małych przedsiębiorstw, które zapewnią zatrudnienie grupom </w:t>
            </w:r>
            <w:proofErr w:type="spellStart"/>
            <w:r w:rsidRPr="00BB691C">
              <w:rPr>
                <w:noProof w:val="0"/>
              </w:rPr>
              <w:t>defaworyzowanym</w:t>
            </w:r>
            <w:proofErr w:type="spellEnd"/>
            <w:r w:rsidRPr="00BB691C">
              <w:rPr>
                <w:noProof w:val="0"/>
              </w:rPr>
              <w:t>;</w:t>
            </w:r>
          </w:p>
          <w:p w14:paraId="48E14C73" w14:textId="3DB7CCCE" w:rsidR="00150093" w:rsidRPr="00BB691C" w:rsidRDefault="009B3C6A"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organizacja kursów, szkoleń i przedsięwzięć dla dorosłych o charakterze edukacyjnym i warsztatowym, z uwzględnieniem potrzeb poszczególnych grup w trudniejszym położeniu;</w:t>
            </w:r>
          </w:p>
          <w:p w14:paraId="063EB870" w14:textId="26758159" w:rsidR="00150093" w:rsidRPr="00BB691C" w:rsidRDefault="009B3C6A"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poprawa stanu infrastruktury społecznej, między innymi przez remonty i doposażenie wiejskich świetlic, miejsc zebrań mieszkańców, siedzib ośrodków kultury, bazy rekreacyjno-sportowej;</w:t>
            </w:r>
          </w:p>
          <w:p w14:paraId="2F36604E" w14:textId="313DBB5C" w:rsidR="00150093" w:rsidRPr="00BB691C" w:rsidRDefault="009B3C6A" w:rsidP="002F328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 xml:space="preserve">dofinansowanie akcji podnoszących świadomość i tożsamość lokalną mieszkańców oraz działań aktywizujących mieszkańców obszaru LGD służących zwalczaniu wszelkiej dyskryminacji i wspomaganie osób w trudnym położeniu, w szczególności wszystkich grup i społeczności </w:t>
            </w:r>
            <w:proofErr w:type="spellStart"/>
            <w:r w:rsidRPr="00BB691C">
              <w:rPr>
                <w:noProof w:val="0"/>
              </w:rPr>
              <w:t>defaworyzowanych</w:t>
            </w:r>
            <w:proofErr w:type="spellEnd"/>
            <w:r w:rsidRPr="00BB691C">
              <w:rPr>
                <w:noProof w:val="0"/>
              </w:rPr>
              <w:t>.</w:t>
            </w:r>
          </w:p>
        </w:tc>
      </w:tr>
      <w:tr w:rsidR="00364467" w:rsidRPr="00364467" w14:paraId="439434C4"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6984A623" w14:textId="6FEBA6C0" w:rsidR="009B3C6A" w:rsidRPr="001B75D6" w:rsidRDefault="002907FC" w:rsidP="009B3C6A">
            <w:r w:rsidRPr="001B75D6">
              <w:t>Przedsięwzięcia o szczególnym znaczeniu dla wskazanej grupy</w:t>
            </w:r>
          </w:p>
        </w:tc>
        <w:tc>
          <w:tcPr>
            <w:tcW w:w="8542" w:type="dxa"/>
          </w:tcPr>
          <w:p w14:paraId="53F60114" w14:textId="20823365"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Poprawa dostępności do usług publicznych poprzez rozwój małej infrastruktury, dostępności i mobilności</w:t>
            </w:r>
            <w:r>
              <w:rPr>
                <w:noProof w:val="0"/>
              </w:rPr>
              <w:t>;</w:t>
            </w:r>
          </w:p>
          <w:p w14:paraId="14C411C9" w14:textId="3DFA5AB2"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Wsparcie innowacyjnych przedsiębiorstw w branżach ważnych dla rozwoju obszaru LGD (w szczególności: branża budowlano-remontowa, motoryzacyjna, drzewna/ stolarskiej, usługi czasu wolnego)</w:t>
            </w:r>
            <w:r>
              <w:rPr>
                <w:noProof w:val="0"/>
              </w:rPr>
              <w:t>;</w:t>
            </w:r>
          </w:p>
          <w:p w14:paraId="11F3E157" w14:textId="4876308F"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Rozwijanie i popularyzacja dziedzictwa kulturowego i bogatych tradycji lokalnych</w:t>
            </w:r>
            <w:r>
              <w:rPr>
                <w:noProof w:val="0"/>
              </w:rPr>
              <w:t>;</w:t>
            </w:r>
          </w:p>
          <w:p w14:paraId="5C5D8C77" w14:textId="7931CC3E"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Aktywni mieszkańcy - aktywizacja mieszkańców i poprawa dostępności infrastruktury dla osób będących w niekorzystnej sytuacji</w:t>
            </w:r>
            <w:r>
              <w:rPr>
                <w:noProof w:val="0"/>
              </w:rPr>
              <w:t>;</w:t>
            </w:r>
          </w:p>
          <w:p w14:paraId="0BE29BDB" w14:textId="06754EC1"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Budowanie kapitału społecznego i wzmacnianie świadomości obywatelskiej poprzez aktywizację lokalnych liderów i organizacji pozarządowych</w:t>
            </w:r>
            <w:r>
              <w:rPr>
                <w:noProof w:val="0"/>
              </w:rPr>
              <w:t>;</w:t>
            </w:r>
          </w:p>
          <w:p w14:paraId="20E67145" w14:textId="3D4AF210" w:rsidR="009B3C6A"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Rozwijanie przedsiębiorczości związanej z branżą społeczną (edukacja, wychowanie, oświata, zdrowie, rehabilitacja, usługi opiekuńcze)</w:t>
            </w:r>
            <w:r>
              <w:rPr>
                <w:noProof w:val="0"/>
              </w:rPr>
              <w:t>.</w:t>
            </w:r>
          </w:p>
        </w:tc>
      </w:tr>
      <w:tr w:rsidR="00364467" w:rsidRPr="00364467" w14:paraId="3E77668A" w14:textId="77777777" w:rsidTr="00DE1182">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92D050"/>
          </w:tcPr>
          <w:p w14:paraId="5BCC0F64" w14:textId="7F3530FE" w:rsidR="009B3C6A" w:rsidRPr="00844365" w:rsidRDefault="00844365" w:rsidP="00844365">
            <w:pPr>
              <w:spacing w:before="360" w:after="360"/>
              <w:rPr>
                <w:bCs/>
                <w:sz w:val="24"/>
                <w:szCs w:val="24"/>
              </w:rPr>
            </w:pPr>
            <w:r w:rsidRPr="001B75D6">
              <w:rPr>
                <w:noProof/>
              </w:rPr>
              <w:lastRenderedPageBreak/>
              <w:drawing>
                <wp:anchor distT="0" distB="0" distL="114300" distR="114300" simplePos="0" relativeHeight="251668480" behindDoc="0" locked="0" layoutInCell="1" allowOverlap="1" wp14:anchorId="06FCDF1B" wp14:editId="4EC4F97A">
                  <wp:simplePos x="0" y="0"/>
                  <wp:positionH relativeFrom="column">
                    <wp:posOffset>5668010</wp:posOffset>
                  </wp:positionH>
                  <wp:positionV relativeFrom="paragraph">
                    <wp:posOffset>123825</wp:posOffset>
                  </wp:positionV>
                  <wp:extent cx="629920" cy="61150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9" cstate="print">
                            <a:duotone>
                              <a:prstClr val="black"/>
                              <a:schemeClr val="tx2">
                                <a:tint val="45000"/>
                                <a:satMod val="400000"/>
                              </a:schemeClr>
                            </a:duotone>
                            <a:extLst>
                              <a:ext uri="{28A0092B-C50C-407E-A947-70E740481C1C}">
                                <a14:useLocalDpi xmlns:a14="http://schemas.microsoft.com/office/drawing/2010/main" val="0"/>
                              </a:ext>
                            </a:extLst>
                          </a:blip>
                          <a:srcRect l="84756" t="85339"/>
                          <a:stretch/>
                        </pic:blipFill>
                        <pic:spPr bwMode="auto">
                          <a:xfrm>
                            <a:off x="0" y="0"/>
                            <a:ext cx="62992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sz w:val="24"/>
                <w:szCs w:val="24"/>
              </w:rPr>
              <w:t>Osoby zależne</w:t>
            </w:r>
            <w:r w:rsidRPr="00844365">
              <w:rPr>
                <w:vertAlign w:val="superscript"/>
              </w:rPr>
              <w:footnoteReference w:id="1"/>
            </w:r>
            <w:r w:rsidRPr="00844365">
              <w:rPr>
                <w:bCs/>
                <w:sz w:val="24"/>
                <w:szCs w:val="24"/>
                <w:vertAlign w:val="superscript"/>
              </w:rPr>
              <w:t xml:space="preserve"> </w:t>
            </w:r>
            <w:r>
              <w:rPr>
                <w:bCs/>
                <w:sz w:val="24"/>
                <w:szCs w:val="24"/>
              </w:rPr>
              <w:t>oraz osoby z niepełnosprawnością</w:t>
            </w:r>
            <w:r w:rsidRPr="00844365">
              <w:rPr>
                <w:vertAlign w:val="superscript"/>
              </w:rPr>
              <w:footnoteReference w:id="2"/>
            </w:r>
            <w:r w:rsidRPr="00844365">
              <w:rPr>
                <w:bCs/>
                <w:sz w:val="24"/>
                <w:szCs w:val="24"/>
                <w:vertAlign w:val="superscript"/>
              </w:rPr>
              <w:t xml:space="preserve"> </w:t>
            </w:r>
            <w:r>
              <w:rPr>
                <w:bCs/>
                <w:sz w:val="24"/>
                <w:szCs w:val="24"/>
              </w:rPr>
              <w:t>i ich opiekunowie (PS WPR) (osoby w niekorzystnej sytuacji)</w:t>
            </w:r>
          </w:p>
        </w:tc>
      </w:tr>
      <w:tr w:rsidR="00364467" w:rsidRPr="00364467" w14:paraId="3EF2DD8C"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61D5A4F5" w14:textId="49BB5318" w:rsidR="009B3C6A" w:rsidRPr="007566B9" w:rsidRDefault="009B3C6A" w:rsidP="009B3C6A">
            <w:r w:rsidRPr="007566B9">
              <w:t>Problemy</w:t>
            </w:r>
          </w:p>
        </w:tc>
        <w:tc>
          <w:tcPr>
            <w:tcW w:w="8542" w:type="dxa"/>
            <w:vAlign w:val="top"/>
          </w:tcPr>
          <w:p w14:paraId="326F9643" w14:textId="24E65A24" w:rsidR="009B3C6A" w:rsidRPr="007566B9" w:rsidRDefault="00720C3B"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o</w:t>
            </w:r>
            <w:r w:rsidR="009B3C6A" w:rsidRPr="007566B9">
              <w:rPr>
                <w:noProof w:val="0"/>
              </w:rPr>
              <w:t>graniczenia w uczestnictwie w życiu społeczno-kulturalnym powodują</w:t>
            </w:r>
            <w:r w:rsidR="00C77F7D" w:rsidRPr="007566B9">
              <w:rPr>
                <w:noProof w:val="0"/>
              </w:rPr>
              <w:t>ce</w:t>
            </w:r>
            <w:r w:rsidR="009B3C6A" w:rsidRPr="007566B9">
              <w:rPr>
                <w:noProof w:val="0"/>
              </w:rPr>
              <w:t xml:space="preserve"> często wycofywanie się tych osób z życia społeczności lokalnej oraz ich samoizolację;</w:t>
            </w:r>
          </w:p>
          <w:p w14:paraId="7DE45A4F" w14:textId="6C935DDF"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bariery architektoniczne;</w:t>
            </w:r>
          </w:p>
          <w:p w14:paraId="0FF012A0" w14:textId="4D32F790"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bariery mentalne osób nieobjętych niepełnosprawnością oraz (często) nieumiejętność zachowania się w relacji z osobą niepełnosprawną (brak kultury, brak wiedzy jak się zachować);</w:t>
            </w:r>
          </w:p>
          <w:p w14:paraId="3C697DF6" w14:textId="18AC55D3"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niewystarczający dostęp do odpowiedniej opieki zdrowotnej i rehabilitacji;</w:t>
            </w:r>
          </w:p>
          <w:p w14:paraId="36122A8C" w14:textId="77777777"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wypalenie, przemęczenie i brak sił opiekunów osób zależnych;</w:t>
            </w:r>
          </w:p>
          <w:p w14:paraId="71F71113" w14:textId="17F0966A"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zbyt mała dostępność zorganizowanych form wsparcia;</w:t>
            </w:r>
          </w:p>
          <w:p w14:paraId="3200F83F" w14:textId="1C7E4F64"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brak społecznej akceptacji i otwartości</w:t>
            </w:r>
            <w:r w:rsidR="00720C3B" w:rsidRPr="007566B9">
              <w:rPr>
                <w:noProof w:val="0"/>
              </w:rPr>
              <w:t>,</w:t>
            </w:r>
            <w:r w:rsidRPr="007566B9">
              <w:rPr>
                <w:noProof w:val="0"/>
              </w:rPr>
              <w:t xml:space="preserve"> szczególnie dla osób z niepełnosprawnością intelektualn</w:t>
            </w:r>
            <w:r w:rsidR="00C77F7D" w:rsidRPr="007566B9">
              <w:rPr>
                <w:noProof w:val="0"/>
              </w:rPr>
              <w:t>ą</w:t>
            </w:r>
            <w:r w:rsidRPr="007566B9">
              <w:rPr>
                <w:noProof w:val="0"/>
              </w:rPr>
              <w:t>;</w:t>
            </w:r>
          </w:p>
          <w:p w14:paraId="5C2628AA" w14:textId="51512B8F" w:rsidR="009B3C6A" w:rsidRPr="007566B9" w:rsidRDefault="009B3C6A"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bardzo ograniczony rynek pracy.</w:t>
            </w:r>
          </w:p>
        </w:tc>
      </w:tr>
      <w:tr w:rsidR="00364467" w:rsidRPr="00364467" w14:paraId="4D5632DC"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062A0AE5" w14:textId="3BECE5C3" w:rsidR="009B3C6A" w:rsidRPr="007566B9" w:rsidRDefault="009B3C6A" w:rsidP="009B3C6A">
            <w:r w:rsidRPr="007566B9">
              <w:t xml:space="preserve">Proponowane wsparcie </w:t>
            </w:r>
          </w:p>
        </w:tc>
        <w:tc>
          <w:tcPr>
            <w:tcW w:w="8542" w:type="dxa"/>
            <w:vAlign w:val="top"/>
          </w:tcPr>
          <w:p w14:paraId="7637F233" w14:textId="7E6B46BE" w:rsidR="009B3C6A" w:rsidRPr="007566B9" w:rsidRDefault="00720C3B"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usługi opiekuńcze;</w:t>
            </w:r>
          </w:p>
          <w:p w14:paraId="14A1BD14" w14:textId="6B3E3612" w:rsidR="008D7270" w:rsidRPr="007566B9" w:rsidRDefault="00720C3B"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zapewnienie dostępności architektonicznej, cyfrowej, informacyjno-komunikacyjnej;</w:t>
            </w:r>
          </w:p>
          <w:p w14:paraId="5DAD8BED" w14:textId="2F13A560" w:rsidR="008D7270" w:rsidRPr="007566B9" w:rsidRDefault="00720C3B"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 xml:space="preserve">wsparcie </w:t>
            </w:r>
            <w:r w:rsidR="008D7270" w:rsidRPr="007566B9">
              <w:rPr>
                <w:noProof w:val="0"/>
              </w:rPr>
              <w:t>dla opiekunów osób z niepełnosprawnością;</w:t>
            </w:r>
          </w:p>
          <w:p w14:paraId="040380E1" w14:textId="77777777" w:rsidR="008D7270" w:rsidRPr="007566B9" w:rsidRDefault="008D7270"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wsparcie psychologiczne;</w:t>
            </w:r>
          </w:p>
          <w:p w14:paraId="67340333" w14:textId="1FBC2CE4" w:rsidR="008D7270" w:rsidRPr="007566B9" w:rsidRDefault="008D7270"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zajęcia integracyjne i zagospodarowanie czasu wolnego</w:t>
            </w:r>
            <w:r w:rsidR="00720C3B" w:rsidRPr="007566B9">
              <w:rPr>
                <w:noProof w:val="0"/>
              </w:rPr>
              <w:t>;</w:t>
            </w:r>
          </w:p>
          <w:p w14:paraId="2D27A571" w14:textId="77777777" w:rsidR="008D7270" w:rsidRPr="007566B9" w:rsidRDefault="008D7270" w:rsidP="008D727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wspieranie rozwoju mikro- i małych przedsiębiorstw operujących w branży społecznej oraz szeroko rozumianej profilaktyki i ochrony zdrowia;</w:t>
            </w:r>
          </w:p>
          <w:p w14:paraId="15F0AE2A" w14:textId="1D822A7E" w:rsidR="008D7270" w:rsidRPr="007566B9" w:rsidRDefault="008D727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poprawa stanu infrastruktury społecznej, między innymi przez remonty i doposażenie wiejskich świetlic, miejsc zebrań mieszkańców, siedzib ośrodków kultury, bazy rekreacyjno-sportowej.</w:t>
            </w:r>
          </w:p>
        </w:tc>
      </w:tr>
      <w:tr w:rsidR="00364467" w:rsidRPr="00364467" w14:paraId="268F4E34"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7EEA0533" w14:textId="43D16DE9" w:rsidR="009B3C6A" w:rsidRPr="001B75D6" w:rsidRDefault="008D7270" w:rsidP="009B3C6A">
            <w:r w:rsidRPr="001B75D6">
              <w:t>Przedsięwzięcia o szczególnym znaczeniu dla wskazanej grupy</w:t>
            </w:r>
          </w:p>
        </w:tc>
        <w:tc>
          <w:tcPr>
            <w:tcW w:w="8542" w:type="dxa"/>
            <w:vAlign w:val="top"/>
          </w:tcPr>
          <w:p w14:paraId="039E09C6" w14:textId="0E74CFE2"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Poprawa dostępności do usług publicznych poprzez rozwój małej infrastruktury, dostępności i mobilności</w:t>
            </w:r>
            <w:r>
              <w:rPr>
                <w:noProof w:val="0"/>
              </w:rPr>
              <w:t>;</w:t>
            </w:r>
          </w:p>
          <w:p w14:paraId="21E0F935" w14:textId="3257D36A"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Rozwój usług w zakresie zapewnienia opieki osobom potrzebującym wsparcia w codziennym funkcjonowaniu</w:t>
            </w:r>
            <w:r>
              <w:rPr>
                <w:noProof w:val="0"/>
              </w:rPr>
              <w:t>;</w:t>
            </w:r>
          </w:p>
          <w:p w14:paraId="4EC52950" w14:textId="6E5659D4"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Aktywni mieszkańcy - aktywizacja mieszkańców i poprawa dostępności infrastruktury dla osób będących w niekorzystnej sytuacji</w:t>
            </w:r>
            <w:r>
              <w:rPr>
                <w:noProof w:val="0"/>
              </w:rPr>
              <w:t>;</w:t>
            </w:r>
          </w:p>
          <w:p w14:paraId="7CCED1B4" w14:textId="01C10F6F" w:rsidR="007566B9"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Budowanie kapitału społecznego i wzmacnianie świadomości obywatelskiej poprzez aktywizację lokalnych liderów i organizacji pozarządowych</w:t>
            </w:r>
            <w:r>
              <w:rPr>
                <w:noProof w:val="0"/>
              </w:rPr>
              <w:t>;</w:t>
            </w:r>
          </w:p>
          <w:p w14:paraId="72D66937" w14:textId="6679BAB6" w:rsidR="009B3C6A" w:rsidRPr="007566B9" w:rsidRDefault="007566B9" w:rsidP="007566B9">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7566B9">
              <w:rPr>
                <w:noProof w:val="0"/>
              </w:rPr>
              <w:t>Rozwijanie przedsiębiorczości związanej z branżą społeczną (edukacja, wychowanie, oświata, zdrowie, rehabilitacja, usługi opiekuńcze)</w:t>
            </w:r>
            <w:r>
              <w:rPr>
                <w:noProof w:val="0"/>
              </w:rPr>
              <w:t>.</w:t>
            </w:r>
          </w:p>
        </w:tc>
      </w:tr>
      <w:tr w:rsidR="00364467" w:rsidRPr="00364467" w14:paraId="44D08709" w14:textId="77777777" w:rsidTr="00DE1182">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92D050"/>
          </w:tcPr>
          <w:p w14:paraId="552D4583" w14:textId="6BC1EB23" w:rsidR="00201588" w:rsidRPr="00BB691C" w:rsidRDefault="00201588" w:rsidP="00201588">
            <w:pPr>
              <w:spacing w:before="360" w:after="360"/>
              <w:rPr>
                <w:b w:val="0"/>
                <w:bCs/>
                <w:sz w:val="24"/>
                <w:szCs w:val="24"/>
              </w:rPr>
            </w:pPr>
            <w:r w:rsidRPr="00BB691C">
              <w:rPr>
                <w:bCs/>
                <w:noProof/>
                <w:sz w:val="24"/>
                <w:szCs w:val="24"/>
              </w:rPr>
              <w:lastRenderedPageBreak/>
              <w:drawing>
                <wp:anchor distT="0" distB="0" distL="114300" distR="114300" simplePos="0" relativeHeight="251663360" behindDoc="0" locked="0" layoutInCell="1" allowOverlap="1" wp14:anchorId="7771A06D" wp14:editId="4E81B87C">
                  <wp:simplePos x="0" y="0"/>
                  <wp:positionH relativeFrom="column">
                    <wp:posOffset>5458460</wp:posOffset>
                  </wp:positionH>
                  <wp:positionV relativeFrom="paragraph">
                    <wp:posOffset>60960</wp:posOffset>
                  </wp:positionV>
                  <wp:extent cx="492760" cy="539750"/>
                  <wp:effectExtent l="0" t="0" r="254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2760" cy="539750"/>
                          </a:xfrm>
                          <a:prstGeom prst="rect">
                            <a:avLst/>
                          </a:prstGeom>
                        </pic:spPr>
                      </pic:pic>
                    </a:graphicData>
                  </a:graphic>
                  <wp14:sizeRelH relativeFrom="page">
                    <wp14:pctWidth>0</wp14:pctWidth>
                  </wp14:sizeRelH>
                  <wp14:sizeRelV relativeFrom="page">
                    <wp14:pctHeight>0</wp14:pctHeight>
                  </wp14:sizeRelV>
                </wp:anchor>
              </w:drawing>
            </w:r>
            <w:r w:rsidR="009B3C6A" w:rsidRPr="00BB691C">
              <w:rPr>
                <w:bCs/>
                <w:sz w:val="24"/>
                <w:szCs w:val="24"/>
              </w:rPr>
              <w:t>Seniorzy</w:t>
            </w:r>
            <w:r w:rsidRPr="00BB691C">
              <w:rPr>
                <w:bCs/>
                <w:sz w:val="24"/>
                <w:szCs w:val="24"/>
              </w:rPr>
              <w:t xml:space="preserve"> </w:t>
            </w:r>
            <w:r w:rsidR="00844365">
              <w:rPr>
                <w:bCs/>
                <w:sz w:val="24"/>
                <w:szCs w:val="24"/>
              </w:rPr>
              <w:t xml:space="preserve">– osoby powyżej 60 roku życia </w:t>
            </w:r>
            <w:r w:rsidR="000F5598" w:rsidRPr="00BB691C">
              <w:rPr>
                <w:bCs/>
                <w:sz w:val="24"/>
                <w:szCs w:val="24"/>
              </w:rPr>
              <w:t>(osoby w niekorzystnej sytuacji)</w:t>
            </w:r>
          </w:p>
        </w:tc>
      </w:tr>
      <w:tr w:rsidR="00364467" w:rsidRPr="00364467" w14:paraId="3CC2DA73"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59936806" w14:textId="1FAF476C" w:rsidR="009B3C6A" w:rsidRPr="006522AF" w:rsidRDefault="009B3C6A" w:rsidP="009B3C6A">
            <w:r w:rsidRPr="006522AF">
              <w:t>Problemy</w:t>
            </w:r>
          </w:p>
        </w:tc>
        <w:tc>
          <w:tcPr>
            <w:tcW w:w="8542" w:type="dxa"/>
            <w:shd w:val="clear" w:color="auto" w:fill="auto"/>
          </w:tcPr>
          <w:p w14:paraId="7FBD4AF7" w14:textId="6439C8DA"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dynamiczny wzrost licz</w:t>
            </w:r>
            <w:r w:rsidR="0054554C" w:rsidRPr="00BB691C">
              <w:rPr>
                <w:noProof w:val="0"/>
              </w:rPr>
              <w:t>b</w:t>
            </w:r>
            <w:r w:rsidRPr="00BB691C">
              <w:rPr>
                <w:noProof w:val="0"/>
              </w:rPr>
              <w:t xml:space="preserve">y seniorów; </w:t>
            </w:r>
          </w:p>
          <w:p w14:paraId="1BF1EBDB" w14:textId="285181BE"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ubóstwo;</w:t>
            </w:r>
          </w:p>
          <w:p w14:paraId="2AF1E96E" w14:textId="230135FD"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słaba dostępność do opieki zdrowotnej;</w:t>
            </w:r>
          </w:p>
          <w:p w14:paraId="1D94F5A2" w14:textId="64BEF590"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spadek uczestnictwa w wydarzeniach kulturalnych, społecznych, aktywizacyjnych (szczególnie po pandemii koronawirusa);</w:t>
            </w:r>
          </w:p>
          <w:p w14:paraId="76A00511" w14:textId="72D1DBAC"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zanik rodzin wielopokoleniowych, w konsekwencji duża liczba osób starszych zostaje bez opieki;</w:t>
            </w:r>
          </w:p>
          <w:p w14:paraId="73EF465F" w14:textId="3434B156"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przemęczenie osób sprawujących opiekę nad osobami zależnymi;</w:t>
            </w:r>
          </w:p>
          <w:p w14:paraId="3D6BAB9D" w14:textId="622C67DA"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potrzeba nawiązywania relacji w środowisku rówieśniczym (coraz większa grupa seniorów pozostaje w izolacji);</w:t>
            </w:r>
          </w:p>
          <w:p w14:paraId="66A37EAC" w14:textId="46358B90"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niska aktywność zawodowa osób starszych;</w:t>
            </w:r>
          </w:p>
          <w:p w14:paraId="070A9A01" w14:textId="7213857F" w:rsidR="009B3C6A" w:rsidRPr="00BB691C" w:rsidRDefault="002349B0" w:rsidP="009B3C6A">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 xml:space="preserve">słaba dostępność </w:t>
            </w:r>
            <w:r w:rsidR="009B3C6A" w:rsidRPr="00BB691C">
              <w:rPr>
                <w:noProof w:val="0"/>
              </w:rPr>
              <w:t>architektoniczna.</w:t>
            </w:r>
          </w:p>
        </w:tc>
      </w:tr>
      <w:tr w:rsidR="00364467" w:rsidRPr="00364467" w14:paraId="4E914657"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1A434F90" w14:textId="4420B7BB" w:rsidR="009B3C6A" w:rsidRPr="006522AF" w:rsidRDefault="009B3C6A" w:rsidP="009B3C6A">
            <w:r w:rsidRPr="006522AF">
              <w:t xml:space="preserve">Proponowane wsparcie </w:t>
            </w:r>
          </w:p>
        </w:tc>
        <w:tc>
          <w:tcPr>
            <w:tcW w:w="8542" w:type="dxa"/>
            <w:vAlign w:val="top"/>
          </w:tcPr>
          <w:p w14:paraId="36355EAB" w14:textId="5B5396F8" w:rsidR="009B3C6A" w:rsidRPr="006522AF"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organizacja kursów, szkoleń i przedsięwzięć dla dorosłych o charakterze edukacyjnym i warsztatowym, zajęć integracyjno-szkoleniowych dla seniorów (kluby seniora);</w:t>
            </w:r>
          </w:p>
          <w:p w14:paraId="387DA8E1" w14:textId="43A139A6" w:rsidR="009B3C6A" w:rsidRPr="006522AF"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kultywowanie lokalnej tradycji, obyczajów, rzemiosła i rękodzielnictwa, między innymi poprzez organizowanie kursów, szkoleń z tradycyjnych zawodów, kiermaszów;</w:t>
            </w:r>
          </w:p>
          <w:p w14:paraId="47C482A6" w14:textId="57F0D3A9" w:rsidR="009B3C6A" w:rsidRPr="006522AF"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wspieranie rozwoju mikro- i małych przedsiębiorstw operujących w branży społecznej oraz szeroko rozumianej profilaktyki i ochrony zdrowia;</w:t>
            </w:r>
          </w:p>
          <w:p w14:paraId="58D4FC03" w14:textId="6AA68F20" w:rsidR="009B3C6A" w:rsidRPr="006522AF"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poprawa stanu infrastruktury społecznej, między innymi przez remonty i doposażenie wiejskich świetlic, miejsc zebrań mieszkańców, siedzib ośrodków kultury, bazy rekreacyjno-sportowej;</w:t>
            </w:r>
          </w:p>
          <w:p w14:paraId="78FC49BF" w14:textId="45145AB9" w:rsidR="002349B0" w:rsidRPr="006522AF"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 xml:space="preserve">przygotowanie osób, które mogą podjąć się opieki </w:t>
            </w:r>
            <w:proofErr w:type="spellStart"/>
            <w:r w:rsidRPr="006522AF">
              <w:rPr>
                <w:noProof w:val="0"/>
              </w:rPr>
              <w:t>wytchnieniowej</w:t>
            </w:r>
            <w:proofErr w:type="spellEnd"/>
            <w:r w:rsidRPr="006522AF">
              <w:rPr>
                <w:noProof w:val="0"/>
              </w:rPr>
              <w:t>;</w:t>
            </w:r>
          </w:p>
          <w:p w14:paraId="234FFC5D" w14:textId="58B3B482" w:rsidR="002907FC" w:rsidRPr="006522AF" w:rsidRDefault="002349B0" w:rsidP="00D8670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 xml:space="preserve">dofinansowanie akcji podnoszących </w:t>
            </w:r>
            <w:r w:rsidR="009B3C6A" w:rsidRPr="006522AF">
              <w:rPr>
                <w:noProof w:val="0"/>
              </w:rPr>
              <w:t xml:space="preserve">świadomość i tożsamość lokalną mieszkańców oraz działań aktywizujących mieszkańców obszaru LGD służących zwalczaniu wszelkiej dyskryminacji i wspomaganie osób w trudnym położeniu, w szczególności wszystkich grup i społeczności </w:t>
            </w:r>
            <w:proofErr w:type="spellStart"/>
            <w:r w:rsidR="009B3C6A" w:rsidRPr="006522AF">
              <w:rPr>
                <w:noProof w:val="0"/>
              </w:rPr>
              <w:t>defaworyzowanych</w:t>
            </w:r>
            <w:proofErr w:type="spellEnd"/>
            <w:r w:rsidR="009B3C6A" w:rsidRPr="006522AF">
              <w:rPr>
                <w:noProof w:val="0"/>
              </w:rPr>
              <w:t>.</w:t>
            </w:r>
            <w:r w:rsidR="002907FC" w:rsidRPr="006522AF">
              <w:t xml:space="preserve"> </w:t>
            </w:r>
          </w:p>
        </w:tc>
      </w:tr>
      <w:tr w:rsidR="00364467" w:rsidRPr="00364467" w14:paraId="5BF8FE5C"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3644472E" w14:textId="399069A7" w:rsidR="009B3C6A" w:rsidRPr="001B75D6" w:rsidRDefault="00BE5E42" w:rsidP="009B3C6A">
            <w:r w:rsidRPr="001B75D6">
              <w:t>Przedsięwzięcia o szczególnym znaczeniu dla wskazanej grupy</w:t>
            </w:r>
          </w:p>
        </w:tc>
        <w:tc>
          <w:tcPr>
            <w:tcW w:w="8542" w:type="dxa"/>
          </w:tcPr>
          <w:p w14:paraId="7D3C4BE9" w14:textId="45068157"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Poprawa dostępności do usług publicznych poprzez rozwój małej infrastruktury, dostępności i mobilności</w:t>
            </w:r>
            <w:r>
              <w:rPr>
                <w:noProof w:val="0"/>
              </w:rPr>
              <w:t>;</w:t>
            </w:r>
          </w:p>
          <w:p w14:paraId="5D0EF18F" w14:textId="679B52B9"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Rozwijanie i popularyzacja dziedzictwa kulturowego i bogatych tradycji lokalnych</w:t>
            </w:r>
            <w:r>
              <w:rPr>
                <w:noProof w:val="0"/>
              </w:rPr>
              <w:t>;</w:t>
            </w:r>
          </w:p>
          <w:p w14:paraId="76E4E320" w14:textId="4CC16B95"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Rozwój usług w zakresie zapewnienia opieki osobom potrzebującym wsparcia w codziennym funkcjonowaniu</w:t>
            </w:r>
            <w:r>
              <w:rPr>
                <w:noProof w:val="0"/>
              </w:rPr>
              <w:t>;</w:t>
            </w:r>
          </w:p>
          <w:p w14:paraId="45EA4740" w14:textId="33490DF1"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Aktywni mieszkańcy - aktywizacja mieszkańców i poprawa dostępności infrastruktury dla osób będących w niekorzystnej sytuacji</w:t>
            </w:r>
            <w:r>
              <w:rPr>
                <w:noProof w:val="0"/>
              </w:rPr>
              <w:t>;</w:t>
            </w:r>
          </w:p>
          <w:p w14:paraId="47BC2935" w14:textId="14A8B616"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Budowanie kapitału społecznego i wzmacnianie świadomości obywatelskiej poprzez aktywizację lokalnych liderów i organizacji pozarządowych</w:t>
            </w:r>
            <w:r>
              <w:rPr>
                <w:noProof w:val="0"/>
              </w:rPr>
              <w:t>;</w:t>
            </w:r>
          </w:p>
          <w:p w14:paraId="746B85CD" w14:textId="275E342C" w:rsidR="009B3C6A" w:rsidRPr="001B75D6"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Rozwijanie przedsiębiorczości związanej z branżą społeczną (edukacja, wychowanie, oświata, zdrowie, rehabilitacja, usługi opiekuńcze)</w:t>
            </w:r>
            <w:r>
              <w:rPr>
                <w:noProof w:val="0"/>
              </w:rPr>
              <w:t>.</w:t>
            </w:r>
          </w:p>
        </w:tc>
      </w:tr>
      <w:tr w:rsidR="00364467" w:rsidRPr="00364467" w14:paraId="4DDB340A" w14:textId="77777777" w:rsidTr="00DE1182">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92D050"/>
          </w:tcPr>
          <w:p w14:paraId="71470D6E" w14:textId="782882C4" w:rsidR="009B3C6A" w:rsidRPr="00BB691C" w:rsidRDefault="00201588" w:rsidP="00201588">
            <w:pPr>
              <w:spacing w:before="360" w:after="360"/>
              <w:rPr>
                <w:bCs/>
                <w:sz w:val="24"/>
                <w:szCs w:val="24"/>
              </w:rPr>
            </w:pPr>
            <w:r w:rsidRPr="00BB691C">
              <w:rPr>
                <w:bCs/>
                <w:noProof/>
                <w:sz w:val="24"/>
                <w:szCs w:val="24"/>
              </w:rPr>
              <w:drawing>
                <wp:anchor distT="0" distB="0" distL="114300" distR="114300" simplePos="0" relativeHeight="251665408" behindDoc="0" locked="0" layoutInCell="1" allowOverlap="1" wp14:anchorId="1689353A" wp14:editId="618F3A85">
                  <wp:simplePos x="0" y="0"/>
                  <wp:positionH relativeFrom="column">
                    <wp:posOffset>5039995</wp:posOffset>
                  </wp:positionH>
                  <wp:positionV relativeFrom="paragraph">
                    <wp:posOffset>-232410</wp:posOffset>
                  </wp:positionV>
                  <wp:extent cx="1028700" cy="9601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31" cstate="print">
                            <a:extLst>
                              <a:ext uri="{BEBA8EAE-BF5A-486C-A8C5-ECC9F3942E4B}">
                                <a14:imgProps xmlns:a14="http://schemas.microsoft.com/office/drawing/2010/main">
                                  <a14:imgLayer r:embed="rId32">
                                    <a14:imgEffect>
                                      <a14:artisticGlowEdges/>
                                    </a14:imgEffect>
                                  </a14:imgLayer>
                                </a14:imgProps>
                              </a:ext>
                              <a:ext uri="{28A0092B-C50C-407E-A947-70E740481C1C}">
                                <a14:useLocalDpi xmlns:a14="http://schemas.microsoft.com/office/drawing/2010/main" val="0"/>
                              </a:ext>
                            </a:extLst>
                          </a:blip>
                          <a:srcRect l="56379" t="36573" r="16730" b="39428"/>
                          <a:stretch/>
                        </pic:blipFill>
                        <pic:spPr bwMode="auto">
                          <a:xfrm>
                            <a:off x="0" y="0"/>
                            <a:ext cx="102870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C6A" w:rsidRPr="00BB691C">
              <w:rPr>
                <w:bCs/>
                <w:sz w:val="24"/>
                <w:szCs w:val="24"/>
              </w:rPr>
              <w:t>Ludzie młodzi</w:t>
            </w:r>
            <w:r w:rsidR="000F5598" w:rsidRPr="00BB691C">
              <w:rPr>
                <w:bCs/>
                <w:sz w:val="24"/>
                <w:szCs w:val="24"/>
              </w:rPr>
              <w:t xml:space="preserve"> do 25 roku życia (osoby w niekorzystnej sytuacji)</w:t>
            </w:r>
          </w:p>
        </w:tc>
      </w:tr>
      <w:tr w:rsidR="00364467" w:rsidRPr="00364467" w14:paraId="35236288"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6D683FDE" w14:textId="77777777" w:rsidR="009B3C6A" w:rsidRPr="006522AF" w:rsidRDefault="009B3C6A" w:rsidP="009B3C6A">
            <w:r w:rsidRPr="006522AF">
              <w:lastRenderedPageBreak/>
              <w:t>Problemy</w:t>
            </w:r>
          </w:p>
        </w:tc>
        <w:tc>
          <w:tcPr>
            <w:tcW w:w="8542" w:type="dxa"/>
          </w:tcPr>
          <w:p w14:paraId="349F9A13" w14:textId="1046B2FF" w:rsidR="002349B0" w:rsidRPr="00BB691C" w:rsidRDefault="001E4B84"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 xml:space="preserve">dominującą </w:t>
            </w:r>
            <w:r w:rsidR="007E1200" w:rsidRPr="00BB691C">
              <w:rPr>
                <w:noProof w:val="0"/>
              </w:rPr>
              <w:t>form</w:t>
            </w:r>
            <w:r w:rsidR="007E1200">
              <w:rPr>
                <w:noProof w:val="0"/>
              </w:rPr>
              <w:t>ą</w:t>
            </w:r>
            <w:r w:rsidR="007E1200" w:rsidRPr="00BB691C">
              <w:rPr>
                <w:noProof w:val="0"/>
              </w:rPr>
              <w:t xml:space="preserve"> </w:t>
            </w:r>
            <w:r w:rsidRPr="00BB691C">
              <w:rPr>
                <w:noProof w:val="0"/>
              </w:rPr>
              <w:t xml:space="preserve">spędzania wolnego czasu jest zatopienie się w przestrzeni wirtualnej i </w:t>
            </w:r>
            <w:proofErr w:type="spellStart"/>
            <w:r w:rsidRPr="00BB691C">
              <w:rPr>
                <w:noProof w:val="0"/>
              </w:rPr>
              <w:t>social</w:t>
            </w:r>
            <w:proofErr w:type="spellEnd"/>
            <w:r w:rsidR="00FE4316" w:rsidRPr="00BB691C">
              <w:rPr>
                <w:noProof w:val="0"/>
              </w:rPr>
              <w:t>-</w:t>
            </w:r>
            <w:r w:rsidRPr="00BB691C">
              <w:rPr>
                <w:noProof w:val="0"/>
              </w:rPr>
              <w:t>mediach;</w:t>
            </w:r>
          </w:p>
          <w:p w14:paraId="295758D1" w14:textId="038AA1CF" w:rsidR="001E4B84" w:rsidRPr="00BB691C" w:rsidRDefault="001E4B84"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duża podatność na opinie innych, nieradzenie sobie z krytyką, nękanie i zastraszanie;</w:t>
            </w:r>
          </w:p>
          <w:p w14:paraId="3DDD2590" w14:textId="6CC0D32C" w:rsidR="001E4B84" w:rsidRPr="00BB691C" w:rsidRDefault="001E4B84" w:rsidP="005C4FC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depresja, problemy w szkole, presja rówieśnicza, zaburzenia w odżywianiu;</w:t>
            </w:r>
          </w:p>
          <w:p w14:paraId="15360D9C" w14:textId="66481B02" w:rsidR="001E4B84" w:rsidRPr="00BB691C" w:rsidRDefault="001E4B84" w:rsidP="005C4FC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łat</w:t>
            </w:r>
            <w:r w:rsidR="00FE4316" w:rsidRPr="00BB691C">
              <w:rPr>
                <w:noProof w:val="0"/>
              </w:rPr>
              <w:t>w</w:t>
            </w:r>
            <w:r w:rsidRPr="00BB691C">
              <w:rPr>
                <w:noProof w:val="0"/>
              </w:rPr>
              <w:t>y dostęp do używek, środków psychotropowych, środków, które pozornie mają zwiększać koncentrację i ułatwiać uczenie się;</w:t>
            </w:r>
          </w:p>
          <w:p w14:paraId="232962D8" w14:textId="24643DB2" w:rsidR="002349B0" w:rsidRPr="00BB691C"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stale rosnąca migracja osób młodych wymaga poprawy jakości życia dla dzieci i młodzieży oraz dostępu do dobrej oferty edukacyjnej i nowoczesnego rynku pracy;</w:t>
            </w:r>
          </w:p>
          <w:p w14:paraId="5D18B73E" w14:textId="77777777" w:rsidR="002349B0" w:rsidRPr="00BB691C" w:rsidRDefault="002349B0" w:rsidP="002349B0">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niewystarczająca, różnorodna oferta zajęć edukacyjnych dla dzieci i młodzieży;</w:t>
            </w:r>
          </w:p>
          <w:p w14:paraId="5367187D" w14:textId="5D8842CD" w:rsidR="002349B0" w:rsidRPr="00BB691C" w:rsidRDefault="002349B0"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BB691C">
              <w:rPr>
                <w:noProof w:val="0"/>
              </w:rPr>
              <w:t xml:space="preserve">konieczne jest poszerzenie oferty zajęć rozwijających potencjały </w:t>
            </w:r>
            <w:r w:rsidR="001E4B84" w:rsidRPr="00BB691C">
              <w:rPr>
                <w:noProof w:val="0"/>
              </w:rPr>
              <w:t>dzieci,</w:t>
            </w:r>
            <w:r w:rsidRPr="00BB691C">
              <w:rPr>
                <w:noProof w:val="0"/>
              </w:rPr>
              <w:t xml:space="preserve"> gdyż jest to jeden z elementów przekładających się na decyzje młodych ludzi o pozostaniu w rodzinnych miejscowościach i zakładaniu tu rodzin</w:t>
            </w:r>
            <w:r w:rsidR="00BE5E42" w:rsidRPr="00BB691C">
              <w:rPr>
                <w:noProof w:val="0"/>
              </w:rPr>
              <w:t>.</w:t>
            </w:r>
          </w:p>
        </w:tc>
      </w:tr>
      <w:tr w:rsidR="00364467" w:rsidRPr="00364467" w14:paraId="48A0B770"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2987BD32" w14:textId="77777777" w:rsidR="001E4B84" w:rsidRPr="006522AF" w:rsidRDefault="001E4B84" w:rsidP="001E4B84">
            <w:r w:rsidRPr="006522AF">
              <w:t xml:space="preserve">Proponowane wsparcie </w:t>
            </w:r>
          </w:p>
        </w:tc>
        <w:tc>
          <w:tcPr>
            <w:tcW w:w="8542" w:type="dxa"/>
          </w:tcPr>
          <w:p w14:paraId="75C2076E" w14:textId="154708C0" w:rsidR="0031759C" w:rsidRPr="006522AF" w:rsidRDefault="00FE4316"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r</w:t>
            </w:r>
            <w:r w:rsidR="0031759C" w:rsidRPr="006522AF">
              <w:rPr>
                <w:noProof w:val="0"/>
              </w:rPr>
              <w:t xml:space="preserve">ozwój miejsc pracy dedykowanych dla przedstawicieli grup w niekorzystnej </w:t>
            </w:r>
            <w:r w:rsidR="007B2EB9" w:rsidRPr="006522AF">
              <w:rPr>
                <w:noProof w:val="0"/>
              </w:rPr>
              <w:t>sytuacji</w:t>
            </w:r>
            <w:r w:rsidR="0031759C" w:rsidRPr="006522AF">
              <w:rPr>
                <w:noProof w:val="0"/>
              </w:rPr>
              <w:t>;</w:t>
            </w:r>
          </w:p>
          <w:p w14:paraId="7B4C6507" w14:textId="25E5C915" w:rsidR="0031759C"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z</w:t>
            </w:r>
            <w:r w:rsidR="0031759C" w:rsidRPr="006522AF">
              <w:rPr>
                <w:noProof w:val="0"/>
              </w:rPr>
              <w:t xml:space="preserve">ajęcia </w:t>
            </w:r>
            <w:r w:rsidR="00826916" w:rsidRPr="006522AF">
              <w:rPr>
                <w:noProof w:val="0"/>
              </w:rPr>
              <w:t>rozwijające dla dzieci i młodzieży;</w:t>
            </w:r>
          </w:p>
          <w:p w14:paraId="10326619" w14:textId="2BE354ED" w:rsidR="00826916"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z</w:t>
            </w:r>
            <w:r w:rsidR="00826916" w:rsidRPr="006522AF">
              <w:rPr>
                <w:noProof w:val="0"/>
              </w:rPr>
              <w:t>ajęcia, warsztaty edukacyjne i wspierające dzieci i mł</w:t>
            </w:r>
            <w:r w:rsidRPr="006522AF">
              <w:rPr>
                <w:noProof w:val="0"/>
              </w:rPr>
              <w:t>odzież;</w:t>
            </w:r>
          </w:p>
          <w:p w14:paraId="438E1E2D" w14:textId="1C2932DE" w:rsidR="0031759C"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z</w:t>
            </w:r>
            <w:r w:rsidR="00826916" w:rsidRPr="006522AF">
              <w:rPr>
                <w:noProof w:val="0"/>
              </w:rPr>
              <w:t xml:space="preserve">ajęcia rozwijające kompetencje emocjonalno-społeczne (w tym </w:t>
            </w:r>
            <w:r w:rsidRPr="006522AF">
              <w:rPr>
                <w:noProof w:val="0"/>
              </w:rPr>
              <w:t>t</w:t>
            </w:r>
            <w:r w:rsidR="00826916" w:rsidRPr="006522AF">
              <w:rPr>
                <w:noProof w:val="0"/>
              </w:rPr>
              <w:t>rening umiejętności społecznych);</w:t>
            </w:r>
          </w:p>
          <w:p w14:paraId="6DEC7982" w14:textId="77777777" w:rsidR="0015552D"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z</w:t>
            </w:r>
            <w:r w:rsidR="00826916" w:rsidRPr="006522AF">
              <w:rPr>
                <w:noProof w:val="0"/>
              </w:rPr>
              <w:t>ajęcia sportowo-społeczno-kulturalne</w:t>
            </w:r>
            <w:r w:rsidRPr="006522AF">
              <w:rPr>
                <w:noProof w:val="0"/>
              </w:rPr>
              <w:t>;</w:t>
            </w:r>
          </w:p>
          <w:p w14:paraId="577A23D4" w14:textId="6DD653C0" w:rsidR="0015552D"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t>w</w:t>
            </w:r>
            <w:r w:rsidR="0031759C" w:rsidRPr="006522AF">
              <w:t xml:space="preserve">spieranie rozwoju mikro- i małych przedsiębiorstw, które zapewnią zatrudnienie </w:t>
            </w:r>
            <w:r w:rsidR="00FE4316" w:rsidRPr="006522AF">
              <w:t xml:space="preserve">osobom z </w:t>
            </w:r>
            <w:r w:rsidR="0031759C" w:rsidRPr="006522AF">
              <w:t xml:space="preserve">grup </w:t>
            </w:r>
            <w:r w:rsidRPr="006522AF">
              <w:t>w niekorzystej sytuacji;</w:t>
            </w:r>
          </w:p>
          <w:p w14:paraId="60DD370A" w14:textId="7BE48C31" w:rsidR="0031759C" w:rsidRPr="006522AF" w:rsidRDefault="0015552D"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t>p</w:t>
            </w:r>
            <w:r w:rsidR="0031759C" w:rsidRPr="006522AF">
              <w:t xml:space="preserve">oprawa stanu infrastruktury społecznej, między innymi przez remonty i doposażenie wiejskich świetlic, miejsc </w:t>
            </w:r>
            <w:r w:rsidRPr="006522AF">
              <w:t>spotkań</w:t>
            </w:r>
            <w:r w:rsidR="0031759C" w:rsidRPr="006522AF">
              <w:t>, siedzib ośrodków kultury, bazy rekreacyjno-sportowej</w:t>
            </w:r>
            <w:r w:rsidR="00FE0922" w:rsidRPr="006522AF">
              <w:t>;</w:t>
            </w:r>
          </w:p>
          <w:p w14:paraId="5771ED12" w14:textId="4A6B8CD7" w:rsidR="007B2EB9" w:rsidRPr="006522AF" w:rsidRDefault="007B2EB9" w:rsidP="00BE5E42">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akcje</w:t>
            </w:r>
            <w:r w:rsidR="0031759C" w:rsidRPr="006522AF">
              <w:rPr>
                <w:noProof w:val="0"/>
              </w:rPr>
              <w:t xml:space="preserve"> podnosząc</w:t>
            </w:r>
            <w:r w:rsidR="00FE4316" w:rsidRPr="006522AF">
              <w:rPr>
                <w:noProof w:val="0"/>
              </w:rPr>
              <w:t>e</w:t>
            </w:r>
            <w:r w:rsidR="0031759C" w:rsidRPr="006522AF">
              <w:rPr>
                <w:noProof w:val="0"/>
              </w:rPr>
              <w:t xml:space="preserve"> świadomość i tożsamość lokalną </w:t>
            </w:r>
            <w:r w:rsidRPr="006522AF">
              <w:rPr>
                <w:noProof w:val="0"/>
              </w:rPr>
              <w:t xml:space="preserve">młodych </w:t>
            </w:r>
            <w:r w:rsidR="0031759C" w:rsidRPr="006522AF">
              <w:rPr>
                <w:noProof w:val="0"/>
              </w:rPr>
              <w:t>mieszkańców oraz działa</w:t>
            </w:r>
            <w:r w:rsidR="00FE4316" w:rsidRPr="006522AF">
              <w:rPr>
                <w:noProof w:val="0"/>
              </w:rPr>
              <w:t>nia</w:t>
            </w:r>
            <w:r w:rsidR="0031759C" w:rsidRPr="006522AF">
              <w:rPr>
                <w:noProof w:val="0"/>
              </w:rPr>
              <w:t xml:space="preserve"> aktywizując</w:t>
            </w:r>
            <w:r w:rsidR="00FE4316" w:rsidRPr="006522AF">
              <w:rPr>
                <w:noProof w:val="0"/>
              </w:rPr>
              <w:t>e</w:t>
            </w:r>
            <w:r w:rsidR="0031759C" w:rsidRPr="006522AF">
              <w:rPr>
                <w:noProof w:val="0"/>
              </w:rPr>
              <w:t xml:space="preserve"> mieszkańców obszaru LGD służąc</w:t>
            </w:r>
            <w:r w:rsidR="00FE4316" w:rsidRPr="006522AF">
              <w:rPr>
                <w:noProof w:val="0"/>
              </w:rPr>
              <w:t>e</w:t>
            </w:r>
            <w:r w:rsidR="0031759C" w:rsidRPr="006522AF">
              <w:rPr>
                <w:noProof w:val="0"/>
              </w:rPr>
              <w:t xml:space="preserve"> zwalczaniu wszelkiej dyskryminacji </w:t>
            </w:r>
            <w:r w:rsidR="00FE4316" w:rsidRPr="006522AF">
              <w:rPr>
                <w:noProof w:val="0"/>
              </w:rPr>
              <w:t>oraz</w:t>
            </w:r>
            <w:r w:rsidR="0031759C" w:rsidRPr="006522AF">
              <w:rPr>
                <w:noProof w:val="0"/>
              </w:rPr>
              <w:t xml:space="preserve"> wspomaganie osób w trudnym położeniu, w szczególności wszystkich grup i społeczności </w:t>
            </w:r>
            <w:proofErr w:type="spellStart"/>
            <w:r w:rsidR="0031759C" w:rsidRPr="006522AF">
              <w:rPr>
                <w:noProof w:val="0"/>
              </w:rPr>
              <w:t>defaworyzowanych</w:t>
            </w:r>
            <w:proofErr w:type="spellEnd"/>
            <w:r w:rsidR="0015552D" w:rsidRPr="006522AF">
              <w:rPr>
                <w:noProof w:val="0"/>
              </w:rPr>
              <w:t>.</w:t>
            </w:r>
          </w:p>
        </w:tc>
      </w:tr>
      <w:tr w:rsidR="00364467" w:rsidRPr="00364467" w14:paraId="384EBF5D" w14:textId="77777777" w:rsidTr="00DE1182">
        <w:tc>
          <w:tcPr>
            <w:cnfStyle w:val="001000000000" w:firstRow="0" w:lastRow="0" w:firstColumn="1" w:lastColumn="0" w:oddVBand="0" w:evenVBand="0" w:oddHBand="0" w:evenHBand="0" w:firstRowFirstColumn="0" w:firstRowLastColumn="0" w:lastRowFirstColumn="0" w:lastRowLastColumn="0"/>
            <w:tcW w:w="1652" w:type="dxa"/>
            <w:shd w:val="clear" w:color="auto" w:fill="92D050"/>
            <w:vAlign w:val="top"/>
          </w:tcPr>
          <w:p w14:paraId="58AA0CBE" w14:textId="3ED354D9" w:rsidR="001E4B84" w:rsidRPr="001B75D6" w:rsidRDefault="00BE5E42" w:rsidP="001E4B84">
            <w:r w:rsidRPr="001B75D6">
              <w:t>Przedsięwzięcia o szczególnym znaczeniu dla wskazanej grupy</w:t>
            </w:r>
          </w:p>
        </w:tc>
        <w:tc>
          <w:tcPr>
            <w:tcW w:w="8542" w:type="dxa"/>
          </w:tcPr>
          <w:p w14:paraId="64044F14" w14:textId="139C6BD7"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Poprawa dostępności do usług publicznych poprzez rozwój małej infrastruktury, dostępności i mobilności</w:t>
            </w:r>
            <w:r>
              <w:rPr>
                <w:noProof w:val="0"/>
              </w:rPr>
              <w:t>;</w:t>
            </w:r>
          </w:p>
          <w:p w14:paraId="18E29782" w14:textId="72E1E028"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Rozwój placówek wsparcia dziennego dla dzieci i młodzieży</w:t>
            </w:r>
            <w:r>
              <w:rPr>
                <w:noProof w:val="0"/>
              </w:rPr>
              <w:t>;</w:t>
            </w:r>
          </w:p>
          <w:p w14:paraId="3C5D2A0B" w14:textId="5E61628E" w:rsidR="006522AF" w:rsidRPr="006522AF"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Aktywni mieszkańcy - aktywizacja mieszkańców i poprawa dostępności infrastruktury dla osób będących w niekorzystnej sytuacji</w:t>
            </w:r>
            <w:r>
              <w:rPr>
                <w:noProof w:val="0"/>
              </w:rPr>
              <w:t>;</w:t>
            </w:r>
          </w:p>
          <w:p w14:paraId="0EB7B2B0" w14:textId="590EBD86" w:rsidR="001E4B84" w:rsidRPr="001B75D6" w:rsidRDefault="006522AF" w:rsidP="006522AF">
            <w:pPr>
              <w:pStyle w:val="Akapitzlist"/>
              <w:jc w:val="left"/>
              <w:cnfStyle w:val="000000000000" w:firstRow="0" w:lastRow="0" w:firstColumn="0" w:lastColumn="0" w:oddVBand="0" w:evenVBand="0" w:oddHBand="0" w:evenHBand="0" w:firstRowFirstColumn="0" w:firstRowLastColumn="0" w:lastRowFirstColumn="0" w:lastRowLastColumn="0"/>
              <w:rPr>
                <w:noProof w:val="0"/>
              </w:rPr>
            </w:pPr>
            <w:r w:rsidRPr="006522AF">
              <w:rPr>
                <w:noProof w:val="0"/>
              </w:rPr>
              <w:t>Budowanie kapitału społecznego i wzmacnianie świadomości obywatelskiej poprzez aktywizację lokalnych liderów i organizacji pozarządowych</w:t>
            </w:r>
            <w:r>
              <w:rPr>
                <w:noProof w:val="0"/>
              </w:rPr>
              <w:t>.</w:t>
            </w:r>
          </w:p>
        </w:tc>
      </w:tr>
    </w:tbl>
    <w:p w14:paraId="64D5294D" w14:textId="0BF55219" w:rsidR="006358D4" w:rsidRPr="001B75D6" w:rsidRDefault="006358D4" w:rsidP="006358D4">
      <w:pPr>
        <w:pStyle w:val="podpiselementu"/>
      </w:pPr>
      <w:r w:rsidRPr="001B75D6">
        <w:t>Źródło: Opracowanie własne na podstawie analizy potrzeb i potencjału LSR oraz warsztatów ze społecznością lokalną</w:t>
      </w:r>
    </w:p>
    <w:bookmarkEnd w:id="43"/>
    <w:bookmarkEnd w:id="44"/>
    <w:p w14:paraId="0DB50761" w14:textId="094AAF6A" w:rsidR="0058138C" w:rsidRDefault="0058138C" w:rsidP="0058138C">
      <w:r>
        <w:t>Planuje się wykorzystać następujące kanały komunikacji:</w:t>
      </w:r>
    </w:p>
    <w:p w14:paraId="74E8C95C" w14:textId="2A43C17F" w:rsidR="0058138C" w:rsidRPr="0058138C" w:rsidRDefault="00806475" w:rsidP="0058138C">
      <w:pPr>
        <w:pStyle w:val="Akapitzlist"/>
      </w:pPr>
      <w:r>
        <w:t>m</w:t>
      </w:r>
      <w:r w:rsidR="0058138C" w:rsidRPr="0058138C">
        <w:t>ailing</w:t>
      </w:r>
      <w:r>
        <w:t>;</w:t>
      </w:r>
    </w:p>
    <w:p w14:paraId="2181C64F" w14:textId="2CDEFBE6" w:rsidR="0058138C" w:rsidRPr="0058138C" w:rsidRDefault="00806475" w:rsidP="0058138C">
      <w:pPr>
        <w:pStyle w:val="Akapitzlist"/>
      </w:pPr>
      <w:r>
        <w:t>s</w:t>
      </w:r>
      <w:r w:rsidR="0058138C" w:rsidRPr="0058138C">
        <w:t>trona internetowa i media społecznościowe LGD</w:t>
      </w:r>
      <w:r>
        <w:t>;</w:t>
      </w:r>
    </w:p>
    <w:p w14:paraId="0AA19028" w14:textId="0172643A" w:rsidR="0058138C" w:rsidRPr="0058138C" w:rsidRDefault="00806475" w:rsidP="0058138C">
      <w:pPr>
        <w:pStyle w:val="Akapitzlist"/>
      </w:pPr>
      <w:r>
        <w:t>s</w:t>
      </w:r>
      <w:r w:rsidR="0058138C" w:rsidRPr="0058138C">
        <w:t>trony internetowe i media społecznościowe gmin tworzących LGD</w:t>
      </w:r>
      <w:r>
        <w:t>;</w:t>
      </w:r>
    </w:p>
    <w:p w14:paraId="7323FEA2" w14:textId="1C7BA4FE" w:rsidR="0058138C" w:rsidRPr="0058138C" w:rsidRDefault="0058138C" w:rsidP="0058138C">
      <w:pPr>
        <w:pStyle w:val="Akapitzlist"/>
      </w:pPr>
      <w:r w:rsidRPr="0058138C">
        <w:t>strony internetowe i media społecznościowe jednostek gminnych (m.in. domy kultury, instytucje sportu i rekreacji)</w:t>
      </w:r>
      <w:r w:rsidR="00806475">
        <w:t>;</w:t>
      </w:r>
    </w:p>
    <w:p w14:paraId="46EC7E38" w14:textId="4E756649" w:rsidR="0058138C" w:rsidRPr="0058138C" w:rsidRDefault="0058138C" w:rsidP="0058138C">
      <w:pPr>
        <w:pStyle w:val="Akapitzlist"/>
      </w:pPr>
      <w:r w:rsidRPr="0058138C">
        <w:t>media lokalne</w:t>
      </w:r>
      <w:r w:rsidR="00806475">
        <w:t>;</w:t>
      </w:r>
    </w:p>
    <w:p w14:paraId="79B2FD70" w14:textId="08E1E4D6" w:rsidR="0058138C" w:rsidRPr="0058138C" w:rsidRDefault="0058138C" w:rsidP="0058138C">
      <w:pPr>
        <w:pStyle w:val="Akapitzlist"/>
      </w:pPr>
      <w:r w:rsidRPr="0058138C">
        <w:lastRenderedPageBreak/>
        <w:t>tablice informacyjne/pamiątkowe</w:t>
      </w:r>
      <w:r w:rsidR="00806475">
        <w:t>;</w:t>
      </w:r>
    </w:p>
    <w:p w14:paraId="62B19C62" w14:textId="5D14AD86" w:rsidR="0058138C" w:rsidRPr="0058138C" w:rsidRDefault="00806475" w:rsidP="0058138C">
      <w:pPr>
        <w:pStyle w:val="Akapitzlist"/>
      </w:pPr>
      <w:r>
        <w:t>p</w:t>
      </w:r>
      <w:r w:rsidR="0058138C" w:rsidRPr="0058138C">
        <w:t>lakaty, ulotki</w:t>
      </w:r>
      <w:r>
        <w:t>;</w:t>
      </w:r>
    </w:p>
    <w:p w14:paraId="52C94E9E" w14:textId="7D51C7F7" w:rsidR="0058138C" w:rsidRPr="0058138C" w:rsidRDefault="00806475" w:rsidP="0058138C">
      <w:pPr>
        <w:pStyle w:val="Akapitzlist"/>
      </w:pPr>
      <w:r>
        <w:t>p</w:t>
      </w:r>
      <w:r w:rsidR="0058138C" w:rsidRPr="0058138C">
        <w:t>unk konsultacyjny</w:t>
      </w:r>
      <w:r>
        <w:t>;</w:t>
      </w:r>
    </w:p>
    <w:p w14:paraId="0FD9D646" w14:textId="45714A36" w:rsidR="0058138C" w:rsidRPr="0058138C" w:rsidRDefault="00806475" w:rsidP="0058138C">
      <w:pPr>
        <w:pStyle w:val="Akapitzlist"/>
      </w:pPr>
      <w:r>
        <w:t>s</w:t>
      </w:r>
      <w:r w:rsidR="0058138C" w:rsidRPr="0058138C">
        <w:t>potkania, warsztaty, konferencje</w:t>
      </w:r>
      <w:r>
        <w:t>;</w:t>
      </w:r>
    </w:p>
    <w:p w14:paraId="32FDEADC" w14:textId="2638E0A5" w:rsidR="0058138C" w:rsidRPr="0058138C" w:rsidRDefault="00806475" w:rsidP="0058138C">
      <w:pPr>
        <w:pStyle w:val="Akapitzlist"/>
      </w:pPr>
      <w:r>
        <w:t>b</w:t>
      </w:r>
      <w:r w:rsidR="0058138C" w:rsidRPr="0058138C">
        <w:t>adania opinii, ankiety</w:t>
      </w:r>
      <w:r>
        <w:t>.</w:t>
      </w:r>
    </w:p>
    <w:p w14:paraId="5CD412EF" w14:textId="00B40482" w:rsidR="0058138C" w:rsidRPr="0058138C" w:rsidRDefault="0058138C" w:rsidP="0058138C">
      <w:r w:rsidRPr="0058138C">
        <w:t xml:space="preserve">W odniesieniu do zdefiniowanych grup – ważnych z punktu widzenia wdrażania LSR </w:t>
      </w:r>
      <w:r w:rsidR="00806475">
        <w:t>–</w:t>
      </w:r>
      <w:r w:rsidRPr="0058138C">
        <w:t xml:space="preserve"> </w:t>
      </w:r>
      <w:r w:rsidR="00806475">
        <w:t xml:space="preserve">można </w:t>
      </w:r>
      <w:r w:rsidR="00386AF7">
        <w:t>zastosować</w:t>
      </w:r>
      <w:r w:rsidRPr="0058138C">
        <w:t xml:space="preserve"> specyficzne i dedykowane dla danej grupy kanały i narzędzia komunikacji.</w:t>
      </w:r>
    </w:p>
    <w:p w14:paraId="11FD3295" w14:textId="48ADB900" w:rsidR="0058138C" w:rsidRPr="0058138C" w:rsidRDefault="0058138C" w:rsidP="0058138C">
      <w:pPr>
        <w:pStyle w:val="Legenda"/>
      </w:pPr>
      <w:bookmarkStart w:id="47" w:name="_Toc136890848"/>
      <w:r w:rsidRPr="0058138C">
        <w:t xml:space="preserve">Tabela </w:t>
      </w:r>
      <w:r w:rsidR="00D5520A">
        <w:fldChar w:fldCharType="begin"/>
      </w:r>
      <w:r w:rsidR="00D5520A">
        <w:instrText xml:space="preserve"> SEQ Tabela \* ARABIC </w:instrText>
      </w:r>
      <w:r w:rsidR="00D5520A">
        <w:fldChar w:fldCharType="separate"/>
      </w:r>
      <w:r w:rsidR="00D5520A">
        <w:rPr>
          <w:noProof/>
        </w:rPr>
        <w:t>4</w:t>
      </w:r>
      <w:r w:rsidR="00D5520A">
        <w:rPr>
          <w:noProof/>
        </w:rPr>
        <w:fldChar w:fldCharType="end"/>
      </w:r>
      <w:r w:rsidRPr="0058138C">
        <w:t>. Specyficzne narzędzia i sposoby docierania do różnych grup odbiorców w zależności od specyfiki danej grupy</w:t>
      </w:r>
      <w:bookmarkEnd w:id="47"/>
    </w:p>
    <w:tbl>
      <w:tblPr>
        <w:tblStyle w:val="Tabela-Siatka"/>
        <w:tblW w:w="10201" w:type="dxa"/>
        <w:tblLook w:val="04A0" w:firstRow="1" w:lastRow="0" w:firstColumn="1" w:lastColumn="0" w:noHBand="0" w:noVBand="1"/>
      </w:tblPr>
      <w:tblGrid>
        <w:gridCol w:w="2972"/>
        <w:gridCol w:w="7229"/>
      </w:tblGrid>
      <w:tr w:rsidR="0058138C" w14:paraId="00E35491" w14:textId="77777777" w:rsidTr="0058138C">
        <w:tc>
          <w:tcPr>
            <w:tcW w:w="2972" w:type="dxa"/>
            <w:tcBorders>
              <w:top w:val="single" w:sz="4" w:space="0" w:color="auto"/>
              <w:left w:val="single" w:sz="4" w:space="0" w:color="auto"/>
              <w:bottom w:val="single" w:sz="4" w:space="0" w:color="auto"/>
              <w:right w:val="single" w:sz="4" w:space="0" w:color="auto"/>
            </w:tcBorders>
            <w:shd w:val="clear" w:color="auto" w:fill="92D050"/>
            <w:hideMark/>
          </w:tcPr>
          <w:p w14:paraId="17D6442E" w14:textId="77777777" w:rsidR="0058138C" w:rsidRDefault="0058138C">
            <w:pPr>
              <w:spacing w:after="0" w:line="240" w:lineRule="auto"/>
              <w:rPr>
                <w:b/>
                <w:sz w:val="24"/>
                <w:szCs w:val="24"/>
              </w:rPr>
            </w:pPr>
            <w:r>
              <w:rPr>
                <w:b/>
                <w:sz w:val="24"/>
                <w:szCs w:val="24"/>
              </w:rPr>
              <w:t>Grupa docelowa</w:t>
            </w:r>
          </w:p>
        </w:tc>
        <w:tc>
          <w:tcPr>
            <w:tcW w:w="7229" w:type="dxa"/>
            <w:tcBorders>
              <w:top w:val="single" w:sz="4" w:space="0" w:color="auto"/>
              <w:left w:val="single" w:sz="4" w:space="0" w:color="auto"/>
              <w:bottom w:val="single" w:sz="4" w:space="0" w:color="auto"/>
              <w:right w:val="single" w:sz="4" w:space="0" w:color="auto"/>
            </w:tcBorders>
            <w:shd w:val="clear" w:color="auto" w:fill="92D050"/>
            <w:hideMark/>
          </w:tcPr>
          <w:p w14:paraId="120264D7" w14:textId="77777777" w:rsidR="0058138C" w:rsidRDefault="0058138C">
            <w:pPr>
              <w:spacing w:after="0" w:line="240" w:lineRule="auto"/>
              <w:rPr>
                <w:b/>
                <w:sz w:val="24"/>
                <w:szCs w:val="24"/>
              </w:rPr>
            </w:pPr>
            <w:r>
              <w:rPr>
                <w:b/>
                <w:sz w:val="24"/>
                <w:szCs w:val="24"/>
              </w:rPr>
              <w:t>Narzędzia i kanały komunikacji</w:t>
            </w:r>
          </w:p>
        </w:tc>
      </w:tr>
      <w:tr w:rsidR="0058138C" w14:paraId="6DC57A07" w14:textId="77777777" w:rsidTr="0058138C">
        <w:tc>
          <w:tcPr>
            <w:tcW w:w="2972" w:type="dxa"/>
            <w:tcBorders>
              <w:top w:val="single" w:sz="4" w:space="0" w:color="auto"/>
              <w:left w:val="single" w:sz="4" w:space="0" w:color="auto"/>
              <w:bottom w:val="single" w:sz="4" w:space="0" w:color="auto"/>
              <w:right w:val="single" w:sz="4" w:space="0" w:color="auto"/>
            </w:tcBorders>
            <w:hideMark/>
          </w:tcPr>
          <w:p w14:paraId="2C2FE497" w14:textId="77777777" w:rsidR="0058138C" w:rsidRPr="004B2872" w:rsidRDefault="0058138C" w:rsidP="00F3182B">
            <w:r w:rsidRPr="004B2872">
              <w:t>Kobiety (osoby w niekorzystnej sytuacji)</w:t>
            </w:r>
          </w:p>
        </w:tc>
        <w:tc>
          <w:tcPr>
            <w:tcW w:w="7229" w:type="dxa"/>
            <w:tcBorders>
              <w:top w:val="single" w:sz="4" w:space="0" w:color="auto"/>
              <w:left w:val="single" w:sz="4" w:space="0" w:color="auto"/>
              <w:bottom w:val="single" w:sz="4" w:space="0" w:color="auto"/>
              <w:right w:val="single" w:sz="4" w:space="0" w:color="auto"/>
            </w:tcBorders>
            <w:hideMark/>
          </w:tcPr>
          <w:p w14:paraId="44614B40" w14:textId="6BD3D45E" w:rsidR="0058138C" w:rsidRPr="004B2872" w:rsidRDefault="0058138C" w:rsidP="00E94808">
            <w:pPr>
              <w:spacing w:before="40" w:after="40"/>
            </w:pPr>
            <w:r w:rsidRPr="004B2872">
              <w:t>Informacje przekazywane przez KGW i inne pozarządowe organizacje zrzeszające kobiety</w:t>
            </w:r>
            <w:r w:rsidR="003900D6" w:rsidRPr="004B2872">
              <w:t>;</w:t>
            </w:r>
          </w:p>
          <w:p w14:paraId="4618DAE8" w14:textId="76BDEC23" w:rsidR="0058138C" w:rsidRPr="004B2872" w:rsidRDefault="0058138C" w:rsidP="00E94808">
            <w:pPr>
              <w:spacing w:before="40" w:after="40"/>
            </w:pPr>
            <w:r w:rsidRPr="004B2872">
              <w:t>Informacja w punktach handlowych i usługowych</w:t>
            </w:r>
            <w:r w:rsidR="004F38F9" w:rsidRPr="004B2872">
              <w:t>;</w:t>
            </w:r>
          </w:p>
          <w:p w14:paraId="3F34F5C6" w14:textId="59F20D11" w:rsidR="004F38F9" w:rsidRPr="004B2872" w:rsidRDefault="004F38F9" w:rsidP="00E94808">
            <w:pPr>
              <w:spacing w:before="40" w:after="40"/>
            </w:pPr>
            <w:r w:rsidRPr="004B2872">
              <w:t>Media społecznościowe (grupy i forma dedykowane dla kobiet).</w:t>
            </w:r>
          </w:p>
        </w:tc>
      </w:tr>
      <w:tr w:rsidR="0058138C" w14:paraId="2C1374E4" w14:textId="77777777" w:rsidTr="0058138C">
        <w:tc>
          <w:tcPr>
            <w:tcW w:w="2972" w:type="dxa"/>
            <w:tcBorders>
              <w:top w:val="single" w:sz="4" w:space="0" w:color="auto"/>
              <w:left w:val="single" w:sz="4" w:space="0" w:color="auto"/>
              <w:bottom w:val="single" w:sz="4" w:space="0" w:color="auto"/>
              <w:right w:val="single" w:sz="4" w:space="0" w:color="auto"/>
            </w:tcBorders>
            <w:hideMark/>
          </w:tcPr>
          <w:p w14:paraId="4BE75B39" w14:textId="77777777" w:rsidR="0058138C" w:rsidRPr="004B2872" w:rsidRDefault="0058138C" w:rsidP="00F3182B">
            <w:r w:rsidRPr="004B2872">
              <w:t>Osoby zależne</w:t>
            </w:r>
            <w:r w:rsidRPr="004B2872">
              <w:rPr>
                <w:vertAlign w:val="superscript"/>
              </w:rPr>
              <w:t xml:space="preserve"> </w:t>
            </w:r>
            <w:r w:rsidRPr="004B2872">
              <w:t>oraz osoby z niepełnosprawnością</w:t>
            </w:r>
            <w:r w:rsidRPr="004B2872">
              <w:rPr>
                <w:vertAlign w:val="superscript"/>
              </w:rPr>
              <w:t xml:space="preserve"> </w:t>
            </w:r>
            <w:r w:rsidRPr="004B2872">
              <w:t>i ich opiekunowie (PS WPR) (osoby w niekorzystnej sytuacji)</w:t>
            </w:r>
          </w:p>
        </w:tc>
        <w:tc>
          <w:tcPr>
            <w:tcW w:w="7229" w:type="dxa"/>
            <w:tcBorders>
              <w:top w:val="single" w:sz="4" w:space="0" w:color="auto"/>
              <w:left w:val="single" w:sz="4" w:space="0" w:color="auto"/>
              <w:bottom w:val="single" w:sz="4" w:space="0" w:color="auto"/>
              <w:right w:val="single" w:sz="4" w:space="0" w:color="auto"/>
            </w:tcBorders>
            <w:hideMark/>
          </w:tcPr>
          <w:p w14:paraId="05A37D24" w14:textId="30E0BF6A" w:rsidR="0058138C" w:rsidRPr="004B2872" w:rsidRDefault="0058138C" w:rsidP="00E94808">
            <w:pPr>
              <w:spacing w:before="40" w:after="40"/>
            </w:pPr>
            <w:r w:rsidRPr="004B2872">
              <w:t xml:space="preserve">Ulotki i </w:t>
            </w:r>
            <w:r w:rsidR="004F38F9" w:rsidRPr="004B2872">
              <w:t>ogłoszenia</w:t>
            </w:r>
            <w:r w:rsidRPr="004B2872">
              <w:t xml:space="preserve"> w ośrodkach zdrowia</w:t>
            </w:r>
            <w:r w:rsidR="003900D6" w:rsidRPr="004B2872">
              <w:t>;</w:t>
            </w:r>
          </w:p>
          <w:p w14:paraId="6C0482FA" w14:textId="182F8C1E" w:rsidR="0058138C" w:rsidRPr="004B2872" w:rsidRDefault="0058138C" w:rsidP="00E94808">
            <w:pPr>
              <w:spacing w:before="40" w:after="40"/>
            </w:pPr>
            <w:r w:rsidRPr="004B2872">
              <w:t xml:space="preserve">Ulotki i </w:t>
            </w:r>
            <w:r w:rsidR="004F38F9" w:rsidRPr="004B2872">
              <w:t>ogłoszenia</w:t>
            </w:r>
            <w:r w:rsidRPr="004B2872">
              <w:t xml:space="preserve"> w ośrodkach pomocy społecznej</w:t>
            </w:r>
            <w:r w:rsidR="003900D6" w:rsidRPr="004B2872">
              <w:t>;</w:t>
            </w:r>
          </w:p>
          <w:p w14:paraId="172FF75E" w14:textId="5D6F29D4" w:rsidR="0058138C" w:rsidRPr="004B2872" w:rsidRDefault="0058138C" w:rsidP="00E94808">
            <w:pPr>
              <w:spacing w:before="40" w:after="40"/>
            </w:pPr>
            <w:r w:rsidRPr="004B2872">
              <w:t>Informacje przekazywane za pośrednictwem pracownika opieki społecznej</w:t>
            </w:r>
            <w:r w:rsidR="003900D6" w:rsidRPr="004B2872">
              <w:t>;</w:t>
            </w:r>
          </w:p>
          <w:p w14:paraId="26318719" w14:textId="0CA4A1D4" w:rsidR="0058138C" w:rsidRPr="004B2872" w:rsidRDefault="0058138C" w:rsidP="00E94808">
            <w:pPr>
              <w:spacing w:before="40" w:after="40"/>
            </w:pPr>
            <w:r w:rsidRPr="004B2872">
              <w:t>Informacje przekazywane za pośrednictwem sołtysów i osób zaufania publicznego w środowisku lokalnym</w:t>
            </w:r>
            <w:r w:rsidR="003900D6" w:rsidRPr="004B2872">
              <w:t>;</w:t>
            </w:r>
          </w:p>
          <w:p w14:paraId="55189B87" w14:textId="22E10681" w:rsidR="0058138C" w:rsidRPr="004B2872" w:rsidRDefault="0058138C" w:rsidP="00E94808">
            <w:pPr>
              <w:spacing w:before="40" w:after="40"/>
            </w:pPr>
            <w:r w:rsidRPr="004B2872">
              <w:t>Ogłoszenia parafialne</w:t>
            </w:r>
            <w:r w:rsidR="003900D6" w:rsidRPr="004B2872">
              <w:t>.</w:t>
            </w:r>
          </w:p>
        </w:tc>
      </w:tr>
      <w:tr w:rsidR="0058138C" w14:paraId="63CC02B2" w14:textId="77777777" w:rsidTr="0058138C">
        <w:tc>
          <w:tcPr>
            <w:tcW w:w="2972" w:type="dxa"/>
            <w:tcBorders>
              <w:top w:val="single" w:sz="4" w:space="0" w:color="auto"/>
              <w:left w:val="single" w:sz="4" w:space="0" w:color="auto"/>
              <w:bottom w:val="single" w:sz="4" w:space="0" w:color="auto"/>
              <w:right w:val="single" w:sz="4" w:space="0" w:color="auto"/>
            </w:tcBorders>
            <w:hideMark/>
          </w:tcPr>
          <w:p w14:paraId="247501EC" w14:textId="77777777" w:rsidR="0058138C" w:rsidRDefault="0058138C" w:rsidP="00F3182B">
            <w:r>
              <w:t>Seniorzy – osoby powyżej 60 roku życia (osoby w niekorzystnej sytuacji)</w:t>
            </w:r>
          </w:p>
        </w:tc>
        <w:tc>
          <w:tcPr>
            <w:tcW w:w="7229" w:type="dxa"/>
            <w:tcBorders>
              <w:top w:val="single" w:sz="4" w:space="0" w:color="auto"/>
              <w:left w:val="single" w:sz="4" w:space="0" w:color="auto"/>
              <w:bottom w:val="single" w:sz="4" w:space="0" w:color="auto"/>
              <w:right w:val="single" w:sz="4" w:space="0" w:color="auto"/>
            </w:tcBorders>
            <w:hideMark/>
          </w:tcPr>
          <w:p w14:paraId="37D76FDC" w14:textId="6132D376" w:rsidR="0058138C" w:rsidRDefault="0058138C" w:rsidP="00E94808">
            <w:pPr>
              <w:spacing w:before="40" w:after="40"/>
            </w:pPr>
            <w:r>
              <w:t xml:space="preserve">Ulotki i </w:t>
            </w:r>
            <w:r w:rsidR="004F38F9">
              <w:t>ogłoszenia</w:t>
            </w:r>
            <w:r>
              <w:t xml:space="preserve"> w ośrodkach zdrowia i aptekach</w:t>
            </w:r>
            <w:r w:rsidR="003900D6">
              <w:t>;</w:t>
            </w:r>
          </w:p>
          <w:p w14:paraId="5EEB1C71" w14:textId="2B3A61E6" w:rsidR="0058138C" w:rsidRDefault="0058138C" w:rsidP="00E94808">
            <w:pPr>
              <w:spacing w:before="40" w:after="40"/>
            </w:pPr>
            <w:r>
              <w:t xml:space="preserve">Ulotki i </w:t>
            </w:r>
            <w:r w:rsidR="004F38F9">
              <w:t>ogłoszenia</w:t>
            </w:r>
            <w:r>
              <w:t xml:space="preserve"> w ośrodkach pomocy społecznej</w:t>
            </w:r>
            <w:r w:rsidR="003900D6">
              <w:t>;</w:t>
            </w:r>
          </w:p>
          <w:p w14:paraId="628D771D" w14:textId="3C216554" w:rsidR="0058138C" w:rsidRDefault="0058138C" w:rsidP="00E94808">
            <w:pPr>
              <w:spacing w:before="40" w:after="40"/>
            </w:pPr>
            <w:r>
              <w:t>Informacje przekazywane za pośrednictwem pracownika opieki społecznej</w:t>
            </w:r>
            <w:r w:rsidR="003900D6">
              <w:t>;</w:t>
            </w:r>
          </w:p>
          <w:p w14:paraId="681F850D" w14:textId="68391690" w:rsidR="0058138C" w:rsidRDefault="0058138C" w:rsidP="00E94808">
            <w:pPr>
              <w:spacing w:before="40" w:after="40"/>
            </w:pPr>
            <w:r>
              <w:t>Informacje przekazywane za pośrednictwem sołtysów i osób zaufania publicznego w środowisku lokalnym</w:t>
            </w:r>
            <w:r w:rsidR="003900D6">
              <w:t>;</w:t>
            </w:r>
          </w:p>
          <w:p w14:paraId="1C4024AF" w14:textId="7123845A" w:rsidR="0058138C" w:rsidRDefault="0058138C" w:rsidP="00E94808">
            <w:pPr>
              <w:spacing w:before="40" w:after="40"/>
            </w:pPr>
            <w:r>
              <w:t>Ogłoszenia parafialne</w:t>
            </w:r>
            <w:r w:rsidR="003900D6">
              <w:t>.</w:t>
            </w:r>
          </w:p>
        </w:tc>
      </w:tr>
      <w:tr w:rsidR="0058138C" w14:paraId="7B1E8CAB" w14:textId="77777777" w:rsidTr="0058138C">
        <w:tc>
          <w:tcPr>
            <w:tcW w:w="2972" w:type="dxa"/>
            <w:tcBorders>
              <w:top w:val="single" w:sz="4" w:space="0" w:color="auto"/>
              <w:left w:val="single" w:sz="4" w:space="0" w:color="auto"/>
              <w:bottom w:val="single" w:sz="4" w:space="0" w:color="auto"/>
              <w:right w:val="single" w:sz="4" w:space="0" w:color="auto"/>
            </w:tcBorders>
            <w:hideMark/>
          </w:tcPr>
          <w:p w14:paraId="24905E8D" w14:textId="77777777" w:rsidR="0058138C" w:rsidRDefault="0058138C" w:rsidP="00F3182B">
            <w:r>
              <w:t>Ludzie młodzi do 25 roku życia (osoby w niekorzystnej sytuacji)</w:t>
            </w:r>
          </w:p>
        </w:tc>
        <w:tc>
          <w:tcPr>
            <w:tcW w:w="7229" w:type="dxa"/>
            <w:tcBorders>
              <w:top w:val="single" w:sz="4" w:space="0" w:color="auto"/>
              <w:left w:val="single" w:sz="4" w:space="0" w:color="auto"/>
              <w:bottom w:val="single" w:sz="4" w:space="0" w:color="auto"/>
              <w:right w:val="single" w:sz="4" w:space="0" w:color="auto"/>
            </w:tcBorders>
            <w:hideMark/>
          </w:tcPr>
          <w:p w14:paraId="518812AD" w14:textId="686DDD40" w:rsidR="0058138C" w:rsidRDefault="0058138C" w:rsidP="00E94808">
            <w:pPr>
              <w:spacing w:before="40" w:after="40"/>
            </w:pPr>
            <w:r>
              <w:t>Informacje w mediach społecznościowych</w:t>
            </w:r>
            <w:r w:rsidR="003900D6">
              <w:t>;</w:t>
            </w:r>
          </w:p>
          <w:p w14:paraId="203FE76E" w14:textId="4A5C517C" w:rsidR="0058138C" w:rsidRDefault="0058138C" w:rsidP="00E94808">
            <w:pPr>
              <w:spacing w:before="40" w:after="40"/>
            </w:pPr>
            <w:r>
              <w:t>Ulotki i plakaty dystrybuowane w miejscach gromadzenia się młodych ludzi (klubach młodzieży, kawiarniach, bibliotekach, ośrodkach kultury)</w:t>
            </w:r>
            <w:r w:rsidR="003900D6">
              <w:t>;</w:t>
            </w:r>
          </w:p>
          <w:p w14:paraId="4E9E3A0E" w14:textId="52AEDDFC" w:rsidR="0058138C" w:rsidRDefault="0058138C" w:rsidP="00E94808">
            <w:pPr>
              <w:spacing w:before="40" w:after="40"/>
            </w:pPr>
            <w:r>
              <w:t>Informacje przekazywane przez formalne i nieformalne organizacje młodzieży (np. rady młodzieży, samorządy uczniowskie)</w:t>
            </w:r>
            <w:r w:rsidR="003900D6">
              <w:t>;</w:t>
            </w:r>
          </w:p>
          <w:p w14:paraId="272615C9" w14:textId="1986E185" w:rsidR="0058138C" w:rsidRDefault="0058138C" w:rsidP="00E94808">
            <w:pPr>
              <w:spacing w:before="40" w:after="40"/>
            </w:pPr>
            <w:r>
              <w:t>Ulotki i ogłoszenia dystrybuowane w szkołach podstawowych i średnich na terenie gminy</w:t>
            </w:r>
            <w:r w:rsidR="003900D6">
              <w:t>.</w:t>
            </w:r>
          </w:p>
        </w:tc>
      </w:tr>
    </w:tbl>
    <w:p w14:paraId="2FCC71BD" w14:textId="1E82367B" w:rsidR="00B755B9" w:rsidRDefault="0058138C" w:rsidP="0058138C">
      <w:pPr>
        <w:pStyle w:val="podpiselementu"/>
      </w:pPr>
      <w:r>
        <w:t>Źródło: opracowanie własne</w:t>
      </w:r>
      <w:r w:rsidR="003900D6">
        <w:t xml:space="preserve"> na podstawie doświadczeń z poprzednich okresów programowania</w:t>
      </w:r>
    </w:p>
    <w:p w14:paraId="61198890" w14:textId="77777777" w:rsidR="00B755B9" w:rsidRPr="00B31099" w:rsidRDefault="00B755B9" w:rsidP="008E2C6D">
      <w:pPr>
        <w:pStyle w:val="Nagwek1"/>
      </w:pPr>
      <w:bookmarkStart w:id="48" w:name="_Toc135231037"/>
      <w:bookmarkStart w:id="49" w:name="_Toc136890814"/>
      <w:r w:rsidRPr="00B31099">
        <w:lastRenderedPageBreak/>
        <w:t>Analiza potrzeb i potencjału LSR</w:t>
      </w:r>
      <w:bookmarkEnd w:id="48"/>
      <w:bookmarkEnd w:id="49"/>
    </w:p>
    <w:p w14:paraId="2B98E8E3" w14:textId="77777777" w:rsidR="00B755B9" w:rsidRPr="00B31099" w:rsidRDefault="00B755B9" w:rsidP="002F5F71">
      <w:pPr>
        <w:pStyle w:val="Nagwek2"/>
      </w:pPr>
      <w:bookmarkStart w:id="50" w:name="_Toc135231038"/>
      <w:bookmarkStart w:id="51" w:name="_Toc136890815"/>
      <w:r w:rsidRPr="00B31099">
        <w:t>Analizę potrzeb rozwojowych i potencjałów obszaru wdrażania LSR wraz z ich uzasadnieniem</w:t>
      </w:r>
      <w:bookmarkEnd w:id="50"/>
      <w:bookmarkEnd w:id="51"/>
    </w:p>
    <w:p w14:paraId="242B0783" w14:textId="77777777" w:rsidR="00B755B9" w:rsidRPr="00B31099" w:rsidRDefault="00B755B9" w:rsidP="00B755B9">
      <w:pPr>
        <w:rPr>
          <w:color w:val="000000" w:themeColor="text1"/>
        </w:rPr>
      </w:pPr>
      <w:r w:rsidRPr="00B31099">
        <w:rPr>
          <w:color w:val="000000" w:themeColor="text1"/>
        </w:rPr>
        <w:t xml:space="preserve">Diagnoza stanowi otwarcie procesu kształtowania dokumentu LSR, identyfikuje powiązania społeczne, gospodarcze i środowiskowo-przestrzenne gmin, ocenia potencjał całego LGD bardziej niż każdej z gmin z osobna oraz koncentruje się na identyfikacji potencjałów i potrzeb o znaczeniu ponadlokalnym. Prace diagnostyczne, analityczne i badawcze trwały od stycznia do października 2022 roku i objęły szeroki obszar zagadnień i zasób źródeł: danych, informacji i dokumentów, z wykorzystaniem specjalnie dedykowanych temu procesowi narzędzi badawczych i analitycznych. Diagnoza opracowana została w oparciu o bogaty zasób źródeł zastanych (tzw. wtórnych) i wywołanych (tzw. pierwotnych) z wykorzystaniem dedykowanych narzędzi badawczych i analitycznych. Pełen zbiór obejmował następujące elementy: </w:t>
      </w:r>
    </w:p>
    <w:p w14:paraId="21CBE52A" w14:textId="77777777" w:rsidR="00B755B9" w:rsidRPr="00B31099" w:rsidRDefault="00B755B9" w:rsidP="00B755B9">
      <w:pPr>
        <w:pStyle w:val="Akapitzlist"/>
        <w:rPr>
          <w:noProof w:val="0"/>
          <w:color w:val="000000" w:themeColor="text1"/>
        </w:rPr>
      </w:pPr>
      <w:r w:rsidRPr="00B31099">
        <w:rPr>
          <w:noProof w:val="0"/>
          <w:color w:val="000000" w:themeColor="text1"/>
        </w:rPr>
        <w:t>ogólnodostępne lub/i dostarczone przez gminy zastane/istniejące dane, informacje i dokumenty o charakterze strategicznym, analitycznym, statystycznym (strategie, opracowania diagnostyczne, badania, raporty). Podstawowymi kryteriami ich wykorzystania były: merytoryczny związek z problematyką diagnozy, aktualność oraz wiarygodność i rzetelność źródła danych i wniosków;</w:t>
      </w:r>
    </w:p>
    <w:p w14:paraId="2623350E" w14:textId="77777777" w:rsidR="00B755B9" w:rsidRPr="00B31099" w:rsidRDefault="00B755B9" w:rsidP="00B755B9">
      <w:pPr>
        <w:pStyle w:val="Akapitzlist"/>
        <w:rPr>
          <w:noProof w:val="0"/>
          <w:color w:val="000000" w:themeColor="text1"/>
        </w:rPr>
      </w:pPr>
      <w:r w:rsidRPr="00B31099">
        <w:rPr>
          <w:noProof w:val="0"/>
          <w:color w:val="000000" w:themeColor="text1"/>
        </w:rPr>
        <w:t xml:space="preserve">Monitor rozwoju lokalnego II (moduły: ocena potencjału gmin, analizy, przedsiębiorczość) - baza umożliwia analizę potencjału rozwoju gmin oraz przegląd podstawowych wskaźników rozwojowych w oparciu o dane: GUS, POLTAX, ZUS, KRUS, dane i prognozy demograficzne, </w:t>
      </w:r>
      <w:proofErr w:type="spellStart"/>
      <w:r w:rsidRPr="00B31099">
        <w:rPr>
          <w:noProof w:val="0"/>
          <w:color w:val="000000" w:themeColor="text1"/>
        </w:rPr>
        <w:t>MPSiR</w:t>
      </w:r>
      <w:proofErr w:type="spellEnd"/>
      <w:r w:rsidRPr="00B31099">
        <w:rPr>
          <w:noProof w:val="0"/>
          <w:color w:val="000000" w:themeColor="text1"/>
        </w:rPr>
        <w:t>;</w:t>
      </w:r>
    </w:p>
    <w:p w14:paraId="2FB727CA" w14:textId="77777777" w:rsidR="00B755B9" w:rsidRPr="00B31099" w:rsidRDefault="00B755B9" w:rsidP="00B755B9">
      <w:pPr>
        <w:pStyle w:val="Akapitzlist"/>
        <w:rPr>
          <w:noProof w:val="0"/>
          <w:color w:val="000000" w:themeColor="text1"/>
        </w:rPr>
      </w:pPr>
      <w:r w:rsidRPr="00B31099">
        <w:rPr>
          <w:noProof w:val="0"/>
          <w:color w:val="000000" w:themeColor="text1"/>
        </w:rPr>
        <w:t xml:space="preserve">Monitor rozwoju lokalnego II (moduły: ocena potencjału rozwoju partnerstw) - baza umożliwia analizę potencjału rozwoju samodzielnie zdefiniowanych partnerstw, która umożliwia przegląd podstawowych wskaźników rozwojowych w oparciu o dane: GUS, POLTAX, ZUS, KRUS, dane i prognozy demograficzne, </w:t>
      </w:r>
      <w:proofErr w:type="spellStart"/>
      <w:r w:rsidRPr="00B31099">
        <w:rPr>
          <w:noProof w:val="0"/>
          <w:color w:val="000000" w:themeColor="text1"/>
        </w:rPr>
        <w:t>MPSiR</w:t>
      </w:r>
      <w:proofErr w:type="spellEnd"/>
      <w:r w:rsidRPr="00B31099">
        <w:rPr>
          <w:noProof w:val="0"/>
          <w:color w:val="000000" w:themeColor="text1"/>
        </w:rPr>
        <w:t xml:space="preserve"> w zagregowanym układzie wszystkich gmin wchodzących w skład partnerstwa;</w:t>
      </w:r>
    </w:p>
    <w:p w14:paraId="207E31B9" w14:textId="77777777" w:rsidR="00B755B9" w:rsidRPr="00B31099" w:rsidRDefault="00B755B9" w:rsidP="00B755B9">
      <w:pPr>
        <w:pStyle w:val="Akapitzlist"/>
        <w:rPr>
          <w:noProof w:val="0"/>
          <w:color w:val="000000" w:themeColor="text1"/>
        </w:rPr>
      </w:pPr>
      <w:r w:rsidRPr="00B31099">
        <w:rPr>
          <w:noProof w:val="0"/>
          <w:color w:val="000000" w:themeColor="text1"/>
        </w:rPr>
        <w:t>Bank Danych Lokalnych – ogólnodostępne narzędzie publikowania danych statystycznych Głównego Urzędu Statystycznego;</w:t>
      </w:r>
    </w:p>
    <w:p w14:paraId="244648AC" w14:textId="77777777" w:rsidR="00B755B9" w:rsidRPr="00B31099" w:rsidRDefault="00B755B9" w:rsidP="00B755B9">
      <w:pPr>
        <w:pStyle w:val="Akapitzlist"/>
        <w:rPr>
          <w:noProof w:val="0"/>
          <w:color w:val="000000" w:themeColor="text1"/>
        </w:rPr>
      </w:pPr>
      <w:r w:rsidRPr="00B31099">
        <w:rPr>
          <w:noProof w:val="0"/>
          <w:color w:val="000000" w:themeColor="text1"/>
        </w:rPr>
        <w:t>Zestaw badań społecznych, które posłużyły do analizy powiązań funkcjonalnych gmin, jak również wskazania silnych stron i problemów LGD;</w:t>
      </w:r>
    </w:p>
    <w:p w14:paraId="375EA662" w14:textId="77777777" w:rsidR="00B755B9" w:rsidRPr="00B31099" w:rsidRDefault="00B755B9" w:rsidP="00B755B9">
      <w:pPr>
        <w:pStyle w:val="Akapitzlist"/>
        <w:rPr>
          <w:noProof w:val="0"/>
          <w:color w:val="000000" w:themeColor="text1"/>
        </w:rPr>
      </w:pPr>
      <w:r w:rsidRPr="00B31099">
        <w:rPr>
          <w:noProof w:val="0"/>
          <w:color w:val="000000" w:themeColor="text1"/>
        </w:rPr>
        <w:t>Diagnoza mocnych stron, potrzeb i deficytów obszaru LSR przeprowadzono z udziałem mieszkańców w formie warsztatów;</w:t>
      </w:r>
    </w:p>
    <w:p w14:paraId="4521C469" w14:textId="77777777" w:rsidR="00B755B9" w:rsidRPr="00B31099" w:rsidRDefault="00B755B9" w:rsidP="00B755B9">
      <w:pPr>
        <w:pStyle w:val="Akapitzlist"/>
        <w:rPr>
          <w:noProof w:val="0"/>
          <w:color w:val="000000" w:themeColor="text1"/>
        </w:rPr>
      </w:pPr>
      <w:r w:rsidRPr="00B31099">
        <w:rPr>
          <w:noProof w:val="0"/>
          <w:color w:val="000000" w:themeColor="text1"/>
        </w:rPr>
        <w:t>Wnioski z warsztatów z mieszkańcami, spotkań, wywiadów indywidualnych.</w:t>
      </w:r>
    </w:p>
    <w:p w14:paraId="32C60BB5" w14:textId="77777777" w:rsidR="00381C71" w:rsidRDefault="00B755B9" w:rsidP="00B755B9">
      <w:pPr>
        <w:rPr>
          <w:color w:val="000000" w:themeColor="text1"/>
        </w:rPr>
        <w:sectPr w:rsidR="00381C71" w:rsidSect="005362D4">
          <w:headerReference w:type="even" r:id="rId33"/>
          <w:headerReference w:type="default" r:id="rId34"/>
          <w:footerReference w:type="even" r:id="rId35"/>
          <w:footerReference w:type="default" r:id="rId36"/>
          <w:headerReference w:type="first" r:id="rId37"/>
          <w:footerReference w:type="first" r:id="rId38"/>
          <w:footnotePr>
            <w:pos w:val="beneathText"/>
          </w:footnotePr>
          <w:pgSz w:w="11906" w:h="16838"/>
          <w:pgMar w:top="1276" w:right="851" w:bottom="1418" w:left="851" w:header="709" w:footer="709" w:gutter="0"/>
          <w:cols w:space="708"/>
          <w:titlePg/>
          <w:docGrid w:linePitch="360"/>
        </w:sectPr>
      </w:pPr>
      <w:r w:rsidRPr="00B31099">
        <w:rPr>
          <w:color w:val="000000" w:themeColor="text1"/>
        </w:rPr>
        <w:t>W wersji tabelarycznej zebrano najważniejsze wskaźniki/zjawiska/opinie obrazujące sytuację społeczno-gospodarczą na obszarze LGD. Kwestie dostępności dla osób ze szczególnymi potrzebami są zagadnieniem horyzontalnym i w każdym obszarze analizy odnoszono się do kwestii dostępności w tym także dostępu do usług.</w:t>
      </w:r>
    </w:p>
    <w:p w14:paraId="3892254E" w14:textId="4614641F" w:rsidR="00B755B9" w:rsidRPr="00B31099" w:rsidRDefault="00B755B9" w:rsidP="00B755B9">
      <w:pPr>
        <w:pStyle w:val="Legenda"/>
        <w:rPr>
          <w:color w:val="000000" w:themeColor="text1"/>
        </w:rPr>
      </w:pPr>
      <w:bookmarkStart w:id="52" w:name="_Toc135232559"/>
      <w:bookmarkStart w:id="53" w:name="_Toc136890849"/>
      <w:r w:rsidRPr="00B31099">
        <w:rPr>
          <w:color w:val="000000" w:themeColor="text1"/>
        </w:rPr>
        <w:lastRenderedPageBreak/>
        <w:t xml:space="preserve">Tabela </w:t>
      </w:r>
      <w:r w:rsidRPr="00B31099">
        <w:rPr>
          <w:color w:val="000000" w:themeColor="text1"/>
        </w:rPr>
        <w:fldChar w:fldCharType="begin"/>
      </w:r>
      <w:r w:rsidRPr="00B31099">
        <w:rPr>
          <w:color w:val="000000" w:themeColor="text1"/>
        </w:rPr>
        <w:instrText xml:space="preserve"> SEQ Tabela \* ARABIC </w:instrText>
      </w:r>
      <w:r w:rsidRPr="00B31099">
        <w:rPr>
          <w:color w:val="000000" w:themeColor="text1"/>
        </w:rPr>
        <w:fldChar w:fldCharType="separate"/>
      </w:r>
      <w:r w:rsidR="00D5520A">
        <w:rPr>
          <w:noProof/>
          <w:color w:val="000000" w:themeColor="text1"/>
        </w:rPr>
        <w:t>5</w:t>
      </w:r>
      <w:r w:rsidRPr="00B31099">
        <w:rPr>
          <w:noProof/>
          <w:color w:val="000000" w:themeColor="text1"/>
        </w:rPr>
        <w:fldChar w:fldCharType="end"/>
      </w:r>
      <w:r w:rsidRPr="00B31099">
        <w:rPr>
          <w:color w:val="000000" w:themeColor="text1"/>
        </w:rPr>
        <w:t>. Wskaźniki obrazujące sytuację społeczno-gospodarczą na obszarze objętym LSR (stan na 31.12.2020) zgodnie z metodyką wskaźników wskazaną w dokumentacji konkursowej</w:t>
      </w:r>
      <w:bookmarkEnd w:id="52"/>
      <w:bookmarkEnd w:id="53"/>
    </w:p>
    <w:tbl>
      <w:tblPr>
        <w:tblStyle w:val="CWD"/>
        <w:tblW w:w="10206" w:type="dxa"/>
        <w:tblLook w:val="04A0" w:firstRow="1" w:lastRow="0" w:firstColumn="1" w:lastColumn="0" w:noHBand="0" w:noVBand="1"/>
      </w:tblPr>
      <w:tblGrid>
        <w:gridCol w:w="5665"/>
        <w:gridCol w:w="4541"/>
      </w:tblGrid>
      <w:tr w:rsidR="00B755B9" w:rsidRPr="00B31099" w14:paraId="464B3B0C" w14:textId="77777777" w:rsidTr="00B75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92D050"/>
          </w:tcPr>
          <w:p w14:paraId="59ADF93A" w14:textId="77777777" w:rsidR="00B755B9" w:rsidRPr="00B31099" w:rsidRDefault="00B755B9" w:rsidP="00A07454">
            <w:pPr>
              <w:rPr>
                <w:color w:val="000000" w:themeColor="text1"/>
              </w:rPr>
            </w:pPr>
            <w:r w:rsidRPr="00B31099">
              <w:rPr>
                <w:color w:val="000000" w:themeColor="text1"/>
              </w:rPr>
              <w:t>Nazwa wskaźnika</w:t>
            </w:r>
          </w:p>
        </w:tc>
        <w:tc>
          <w:tcPr>
            <w:tcW w:w="4541" w:type="dxa"/>
            <w:shd w:val="clear" w:color="auto" w:fill="92D050"/>
          </w:tcPr>
          <w:p w14:paraId="4156AAF8" w14:textId="77777777" w:rsidR="00855E74" w:rsidRDefault="00B755B9" w:rsidP="00A07454">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31099">
              <w:rPr>
                <w:color w:val="000000" w:themeColor="text1"/>
              </w:rPr>
              <w:t>Wartość wskaźnika zgodnie z wzorem wskazanym w kryteriach wyboru</w:t>
            </w:r>
            <w:r w:rsidR="00855E74">
              <w:rPr>
                <w:color w:val="000000" w:themeColor="text1"/>
              </w:rPr>
              <w:t xml:space="preserve">. </w:t>
            </w:r>
          </w:p>
          <w:p w14:paraId="023F0263" w14:textId="4E4828EB" w:rsidR="00B755B9" w:rsidRPr="00855E74" w:rsidRDefault="00855E74" w:rsidP="00855E74">
            <w:pPr>
              <w:spacing w:before="0" w:after="0"/>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855E74">
              <w:rPr>
                <w:b w:val="0"/>
                <w:bCs/>
              </w:rPr>
              <w:t>Szczegółowe dane potwierdzające wartości prezentowanych wskaźników znajdują się w załączniku nr 1 na końcu dokumentu</w:t>
            </w:r>
          </w:p>
        </w:tc>
      </w:tr>
      <w:tr w:rsidR="00B755B9" w:rsidRPr="00B31099" w14:paraId="76883664"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4F252635"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Zagrożenie trwałą marginalizacją na obszarze LSR </w:t>
            </w:r>
          </w:p>
        </w:tc>
        <w:tc>
          <w:tcPr>
            <w:tcW w:w="4541" w:type="dxa"/>
          </w:tcPr>
          <w:p w14:paraId="5F37B0D8" w14:textId="1B6A97F4"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1 (Wietrzychowice)</w:t>
            </w:r>
          </w:p>
        </w:tc>
      </w:tr>
      <w:tr w:rsidR="00B755B9" w:rsidRPr="00B31099" w14:paraId="5F816301"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629B980E"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Bezrobotni na obszarze LSR </w:t>
            </w:r>
          </w:p>
        </w:tc>
        <w:tc>
          <w:tcPr>
            <w:tcW w:w="4541" w:type="dxa"/>
          </w:tcPr>
          <w:p w14:paraId="06254980" w14:textId="0661742D"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3,23</w:t>
            </w:r>
          </w:p>
        </w:tc>
      </w:tr>
      <w:tr w:rsidR="00B755B9" w:rsidRPr="00805BEC" w14:paraId="3568F3BD"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01BFFD5A" w14:textId="77777777" w:rsidR="00B755B9" w:rsidRPr="00B31099" w:rsidRDefault="00B755B9" w:rsidP="00A07454">
            <w:pPr>
              <w:spacing w:before="0" w:after="0"/>
              <w:rPr>
                <w:b w:val="0"/>
                <w:bCs/>
                <w:color w:val="000000" w:themeColor="text1"/>
              </w:rPr>
            </w:pPr>
            <w:r w:rsidRPr="00B31099">
              <w:rPr>
                <w:b w:val="0"/>
                <w:bCs/>
                <w:color w:val="000000" w:themeColor="text1"/>
              </w:rPr>
              <w:t>Dochód podatkowy na obszarze LGD</w:t>
            </w:r>
          </w:p>
        </w:tc>
        <w:tc>
          <w:tcPr>
            <w:tcW w:w="4541" w:type="dxa"/>
            <w:vAlign w:val="top"/>
          </w:tcPr>
          <w:p w14:paraId="3D670CF5" w14:textId="0BF1B611"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2,86</w:t>
            </w:r>
          </w:p>
        </w:tc>
      </w:tr>
      <w:tr w:rsidR="00B755B9" w:rsidRPr="00805BEC" w14:paraId="1E286AE9"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165B7740"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Środowiskowa pomoc społeczna na obszarze LSR </w:t>
            </w:r>
          </w:p>
        </w:tc>
        <w:tc>
          <w:tcPr>
            <w:tcW w:w="4541" w:type="dxa"/>
            <w:vAlign w:val="top"/>
          </w:tcPr>
          <w:p w14:paraId="4DFA80B4" w14:textId="2441E590"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3,81</w:t>
            </w:r>
          </w:p>
        </w:tc>
      </w:tr>
      <w:tr w:rsidR="00B755B9" w:rsidRPr="00805BEC" w14:paraId="5DD0F3D3"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0F9A273E"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Ludność w wieku nieprodukcyjnym na obszarze LSR </w:t>
            </w:r>
          </w:p>
        </w:tc>
        <w:tc>
          <w:tcPr>
            <w:tcW w:w="4541" w:type="dxa"/>
            <w:vAlign w:val="top"/>
          </w:tcPr>
          <w:p w14:paraId="27E02AA6" w14:textId="0932B52F"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2,48</w:t>
            </w:r>
          </w:p>
        </w:tc>
      </w:tr>
      <w:tr w:rsidR="00B755B9" w:rsidRPr="00805BEC" w14:paraId="10A749D2"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3426D778"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Migracje na obszarze LSR </w:t>
            </w:r>
          </w:p>
        </w:tc>
        <w:tc>
          <w:tcPr>
            <w:tcW w:w="4541" w:type="dxa"/>
            <w:vAlign w:val="top"/>
          </w:tcPr>
          <w:p w14:paraId="5124ED0F" w14:textId="5735071F"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3,59</w:t>
            </w:r>
          </w:p>
        </w:tc>
      </w:tr>
      <w:tr w:rsidR="00B755B9" w:rsidRPr="00805BEC" w14:paraId="3F5366CA"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7CC7A9F1"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Przedsiębiorczość na obszarze LSR </w:t>
            </w:r>
          </w:p>
        </w:tc>
        <w:tc>
          <w:tcPr>
            <w:tcW w:w="4541" w:type="dxa"/>
            <w:vAlign w:val="top"/>
          </w:tcPr>
          <w:p w14:paraId="12CF8CA6" w14:textId="5E4A4210"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3,20</w:t>
            </w:r>
          </w:p>
        </w:tc>
      </w:tr>
      <w:tr w:rsidR="00B755B9" w:rsidRPr="00805BEC" w14:paraId="38351240" w14:textId="77777777" w:rsidTr="00A07454">
        <w:tc>
          <w:tcPr>
            <w:cnfStyle w:val="001000000000" w:firstRow="0" w:lastRow="0" w:firstColumn="1" w:lastColumn="0" w:oddVBand="0" w:evenVBand="0" w:oddHBand="0" w:evenHBand="0" w:firstRowFirstColumn="0" w:firstRowLastColumn="0" w:lastRowFirstColumn="0" w:lastRowLastColumn="0"/>
            <w:tcW w:w="5665" w:type="dxa"/>
          </w:tcPr>
          <w:p w14:paraId="7D9B2CD8" w14:textId="77777777" w:rsidR="00B755B9" w:rsidRPr="00B31099" w:rsidRDefault="00B755B9" w:rsidP="00A07454">
            <w:pPr>
              <w:spacing w:before="0" w:after="0"/>
              <w:rPr>
                <w:b w:val="0"/>
                <w:bCs/>
                <w:color w:val="000000" w:themeColor="text1"/>
              </w:rPr>
            </w:pPr>
            <w:r w:rsidRPr="00B31099">
              <w:rPr>
                <w:b w:val="0"/>
                <w:bCs/>
                <w:color w:val="000000" w:themeColor="text1"/>
              </w:rPr>
              <w:t xml:space="preserve">Formy ochrony przyrody </w:t>
            </w:r>
          </w:p>
        </w:tc>
        <w:tc>
          <w:tcPr>
            <w:tcW w:w="4541" w:type="dxa"/>
            <w:vAlign w:val="top"/>
          </w:tcPr>
          <w:p w14:paraId="45145607" w14:textId="1ECAFB8C" w:rsidR="00B755B9" w:rsidRPr="003C560A" w:rsidRDefault="00805BEC" w:rsidP="00805BEC">
            <w:pPr>
              <w:spacing w:before="0" w:after="0"/>
              <w:cnfStyle w:val="000000000000" w:firstRow="0" w:lastRow="0" w:firstColumn="0" w:lastColumn="0" w:oddVBand="0" w:evenVBand="0" w:oddHBand="0" w:evenHBand="0" w:firstRowFirstColumn="0" w:firstRowLastColumn="0" w:lastRowFirstColumn="0" w:lastRowLastColumn="0"/>
              <w:rPr>
                <w:bCs/>
                <w:color w:val="000000" w:themeColor="text1"/>
              </w:rPr>
            </w:pPr>
            <w:r w:rsidRPr="003C560A">
              <w:rPr>
                <w:bCs/>
                <w:color w:val="000000" w:themeColor="text1"/>
              </w:rPr>
              <w:t>100%</w:t>
            </w:r>
          </w:p>
        </w:tc>
      </w:tr>
    </w:tbl>
    <w:p w14:paraId="6709F491" w14:textId="7599CA47" w:rsidR="00B755B9" w:rsidRPr="00B31099" w:rsidRDefault="00B755B9" w:rsidP="00B755B9">
      <w:pPr>
        <w:pStyle w:val="podpiselementu"/>
        <w:rPr>
          <w:color w:val="000000" w:themeColor="text1"/>
        </w:rPr>
      </w:pPr>
      <w:r w:rsidRPr="00B31099">
        <w:rPr>
          <w:color w:val="000000" w:themeColor="text1"/>
        </w:rPr>
        <w:t>Źródło: Opracowanie własne na podstawie danych GUS</w:t>
      </w:r>
    </w:p>
    <w:p w14:paraId="03F85E48" w14:textId="4F77A8B5" w:rsidR="00B755B9" w:rsidRPr="00B31099" w:rsidRDefault="00B755B9" w:rsidP="00B755B9">
      <w:pPr>
        <w:rPr>
          <w:color w:val="000000" w:themeColor="text1"/>
        </w:rPr>
      </w:pPr>
      <w:r w:rsidRPr="00B31099">
        <w:rPr>
          <w:color w:val="000000" w:themeColor="text1"/>
        </w:rPr>
        <w:t xml:space="preserve">Analizę kluczowych zjawisk istotnych z punktu widzenia LSR zawarto w tabeli poniżej wskazując te czynniki, które stanowią potencjał i mogą przyspieszyć rozwój obszaru LSR oraz potrzeby i czynniki hamujące rozwój. Szczegółową analizę poprzedzoną dodatkową analizą kluczowych zjawisk demograficznych na obszarze LGD wychodząc z założenia, iż to właśnie te dane pokazują w największym stopniu atrakcyjność osiedleńczą obszaru oraz kondycję społeczną mieszkańców. Kolorem czarnym wskazano obiektywne dane statystyczne, </w:t>
      </w:r>
      <w:r w:rsidRPr="003C560A">
        <w:rPr>
          <w:rFonts w:cstheme="minorHAnsi"/>
          <w:color w:val="538135" w:themeColor="accent6" w:themeShade="BF"/>
        </w:rPr>
        <w:t>kolorem zielonym</w:t>
      </w:r>
      <w:r w:rsidRPr="00B31099">
        <w:rPr>
          <w:color w:val="000000" w:themeColor="text1"/>
        </w:rPr>
        <w:t>, w transparent</w:t>
      </w:r>
      <w:r w:rsidR="000C15A0">
        <w:rPr>
          <w:color w:val="000000" w:themeColor="text1"/>
        </w:rPr>
        <w:t>n</w:t>
      </w:r>
      <w:r w:rsidRPr="00B31099">
        <w:rPr>
          <w:color w:val="000000" w:themeColor="text1"/>
        </w:rPr>
        <w:t>y sposób, wyróżniono wybrane, subiektywne opinie i wnioski mieszkańców pojawiające się na warsztatach i w trakcie prowadzonych badań społecznych (zob. Tabela 5. Zastosowane narzędzia partycypacyjne i efekty włączenia interesariuszy w tworzenie LSR).</w:t>
      </w:r>
    </w:p>
    <w:p w14:paraId="6A45B071" w14:textId="3E76E8E9" w:rsidR="00B755B9" w:rsidRPr="00B31099" w:rsidRDefault="00B755B9" w:rsidP="00B755B9">
      <w:pPr>
        <w:pStyle w:val="Legenda"/>
        <w:rPr>
          <w:color w:val="000000" w:themeColor="text1"/>
        </w:rPr>
      </w:pPr>
      <w:bookmarkStart w:id="54" w:name="_Toc135232560"/>
      <w:bookmarkStart w:id="55" w:name="_Toc136890850"/>
      <w:r w:rsidRPr="00B31099">
        <w:rPr>
          <w:color w:val="000000" w:themeColor="text1"/>
        </w:rPr>
        <w:t xml:space="preserve">Tabela </w:t>
      </w:r>
      <w:r w:rsidRPr="00B31099">
        <w:rPr>
          <w:color w:val="000000" w:themeColor="text1"/>
        </w:rPr>
        <w:fldChar w:fldCharType="begin"/>
      </w:r>
      <w:r w:rsidRPr="00B31099">
        <w:rPr>
          <w:color w:val="000000" w:themeColor="text1"/>
        </w:rPr>
        <w:instrText xml:space="preserve"> SEQ Tabela \* ARABIC </w:instrText>
      </w:r>
      <w:r w:rsidRPr="00B31099">
        <w:rPr>
          <w:color w:val="000000" w:themeColor="text1"/>
        </w:rPr>
        <w:fldChar w:fldCharType="separate"/>
      </w:r>
      <w:r w:rsidR="00D5520A">
        <w:rPr>
          <w:noProof/>
          <w:color w:val="000000" w:themeColor="text1"/>
        </w:rPr>
        <w:t>6</w:t>
      </w:r>
      <w:r w:rsidRPr="00B31099">
        <w:rPr>
          <w:noProof/>
          <w:color w:val="000000" w:themeColor="text1"/>
        </w:rPr>
        <w:fldChar w:fldCharType="end"/>
      </w:r>
      <w:r w:rsidRPr="00B31099">
        <w:rPr>
          <w:color w:val="000000" w:themeColor="text1"/>
        </w:rPr>
        <w:t>. Najważniejsze potencjały i problemy związane z demografią na obszarze LSR</w:t>
      </w:r>
      <w:bookmarkEnd w:id="54"/>
      <w:bookmarkEnd w:id="55"/>
    </w:p>
    <w:tbl>
      <w:tblPr>
        <w:tblStyle w:val="Tabela-Siatka"/>
        <w:tblW w:w="10206" w:type="dxa"/>
        <w:tblLook w:val="04A0" w:firstRow="1" w:lastRow="0" w:firstColumn="1" w:lastColumn="0" w:noHBand="0" w:noVBand="1"/>
      </w:tblPr>
      <w:tblGrid>
        <w:gridCol w:w="1253"/>
        <w:gridCol w:w="8953"/>
      </w:tblGrid>
      <w:tr w:rsidR="00B755B9" w:rsidRPr="00EF0A08" w14:paraId="32159209" w14:textId="77777777" w:rsidTr="00B755B9">
        <w:tc>
          <w:tcPr>
            <w:tcW w:w="1253" w:type="dxa"/>
            <w:shd w:val="clear" w:color="auto" w:fill="92D050"/>
          </w:tcPr>
          <w:p w14:paraId="0E8ED969" w14:textId="77777777" w:rsidR="00B755B9" w:rsidRPr="00421E68" w:rsidRDefault="00B755B9" w:rsidP="00A07454">
            <w:pPr>
              <w:rPr>
                <w:rFonts w:cstheme="minorHAnsi"/>
                <w:b/>
                <w:bCs/>
              </w:rPr>
            </w:pPr>
            <w:r w:rsidRPr="00421E68">
              <w:rPr>
                <w:rFonts w:cstheme="minorHAnsi"/>
                <w:b/>
                <w:bCs/>
              </w:rPr>
              <w:t>Potencjały</w:t>
            </w:r>
          </w:p>
        </w:tc>
        <w:tc>
          <w:tcPr>
            <w:tcW w:w="8953" w:type="dxa"/>
          </w:tcPr>
          <w:p w14:paraId="19375C60" w14:textId="2A5489BD" w:rsidR="00B755B9" w:rsidRPr="00EF0A08" w:rsidRDefault="00B755B9" w:rsidP="00B755B9">
            <w:pPr>
              <w:pStyle w:val="Akapitzlist"/>
              <w:numPr>
                <w:ilvl w:val="0"/>
                <w:numId w:val="7"/>
              </w:numPr>
              <w:spacing w:line="240" w:lineRule="auto"/>
              <w:ind w:left="315"/>
              <w:rPr>
                <w:rFonts w:cstheme="minorHAnsi"/>
                <w:b/>
                <w:bCs/>
                <w:noProof w:val="0"/>
                <w:color w:val="000000" w:themeColor="text1"/>
              </w:rPr>
            </w:pPr>
            <w:r w:rsidRPr="00EF0A08">
              <w:rPr>
                <w:rFonts w:cstheme="minorHAnsi"/>
                <w:bCs/>
                <w:noProof w:val="0"/>
                <w:color w:val="000000" w:themeColor="text1"/>
              </w:rPr>
              <w:t>Liczba ludności od dekady bardzo powoli</w:t>
            </w:r>
            <w:r w:rsidR="00421E68">
              <w:rPr>
                <w:rFonts w:cstheme="minorHAnsi"/>
                <w:bCs/>
                <w:noProof w:val="0"/>
                <w:color w:val="000000" w:themeColor="text1"/>
              </w:rPr>
              <w:t>, ale systematycznie,</w:t>
            </w:r>
            <w:r w:rsidRPr="00EF0A08">
              <w:rPr>
                <w:rFonts w:cstheme="minorHAnsi"/>
                <w:bCs/>
                <w:noProof w:val="0"/>
                <w:color w:val="000000" w:themeColor="text1"/>
              </w:rPr>
              <w:t xml:space="preserve"> wzrasta (2011: 86 484 osoby, 2020: 88 775 osób), pomimo spadku odnotowywanego w innych częściach kraju.</w:t>
            </w:r>
          </w:p>
          <w:p w14:paraId="7BDF906F" w14:textId="7EE16DEC" w:rsidR="00B755B9" w:rsidRDefault="00B755B9" w:rsidP="00B755B9">
            <w:pPr>
              <w:pStyle w:val="Akapitzlist"/>
              <w:numPr>
                <w:ilvl w:val="0"/>
                <w:numId w:val="7"/>
              </w:numPr>
              <w:spacing w:line="240" w:lineRule="auto"/>
              <w:ind w:left="315"/>
              <w:rPr>
                <w:rFonts w:cstheme="minorHAnsi"/>
                <w:noProof w:val="0"/>
              </w:rPr>
            </w:pPr>
            <w:r w:rsidRPr="002C451B">
              <w:rPr>
                <w:rFonts w:cstheme="minorHAnsi"/>
                <w:noProof w:val="0"/>
              </w:rPr>
              <w:t xml:space="preserve">Dodatnie saldo migracji (2020: </w:t>
            </w:r>
            <w:r>
              <w:rPr>
                <w:rFonts w:cstheme="minorHAnsi"/>
                <w:noProof w:val="0"/>
              </w:rPr>
              <w:t>225</w:t>
            </w:r>
            <w:r w:rsidRPr="002C451B">
              <w:rPr>
                <w:rFonts w:cstheme="minorHAnsi"/>
                <w:noProof w:val="0"/>
              </w:rPr>
              <w:t>)</w:t>
            </w:r>
            <w:r>
              <w:rPr>
                <w:rFonts w:cstheme="minorHAnsi"/>
                <w:noProof w:val="0"/>
              </w:rPr>
              <w:t>.</w:t>
            </w:r>
          </w:p>
          <w:p w14:paraId="4AB4F00E" w14:textId="7443A11D" w:rsidR="00B755B9" w:rsidRDefault="00B755B9" w:rsidP="00B755B9">
            <w:pPr>
              <w:pStyle w:val="Akapitzlist"/>
              <w:numPr>
                <w:ilvl w:val="0"/>
                <w:numId w:val="7"/>
              </w:numPr>
              <w:spacing w:line="240" w:lineRule="auto"/>
              <w:ind w:left="315"/>
              <w:rPr>
                <w:rFonts w:cstheme="minorHAnsi"/>
                <w:noProof w:val="0"/>
              </w:rPr>
            </w:pPr>
            <w:r>
              <w:rPr>
                <w:rFonts w:cstheme="minorHAnsi"/>
                <w:noProof w:val="0"/>
              </w:rPr>
              <w:t>Saldo migracji na 1 000 ludności wyniosło w 2020</w:t>
            </w:r>
            <w:r w:rsidR="00421E68">
              <w:rPr>
                <w:rFonts w:cstheme="minorHAnsi"/>
                <w:noProof w:val="0"/>
              </w:rPr>
              <w:t>:</w:t>
            </w:r>
            <w:r>
              <w:rPr>
                <w:rFonts w:cstheme="minorHAnsi"/>
                <w:noProof w:val="0"/>
              </w:rPr>
              <w:t xml:space="preserve"> 2,4, znacznie </w:t>
            </w:r>
            <w:r w:rsidR="00421E68">
              <w:rPr>
                <w:rFonts w:cstheme="minorHAnsi"/>
                <w:noProof w:val="0"/>
              </w:rPr>
              <w:t>powyżej</w:t>
            </w:r>
            <w:r>
              <w:rPr>
                <w:rFonts w:cstheme="minorHAnsi"/>
                <w:noProof w:val="0"/>
              </w:rPr>
              <w:t xml:space="preserve"> od średniej w Małopolsce (1,2)</w:t>
            </w:r>
            <w:r w:rsidR="00421E68">
              <w:rPr>
                <w:rFonts w:cstheme="minorHAnsi"/>
                <w:noProof w:val="0"/>
              </w:rPr>
              <w:t xml:space="preserve">, jest to głownie efekt </w:t>
            </w:r>
            <w:proofErr w:type="spellStart"/>
            <w:r w:rsidR="00421E68">
              <w:rPr>
                <w:rFonts w:cstheme="minorHAnsi"/>
                <w:noProof w:val="0"/>
              </w:rPr>
              <w:t>suburbanizacji</w:t>
            </w:r>
            <w:proofErr w:type="spellEnd"/>
            <w:r w:rsidR="00421E68">
              <w:rPr>
                <w:rFonts w:cstheme="minorHAnsi"/>
                <w:noProof w:val="0"/>
              </w:rPr>
              <w:t xml:space="preserve"> Tarnowa.</w:t>
            </w:r>
          </w:p>
          <w:p w14:paraId="1A6A1B23" w14:textId="49F8B898" w:rsidR="00B755B9" w:rsidRPr="002C451B" w:rsidRDefault="00B755B9" w:rsidP="00B755B9">
            <w:pPr>
              <w:pStyle w:val="Akapitzlist"/>
              <w:numPr>
                <w:ilvl w:val="0"/>
                <w:numId w:val="7"/>
              </w:numPr>
              <w:spacing w:line="240" w:lineRule="auto"/>
              <w:ind w:left="315"/>
              <w:rPr>
                <w:rFonts w:cstheme="minorHAnsi"/>
                <w:noProof w:val="0"/>
              </w:rPr>
            </w:pPr>
            <w:r w:rsidRPr="002C451B">
              <w:rPr>
                <w:rFonts w:cstheme="minorHAnsi"/>
                <w:noProof w:val="0"/>
              </w:rPr>
              <w:t>Współczynnik dzietności kobiet jest stabilny (2016: 1,28, 2020: 1,30)</w:t>
            </w:r>
            <w:r w:rsidR="00421E68">
              <w:rPr>
                <w:rFonts w:cstheme="minorHAnsi"/>
                <w:noProof w:val="0"/>
              </w:rPr>
              <w:t>,</w:t>
            </w:r>
            <w:r w:rsidRPr="002C451B">
              <w:rPr>
                <w:rFonts w:cstheme="minorHAnsi"/>
                <w:noProof w:val="0"/>
              </w:rPr>
              <w:t xml:space="preserve"> choć jest niższy niż średnia dla kraju (1,38) i Małopolski (1,45), a jego wartość jest niższa niż poziom urodzeń gwarantując</w:t>
            </w:r>
            <w:r w:rsidR="00421E68">
              <w:rPr>
                <w:rFonts w:cstheme="minorHAnsi"/>
                <w:noProof w:val="0"/>
              </w:rPr>
              <w:t>y</w:t>
            </w:r>
            <w:r w:rsidRPr="002C451B">
              <w:rPr>
                <w:rFonts w:cstheme="minorHAnsi"/>
                <w:noProof w:val="0"/>
              </w:rPr>
              <w:t xml:space="preserve"> prostą zastępowalność pokoleń.</w:t>
            </w:r>
          </w:p>
          <w:p w14:paraId="739FBD37" w14:textId="77777777" w:rsidR="00B755B9" w:rsidRDefault="00B755B9" w:rsidP="00B755B9">
            <w:pPr>
              <w:pStyle w:val="Akapitzlist"/>
              <w:numPr>
                <w:ilvl w:val="0"/>
                <w:numId w:val="7"/>
              </w:numPr>
              <w:spacing w:line="240" w:lineRule="auto"/>
              <w:ind w:left="315"/>
              <w:rPr>
                <w:rFonts w:cstheme="minorHAnsi"/>
                <w:noProof w:val="0"/>
              </w:rPr>
            </w:pPr>
            <w:proofErr w:type="spellStart"/>
            <w:r w:rsidRPr="002C451B">
              <w:rPr>
                <w:rFonts w:cstheme="minorHAnsi"/>
                <w:noProof w:val="0"/>
              </w:rPr>
              <w:t>Suburbanizacja</w:t>
            </w:r>
            <w:proofErr w:type="spellEnd"/>
            <w:r w:rsidRPr="002C451B">
              <w:rPr>
                <w:rFonts w:cstheme="minorHAnsi"/>
                <w:noProof w:val="0"/>
              </w:rPr>
              <w:t xml:space="preserve"> miasta Tarnowa, mieszkańcy osiedlają się przede wszystkim w gminie Tarnów (saldo migracji w 2020 – 121 osób).</w:t>
            </w:r>
          </w:p>
          <w:p w14:paraId="522AED53" w14:textId="3A3B75C2" w:rsidR="00B755B9" w:rsidRPr="003C560A" w:rsidRDefault="00B755B9" w:rsidP="00B755B9">
            <w:pPr>
              <w:pStyle w:val="Akapitzlist"/>
              <w:numPr>
                <w:ilvl w:val="0"/>
                <w:numId w:val="7"/>
              </w:numPr>
              <w:autoSpaceDE w:val="0"/>
              <w:autoSpaceDN w:val="0"/>
              <w:adjustRightInd w:val="0"/>
              <w:spacing w:before="0" w:after="0" w:line="240" w:lineRule="auto"/>
              <w:ind w:left="315"/>
              <w:rPr>
                <w:rFonts w:cstheme="minorHAnsi"/>
                <w:noProof w:val="0"/>
                <w:color w:val="538135" w:themeColor="accent6" w:themeShade="BF"/>
              </w:rPr>
            </w:pPr>
            <w:r w:rsidRPr="003C560A">
              <w:rPr>
                <w:rFonts w:cstheme="minorHAnsi"/>
                <w:noProof w:val="0"/>
                <w:color w:val="538135" w:themeColor="accent6" w:themeShade="BF"/>
              </w:rPr>
              <w:t>Stabilna lub rosnąca liczba mieszkańców - osiedlanie się na terenach podmiejskich młodych ludzi, wzrost wpływów z PIT, wzrost liczby dzieci w szkołach.</w:t>
            </w:r>
          </w:p>
          <w:p w14:paraId="53DF7D37" w14:textId="77777777" w:rsidR="00B755B9" w:rsidRPr="003C560A" w:rsidRDefault="00B755B9" w:rsidP="00B755B9">
            <w:pPr>
              <w:pStyle w:val="Akapitzlist"/>
              <w:numPr>
                <w:ilvl w:val="0"/>
                <w:numId w:val="7"/>
              </w:numPr>
              <w:autoSpaceDE w:val="0"/>
              <w:autoSpaceDN w:val="0"/>
              <w:adjustRightInd w:val="0"/>
              <w:spacing w:before="0" w:after="0" w:line="240" w:lineRule="auto"/>
              <w:ind w:left="315"/>
              <w:rPr>
                <w:rFonts w:cstheme="minorHAnsi"/>
                <w:noProof w:val="0"/>
                <w:color w:val="538135" w:themeColor="accent6" w:themeShade="BF"/>
              </w:rPr>
            </w:pPr>
            <w:r w:rsidRPr="003C560A">
              <w:rPr>
                <w:rFonts w:cstheme="minorHAnsi"/>
                <w:noProof w:val="0"/>
                <w:color w:val="538135" w:themeColor="accent6" w:themeShade="BF"/>
              </w:rPr>
              <w:t>Silne więzi rodzinne przekładające się na pozostawanie na obszarze LGD.</w:t>
            </w:r>
          </w:p>
          <w:p w14:paraId="3FD38EAE" w14:textId="3861D57D" w:rsidR="00B755B9" w:rsidRPr="00B755B9" w:rsidRDefault="00B755B9" w:rsidP="00B755B9">
            <w:pPr>
              <w:pStyle w:val="Akapitzlist"/>
              <w:numPr>
                <w:ilvl w:val="0"/>
                <w:numId w:val="7"/>
              </w:numPr>
              <w:autoSpaceDE w:val="0"/>
              <w:autoSpaceDN w:val="0"/>
              <w:adjustRightInd w:val="0"/>
              <w:spacing w:before="0" w:after="0" w:line="240" w:lineRule="auto"/>
              <w:ind w:left="315"/>
              <w:rPr>
                <w:rFonts w:cstheme="minorHAnsi"/>
                <w:noProof w:val="0"/>
                <w:color w:val="92D050"/>
              </w:rPr>
            </w:pPr>
            <w:r w:rsidRPr="003C560A">
              <w:rPr>
                <w:rFonts w:cstheme="minorHAnsi"/>
                <w:noProof w:val="0"/>
                <w:color w:val="538135" w:themeColor="accent6" w:themeShade="BF"/>
              </w:rPr>
              <w:t>Przywiązanie do tradycyjnego modelu rodziny.</w:t>
            </w:r>
          </w:p>
        </w:tc>
      </w:tr>
      <w:tr w:rsidR="00B755B9" w:rsidRPr="00EF0A08" w14:paraId="73267FE2" w14:textId="77777777" w:rsidTr="00B755B9">
        <w:tc>
          <w:tcPr>
            <w:tcW w:w="1253" w:type="dxa"/>
            <w:shd w:val="clear" w:color="auto" w:fill="92D050"/>
          </w:tcPr>
          <w:p w14:paraId="00904189" w14:textId="77777777" w:rsidR="00B755B9" w:rsidRPr="00421E68" w:rsidRDefault="00B755B9" w:rsidP="00A07454">
            <w:pPr>
              <w:rPr>
                <w:rFonts w:cstheme="minorHAnsi"/>
                <w:b/>
                <w:bCs/>
              </w:rPr>
            </w:pPr>
            <w:r w:rsidRPr="00421E68">
              <w:rPr>
                <w:rFonts w:cstheme="minorHAnsi"/>
                <w:b/>
                <w:bCs/>
              </w:rPr>
              <w:t>Problemy i potrzeby</w:t>
            </w:r>
          </w:p>
        </w:tc>
        <w:tc>
          <w:tcPr>
            <w:tcW w:w="8953" w:type="dxa"/>
          </w:tcPr>
          <w:p w14:paraId="392EC537" w14:textId="546C33C5" w:rsidR="00B755B9" w:rsidRPr="002C451B" w:rsidRDefault="00B755B9" w:rsidP="00B755B9">
            <w:pPr>
              <w:pStyle w:val="Akapitzlist"/>
              <w:numPr>
                <w:ilvl w:val="0"/>
                <w:numId w:val="7"/>
              </w:numPr>
              <w:spacing w:line="240" w:lineRule="auto"/>
              <w:ind w:left="315"/>
              <w:rPr>
                <w:rFonts w:cstheme="minorHAnsi"/>
                <w:noProof w:val="0"/>
                <w:color w:val="000000" w:themeColor="text1"/>
              </w:rPr>
            </w:pPr>
            <w:r w:rsidRPr="00EF0A08">
              <w:rPr>
                <w:rFonts w:cstheme="minorHAnsi"/>
                <w:bCs/>
                <w:noProof w:val="0"/>
                <w:color w:val="000000" w:themeColor="text1"/>
              </w:rPr>
              <w:t>Wskaźnik potencjału demograficznego tj. udział ludności w wieku 25-34 lat (%) spada (2011: 15,8%, 2020</w:t>
            </w:r>
            <w:r w:rsidR="00421E68">
              <w:rPr>
                <w:rFonts w:cstheme="minorHAnsi"/>
                <w:bCs/>
                <w:noProof w:val="0"/>
                <w:color w:val="000000" w:themeColor="text1"/>
              </w:rPr>
              <w:t>:</w:t>
            </w:r>
            <w:r w:rsidRPr="00EF0A08">
              <w:rPr>
                <w:rFonts w:cstheme="minorHAnsi"/>
                <w:bCs/>
                <w:noProof w:val="0"/>
                <w:color w:val="000000" w:themeColor="text1"/>
              </w:rPr>
              <w:t xml:space="preserve"> 13,9%).</w:t>
            </w:r>
          </w:p>
          <w:p w14:paraId="52509B68" w14:textId="77777777" w:rsidR="00B755B9" w:rsidRDefault="00B755B9" w:rsidP="00B755B9">
            <w:pPr>
              <w:pStyle w:val="Akapitzlist"/>
              <w:numPr>
                <w:ilvl w:val="0"/>
                <w:numId w:val="7"/>
              </w:numPr>
              <w:spacing w:line="240" w:lineRule="auto"/>
              <w:ind w:left="315"/>
              <w:rPr>
                <w:rFonts w:cstheme="minorHAnsi"/>
                <w:noProof w:val="0"/>
                <w:color w:val="000000" w:themeColor="text1"/>
              </w:rPr>
            </w:pPr>
            <w:r w:rsidRPr="00EF0A08">
              <w:rPr>
                <w:rFonts w:cstheme="minorHAnsi"/>
                <w:noProof w:val="0"/>
                <w:color w:val="000000" w:themeColor="text1"/>
              </w:rPr>
              <w:t>Niekorzystne trendy w strukturze głównych grup wiekowych ludności, spadek liczby osób w wieku przedprodukcyjnym (2011: 21,4%, 2020: 19,6%).</w:t>
            </w:r>
          </w:p>
          <w:p w14:paraId="7966D492" w14:textId="5AB78E8D" w:rsidR="00B755B9" w:rsidRPr="00EF0A08" w:rsidRDefault="00B755B9" w:rsidP="00B755B9">
            <w:pPr>
              <w:pStyle w:val="Akapitzlist"/>
              <w:numPr>
                <w:ilvl w:val="0"/>
                <w:numId w:val="7"/>
              </w:numPr>
              <w:spacing w:line="240" w:lineRule="auto"/>
              <w:ind w:left="315"/>
              <w:rPr>
                <w:rFonts w:cstheme="minorHAnsi"/>
                <w:noProof w:val="0"/>
                <w:color w:val="000000" w:themeColor="text1"/>
              </w:rPr>
            </w:pPr>
            <w:r>
              <w:t>Saldo migracji kobiet w grupie wiekowej 0-34 lat w 2020 przyjęło warto</w:t>
            </w:r>
            <w:r w:rsidR="007E1200">
              <w:t>ść</w:t>
            </w:r>
            <w:r>
              <w:t xml:space="preserve"> ujemną </w:t>
            </w:r>
            <w:r w:rsidR="00421E68">
              <w:t xml:space="preserve">- </w:t>
            </w:r>
            <w:r>
              <w:t xml:space="preserve">2020: </w:t>
            </w:r>
            <w:r w:rsidR="00421E68">
              <w:t>(</w:t>
            </w:r>
            <w:r>
              <w:t>-</w:t>
            </w:r>
            <w:r w:rsidR="00421E68">
              <w:t>)</w:t>
            </w:r>
            <w:r>
              <w:t>4.</w:t>
            </w:r>
          </w:p>
          <w:p w14:paraId="78F5E58A" w14:textId="77777777" w:rsidR="00B755B9" w:rsidRPr="00EF0A08" w:rsidRDefault="00B755B9" w:rsidP="00B755B9">
            <w:pPr>
              <w:pStyle w:val="Akapitzlist"/>
              <w:numPr>
                <w:ilvl w:val="0"/>
                <w:numId w:val="7"/>
              </w:numPr>
              <w:spacing w:line="240" w:lineRule="auto"/>
              <w:ind w:left="315"/>
              <w:rPr>
                <w:rFonts w:cstheme="minorHAnsi"/>
                <w:noProof w:val="0"/>
                <w:color w:val="000000" w:themeColor="text1"/>
              </w:rPr>
            </w:pPr>
            <w:r w:rsidRPr="00EF0A08">
              <w:rPr>
                <w:rFonts w:cstheme="minorHAnsi"/>
                <w:noProof w:val="0"/>
                <w:color w:val="000000" w:themeColor="text1"/>
              </w:rPr>
              <w:t>Starzenie się społeczeństwa. Wzrost liczby osób w wieku poprodukcyjnym z 15,0% w 2011 roku do 18,6% w 2020 roku.</w:t>
            </w:r>
          </w:p>
          <w:p w14:paraId="0C73CCC2" w14:textId="4E83FC50" w:rsidR="00B755B9" w:rsidRPr="00C2087E" w:rsidRDefault="00B755B9" w:rsidP="00B755B9">
            <w:pPr>
              <w:pStyle w:val="Akapitzlist"/>
              <w:numPr>
                <w:ilvl w:val="0"/>
                <w:numId w:val="7"/>
              </w:numPr>
              <w:spacing w:line="240" w:lineRule="auto"/>
              <w:ind w:left="315"/>
              <w:rPr>
                <w:rFonts w:cstheme="minorHAnsi"/>
                <w:noProof w:val="0"/>
              </w:rPr>
            </w:pPr>
            <w:r w:rsidRPr="00C2087E">
              <w:rPr>
                <w:rFonts w:cstheme="minorHAnsi"/>
                <w:noProof w:val="0"/>
              </w:rPr>
              <w:lastRenderedPageBreak/>
              <w:t>Ujemny przyrost naturalny w 2020 roku</w:t>
            </w:r>
            <w:r w:rsidR="00421E68">
              <w:rPr>
                <w:rFonts w:cstheme="minorHAnsi"/>
                <w:noProof w:val="0"/>
              </w:rPr>
              <w:t>:</w:t>
            </w:r>
            <w:r w:rsidRPr="00C2087E">
              <w:rPr>
                <w:rFonts w:cstheme="minorHAnsi"/>
                <w:noProof w:val="0"/>
              </w:rPr>
              <w:t xml:space="preserve"> (-</w:t>
            </w:r>
            <w:r w:rsidR="00421E68">
              <w:rPr>
                <w:rFonts w:cstheme="minorHAnsi"/>
                <w:noProof w:val="0"/>
              </w:rPr>
              <w:t>)</w:t>
            </w:r>
            <w:r w:rsidRPr="00C2087E">
              <w:rPr>
                <w:rFonts w:cstheme="minorHAnsi"/>
                <w:noProof w:val="0"/>
              </w:rPr>
              <w:t>3,24 i bardzo duże zróżnicowanie na obszarze</w:t>
            </w:r>
            <w:r w:rsidR="00421E68">
              <w:rPr>
                <w:rFonts w:cstheme="minorHAnsi"/>
                <w:noProof w:val="0"/>
              </w:rPr>
              <w:t xml:space="preserve">- </w:t>
            </w:r>
            <w:r w:rsidRPr="00C2087E">
              <w:rPr>
                <w:rFonts w:cstheme="minorHAnsi"/>
                <w:noProof w:val="0"/>
              </w:rPr>
              <w:t xml:space="preserve">Wietrzychowice: </w:t>
            </w:r>
            <w:r w:rsidR="00421E68">
              <w:rPr>
                <w:rFonts w:cstheme="minorHAnsi"/>
                <w:noProof w:val="0"/>
              </w:rPr>
              <w:t>(</w:t>
            </w:r>
            <w:r w:rsidRPr="00C2087E">
              <w:rPr>
                <w:rFonts w:cstheme="minorHAnsi"/>
                <w:noProof w:val="0"/>
              </w:rPr>
              <w:t>-</w:t>
            </w:r>
            <w:r w:rsidR="00421E68">
              <w:rPr>
                <w:rFonts w:cstheme="minorHAnsi"/>
                <w:noProof w:val="0"/>
              </w:rPr>
              <w:t>)</w:t>
            </w:r>
            <w:r w:rsidRPr="00C2087E">
              <w:rPr>
                <w:rFonts w:cstheme="minorHAnsi"/>
                <w:noProof w:val="0"/>
              </w:rPr>
              <w:t>10,19, Skrzyszów: 0,36.</w:t>
            </w:r>
          </w:p>
          <w:p w14:paraId="5182D810" w14:textId="77777777" w:rsidR="00B755B9" w:rsidRDefault="00B755B9" w:rsidP="00B755B9">
            <w:pPr>
              <w:pStyle w:val="Akapitzlist"/>
              <w:numPr>
                <w:ilvl w:val="0"/>
                <w:numId w:val="7"/>
              </w:numPr>
              <w:spacing w:line="240" w:lineRule="auto"/>
              <w:ind w:left="315"/>
              <w:rPr>
                <w:rFonts w:cstheme="minorHAnsi"/>
                <w:noProof w:val="0"/>
              </w:rPr>
            </w:pPr>
            <w:r w:rsidRPr="00C2087E">
              <w:rPr>
                <w:rFonts w:cstheme="minorHAnsi"/>
                <w:noProof w:val="0"/>
              </w:rPr>
              <w:t>Wskaźnik obciążenia demograficznego tj. ludność w wieku poprodukcyjnym na 100 osób w wieku przedprodukcyjnym dynamicznie rośnie (2011: 75, 2020: 102,7).</w:t>
            </w:r>
          </w:p>
          <w:p w14:paraId="23A7B063" w14:textId="199FFEF4" w:rsidR="00B755B9" w:rsidRPr="00B755B9" w:rsidRDefault="00B755B9" w:rsidP="00B755B9">
            <w:pPr>
              <w:pStyle w:val="Akapitzlist"/>
              <w:numPr>
                <w:ilvl w:val="0"/>
                <w:numId w:val="7"/>
              </w:numPr>
              <w:spacing w:line="240" w:lineRule="auto"/>
              <w:ind w:left="315"/>
              <w:rPr>
                <w:rFonts w:cstheme="minorHAnsi"/>
                <w:noProof w:val="0"/>
                <w:color w:val="92D050"/>
              </w:rPr>
            </w:pPr>
            <w:r w:rsidRPr="003C560A">
              <w:rPr>
                <w:rFonts w:cstheme="minorHAnsi"/>
                <w:noProof w:val="0"/>
                <w:color w:val="538135" w:themeColor="accent6" w:themeShade="BF"/>
              </w:rPr>
              <w:t>Starzenie się społeczeństwa, wzrost kosztów opieki i aktywizacji osób starszych.</w:t>
            </w:r>
          </w:p>
        </w:tc>
      </w:tr>
    </w:tbl>
    <w:p w14:paraId="2704EA9A" w14:textId="77777777" w:rsidR="00B755B9" w:rsidRPr="00B31099" w:rsidRDefault="00B755B9" w:rsidP="00B755B9">
      <w:pPr>
        <w:pStyle w:val="podpiselementu"/>
        <w:rPr>
          <w:color w:val="000000" w:themeColor="text1"/>
        </w:rPr>
      </w:pPr>
      <w:r w:rsidRPr="00B31099">
        <w:rPr>
          <w:color w:val="000000" w:themeColor="text1"/>
        </w:rPr>
        <w:lastRenderedPageBreak/>
        <w:t>Źródło: Opracowanie własne na podstawie danych GUS, MRL, konsultacji ze społecznością lokalną</w:t>
      </w:r>
    </w:p>
    <w:p w14:paraId="02A8E633" w14:textId="6D9D61C2" w:rsidR="00B755B9" w:rsidRPr="00B31099" w:rsidRDefault="00B755B9" w:rsidP="00B755B9">
      <w:pPr>
        <w:pStyle w:val="Legenda"/>
        <w:rPr>
          <w:color w:val="000000" w:themeColor="text1"/>
        </w:rPr>
      </w:pPr>
      <w:bookmarkStart w:id="56" w:name="_Toc135232561"/>
      <w:bookmarkStart w:id="57" w:name="_Toc136890851"/>
      <w:r w:rsidRPr="00B31099">
        <w:rPr>
          <w:color w:val="000000" w:themeColor="text1"/>
        </w:rPr>
        <w:t xml:space="preserve">Tabela </w:t>
      </w:r>
      <w:r w:rsidRPr="00B31099">
        <w:rPr>
          <w:color w:val="000000" w:themeColor="text1"/>
        </w:rPr>
        <w:fldChar w:fldCharType="begin"/>
      </w:r>
      <w:r w:rsidRPr="00B31099">
        <w:rPr>
          <w:color w:val="000000" w:themeColor="text1"/>
        </w:rPr>
        <w:instrText xml:space="preserve"> SEQ Tabela \* ARABIC </w:instrText>
      </w:r>
      <w:r w:rsidRPr="00B31099">
        <w:rPr>
          <w:color w:val="000000" w:themeColor="text1"/>
        </w:rPr>
        <w:fldChar w:fldCharType="separate"/>
      </w:r>
      <w:r w:rsidR="00D5520A">
        <w:rPr>
          <w:noProof/>
          <w:color w:val="000000" w:themeColor="text1"/>
        </w:rPr>
        <w:t>7</w:t>
      </w:r>
      <w:r w:rsidRPr="00B31099">
        <w:rPr>
          <w:noProof/>
          <w:color w:val="000000" w:themeColor="text1"/>
        </w:rPr>
        <w:fldChar w:fldCharType="end"/>
      </w:r>
      <w:r w:rsidRPr="00B31099">
        <w:rPr>
          <w:color w:val="000000" w:themeColor="text1"/>
        </w:rPr>
        <w:t>. Potencjały i problemy obrazujące sytuację społeczno-gospodarczą na obszarze objętym LSR</w:t>
      </w:r>
      <w:bookmarkEnd w:id="56"/>
      <w:bookmarkEnd w:id="57"/>
    </w:p>
    <w:tbl>
      <w:tblPr>
        <w:tblStyle w:val="Tabelalisty3akcent61"/>
        <w:tblW w:w="10206" w:type="dxa"/>
        <w:tblLook w:val="04A0" w:firstRow="1" w:lastRow="0" w:firstColumn="1" w:lastColumn="0" w:noHBand="0" w:noVBand="1"/>
      </w:tblPr>
      <w:tblGrid>
        <w:gridCol w:w="1176"/>
        <w:gridCol w:w="9023"/>
        <w:gridCol w:w="7"/>
      </w:tblGrid>
      <w:tr w:rsidR="00B755B9" w:rsidRPr="00BA0847" w14:paraId="564244B0" w14:textId="77777777" w:rsidTr="002F22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2493D43F" w14:textId="77777777" w:rsidR="00B755B9" w:rsidRPr="00BA0847" w:rsidRDefault="00B755B9" w:rsidP="00A07454">
            <w:pPr>
              <w:autoSpaceDE w:val="0"/>
              <w:autoSpaceDN w:val="0"/>
              <w:adjustRightInd w:val="0"/>
              <w:spacing w:before="0" w:after="0" w:line="240" w:lineRule="auto"/>
              <w:jc w:val="center"/>
              <w:rPr>
                <w:rFonts w:cstheme="minorHAnsi"/>
                <w:color w:val="auto"/>
              </w:rPr>
            </w:pPr>
            <w:r w:rsidRPr="00BA0847">
              <w:rPr>
                <w:rFonts w:cstheme="minorHAnsi"/>
                <w:color w:val="auto"/>
              </w:rPr>
              <w:t>Zagospodarowanie przestrzenne</w:t>
            </w:r>
          </w:p>
        </w:tc>
      </w:tr>
      <w:tr w:rsidR="00B755B9" w:rsidRPr="00EF0A08" w14:paraId="48014DF6"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4751EF93" w14:textId="77777777" w:rsidR="00B755B9" w:rsidRPr="00BA0847" w:rsidRDefault="00B755B9" w:rsidP="00A07454">
            <w:pPr>
              <w:rPr>
                <w:rFonts w:cstheme="minorHAnsi"/>
              </w:rPr>
            </w:pPr>
            <w:r w:rsidRPr="00BA0847">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2D60B9DD" w14:textId="77777777" w:rsidR="00B755B9" w:rsidRPr="00B3109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noProof w:val="0"/>
                <w:color w:val="000000" w:themeColor="text1"/>
              </w:rPr>
            </w:pPr>
            <w:r w:rsidRPr="00B31099">
              <w:rPr>
                <w:rFonts w:cstheme="minorHAnsi"/>
                <w:noProof w:val="0"/>
                <w:color w:val="000000" w:themeColor="text1"/>
              </w:rPr>
              <w:t>Linia kolejowa zapewniająca połączenie z Tarnowem, Nowym Sączem i Krakowem.</w:t>
            </w:r>
          </w:p>
          <w:p w14:paraId="72C7167E" w14:textId="77777777" w:rsidR="00B755B9" w:rsidRPr="0055135E"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color w:val="000000" w:themeColor="text1"/>
              </w:rPr>
            </w:pPr>
            <w:r w:rsidRPr="0055135E">
              <w:rPr>
                <w:rFonts w:cstheme="minorHAnsi"/>
                <w:noProof w:val="0"/>
                <w:color w:val="000000" w:themeColor="text1"/>
              </w:rPr>
              <w:t>Dobre położenie - bliskość węzłów autostrady A4 oraz dróg krajowych i wojewódzkich</w:t>
            </w:r>
            <w:r w:rsidRPr="00B31099">
              <w:rPr>
                <w:rFonts w:cstheme="minorHAnsi"/>
                <w:noProof w:val="0"/>
                <w:color w:val="000000" w:themeColor="text1"/>
              </w:rPr>
              <w:t>.</w:t>
            </w:r>
          </w:p>
          <w:p w14:paraId="5AB6DD5A" w14:textId="387370FD" w:rsidR="00B755B9" w:rsidRPr="001D496D"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55135E">
              <w:t xml:space="preserve">Bliskość Tarnowa i dobre połączenia komunikacyjne z Tarnowem, w tym komunikacją </w:t>
            </w:r>
            <w:r w:rsidRPr="001D496D">
              <w:rPr>
                <w:color w:val="000000" w:themeColor="text1"/>
              </w:rPr>
              <w:t>zbiorową.</w:t>
            </w:r>
          </w:p>
          <w:p w14:paraId="3456B005" w14:textId="77777777" w:rsidR="00B755B9" w:rsidRPr="001D496D"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1D496D">
              <w:rPr>
                <w:rFonts w:cstheme="minorHAnsi"/>
                <w:color w:val="000000" w:themeColor="text1"/>
              </w:rPr>
              <w:t>Podmiejski charakter części obszaru LGD.</w:t>
            </w:r>
          </w:p>
          <w:p w14:paraId="5A59F463" w14:textId="77777777" w:rsidR="00B755B9" w:rsidRPr="001D496D"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B31099">
              <w:rPr>
                <w:rFonts w:cstheme="minorHAnsi"/>
                <w:noProof w:val="0"/>
                <w:color w:val="000000" w:themeColor="text1"/>
              </w:rPr>
              <w:t>Ponad 42,5% obszaru LGD jest w granicach obszarów prawnie chronionych.</w:t>
            </w:r>
          </w:p>
        </w:tc>
      </w:tr>
      <w:tr w:rsidR="00B755B9" w:rsidRPr="00EF0A08" w14:paraId="3B436A44"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7518A198" w14:textId="77777777" w:rsidR="00B755B9" w:rsidRPr="00BA0847" w:rsidRDefault="00B755B9" w:rsidP="00A07454">
            <w:pPr>
              <w:rPr>
                <w:rFonts w:cstheme="minorHAnsi"/>
              </w:rPr>
            </w:pPr>
            <w:r w:rsidRPr="00BA0847">
              <w:rPr>
                <w:rFonts w:cstheme="minorHAnsi"/>
              </w:rPr>
              <w:t>Problemy i potrzeby</w:t>
            </w:r>
          </w:p>
        </w:tc>
        <w:tc>
          <w:tcPr>
            <w:tcW w:w="9023" w:type="dxa"/>
            <w:tcBorders>
              <w:top w:val="single" w:sz="4" w:space="0" w:color="auto"/>
              <w:left w:val="single" w:sz="4" w:space="0" w:color="auto"/>
              <w:bottom w:val="single" w:sz="4" w:space="0" w:color="auto"/>
              <w:right w:val="single" w:sz="4" w:space="0" w:color="auto"/>
            </w:tcBorders>
          </w:tcPr>
          <w:p w14:paraId="4CFC2C25" w14:textId="14721146" w:rsidR="00B755B9" w:rsidRPr="001D496D" w:rsidRDefault="00B755B9" w:rsidP="00B755B9">
            <w:pPr>
              <w:pStyle w:val="Akapitzlist"/>
              <w:numPr>
                <w:ilvl w:val="0"/>
                <w:numId w:val="7"/>
              </w:numPr>
              <w:autoSpaceDE w:val="0"/>
              <w:autoSpaceDN w:val="0"/>
              <w:adjustRightInd w:val="0"/>
              <w:spacing w:before="0" w:after="0" w:line="240" w:lineRule="auto"/>
              <w:ind w:left="315"/>
              <w:cnfStyle w:val="000000000000" w:firstRow="0" w:lastRow="0" w:firstColumn="0" w:lastColumn="0" w:oddVBand="0" w:evenVBand="0" w:oddHBand="0" w:evenHBand="0" w:firstRowFirstColumn="0" w:firstRowLastColumn="0" w:lastRowFirstColumn="0" w:lastRowLastColumn="0"/>
              <w:rPr>
                <w:rFonts w:cstheme="minorHAnsi"/>
                <w:b/>
                <w:bCs/>
                <w:noProof w:val="0"/>
                <w:color w:val="000000" w:themeColor="text1"/>
              </w:rPr>
            </w:pPr>
            <w:r w:rsidRPr="001D496D">
              <w:rPr>
                <w:rFonts w:cstheme="minorHAnsi"/>
                <w:noProof w:val="0"/>
                <w:color w:val="000000" w:themeColor="text1"/>
              </w:rPr>
              <w:t xml:space="preserve">Zaledwie 37% obszaru LGD objęta </w:t>
            </w:r>
            <w:r w:rsidR="00421E68">
              <w:rPr>
                <w:rFonts w:cstheme="minorHAnsi"/>
                <w:noProof w:val="0"/>
                <w:color w:val="000000" w:themeColor="text1"/>
              </w:rPr>
              <w:t xml:space="preserve">jest </w:t>
            </w:r>
            <w:r w:rsidRPr="001D496D">
              <w:rPr>
                <w:rFonts w:cstheme="minorHAnsi"/>
                <w:noProof w:val="0"/>
                <w:color w:val="000000" w:themeColor="text1"/>
              </w:rPr>
              <w:t>obowiązującymi miejscowymi planami zagospodarowania przestrzennego.</w:t>
            </w:r>
          </w:p>
          <w:p w14:paraId="01365EE3"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1D496D">
              <w:rPr>
                <w:rFonts w:cstheme="minorHAnsi"/>
                <w:noProof w:val="0"/>
                <w:color w:val="000000" w:themeColor="text1"/>
              </w:rPr>
              <w:t>W części gmin obszaru bardzo niski udział powierzchni gminy objętej obowiązującymi miejscowymi planami zagospodarowania przestrzennego (Żabno: 0,5%, Lisia Góra: 3,6%, Wierzchosławice: 3,8%).</w:t>
            </w:r>
          </w:p>
          <w:p w14:paraId="2343D9E8" w14:textId="77777777" w:rsidR="00B755B9" w:rsidRPr="00CA574A"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CA574A">
              <w:rPr>
                <w:rFonts w:cstheme="minorHAnsi"/>
                <w:noProof w:val="0"/>
              </w:rPr>
              <w:t>Część dróg gminnych i powiatowych wymaga napraw lub przebudowy.</w:t>
            </w:r>
          </w:p>
          <w:p w14:paraId="7D0B6704" w14:textId="77777777" w:rsidR="00B755B9" w:rsidRPr="00CA574A" w:rsidRDefault="00B755B9" w:rsidP="00B755B9">
            <w:pPr>
              <w:pStyle w:val="Akapitzlist"/>
              <w:numPr>
                <w:ilvl w:val="0"/>
                <w:numId w:val="7"/>
              </w:numPr>
              <w:tabs>
                <w:tab w:val="left" w:pos="872"/>
              </w:tabs>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CA574A">
              <w:rPr>
                <w:rFonts w:cstheme="minorHAnsi"/>
                <w:noProof w:val="0"/>
              </w:rPr>
              <w:t xml:space="preserve">Niewystarczający system komunikacji publicznej, szczególnie wewnątrz gmin. </w:t>
            </w:r>
          </w:p>
          <w:p w14:paraId="397C02D2"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70AD47" w:themeColor="accent6"/>
              </w:rPr>
            </w:pPr>
            <w:r w:rsidRPr="00CA574A">
              <w:rPr>
                <w:rFonts w:cstheme="minorHAnsi"/>
              </w:rPr>
              <w:t>Duże rozproszenie zabudowy.</w:t>
            </w:r>
            <w:r w:rsidRPr="00991762">
              <w:rPr>
                <w:rFonts w:cstheme="minorHAnsi"/>
                <w:noProof w:val="0"/>
                <w:color w:val="70AD47" w:themeColor="accent6"/>
              </w:rPr>
              <w:t xml:space="preserve"> </w:t>
            </w:r>
          </w:p>
          <w:p w14:paraId="658505FB" w14:textId="5EC59BC7" w:rsidR="00B755B9" w:rsidRPr="006340E7"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70AD47" w:themeColor="accent6"/>
              </w:rPr>
            </w:pPr>
            <w:r w:rsidRPr="003C560A">
              <w:rPr>
                <w:rFonts w:cstheme="minorHAnsi"/>
                <w:noProof w:val="0"/>
                <w:color w:val="538135" w:themeColor="accent6" w:themeShade="BF"/>
              </w:rPr>
              <w:t>Zabudowa podmiejska (deweloperska) na terenach wiejskich nie dostosowan</w:t>
            </w:r>
            <w:r w:rsidR="00421E68">
              <w:rPr>
                <w:rFonts w:cstheme="minorHAnsi"/>
                <w:noProof w:val="0"/>
                <w:color w:val="538135" w:themeColor="accent6" w:themeShade="BF"/>
              </w:rPr>
              <w:t>a</w:t>
            </w:r>
            <w:r w:rsidRPr="003C560A">
              <w:rPr>
                <w:rFonts w:cstheme="minorHAnsi"/>
                <w:noProof w:val="0"/>
                <w:color w:val="538135" w:themeColor="accent6" w:themeShade="BF"/>
              </w:rPr>
              <w:t xml:space="preserve"> do tego infrastrukturalnie (za wąskie drogi, bark parkingów i chodników, niewydolna kanalizacja sanitarna i burzowa).</w:t>
            </w:r>
          </w:p>
        </w:tc>
      </w:tr>
      <w:tr w:rsidR="00B755B9" w:rsidRPr="00BA0847" w14:paraId="40018F9E" w14:textId="77777777" w:rsidTr="002F2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245084C0" w14:textId="77777777" w:rsidR="00B755B9" w:rsidRPr="00BA0847" w:rsidRDefault="00B755B9" w:rsidP="00A07454">
            <w:pPr>
              <w:autoSpaceDE w:val="0"/>
              <w:autoSpaceDN w:val="0"/>
              <w:adjustRightInd w:val="0"/>
              <w:spacing w:before="0" w:after="0" w:line="240" w:lineRule="auto"/>
              <w:jc w:val="center"/>
              <w:rPr>
                <w:rFonts w:cstheme="minorHAnsi"/>
              </w:rPr>
            </w:pPr>
            <w:r w:rsidRPr="00BA0847">
              <w:rPr>
                <w:rFonts w:cstheme="minorHAnsi"/>
              </w:rPr>
              <w:t>Stan infrastruktury</w:t>
            </w:r>
          </w:p>
        </w:tc>
      </w:tr>
      <w:tr w:rsidR="00B755B9" w:rsidRPr="00EF0A08" w14:paraId="2852C3B3"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16EF8062" w14:textId="77777777" w:rsidR="00B755B9" w:rsidRPr="00421E68" w:rsidRDefault="00B755B9" w:rsidP="00A07454">
            <w:pPr>
              <w:rPr>
                <w:rFonts w:cstheme="minorHAnsi"/>
              </w:rPr>
            </w:pPr>
            <w:r w:rsidRPr="00421E68">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7D1CFD39" w14:textId="4BAFF8F4" w:rsidR="00B755B9" w:rsidRPr="00421E68"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21E68">
              <w:rPr>
                <w:rFonts w:cstheme="minorHAnsi"/>
                <w:bCs/>
                <w:noProof w:val="0"/>
              </w:rPr>
              <w:t xml:space="preserve">Dobra dostępność do gazu (77,0%), wyższa do średniej dla województwa (64,8%), najwyższa w </w:t>
            </w:r>
            <w:r w:rsidR="00421E68">
              <w:rPr>
                <w:rFonts w:cstheme="minorHAnsi"/>
                <w:bCs/>
                <w:noProof w:val="0"/>
              </w:rPr>
              <w:t xml:space="preserve">Gminie </w:t>
            </w:r>
            <w:r w:rsidRPr="00421E68">
              <w:rPr>
                <w:rFonts w:cstheme="minorHAnsi"/>
                <w:bCs/>
                <w:noProof w:val="0"/>
              </w:rPr>
              <w:t>Tarn</w:t>
            </w:r>
            <w:r w:rsidR="00421E68">
              <w:rPr>
                <w:rFonts w:cstheme="minorHAnsi"/>
                <w:bCs/>
                <w:noProof w:val="0"/>
              </w:rPr>
              <w:t>ów</w:t>
            </w:r>
            <w:r w:rsidRPr="00421E68">
              <w:rPr>
                <w:rFonts w:cstheme="minorHAnsi"/>
                <w:bCs/>
                <w:noProof w:val="0"/>
              </w:rPr>
              <w:t xml:space="preserve"> (87,2%), zaś najniższa w Wietrzychowicach (62,0%).</w:t>
            </w:r>
          </w:p>
          <w:p w14:paraId="5C2B7ACD" w14:textId="38EE7E36" w:rsidR="00B755B9" w:rsidRPr="00421E68"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21E68">
              <w:rPr>
                <w:rFonts w:cstheme="minorHAnsi"/>
                <w:noProof w:val="0"/>
              </w:rPr>
              <w:t>Bardzo dobra dostępność do wodociągu komunalnego (90,2%), – wyższa do średniej dla Małopolski (81,9%).</w:t>
            </w:r>
          </w:p>
          <w:p w14:paraId="0B12F77F" w14:textId="77777777" w:rsidR="00B755B9" w:rsidRPr="00421E68"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21E68">
              <w:rPr>
                <w:rFonts w:cstheme="minorHAnsi"/>
                <w:noProof w:val="0"/>
              </w:rPr>
              <w:t>Rośnie odsetek mieszkańców korzystających z sieci kanalizacyjnej (2011: 46,3%, 2020: 68,4%) i wskaźnik jest wyższy niż w województwie 64,6%.</w:t>
            </w:r>
          </w:p>
          <w:p w14:paraId="71AD81A0" w14:textId="77777777" w:rsidR="00B755B9" w:rsidRPr="00421E68"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21E68">
              <w:rPr>
                <w:rFonts w:cstheme="minorHAnsi"/>
                <w:noProof w:val="0"/>
              </w:rPr>
              <w:t>Położenie na trasie magistrali światłowodowej (pow. 10 kilobitów).</w:t>
            </w:r>
          </w:p>
        </w:tc>
      </w:tr>
      <w:tr w:rsidR="00B755B9" w:rsidRPr="00EF0A08" w14:paraId="253F5BA7"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A2A6526" w14:textId="77777777" w:rsidR="00B755B9" w:rsidRPr="00421E68" w:rsidRDefault="00B755B9" w:rsidP="00A07454">
            <w:pPr>
              <w:rPr>
                <w:rFonts w:cstheme="minorHAnsi"/>
              </w:rPr>
            </w:pPr>
            <w:r w:rsidRPr="00421E68">
              <w:rPr>
                <w:rFonts w:cstheme="minorHAnsi"/>
              </w:rPr>
              <w:t>Problemy i potrzeby</w:t>
            </w:r>
          </w:p>
        </w:tc>
        <w:tc>
          <w:tcPr>
            <w:tcW w:w="9023" w:type="dxa"/>
            <w:tcBorders>
              <w:top w:val="single" w:sz="4" w:space="0" w:color="auto"/>
              <w:left w:val="single" w:sz="4" w:space="0" w:color="auto"/>
              <w:bottom w:val="single" w:sz="4" w:space="0" w:color="auto"/>
              <w:right w:val="single" w:sz="4" w:space="0" w:color="auto"/>
            </w:tcBorders>
          </w:tcPr>
          <w:p w14:paraId="17772259" w14:textId="77777777" w:rsidR="00B755B9" w:rsidRPr="00421E68"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421E68">
              <w:rPr>
                <w:rFonts w:cstheme="minorHAnsi"/>
                <w:bCs/>
                <w:noProof w:val="0"/>
              </w:rPr>
              <w:t>Cały czas utrzymujący się deficyty w infrastrukturze podstawowej w części gmin obszaru – Skrzyszów (wodociąg), Wietrzychowice (kanalizacja, gaz).</w:t>
            </w:r>
          </w:p>
          <w:p w14:paraId="225D7808" w14:textId="3C72FF6F" w:rsidR="00B555C0" w:rsidRPr="00421E68" w:rsidRDefault="00B755B9" w:rsidP="00B555C0">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421E68">
              <w:rPr>
                <w:rFonts w:cstheme="minorHAnsi"/>
                <w:bCs/>
                <w:noProof w:val="0"/>
              </w:rPr>
              <w:t xml:space="preserve">Duże rozproszenie zabudowy </w:t>
            </w:r>
            <w:r w:rsidR="00421E68">
              <w:rPr>
                <w:rFonts w:cstheme="minorHAnsi"/>
                <w:bCs/>
                <w:noProof w:val="0"/>
              </w:rPr>
              <w:t xml:space="preserve">generujące duże </w:t>
            </w:r>
            <w:r w:rsidRPr="00421E68">
              <w:rPr>
                <w:rFonts w:cstheme="minorHAnsi"/>
                <w:bCs/>
                <w:noProof w:val="0"/>
              </w:rPr>
              <w:t>nakłady na utrzymanie infrastruktury drogowej, sieciowej itd.</w:t>
            </w:r>
          </w:p>
          <w:p w14:paraId="0FC8CBCE" w14:textId="105B872D" w:rsidR="00B755B9" w:rsidRPr="00421E68" w:rsidRDefault="00B755B9" w:rsidP="00B555C0">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421E68">
              <w:rPr>
                <w:rFonts w:cstheme="minorHAnsi"/>
                <w:bCs/>
              </w:rPr>
              <w:t>Zdegradowana infrastruktura melioracyjna i przeciwpowodziowa.</w:t>
            </w:r>
          </w:p>
        </w:tc>
      </w:tr>
      <w:tr w:rsidR="00B755B9" w:rsidRPr="00B755B9" w14:paraId="0038899A" w14:textId="77777777" w:rsidTr="002F2294">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0AABE9E4"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Gospodarka/przedsiębiorczość</w:t>
            </w:r>
          </w:p>
        </w:tc>
      </w:tr>
      <w:tr w:rsidR="00B755B9" w:rsidRPr="00EF0A08" w14:paraId="4B07F8D3"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14038E26"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6770F9EE" w14:textId="77777777" w:rsidR="00B755B9" w:rsidRPr="0010307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103071">
              <w:rPr>
                <w:rFonts w:cstheme="minorHAnsi"/>
                <w:noProof w:val="0"/>
                <w:color w:val="000000" w:themeColor="text1"/>
              </w:rPr>
              <w:t>Wysoka zdolność lokalnej społeczności do podejmowania ryzyka gospodarczego i prowadzenia działalności gospodarczej wyrażona liczbą podmiotów gospodarczych zarejestrowanych w REGON na 1 000 mieszkańców (2011: 58,25, 2020: 74,28).</w:t>
            </w:r>
          </w:p>
          <w:p w14:paraId="74311B85" w14:textId="77777777" w:rsidR="00B755B9" w:rsidRPr="0099176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noProof w:val="0"/>
                <w:color w:val="000000" w:themeColor="text1"/>
              </w:rPr>
            </w:pPr>
            <w:r w:rsidRPr="00991762">
              <w:rPr>
                <w:rFonts w:cstheme="minorHAnsi"/>
                <w:noProof w:val="0"/>
                <w:color w:val="000000" w:themeColor="text1"/>
              </w:rPr>
              <w:t>Spada liczba podmiotów gospodarczych wyrejestrowanych z REGON na 1 000 mieszkańców (2011: 5,11, 2020: 2,67).</w:t>
            </w:r>
          </w:p>
          <w:p w14:paraId="1AF9BD99" w14:textId="22BE2C21" w:rsidR="00B755B9" w:rsidRPr="0099176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noProof w:val="0"/>
                <w:color w:val="000000" w:themeColor="text1"/>
              </w:rPr>
            </w:pPr>
            <w:r w:rsidRPr="00991762">
              <w:rPr>
                <w:rFonts w:cstheme="minorHAnsi"/>
                <w:noProof w:val="0"/>
                <w:color w:val="000000" w:themeColor="text1"/>
              </w:rPr>
              <w:t>Rośnie udział nowo zarejestrowanych podmiotów sektora kreatywnego w liczbie nowo zarejestrowanych podmiotów ogółem (2011: 3,12; 2020: 5,85</w:t>
            </w:r>
            <w:r w:rsidR="00421E68">
              <w:rPr>
                <w:rFonts w:cstheme="minorHAnsi"/>
                <w:noProof w:val="0"/>
                <w:color w:val="000000" w:themeColor="text1"/>
              </w:rPr>
              <w:t>)</w:t>
            </w:r>
            <w:r w:rsidRPr="00991762">
              <w:rPr>
                <w:rFonts w:cstheme="minorHAnsi"/>
                <w:noProof w:val="0"/>
                <w:color w:val="000000" w:themeColor="text1"/>
              </w:rPr>
              <w:t>.</w:t>
            </w:r>
          </w:p>
          <w:p w14:paraId="79EB48DB" w14:textId="77777777" w:rsidR="00B755B9" w:rsidRPr="0099176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991762">
              <w:rPr>
                <w:rFonts w:cstheme="minorHAnsi"/>
                <w:noProof w:val="0"/>
                <w:color w:val="000000" w:themeColor="text1"/>
              </w:rPr>
              <w:t>Na tle MSP z Małopolski najwyższa liczba przedsiębiorstw planuje automatyzację procesu produkcyjnego (21,7%).</w:t>
            </w:r>
          </w:p>
          <w:p w14:paraId="5256F531" w14:textId="74AFA98E" w:rsidR="00B755B9" w:rsidRPr="0099176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991762">
              <w:rPr>
                <w:rFonts w:cstheme="minorHAnsi"/>
                <w:noProof w:val="0"/>
                <w:color w:val="000000" w:themeColor="text1"/>
              </w:rPr>
              <w:t>Aktywność przedsiębiorcza mieszkańców, duża liczba małych, rodzinnych przedsiębiorstw</w:t>
            </w:r>
            <w:r w:rsidR="00421E68">
              <w:rPr>
                <w:rFonts w:cstheme="minorHAnsi"/>
                <w:noProof w:val="0"/>
                <w:color w:val="000000" w:themeColor="text1"/>
              </w:rPr>
              <w:t>.</w:t>
            </w:r>
          </w:p>
          <w:p w14:paraId="6D09278C" w14:textId="24C29813" w:rsidR="00B755B9" w:rsidRPr="0099176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ascii="Arial" w:hAnsi="Arial" w:cs="Arial"/>
                <w:noProof w:val="0"/>
                <w:color w:val="000000" w:themeColor="text1"/>
                <w:sz w:val="23"/>
                <w:szCs w:val="23"/>
              </w:rPr>
            </w:pPr>
            <w:r w:rsidRPr="00991762">
              <w:rPr>
                <w:rFonts w:cstheme="minorHAnsi"/>
                <w:noProof w:val="0"/>
                <w:color w:val="000000" w:themeColor="text1"/>
              </w:rPr>
              <w:lastRenderedPageBreak/>
              <w:t>Dominujące branże struktury przemysłowej:</w:t>
            </w:r>
            <w:r>
              <w:rPr>
                <w:rFonts w:cstheme="minorHAnsi"/>
                <w:noProof w:val="0"/>
                <w:color w:val="000000" w:themeColor="text1"/>
              </w:rPr>
              <w:t xml:space="preserve"> </w:t>
            </w:r>
            <w:bookmarkStart w:id="58" w:name="_Hlk135551986"/>
            <w:r>
              <w:rPr>
                <w:rFonts w:cstheme="minorHAnsi"/>
                <w:noProof w:val="0"/>
                <w:color w:val="000000" w:themeColor="text1"/>
              </w:rPr>
              <w:t>branża budowlana,</w:t>
            </w:r>
            <w:r w:rsidRPr="00991762">
              <w:rPr>
                <w:rFonts w:cstheme="minorHAnsi"/>
                <w:noProof w:val="0"/>
                <w:color w:val="000000" w:themeColor="text1"/>
              </w:rPr>
              <w:t xml:space="preserve"> przemysł drzewny</w:t>
            </w:r>
            <w:r>
              <w:rPr>
                <w:rFonts w:cstheme="minorHAnsi"/>
                <w:noProof w:val="0"/>
                <w:color w:val="000000" w:themeColor="text1"/>
              </w:rPr>
              <w:t xml:space="preserve"> (m.in. tartaki, wyroby z drewna)</w:t>
            </w:r>
            <w:r w:rsidRPr="00991762">
              <w:rPr>
                <w:rFonts w:cstheme="minorHAnsi"/>
                <w:noProof w:val="0"/>
                <w:color w:val="000000" w:themeColor="text1"/>
              </w:rPr>
              <w:t xml:space="preserve">, przetwórstwo rolno-spożywcze, </w:t>
            </w:r>
            <w:r>
              <w:rPr>
                <w:rFonts w:cstheme="minorHAnsi"/>
                <w:noProof w:val="0"/>
                <w:color w:val="000000" w:themeColor="text1"/>
              </w:rPr>
              <w:t>hutnictwo sz</w:t>
            </w:r>
            <w:r w:rsidR="007E1200">
              <w:rPr>
                <w:rFonts w:cstheme="minorHAnsi"/>
                <w:noProof w:val="0"/>
                <w:color w:val="000000" w:themeColor="text1"/>
              </w:rPr>
              <w:t>k</w:t>
            </w:r>
            <w:r>
              <w:rPr>
                <w:rFonts w:cstheme="minorHAnsi"/>
                <w:noProof w:val="0"/>
                <w:color w:val="000000" w:themeColor="text1"/>
              </w:rPr>
              <w:t>ła</w:t>
            </w:r>
            <w:bookmarkEnd w:id="58"/>
            <w:r>
              <w:rPr>
                <w:rFonts w:cstheme="minorHAnsi"/>
                <w:noProof w:val="0"/>
                <w:color w:val="000000" w:themeColor="text1"/>
              </w:rPr>
              <w:t>.</w:t>
            </w:r>
          </w:p>
          <w:p w14:paraId="133F2265" w14:textId="305C8663" w:rsidR="00B755B9" w:rsidRPr="00991762" w:rsidRDefault="00421E68"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ascii="Arial" w:hAnsi="Arial" w:cs="Arial"/>
                <w:noProof w:val="0"/>
                <w:sz w:val="23"/>
                <w:szCs w:val="23"/>
              </w:rPr>
            </w:pPr>
            <w:r>
              <w:rPr>
                <w:rFonts w:cstheme="minorHAnsi"/>
                <w:noProof w:val="0"/>
                <w:color w:val="000000" w:themeColor="text1"/>
              </w:rPr>
              <w:t>Dostępne s</w:t>
            </w:r>
            <w:r w:rsidR="00B755B9" w:rsidRPr="00991762">
              <w:rPr>
                <w:rFonts w:cstheme="minorHAnsi"/>
                <w:noProof w:val="0"/>
                <w:color w:val="000000" w:themeColor="text1"/>
              </w:rPr>
              <w:t>urowce naturalne - glina, żwir, drewno.</w:t>
            </w:r>
          </w:p>
          <w:p w14:paraId="78172BF8" w14:textId="77777777" w:rsidR="00B755B9" w:rsidRPr="00421E68"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21E68">
              <w:rPr>
                <w:rFonts w:cstheme="minorHAnsi"/>
                <w:noProof w:val="0"/>
                <w:color w:val="000000" w:themeColor="text1"/>
              </w:rPr>
              <w:t>Istniejące potencjalne tereny pod inwestycje i dobra ich dostępność komunikacyjna.</w:t>
            </w:r>
          </w:p>
          <w:p w14:paraId="7E672C36" w14:textId="77777777" w:rsidR="00B555C0" w:rsidRPr="00421E68" w:rsidRDefault="00B755B9" w:rsidP="00B555C0">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421E68">
              <w:rPr>
                <w:rFonts w:cstheme="minorHAnsi"/>
                <w:noProof w:val="0"/>
                <w:color w:val="000000" w:themeColor="text1"/>
              </w:rPr>
              <w:t>Brak uciążliwego przemysłu i uciążliwej zwierzęcej produkcji rolniczej.</w:t>
            </w:r>
          </w:p>
          <w:p w14:paraId="6646F3E8" w14:textId="59FDF32F" w:rsidR="00B755B9" w:rsidRPr="00B555C0" w:rsidRDefault="00B755B9" w:rsidP="00B555C0">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ascii="Arial" w:hAnsi="Arial" w:cs="Arial"/>
                <w:noProof w:val="0"/>
                <w:sz w:val="23"/>
                <w:szCs w:val="23"/>
              </w:rPr>
            </w:pPr>
            <w:r w:rsidRPr="003C560A">
              <w:rPr>
                <w:color w:val="538135" w:themeColor="accent6" w:themeShade="BF"/>
              </w:rPr>
              <w:t>Istniejące duże firmy – jako miejsca pracy, podatnicy (CIT), ale i partnerzy w rozwoju lokalnym (np. Leier, BrukBet – wsparcie sportu)</w:t>
            </w:r>
            <w:r w:rsidR="00B555C0" w:rsidRPr="003C560A">
              <w:rPr>
                <w:color w:val="538135" w:themeColor="accent6" w:themeShade="BF"/>
              </w:rPr>
              <w:t>.</w:t>
            </w:r>
          </w:p>
        </w:tc>
      </w:tr>
      <w:tr w:rsidR="00B755B9" w:rsidRPr="00EF0A08" w14:paraId="7954B937"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BE1A5ED" w14:textId="77777777" w:rsidR="00B755B9" w:rsidRPr="00B755B9" w:rsidRDefault="00B755B9" w:rsidP="00A07454">
            <w:pPr>
              <w:rPr>
                <w:rFonts w:cstheme="minorHAnsi"/>
              </w:rPr>
            </w:pPr>
            <w:r w:rsidRPr="00B755B9">
              <w:rPr>
                <w:rFonts w:cstheme="minorHAnsi"/>
              </w:rPr>
              <w:lastRenderedPageBreak/>
              <w:t>Problemy i potrzeby</w:t>
            </w:r>
          </w:p>
        </w:tc>
        <w:tc>
          <w:tcPr>
            <w:tcW w:w="9023" w:type="dxa"/>
            <w:tcBorders>
              <w:top w:val="single" w:sz="4" w:space="0" w:color="auto"/>
              <w:left w:val="single" w:sz="4" w:space="0" w:color="auto"/>
              <w:bottom w:val="single" w:sz="4" w:space="0" w:color="auto"/>
              <w:right w:val="single" w:sz="4" w:space="0" w:color="auto"/>
            </w:tcBorders>
          </w:tcPr>
          <w:p w14:paraId="79339992" w14:textId="77777777" w:rsidR="00421E68" w:rsidRPr="000C36C5" w:rsidRDefault="00421E68" w:rsidP="00421E68">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t>Podupadający Tarnów – mało miejsc pracy, brak pozytywnego odziaływania miasta na ościenne gminy.</w:t>
            </w:r>
          </w:p>
          <w:p w14:paraId="6AA71E75" w14:textId="59FA5ADF"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Pr>
                <w:rFonts w:cstheme="minorHAnsi"/>
                <w:noProof w:val="0"/>
                <w:color w:val="000000" w:themeColor="text1"/>
              </w:rPr>
              <w:t>Słabe możliwości (przede wszystkim finansowe) lokalnych firm do rozwoju i tworzenia miejsc pracy.</w:t>
            </w:r>
          </w:p>
          <w:p w14:paraId="28485289" w14:textId="77777777" w:rsidR="00B755B9" w:rsidRPr="00CA574A"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CA574A">
              <w:rPr>
                <w:rFonts w:cstheme="minorHAnsi"/>
                <w:color w:val="000000" w:themeColor="text1"/>
              </w:rPr>
              <w:t>Niewykorzystanie potencjału dominującej branży</w:t>
            </w:r>
            <w:r>
              <w:rPr>
                <w:rFonts w:cstheme="minorHAnsi"/>
                <w:color w:val="000000" w:themeColor="text1"/>
              </w:rPr>
              <w:t xml:space="preserve"> </w:t>
            </w:r>
            <w:r w:rsidRPr="00CA574A">
              <w:rPr>
                <w:rFonts w:cstheme="minorHAnsi"/>
                <w:color w:val="000000" w:themeColor="text1"/>
              </w:rPr>
              <w:t>przemysłowej, jaką stanowi wytwarzanie wyrobów</w:t>
            </w:r>
            <w:r>
              <w:rPr>
                <w:rFonts w:cstheme="minorHAnsi"/>
                <w:color w:val="000000" w:themeColor="text1"/>
              </w:rPr>
              <w:t xml:space="preserve"> </w:t>
            </w:r>
            <w:r w:rsidRPr="00CA574A">
              <w:rPr>
                <w:rFonts w:cstheme="minorHAnsi"/>
                <w:color w:val="000000" w:themeColor="text1"/>
              </w:rPr>
              <w:t>drewnianych – brak kooperacji wśród producentów</w:t>
            </w:r>
            <w:r>
              <w:rPr>
                <w:rFonts w:cstheme="minorHAnsi"/>
                <w:color w:val="000000" w:themeColor="text1"/>
              </w:rPr>
              <w:t>.</w:t>
            </w:r>
          </w:p>
          <w:p w14:paraId="7993180D" w14:textId="7C1FA949" w:rsidR="00B755B9" w:rsidRPr="00103071"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103071">
              <w:rPr>
                <w:rFonts w:cstheme="minorHAnsi"/>
                <w:noProof w:val="0"/>
                <w:color w:val="000000" w:themeColor="text1"/>
              </w:rPr>
              <w:t xml:space="preserve">Niska znajomość wśród przedsiębiorców (MSP) modelu Przemysł 4.0. Zaledwie 0,9% ankietowanych przedsiębiorców z subregionu tarnowskiego znało pojęcie gospodarki o obiegu zamkniętym (GOZ), 10,4% znało pojęcie </w:t>
            </w:r>
            <w:proofErr w:type="spellStart"/>
            <w:r w:rsidRPr="00103071">
              <w:rPr>
                <w:rFonts w:cstheme="minorHAnsi"/>
                <w:noProof w:val="0"/>
                <w:color w:val="000000" w:themeColor="text1"/>
              </w:rPr>
              <w:t>BigData</w:t>
            </w:r>
            <w:proofErr w:type="spellEnd"/>
            <w:r w:rsidRPr="00103071">
              <w:rPr>
                <w:rFonts w:cstheme="minorHAnsi"/>
                <w:noProof w:val="0"/>
                <w:color w:val="000000" w:themeColor="text1"/>
              </w:rPr>
              <w:t>, 7,5% miało wiedz</w:t>
            </w:r>
            <w:r w:rsidR="0099183C">
              <w:rPr>
                <w:rFonts w:cstheme="minorHAnsi"/>
                <w:noProof w:val="0"/>
                <w:color w:val="000000" w:themeColor="text1"/>
              </w:rPr>
              <w:t>ę</w:t>
            </w:r>
            <w:r w:rsidRPr="00103071">
              <w:rPr>
                <w:rFonts w:cstheme="minorHAnsi"/>
                <w:noProof w:val="0"/>
                <w:color w:val="000000" w:themeColor="text1"/>
              </w:rPr>
              <w:t xml:space="preserve"> na temat korzystania z oprogramowania w modelu usługowym (SaaS.).</w:t>
            </w:r>
          </w:p>
          <w:p w14:paraId="1B0E931A" w14:textId="77777777" w:rsidR="00B755B9" w:rsidRPr="00103071"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103071">
              <w:rPr>
                <w:rFonts w:cstheme="minorHAnsi"/>
                <w:noProof w:val="0"/>
                <w:color w:val="000000" w:themeColor="text1"/>
              </w:rPr>
              <w:t>65,1% ankietowanych MSP z subregionu tarnowskiego nie planuje wdrożenia elementów nawiązujących do Przemysłu 4.0 (m.in. roboty przemysłowe, big data, druk 3D, specjalistyczne systemy IT).</w:t>
            </w:r>
          </w:p>
          <w:p w14:paraId="192E00F9" w14:textId="77777777" w:rsidR="00B755B9" w:rsidRPr="00991762"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103071">
              <w:rPr>
                <w:rFonts w:cstheme="minorHAnsi"/>
                <w:noProof w:val="0"/>
                <w:color w:val="000000" w:themeColor="text1"/>
              </w:rPr>
              <w:t>Niska skłonność do poszerzania wiedzy w zakresie nowych technologii. Zaledwie 11,3% przedsiębiorców przeszkoliło swoją załogę w zakresie nowych technologii w przemyśle w przeciągu ostatnich 2 lat (2019-2020).</w:t>
            </w:r>
          </w:p>
          <w:p w14:paraId="14E81099" w14:textId="77777777" w:rsidR="00B755B9" w:rsidRPr="00103071"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Style w:val="markedcontent"/>
                <w:rFonts w:cstheme="minorHAnsi"/>
                <w:noProof w:val="0"/>
                <w:color w:val="000000" w:themeColor="text1"/>
              </w:rPr>
            </w:pPr>
            <w:r w:rsidRPr="00103071">
              <w:rPr>
                <w:rStyle w:val="markedcontent"/>
                <w:rFonts w:cstheme="minorHAnsi"/>
                <w:noProof w:val="0"/>
                <w:color w:val="000000" w:themeColor="text1"/>
              </w:rPr>
              <w:t>Niska świadomość potrzeby i rzadka praktyka kształcenia wśród o</w:t>
            </w:r>
            <w:r w:rsidRPr="00103071">
              <w:rPr>
                <w:rStyle w:val="markedcontent"/>
                <w:rFonts w:cstheme="minorHAnsi"/>
                <w:color w:val="000000" w:themeColor="text1"/>
              </w:rPr>
              <w:t xml:space="preserve">sób </w:t>
            </w:r>
            <w:r w:rsidRPr="00103071">
              <w:rPr>
                <w:rStyle w:val="markedcontent"/>
                <w:rFonts w:cstheme="minorHAnsi"/>
                <w:noProof w:val="0"/>
                <w:color w:val="000000" w:themeColor="text1"/>
              </w:rPr>
              <w:t>dorosłych.</w:t>
            </w:r>
          </w:p>
          <w:p w14:paraId="25D183A4" w14:textId="77777777" w:rsidR="00B755B9" w:rsidRPr="00103071"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000000" w:themeColor="text1"/>
              </w:rPr>
            </w:pPr>
            <w:r w:rsidRPr="00103071">
              <w:rPr>
                <w:rFonts w:cstheme="minorHAnsi"/>
                <w:noProof w:val="0"/>
                <w:color w:val="000000" w:themeColor="text1"/>
              </w:rPr>
              <w:t>Niedostatecznie rozwinięta kultura przedsiębiorczości i umiejętności w zakresie przedsiębiorczości.</w:t>
            </w:r>
          </w:p>
          <w:p w14:paraId="71B3FE0C" w14:textId="77777777" w:rsidR="00B755B9" w:rsidRPr="00BA0847"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D76B38">
              <w:rPr>
                <w:rFonts w:cstheme="minorHAnsi"/>
                <w:noProof w:val="0"/>
                <w:color w:val="000000" w:themeColor="text1"/>
              </w:rPr>
              <w:t xml:space="preserve">Duża potrzeba kształcenia kadr w MSP (67% przedsiębiorców w subregionie tarnowskim </w:t>
            </w:r>
            <w:r w:rsidRPr="00BA0847">
              <w:rPr>
                <w:rFonts w:cstheme="minorHAnsi"/>
                <w:noProof w:val="0"/>
              </w:rPr>
              <w:t>deklaruje, że to ważne).</w:t>
            </w:r>
          </w:p>
          <w:p w14:paraId="2125F98A" w14:textId="7D912C9E"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9183C">
              <w:rPr>
                <w:rFonts w:cstheme="minorHAnsi"/>
              </w:rPr>
              <w:t xml:space="preserve">Brak </w:t>
            </w:r>
            <w:r w:rsidR="0099183C" w:rsidRPr="0099183C">
              <w:rPr>
                <w:rFonts w:cstheme="minorHAnsi"/>
              </w:rPr>
              <w:t xml:space="preserve">zagospodarowanych (uzbrojionych) </w:t>
            </w:r>
            <w:r w:rsidRPr="0099183C">
              <w:rPr>
                <w:rFonts w:cstheme="minorHAnsi"/>
              </w:rPr>
              <w:t>terenów należących do samorządu, umożliwiających lokowanie nowych, dużych firm.</w:t>
            </w:r>
          </w:p>
          <w:p w14:paraId="48E2DB41" w14:textId="77777777" w:rsidR="00B755B9" w:rsidRPr="003C560A" w:rsidRDefault="00B755B9"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538135" w:themeColor="accent6" w:themeShade="BF"/>
              </w:rPr>
            </w:pPr>
            <w:r w:rsidRPr="003C560A">
              <w:rPr>
                <w:rFonts w:cstheme="minorHAnsi"/>
                <w:noProof w:val="0"/>
                <w:color w:val="538135" w:themeColor="accent6" w:themeShade="BF"/>
              </w:rPr>
              <w:t>Niska ocena atrakcyjności rynku pracy przez mieszkańców (szczególnie zróżnicowanie i poziom wynagrodzeń).</w:t>
            </w:r>
          </w:p>
          <w:p w14:paraId="42022853" w14:textId="77777777" w:rsidR="00B755B9" w:rsidRPr="003C560A" w:rsidRDefault="00B755B9"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538135" w:themeColor="accent6" w:themeShade="BF"/>
              </w:rPr>
            </w:pPr>
            <w:r w:rsidRPr="003C560A">
              <w:rPr>
                <w:rFonts w:cstheme="minorHAnsi"/>
                <w:color w:val="538135" w:themeColor="accent6" w:themeShade="BF"/>
              </w:rPr>
              <w:t>Niewystarczające wsparcie rozwoju działalności gospodarczej.</w:t>
            </w:r>
          </w:p>
          <w:p w14:paraId="67D1DE94" w14:textId="050F3C94" w:rsidR="00B755B9" w:rsidRPr="00D76B38" w:rsidRDefault="00B755B9"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70AD47" w:themeColor="accent6"/>
              </w:rPr>
            </w:pPr>
            <w:r w:rsidRPr="004F38F9">
              <w:rPr>
                <w:color w:val="538135" w:themeColor="accent6" w:themeShade="BF"/>
              </w:rPr>
              <w:t>Wymagający wsparcia sektor usług lokalnych –</w:t>
            </w:r>
            <w:r w:rsidR="004F38F9">
              <w:rPr>
                <w:color w:val="538135" w:themeColor="accent6" w:themeShade="BF"/>
              </w:rPr>
              <w:t xml:space="preserve"> </w:t>
            </w:r>
            <w:r w:rsidRPr="004F38F9">
              <w:rPr>
                <w:color w:val="538135" w:themeColor="accent6" w:themeShade="BF"/>
              </w:rPr>
              <w:t>mechanicy</w:t>
            </w:r>
            <w:r w:rsidR="004F38F9" w:rsidRPr="004F38F9">
              <w:rPr>
                <w:color w:val="538135" w:themeColor="accent6" w:themeShade="BF"/>
              </w:rPr>
              <w:t>, usługi remontowo- budowlane, stolarskie, usługi czasu wolnego (np. fryzjerzy, kosmetyczki).</w:t>
            </w:r>
          </w:p>
        </w:tc>
      </w:tr>
      <w:tr w:rsidR="00B555C0" w:rsidRPr="00B555C0" w14:paraId="6FC367B3" w14:textId="77777777" w:rsidTr="002F2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425270EF" w14:textId="77777777" w:rsidR="00B755B9" w:rsidRPr="00B555C0" w:rsidRDefault="00B755B9" w:rsidP="00A07454">
            <w:pPr>
              <w:autoSpaceDE w:val="0"/>
              <w:autoSpaceDN w:val="0"/>
              <w:adjustRightInd w:val="0"/>
              <w:spacing w:before="0" w:after="0" w:line="240" w:lineRule="auto"/>
              <w:jc w:val="center"/>
              <w:rPr>
                <w:rFonts w:cstheme="minorHAnsi"/>
              </w:rPr>
            </w:pPr>
            <w:r w:rsidRPr="00B555C0">
              <w:rPr>
                <w:rFonts w:cstheme="minorHAnsi"/>
              </w:rPr>
              <w:t xml:space="preserve">Rynek pracy </w:t>
            </w:r>
          </w:p>
        </w:tc>
      </w:tr>
      <w:tr w:rsidR="00B755B9" w:rsidRPr="00EF0A08" w14:paraId="36A46A29"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66E26EE" w14:textId="77777777" w:rsidR="00B755B9" w:rsidRPr="0099183C" w:rsidRDefault="00B755B9" w:rsidP="00A07454">
            <w:pPr>
              <w:rPr>
                <w:rFonts w:cstheme="minorHAnsi"/>
              </w:rPr>
            </w:pPr>
            <w:r w:rsidRPr="0099183C">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3AD83754" w14:textId="77777777"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99183C">
              <w:rPr>
                <w:rFonts w:cstheme="minorHAnsi"/>
                <w:noProof w:val="0"/>
              </w:rPr>
              <w:t>Rośnie udział pracujących w liczbie mieszkańców w wieku produkcyjnym (2015: 20,23%, 2020: 23,74%).</w:t>
            </w:r>
          </w:p>
          <w:p w14:paraId="13CF5434" w14:textId="77777777"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99183C">
              <w:rPr>
                <w:rFonts w:cstheme="minorHAnsi"/>
                <w:noProof w:val="0"/>
              </w:rPr>
              <w:t>Wzrastają wpływy JST z tytułu udziału we wpływach BP z PIT przypadające na 1 mieszkańca – 2016: 510,40 zł, 2020: 865,21 zł).</w:t>
            </w:r>
          </w:p>
          <w:p w14:paraId="13DE1BB2" w14:textId="3623F6A1" w:rsidR="00B755B9" w:rsidRPr="0099183C" w:rsidRDefault="00B755B9" w:rsidP="00B755B9">
            <w:pPr>
              <w:pStyle w:val="Akapitzlist"/>
              <w:numPr>
                <w:ilvl w:val="0"/>
                <w:numId w:val="7"/>
              </w:numPr>
              <w:autoSpaceDE w:val="0"/>
              <w:autoSpaceDN w:val="0"/>
              <w:adjustRightInd w:val="0"/>
              <w:spacing w:before="0" w:after="0" w:line="240" w:lineRule="auto"/>
              <w:ind w:left="315"/>
              <w:cnfStyle w:val="000000000000" w:firstRow="0" w:lastRow="0" w:firstColumn="0" w:lastColumn="0" w:oddVBand="0" w:evenVBand="0" w:oddHBand="0" w:evenHBand="0" w:firstRowFirstColumn="0" w:firstRowLastColumn="0" w:lastRowFirstColumn="0" w:lastRowLastColumn="0"/>
              <w:rPr>
                <w:rFonts w:cstheme="minorHAnsi"/>
                <w:b/>
                <w:bCs/>
                <w:noProof w:val="0"/>
              </w:rPr>
            </w:pPr>
            <w:r w:rsidRPr="0099183C">
              <w:rPr>
                <w:rFonts w:cstheme="minorHAnsi"/>
                <w:noProof w:val="0"/>
              </w:rPr>
              <w:t>Wzrasta liczba podatników z obywatelstwem innym niż PL (2015: 30</w:t>
            </w:r>
            <w:r w:rsidR="0099183C" w:rsidRPr="0099183C">
              <w:rPr>
                <w:rFonts w:cstheme="minorHAnsi"/>
                <w:noProof w:val="0"/>
              </w:rPr>
              <w:t xml:space="preserve"> osób</w:t>
            </w:r>
            <w:r w:rsidRPr="0099183C">
              <w:rPr>
                <w:rFonts w:cstheme="minorHAnsi"/>
                <w:noProof w:val="0"/>
              </w:rPr>
              <w:t>, 2020: 2</w:t>
            </w:r>
            <w:r w:rsidR="0099183C" w:rsidRPr="0099183C">
              <w:rPr>
                <w:rFonts w:cstheme="minorHAnsi"/>
                <w:noProof w:val="0"/>
              </w:rPr>
              <w:t> </w:t>
            </w:r>
            <w:r w:rsidRPr="0099183C">
              <w:rPr>
                <w:rFonts w:cstheme="minorHAnsi"/>
                <w:noProof w:val="0"/>
              </w:rPr>
              <w:t>442</w:t>
            </w:r>
            <w:r w:rsidR="0099183C" w:rsidRPr="0099183C">
              <w:rPr>
                <w:rFonts w:cstheme="minorHAnsi"/>
                <w:noProof w:val="0"/>
              </w:rPr>
              <w:t xml:space="preserve"> osób</w:t>
            </w:r>
            <w:r w:rsidRPr="0099183C">
              <w:rPr>
                <w:rFonts w:cstheme="minorHAnsi"/>
                <w:noProof w:val="0"/>
              </w:rPr>
              <w:t>).</w:t>
            </w:r>
          </w:p>
          <w:p w14:paraId="4AD9361C" w14:textId="77777777"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99183C">
              <w:rPr>
                <w:rFonts w:cstheme="minorHAnsi"/>
                <w:noProof w:val="0"/>
              </w:rPr>
              <w:t>Spada udział osób długotrwale bezrobotnych zarejestrowanych na 1 000 mieszkańców w wieku produkcyjnym (2016: 39,07, 2020: 23,62).</w:t>
            </w:r>
          </w:p>
          <w:p w14:paraId="09FD9DBA" w14:textId="77777777"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9183C">
              <w:rPr>
                <w:rFonts w:cstheme="minorHAnsi"/>
                <w:noProof w:val="0"/>
              </w:rPr>
              <w:t>Spada udział osób bezrobotnych zarejestrowanych do 25 roku życia na 1 000 mieszkańców w wieku produkcyjnym (2015: 13,31, 2020: 6,32).</w:t>
            </w:r>
          </w:p>
          <w:p w14:paraId="61989BF8" w14:textId="77777777" w:rsidR="00B755B9" w:rsidRPr="0099183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9183C">
              <w:rPr>
                <w:rFonts w:cstheme="minorHAnsi"/>
                <w:noProof w:val="0"/>
              </w:rPr>
              <w:t>Duża chęć podejmowania pracy przez kobiety, zwłaszcza po okresie macierzyństwa.</w:t>
            </w:r>
          </w:p>
        </w:tc>
      </w:tr>
      <w:tr w:rsidR="00B755B9" w:rsidRPr="00EF0A08" w14:paraId="2E7E222D"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5C898467" w14:textId="77777777" w:rsidR="00B755B9" w:rsidRPr="0099183C" w:rsidRDefault="00B755B9" w:rsidP="00A07454">
            <w:pPr>
              <w:rPr>
                <w:rFonts w:cstheme="minorHAnsi"/>
              </w:rPr>
            </w:pPr>
            <w:r w:rsidRPr="0099183C">
              <w:rPr>
                <w:rFonts w:cstheme="minorHAnsi"/>
              </w:rPr>
              <w:t>Problemy i potrzeby</w:t>
            </w:r>
          </w:p>
        </w:tc>
        <w:tc>
          <w:tcPr>
            <w:tcW w:w="9023" w:type="dxa"/>
            <w:tcBorders>
              <w:top w:val="single" w:sz="4" w:space="0" w:color="auto"/>
              <w:left w:val="single" w:sz="4" w:space="0" w:color="auto"/>
              <w:bottom w:val="single" w:sz="4" w:space="0" w:color="auto"/>
              <w:right w:val="single" w:sz="4" w:space="0" w:color="auto"/>
            </w:tcBorders>
          </w:tcPr>
          <w:p w14:paraId="22A957A2" w14:textId="3B17CDD4" w:rsidR="00B755B9" w:rsidRPr="0099183C"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noProof w:val="0"/>
              </w:rPr>
            </w:pPr>
            <w:r w:rsidRPr="0099183C">
              <w:rPr>
                <w:rFonts w:cstheme="minorHAnsi"/>
                <w:noProof w:val="0"/>
              </w:rPr>
              <w:t xml:space="preserve">Obecna różnica liczby osób wchodzących i schodzących z lokalnego rynku pracy nie zapewnia zastępowalność pokoleń - </w:t>
            </w:r>
            <w:r w:rsidRPr="0099183C">
              <w:t>różnica liczby mieszkańców w wieku 20-24 i 60-64 lat na 1</w:t>
            </w:r>
            <w:r w:rsidR="0099183C">
              <w:t> </w:t>
            </w:r>
            <w:r w:rsidRPr="0099183C">
              <w:t xml:space="preserve">000 mieszkańców w wieku produkcyjnym (2015: 35,14, 2020: </w:t>
            </w:r>
            <w:r w:rsidR="0099183C">
              <w:t>(</w:t>
            </w:r>
            <w:r w:rsidRPr="0099183C">
              <w:t>-</w:t>
            </w:r>
            <w:r w:rsidR="0099183C">
              <w:t>)</w:t>
            </w:r>
            <w:r w:rsidRPr="0099183C">
              <w:t>7,94).</w:t>
            </w:r>
          </w:p>
          <w:p w14:paraId="5593B120" w14:textId="27F1FDAE" w:rsidR="00B755B9" w:rsidRPr="0099183C"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99183C">
              <w:rPr>
                <w:rFonts w:cstheme="minorHAnsi"/>
                <w:noProof w:val="0"/>
              </w:rPr>
              <w:lastRenderedPageBreak/>
              <w:t xml:space="preserve">Kurczy się dostępna siła robocza; różnica liczby mieszkańców w wieku produkcyjnym w ostatnich pięciu latach (jako % ogólnej liczby mieszkańców) w 2020 przyjął wartość ujemną (2015: 1,88, 2020: </w:t>
            </w:r>
            <w:r w:rsidR="0099183C">
              <w:rPr>
                <w:rFonts w:cstheme="minorHAnsi"/>
                <w:noProof w:val="0"/>
              </w:rPr>
              <w:t>(</w:t>
            </w:r>
            <w:r w:rsidRPr="0099183C">
              <w:rPr>
                <w:rFonts w:cstheme="minorHAnsi"/>
                <w:noProof w:val="0"/>
              </w:rPr>
              <w:t>-</w:t>
            </w:r>
            <w:r w:rsidR="0099183C">
              <w:rPr>
                <w:rFonts w:cstheme="minorHAnsi"/>
                <w:noProof w:val="0"/>
              </w:rPr>
              <w:t>)</w:t>
            </w:r>
            <w:r w:rsidRPr="0099183C">
              <w:rPr>
                <w:rFonts w:cstheme="minorHAnsi"/>
                <w:noProof w:val="0"/>
              </w:rPr>
              <w:t>2,25).</w:t>
            </w:r>
          </w:p>
          <w:p w14:paraId="1DFEF936" w14:textId="77777777" w:rsidR="00B755B9" w:rsidRPr="0099183C"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99183C">
              <w:rPr>
                <w:rFonts w:cstheme="minorHAnsi"/>
                <w:noProof w:val="0"/>
              </w:rPr>
              <w:t>Zdecydowanie wyższy udział kobiet w liczbie bezrobotnych ogółem i systematycznie wzrasta (2015: 59,29%, 2020: 60,13%).</w:t>
            </w:r>
          </w:p>
          <w:p w14:paraId="59AB4543" w14:textId="77777777" w:rsidR="00B755B9" w:rsidRPr="0099183C"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99183C">
              <w:rPr>
                <w:rFonts w:cstheme="minorHAnsi"/>
                <w:noProof w:val="0"/>
              </w:rPr>
              <w:t>Mimo spadku bezrobocia relatywnie duża liczba młodych bezrobotnych.</w:t>
            </w:r>
          </w:p>
          <w:p w14:paraId="1A8D0178" w14:textId="77777777" w:rsidR="00B755B9" w:rsidRPr="0099183C" w:rsidRDefault="00B755B9" w:rsidP="00B755B9">
            <w:pPr>
              <w:pStyle w:val="Akapitzlist"/>
              <w:numPr>
                <w:ilvl w:val="0"/>
                <w:numId w:val="7"/>
              </w:numPr>
              <w:autoSpaceDE w:val="0"/>
              <w:autoSpaceDN w:val="0"/>
              <w:adjustRightInd w:val="0"/>
              <w:spacing w:before="0" w:after="0"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99183C">
              <w:rPr>
                <w:rFonts w:cstheme="minorHAnsi"/>
                <w:noProof w:val="0"/>
              </w:rPr>
              <w:t>Kompetencje pracowników niedostosowane do potrzeb rynku pracy.</w:t>
            </w:r>
          </w:p>
        </w:tc>
      </w:tr>
      <w:tr w:rsidR="00B555C0" w:rsidRPr="00B555C0" w14:paraId="544756C0" w14:textId="77777777" w:rsidTr="002F2294">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37F1DA10" w14:textId="77777777" w:rsidR="00B755B9" w:rsidRPr="00B555C0" w:rsidRDefault="00B755B9" w:rsidP="00A07454">
            <w:pPr>
              <w:autoSpaceDE w:val="0"/>
              <w:autoSpaceDN w:val="0"/>
              <w:adjustRightInd w:val="0"/>
              <w:spacing w:before="0" w:after="0" w:line="240" w:lineRule="auto"/>
              <w:jc w:val="center"/>
              <w:rPr>
                <w:rFonts w:cstheme="minorHAnsi"/>
              </w:rPr>
            </w:pPr>
            <w:r w:rsidRPr="00B555C0">
              <w:rPr>
                <w:rFonts w:cstheme="minorHAnsi"/>
              </w:rPr>
              <w:lastRenderedPageBreak/>
              <w:t>Działalność sektora społecznego</w:t>
            </w:r>
          </w:p>
        </w:tc>
      </w:tr>
      <w:tr w:rsidR="00B755B9" w:rsidRPr="00EF0A08" w14:paraId="45E20245"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4FD7F3C4"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2AAF9540" w14:textId="77777777" w:rsidR="00B755B9" w:rsidRPr="0054067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BA0847">
              <w:rPr>
                <w:rFonts w:cstheme="minorHAnsi"/>
                <w:bCs/>
                <w:noProof w:val="0"/>
              </w:rPr>
              <w:t>Rośnie liczba zarejestrowanych fundacji, stowarzyszeń i organizacji społecznych (2016: 233, 2020: 258).</w:t>
            </w:r>
          </w:p>
          <w:p w14:paraId="0060C42F" w14:textId="77777777" w:rsidR="00540671" w:rsidRPr="00BA0847" w:rsidRDefault="00540671" w:rsidP="00540671">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BA0847">
              <w:rPr>
                <w:rFonts w:cstheme="minorHAnsi"/>
                <w:noProof w:val="0"/>
              </w:rPr>
              <w:t>Aktywna działalność stowarzyszeń, fundacji, klubów, parafii, kół gospodyń, OSP i innych organizacji.</w:t>
            </w:r>
          </w:p>
          <w:p w14:paraId="1B52E4FE" w14:textId="77777777" w:rsidR="00540671" w:rsidRPr="00BA0847" w:rsidRDefault="00540671" w:rsidP="00540671">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BA0847">
              <w:rPr>
                <w:rFonts w:cstheme="minorHAnsi"/>
                <w:bCs/>
                <w:noProof w:val="0"/>
              </w:rPr>
              <w:t>Duża aktywność grup nieformalnych.</w:t>
            </w:r>
          </w:p>
          <w:p w14:paraId="2CFD7312" w14:textId="77777777" w:rsidR="00B755B9" w:rsidRPr="00BA0847"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BA0847">
              <w:rPr>
                <w:rFonts w:cstheme="minorHAnsi"/>
                <w:bCs/>
                <w:noProof w:val="0"/>
              </w:rPr>
              <w:t>Rośnie kwota dotacji do zadań publicznych wykonywanych przez organizacje pozarządowe w przeliczeniu na 1 000 mieszkańców (2011</w:t>
            </w:r>
            <w:r w:rsidRPr="00BA0847">
              <w:rPr>
                <w:rFonts w:cstheme="minorHAnsi"/>
                <w:noProof w:val="0"/>
              </w:rPr>
              <w:t xml:space="preserve">: </w:t>
            </w:r>
            <w:r w:rsidRPr="00BA0847">
              <w:rPr>
                <w:rFonts w:cstheme="minorHAnsi"/>
                <w:bCs/>
                <w:noProof w:val="0"/>
              </w:rPr>
              <w:t>15 692,96 zł, 2020</w:t>
            </w:r>
            <w:r w:rsidRPr="00BA0847">
              <w:rPr>
                <w:rFonts w:cstheme="minorHAnsi"/>
                <w:noProof w:val="0"/>
              </w:rPr>
              <w:t xml:space="preserve">: </w:t>
            </w:r>
            <w:r w:rsidRPr="00BA0847">
              <w:rPr>
                <w:rFonts w:cstheme="minorHAnsi"/>
                <w:bCs/>
                <w:noProof w:val="0"/>
              </w:rPr>
              <w:t>28 665,88 zł).</w:t>
            </w:r>
          </w:p>
          <w:p w14:paraId="12344392" w14:textId="77777777" w:rsidR="00B755B9" w:rsidRPr="00BA0847"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BA0847">
              <w:rPr>
                <w:rFonts w:cstheme="minorHAnsi"/>
                <w:bCs/>
                <w:noProof w:val="0"/>
              </w:rPr>
              <w:t>Duża liczba małych projektów realizowanych przez organizacje obywatelskie.</w:t>
            </w:r>
          </w:p>
          <w:p w14:paraId="7A10FD32"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BA0847">
              <w:rPr>
                <w:rFonts w:cstheme="minorHAnsi"/>
                <w:bCs/>
                <w:noProof w:val="0"/>
              </w:rPr>
              <w:t>Nawiązana współpraca terytorialna w ramach Stowarzyszenia Aglomeracja Tarnowska, obejmująca miasto rdzeniowe i wszystkie gminy LGD.</w:t>
            </w:r>
          </w:p>
          <w:p w14:paraId="78CE5A1A" w14:textId="13B7D61C" w:rsidR="00B755B9" w:rsidRPr="00DF354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DF3549">
              <w:t>Rozbudowana infrastruktura społeczna – domy ludowe, świetlice wiejskie, remizy OSP, choć w części wymagająca doinwestowania.</w:t>
            </w:r>
          </w:p>
          <w:p w14:paraId="1F6389DD" w14:textId="77777777" w:rsidR="00B755B9" w:rsidRPr="00BA0847"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BA0847">
              <w:rPr>
                <w:rFonts w:cstheme="minorHAnsi"/>
                <w:bCs/>
                <w:noProof w:val="0"/>
              </w:rPr>
              <w:t>Współpraca terytorialna w zakresie rozwijania i promowania nowych, unikatowych atrakcji turystycznych.</w:t>
            </w:r>
          </w:p>
          <w:p w14:paraId="16D7A66D" w14:textId="77777777" w:rsidR="00B755B9" w:rsidRPr="003C560A"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538135" w:themeColor="accent6" w:themeShade="BF"/>
              </w:rPr>
            </w:pPr>
            <w:r w:rsidRPr="003C560A">
              <w:rPr>
                <w:color w:val="538135" w:themeColor="accent6" w:themeShade="BF"/>
              </w:rPr>
              <w:t>Wsparcie dla organizacji pozarządowych z gmin: lokalowe, finansowe, organizacyjne, personalne – często inspiracja na początkowym okresie działania, zasilanie organizacji pozarządowych pożyczkami (prefinansowanie), partnerskie traktowanie organizacji pozarządowych przez samorząd.</w:t>
            </w:r>
          </w:p>
          <w:p w14:paraId="6A186B87" w14:textId="21698F39" w:rsidR="00B755B9" w:rsidRPr="00B555C0" w:rsidRDefault="00B555C0" w:rsidP="00B555C0">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92D050"/>
              </w:rPr>
            </w:pPr>
            <w:r w:rsidRPr="003C560A">
              <w:rPr>
                <w:rFonts w:cstheme="minorHAnsi"/>
                <w:noProof w:val="0"/>
                <w:color w:val="538135" w:themeColor="accent6" w:themeShade="BF"/>
              </w:rPr>
              <w:t>Dobra współpraca pomiędzy różnymi środowiskami: mieszkańcy, organizacje pozarządowe, urzędy samorządowe, szkoły, parafie.</w:t>
            </w:r>
          </w:p>
        </w:tc>
      </w:tr>
      <w:tr w:rsidR="00B755B9" w:rsidRPr="00EF0A08" w14:paraId="37B2D7AA" w14:textId="77777777" w:rsidTr="002F2294">
        <w:trPr>
          <w:gridAfter w:val="1"/>
          <w:wAfter w:w="7" w:type="dxa"/>
          <w:trHeight w:val="41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A7DDDF2" w14:textId="77777777" w:rsidR="00B755B9" w:rsidRPr="00B755B9" w:rsidRDefault="00B755B9" w:rsidP="00A07454">
            <w:pPr>
              <w:rPr>
                <w:rFonts w:cstheme="minorHAnsi"/>
              </w:rPr>
            </w:pPr>
            <w:r w:rsidRPr="00B755B9">
              <w:rPr>
                <w:rFonts w:cstheme="minorHAnsi"/>
              </w:rPr>
              <w:t>Problemy i potrzeby</w:t>
            </w:r>
          </w:p>
        </w:tc>
        <w:tc>
          <w:tcPr>
            <w:tcW w:w="9023" w:type="dxa"/>
            <w:tcBorders>
              <w:top w:val="single" w:sz="4" w:space="0" w:color="auto"/>
              <w:left w:val="single" w:sz="4" w:space="0" w:color="auto"/>
              <w:bottom w:val="single" w:sz="4" w:space="0" w:color="auto"/>
              <w:right w:val="single" w:sz="4" w:space="0" w:color="auto"/>
            </w:tcBorders>
          </w:tcPr>
          <w:p w14:paraId="19B84E54" w14:textId="77777777"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A5790C">
              <w:rPr>
                <w:rFonts w:cstheme="minorHAnsi"/>
                <w:bCs/>
                <w:noProof w:val="0"/>
              </w:rPr>
              <w:t xml:space="preserve">Słaby ekonomicznie i instytucjonalnie sektor pozarządowy (niski poziom profesjonalizacji, niewystarczające kompetencje organizacyjno-prawne, zarządcze, komunikacyjne, marketingowe). </w:t>
            </w:r>
          </w:p>
          <w:p w14:paraId="4EA1B5F2" w14:textId="7B2A466C"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A5790C">
              <w:rPr>
                <w:rFonts w:cstheme="minorHAnsi"/>
                <w:bCs/>
                <w:noProof w:val="0"/>
              </w:rPr>
              <w:t>Duże zróżnicowanie międzygminne w przekazywaniu środków dla NGO na 1 000 mieszkańców – Lisia Góra</w:t>
            </w:r>
            <w:r w:rsidRPr="00A5790C">
              <w:rPr>
                <w:rFonts w:cstheme="minorHAnsi"/>
                <w:noProof w:val="0"/>
              </w:rPr>
              <w:t xml:space="preserve">: </w:t>
            </w:r>
            <w:r w:rsidRPr="00A5790C">
              <w:rPr>
                <w:rFonts w:cstheme="minorHAnsi"/>
                <w:bCs/>
                <w:noProof w:val="0"/>
              </w:rPr>
              <w:t>12 237,48 zł, Skrzyszów</w:t>
            </w:r>
            <w:r w:rsidRPr="00A5790C">
              <w:rPr>
                <w:rFonts w:cstheme="minorHAnsi"/>
                <w:noProof w:val="0"/>
              </w:rPr>
              <w:t xml:space="preserve">: </w:t>
            </w:r>
            <w:r w:rsidRPr="00A5790C">
              <w:rPr>
                <w:rFonts w:cstheme="minorHAnsi"/>
                <w:bCs/>
                <w:noProof w:val="0"/>
              </w:rPr>
              <w:t>44 028,52 zł.</w:t>
            </w:r>
          </w:p>
          <w:p w14:paraId="2CCDDF0E" w14:textId="77777777"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A5790C">
              <w:rPr>
                <w:rFonts w:cstheme="minorHAnsi"/>
                <w:bCs/>
                <w:noProof w:val="0"/>
              </w:rPr>
              <w:t>Komunikacja i informacja (słaby przepływ informacji) oraz brak zainteresowania dobrem wspólnym, brak współpracy.</w:t>
            </w:r>
          </w:p>
          <w:p w14:paraId="70F2E344" w14:textId="77777777"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Pr>
                <w:rFonts w:cstheme="minorHAnsi"/>
                <w:bCs/>
                <w:noProof w:val="0"/>
              </w:rPr>
              <w:t>Wciąż za m</w:t>
            </w:r>
            <w:r w:rsidRPr="00A5790C">
              <w:rPr>
                <w:rFonts w:cstheme="minorHAnsi"/>
                <w:bCs/>
                <w:noProof w:val="0"/>
              </w:rPr>
              <w:t>ała kultura współpracy i dialogu.</w:t>
            </w:r>
          </w:p>
          <w:p w14:paraId="310596F9" w14:textId="77777777"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A5790C">
              <w:rPr>
                <w:rFonts w:cstheme="minorHAnsi"/>
                <w:bCs/>
                <w:noProof w:val="0"/>
              </w:rPr>
              <w:t>Nieprzyjazny system finansowania NGO (brak środków na wkład własny).</w:t>
            </w:r>
          </w:p>
          <w:p w14:paraId="3E7D9E42" w14:textId="77777777" w:rsidR="00B755B9" w:rsidRPr="00A5790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A5790C">
              <w:rPr>
                <w:rFonts w:cstheme="minorHAnsi"/>
                <w:bCs/>
              </w:rPr>
              <w:t xml:space="preserve">Ciągle niezaspokojone </w:t>
            </w:r>
            <w:r>
              <w:rPr>
                <w:rFonts w:cstheme="minorHAnsi"/>
                <w:bCs/>
              </w:rPr>
              <w:t xml:space="preserve">wszystkie </w:t>
            </w:r>
            <w:r w:rsidRPr="00A5790C">
              <w:rPr>
                <w:rFonts w:cstheme="minorHAnsi"/>
                <w:bCs/>
              </w:rPr>
              <w:t>podstawowe potrzeby organizacji pozarządowych i grup działających na obszarze LGD.</w:t>
            </w:r>
          </w:p>
          <w:p w14:paraId="742D0E9C" w14:textId="477146C2"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FE0A7F">
              <w:rPr>
                <w:rFonts w:cstheme="minorHAnsi"/>
                <w:bCs/>
              </w:rPr>
              <w:t>Ograniczona liczba lokalnych liderów działających społecznie na rzecz mieszkańców</w:t>
            </w:r>
            <w:r w:rsidR="00540671">
              <w:rPr>
                <w:rFonts w:cstheme="minorHAnsi"/>
                <w:bCs/>
              </w:rPr>
              <w:t>.</w:t>
            </w:r>
          </w:p>
          <w:p w14:paraId="72CA2522" w14:textId="77777777" w:rsidR="00B555C0" w:rsidRPr="003C560A" w:rsidRDefault="00B755B9"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538135" w:themeColor="accent6" w:themeShade="BF"/>
              </w:rPr>
            </w:pPr>
            <w:r w:rsidRPr="003C560A">
              <w:rPr>
                <w:rFonts w:cstheme="minorHAnsi"/>
                <w:bCs/>
                <w:color w:val="538135" w:themeColor="accent6" w:themeShade="BF"/>
              </w:rPr>
              <w:t>Brak wsparcia dla lokalnych liderów/trenerów</w:t>
            </w:r>
            <w:r w:rsidR="00B555C0" w:rsidRPr="003C560A">
              <w:rPr>
                <w:rFonts w:cstheme="minorHAnsi"/>
                <w:bCs/>
                <w:color w:val="538135" w:themeColor="accent6" w:themeShade="BF"/>
              </w:rPr>
              <w:t>.</w:t>
            </w:r>
          </w:p>
          <w:p w14:paraId="46CEE9FD" w14:textId="0E35F2E9" w:rsidR="00B755B9" w:rsidRPr="003C560A" w:rsidRDefault="00B755B9"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538135" w:themeColor="accent6" w:themeShade="BF"/>
              </w:rPr>
            </w:pPr>
            <w:r w:rsidRPr="003C560A">
              <w:rPr>
                <w:color w:val="538135" w:themeColor="accent6" w:themeShade="BF"/>
              </w:rPr>
              <w:t>Potrzeba wypracowania partnerskiej relacji gmina</w:t>
            </w:r>
            <w:r w:rsidR="00540671">
              <w:rPr>
                <w:color w:val="538135" w:themeColor="accent6" w:themeShade="BF"/>
              </w:rPr>
              <w:t xml:space="preserve"> </w:t>
            </w:r>
            <w:r w:rsidRPr="003C560A">
              <w:rPr>
                <w:color w:val="538135" w:themeColor="accent6" w:themeShade="BF"/>
              </w:rPr>
              <w:t>-</w:t>
            </w:r>
            <w:r w:rsidR="00540671">
              <w:rPr>
                <w:color w:val="538135" w:themeColor="accent6" w:themeShade="BF"/>
              </w:rPr>
              <w:t xml:space="preserve"> </w:t>
            </w:r>
            <w:r w:rsidRPr="003C560A">
              <w:rPr>
                <w:color w:val="538135" w:themeColor="accent6" w:themeShade="BF"/>
              </w:rPr>
              <w:t>organizacje pozarządowe</w:t>
            </w:r>
            <w:r w:rsidR="00540671">
              <w:rPr>
                <w:color w:val="538135" w:themeColor="accent6" w:themeShade="BF"/>
              </w:rPr>
              <w:t xml:space="preserve"> </w:t>
            </w:r>
            <w:r w:rsidRPr="003C560A">
              <w:rPr>
                <w:color w:val="538135" w:themeColor="accent6" w:themeShade="BF"/>
              </w:rPr>
              <w:t>-</w:t>
            </w:r>
            <w:r w:rsidR="00540671">
              <w:rPr>
                <w:color w:val="538135" w:themeColor="accent6" w:themeShade="BF"/>
              </w:rPr>
              <w:t xml:space="preserve"> </w:t>
            </w:r>
            <w:r w:rsidRPr="003C560A">
              <w:rPr>
                <w:color w:val="538135" w:themeColor="accent6" w:themeShade="BF"/>
              </w:rPr>
              <w:t>mieszkańcy.</w:t>
            </w:r>
          </w:p>
          <w:p w14:paraId="0AF36D40" w14:textId="1C274FD9" w:rsidR="00B755B9" w:rsidRPr="00FE0A7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70AD47" w:themeColor="accent6"/>
              </w:rPr>
            </w:pPr>
            <w:r w:rsidRPr="004F38F9">
              <w:rPr>
                <w:color w:val="538135" w:themeColor="accent6" w:themeShade="BF"/>
              </w:rPr>
              <w:t>Niewystarczające wsparcie działania KGW</w:t>
            </w:r>
            <w:r w:rsidR="004F38F9" w:rsidRPr="004F38F9">
              <w:rPr>
                <w:color w:val="538135" w:themeColor="accent6" w:themeShade="BF"/>
              </w:rPr>
              <w:t xml:space="preserve"> i pozostałych organizacji pozarządowych oraz grup nieformalnych</w:t>
            </w:r>
            <w:r w:rsidRPr="004F38F9">
              <w:rPr>
                <w:color w:val="538135" w:themeColor="accent6" w:themeShade="BF"/>
              </w:rPr>
              <w:t xml:space="preserve"> jako </w:t>
            </w:r>
            <w:r w:rsidR="004F38F9" w:rsidRPr="004F38F9">
              <w:rPr>
                <w:color w:val="538135" w:themeColor="accent6" w:themeShade="BF"/>
              </w:rPr>
              <w:t xml:space="preserve">ważnych </w:t>
            </w:r>
            <w:r w:rsidRPr="004F38F9">
              <w:rPr>
                <w:color w:val="538135" w:themeColor="accent6" w:themeShade="BF"/>
              </w:rPr>
              <w:t>inicjator</w:t>
            </w:r>
            <w:r w:rsidR="004F38F9" w:rsidRPr="004F38F9">
              <w:rPr>
                <w:color w:val="538135" w:themeColor="accent6" w:themeShade="BF"/>
              </w:rPr>
              <w:t>ów</w:t>
            </w:r>
            <w:r w:rsidRPr="004F38F9">
              <w:rPr>
                <w:color w:val="538135" w:themeColor="accent6" w:themeShade="BF"/>
              </w:rPr>
              <w:t xml:space="preserve"> działań społecznych.</w:t>
            </w:r>
          </w:p>
        </w:tc>
      </w:tr>
      <w:tr w:rsidR="00B755B9" w:rsidRPr="002C5331" w14:paraId="52E71384" w14:textId="77777777" w:rsidTr="002F2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63085D10" w14:textId="77777777" w:rsidR="00B755B9" w:rsidRPr="002C5331" w:rsidRDefault="00B755B9" w:rsidP="00A07454">
            <w:pPr>
              <w:autoSpaceDE w:val="0"/>
              <w:autoSpaceDN w:val="0"/>
              <w:adjustRightInd w:val="0"/>
              <w:spacing w:before="0" w:after="0" w:line="240" w:lineRule="auto"/>
              <w:jc w:val="center"/>
              <w:rPr>
                <w:rFonts w:cstheme="minorHAnsi"/>
                <w:color w:val="000000" w:themeColor="text1"/>
              </w:rPr>
            </w:pPr>
            <w:r w:rsidRPr="002C5331">
              <w:rPr>
                <w:rFonts w:cstheme="minorHAnsi"/>
                <w:color w:val="000000" w:themeColor="text1"/>
              </w:rPr>
              <w:t>Aspekty społeczne, ze szczególnym uwzględnieniem problemów ubóstwa i wykluczenia społecznego</w:t>
            </w:r>
          </w:p>
        </w:tc>
      </w:tr>
      <w:tr w:rsidR="00B755B9" w:rsidRPr="00EF0A08" w14:paraId="29AA7084"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5E48D97"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2C189D25" w14:textId="77777777" w:rsidR="00B755B9" w:rsidRPr="00B43F22"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bCs/>
                <w:noProof w:val="0"/>
              </w:rPr>
            </w:pPr>
            <w:r w:rsidRPr="00B43F22">
              <w:rPr>
                <w:rFonts w:cstheme="minorHAnsi"/>
                <w:bCs/>
                <w:noProof w:val="0"/>
              </w:rPr>
              <w:t>Spada odsetek osób korzystających ze środowiskowej pomocy społecznej (2016: 6,85%, 2020: 4,12%).</w:t>
            </w:r>
          </w:p>
          <w:p w14:paraId="47514C43" w14:textId="15C2EB5A"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rPr>
            </w:pPr>
            <w:r w:rsidRPr="00FE0A7F">
              <w:rPr>
                <w:rFonts w:cstheme="minorHAnsi"/>
                <w:bCs/>
              </w:rPr>
              <w:t xml:space="preserve">Dobra dostępność do usług przedszkolnych - </w:t>
            </w:r>
            <w:r w:rsidR="00540671">
              <w:rPr>
                <w:rFonts w:cstheme="minorHAnsi"/>
                <w:bCs/>
              </w:rPr>
              <w:t>s</w:t>
            </w:r>
            <w:r w:rsidRPr="00FE0A7F">
              <w:rPr>
                <w:rFonts w:cstheme="minorHAnsi"/>
                <w:bCs/>
              </w:rPr>
              <w:t>tosunek liczby miejsc w przedszkolach do liczby dzieci w wieku 3-6 lat wynosi 81,92.</w:t>
            </w:r>
          </w:p>
          <w:p w14:paraId="14E78C8C" w14:textId="77777777" w:rsidR="00B755B9" w:rsidRPr="00FE0A7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rPr>
            </w:pPr>
            <w:bookmarkStart w:id="59" w:name="_Hlk135552842"/>
            <w:r>
              <w:rPr>
                <w:rFonts w:cstheme="minorHAnsi"/>
                <w:bCs/>
              </w:rPr>
              <w:t>Na obszarze funkcjonuje 17 placówek wsparcia dziennego.</w:t>
            </w:r>
          </w:p>
          <w:bookmarkEnd w:id="59"/>
          <w:p w14:paraId="1207810C" w14:textId="77777777" w:rsidR="00B755B9" w:rsidRPr="00BA0847"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FE0A7F">
              <w:rPr>
                <w:rFonts w:cstheme="minorHAnsi"/>
                <w:bCs/>
                <w:noProof w:val="0"/>
              </w:rPr>
              <w:lastRenderedPageBreak/>
              <w:t xml:space="preserve">Rosną wydatki na kulturę fizyczną, sport i rekreację przypadające na 1 mieszkańca (2016: 34,71 </w:t>
            </w:r>
            <w:r w:rsidRPr="00BA0847">
              <w:rPr>
                <w:rFonts w:cstheme="minorHAnsi"/>
                <w:bCs/>
                <w:noProof w:val="0"/>
                <w:color w:val="000000" w:themeColor="text1"/>
              </w:rPr>
              <w:t>zł, 2020: 77,60 zł).</w:t>
            </w:r>
          </w:p>
          <w:p w14:paraId="44EE66F3" w14:textId="77777777" w:rsidR="00B755B9" w:rsidRPr="00BA0847"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BA0847">
              <w:rPr>
                <w:rFonts w:cstheme="minorHAnsi"/>
                <w:bCs/>
                <w:noProof w:val="0"/>
                <w:color w:val="000000" w:themeColor="text1"/>
              </w:rPr>
              <w:t>Rosną wydatki na kulturę i dziedzictwo narodowe przypadające na 1 mieszkańca (2016: 67,88 zł, 2020: 93,29 zł).</w:t>
            </w:r>
          </w:p>
          <w:p w14:paraId="08F05DF5" w14:textId="044F03BD"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BA0847">
              <w:rPr>
                <w:rFonts w:cstheme="minorHAnsi"/>
                <w:bCs/>
                <w:noProof w:val="0"/>
                <w:color w:val="000000" w:themeColor="text1"/>
              </w:rPr>
              <w:t xml:space="preserve">Od 2015 roku na względnie stabilnym poziomie utrzymuje się liczba uczestników zajęć </w:t>
            </w:r>
            <w:r w:rsidR="00540671">
              <w:rPr>
                <w:rFonts w:cstheme="minorHAnsi"/>
                <w:bCs/>
                <w:noProof w:val="0"/>
                <w:color w:val="000000" w:themeColor="text1"/>
              </w:rPr>
              <w:t>w o</w:t>
            </w:r>
            <w:r w:rsidRPr="00BA0847">
              <w:rPr>
                <w:rFonts w:cstheme="minorHAnsi"/>
                <w:bCs/>
                <w:noProof w:val="0"/>
                <w:color w:val="000000" w:themeColor="text1"/>
              </w:rPr>
              <w:t>środk</w:t>
            </w:r>
            <w:r w:rsidR="00540671">
              <w:rPr>
                <w:rFonts w:cstheme="minorHAnsi"/>
                <w:bCs/>
                <w:noProof w:val="0"/>
                <w:color w:val="000000" w:themeColor="text1"/>
              </w:rPr>
              <w:t>ach</w:t>
            </w:r>
            <w:r w:rsidRPr="00BA0847">
              <w:rPr>
                <w:rFonts w:cstheme="minorHAnsi"/>
                <w:bCs/>
                <w:noProof w:val="0"/>
                <w:color w:val="000000" w:themeColor="text1"/>
              </w:rPr>
              <w:t xml:space="preserve"> </w:t>
            </w:r>
            <w:r w:rsidR="00540671">
              <w:rPr>
                <w:rFonts w:cstheme="minorHAnsi"/>
                <w:bCs/>
                <w:noProof w:val="0"/>
                <w:color w:val="000000" w:themeColor="text1"/>
              </w:rPr>
              <w:t>k</w:t>
            </w:r>
            <w:r w:rsidRPr="00BA0847">
              <w:rPr>
                <w:rFonts w:cstheme="minorHAnsi"/>
                <w:bCs/>
                <w:noProof w:val="0"/>
                <w:color w:val="000000" w:themeColor="text1"/>
              </w:rPr>
              <w:t>ultury na 10 000 mieszkańców (121 os.).</w:t>
            </w:r>
          </w:p>
          <w:p w14:paraId="08514624" w14:textId="2FD22173"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Style w:val="Tytu1"/>
                <w:rFonts w:cstheme="minorHAnsi"/>
                <w:bCs/>
                <w:noProof w:val="0"/>
                <w:color w:val="000000" w:themeColor="text1"/>
              </w:rPr>
            </w:pPr>
            <w:bookmarkStart w:id="60" w:name="_Hlk135552930"/>
            <w:r w:rsidRPr="000C36C5">
              <w:rPr>
                <w:rFonts w:cstheme="minorHAnsi"/>
                <w:noProof w:val="0"/>
                <w:color w:val="000000" w:themeColor="text1"/>
              </w:rPr>
              <w:t>Rośnie liczba</w:t>
            </w:r>
            <w:r>
              <w:rPr>
                <w:rStyle w:val="Tytu1"/>
              </w:rPr>
              <w:t xml:space="preserve"> miejsc w placówkach wsparcia dzieci w kryzysie na 10 tys. mieszkańców (2012: 37,07; 2020: 42,68), choć nadal nie zaspokaja to w pełni potrzeb.</w:t>
            </w:r>
          </w:p>
          <w:bookmarkEnd w:id="60"/>
          <w:p w14:paraId="30FC8728"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0C36C5">
              <w:rPr>
                <w:rFonts w:cstheme="minorHAnsi"/>
                <w:bCs/>
                <w:color w:val="000000" w:themeColor="text1"/>
              </w:rPr>
              <w:t>Imprezy lokalne przyczyniające się do integracji mieszkańców</w:t>
            </w:r>
            <w:r>
              <w:rPr>
                <w:rFonts w:cstheme="minorHAnsi"/>
                <w:bCs/>
                <w:color w:val="000000" w:themeColor="text1"/>
              </w:rPr>
              <w:t>.</w:t>
            </w:r>
          </w:p>
          <w:p w14:paraId="62D9C639"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Pr>
                <w:rFonts w:cstheme="minorHAnsi"/>
                <w:bCs/>
                <w:color w:val="000000" w:themeColor="text1"/>
              </w:rPr>
              <w:t>S</w:t>
            </w:r>
            <w:r w:rsidRPr="000C36C5">
              <w:rPr>
                <w:rFonts w:cstheme="minorHAnsi"/>
                <w:bCs/>
                <w:color w:val="000000" w:themeColor="text1"/>
              </w:rPr>
              <w:t>ilne tradycje patriotyczne kultywowane przez samorząd, szkoły, mieszkańców</w:t>
            </w:r>
            <w:r>
              <w:rPr>
                <w:rFonts w:cstheme="minorHAnsi"/>
                <w:bCs/>
                <w:color w:val="000000" w:themeColor="text1"/>
              </w:rPr>
              <w:t>.</w:t>
            </w:r>
          </w:p>
          <w:p w14:paraId="5796577D"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r w:rsidRPr="000C36C5">
              <w:rPr>
                <w:rFonts w:cstheme="minorHAnsi"/>
                <w:bCs/>
                <w:color w:val="000000" w:themeColor="text1"/>
              </w:rPr>
              <w:t>Prężnie działające biblioteki, domy kultury - bogata oferta zajęć, atrakcji, spotkań autorskich, konkursów, klubów książki itp.</w:t>
            </w:r>
          </w:p>
          <w:p w14:paraId="3DA74DFF"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r w:rsidRPr="000C36C5">
              <w:rPr>
                <w:rFonts w:cstheme="minorHAnsi"/>
                <w:bCs/>
                <w:color w:val="000000" w:themeColor="text1"/>
              </w:rPr>
              <w:t>Mobilizacja mieszkańców do korzystania z budżetu obywatelskiego Województwa Małopolskiego</w:t>
            </w:r>
            <w:r>
              <w:rPr>
                <w:rFonts w:cstheme="minorHAnsi"/>
                <w:bCs/>
                <w:color w:val="000000" w:themeColor="text1"/>
              </w:rPr>
              <w:t>.</w:t>
            </w:r>
          </w:p>
          <w:p w14:paraId="56680594"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r w:rsidRPr="000C36C5">
              <w:rPr>
                <w:rFonts w:cstheme="minorHAnsi"/>
                <w:bCs/>
                <w:color w:val="000000" w:themeColor="text1"/>
              </w:rPr>
              <w:t>Gama zajęć pozalekcyjnych oferowanych lub finansowanych przez samorząd, najczęściej przy zaangażowaniu organizacji pozarządowych, w szczególności zajęć sportowych</w:t>
            </w:r>
            <w:r>
              <w:rPr>
                <w:rFonts w:cstheme="minorHAnsi"/>
                <w:bCs/>
                <w:color w:val="000000" w:themeColor="text1"/>
              </w:rPr>
              <w:t>.</w:t>
            </w:r>
          </w:p>
          <w:p w14:paraId="6FAAE5B7"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bookmarkStart w:id="61" w:name="_Hlk135553067"/>
            <w:r w:rsidRPr="000C36C5">
              <w:rPr>
                <w:rFonts w:cstheme="minorHAnsi"/>
                <w:bCs/>
                <w:color w:val="000000" w:themeColor="text1"/>
              </w:rPr>
              <w:t>Kultywowanie tradycji, budowanie tożsamości lokalnej - mnogość lokalnych wydawnictw w zakresie historii, lokalnych atrakcji oraz twórczości lokalnej, zespoły ludowe, parafialne, dziecięce</w:t>
            </w:r>
            <w:r>
              <w:rPr>
                <w:rFonts w:cstheme="minorHAnsi"/>
                <w:bCs/>
                <w:color w:val="000000" w:themeColor="text1"/>
              </w:rPr>
              <w:t>.</w:t>
            </w:r>
          </w:p>
          <w:bookmarkEnd w:id="61"/>
          <w:p w14:paraId="0A3B8D5A" w14:textId="104A80F9" w:rsidR="00B755B9" w:rsidRPr="00B555C0" w:rsidRDefault="00B555C0" w:rsidP="00B555C0">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color w:val="92D050"/>
              </w:rPr>
            </w:pPr>
            <w:r w:rsidRPr="003C560A">
              <w:rPr>
                <w:rFonts w:cstheme="minorHAnsi"/>
                <w:bCs/>
                <w:color w:val="538135" w:themeColor="accent6" w:themeShade="BF"/>
              </w:rPr>
              <w:t>80% budynków kultury przystosowanych jest do potrzeb osób z niepełnosprawnością.</w:t>
            </w:r>
          </w:p>
        </w:tc>
      </w:tr>
      <w:tr w:rsidR="00B755B9" w:rsidRPr="00EF0A08" w14:paraId="3E514EE6"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AAB41FC" w14:textId="77777777" w:rsidR="00B755B9" w:rsidRPr="00B755B9" w:rsidRDefault="00B755B9" w:rsidP="00A07454">
            <w:pPr>
              <w:rPr>
                <w:rFonts w:cstheme="minorHAnsi"/>
              </w:rPr>
            </w:pPr>
            <w:r w:rsidRPr="00B755B9">
              <w:rPr>
                <w:rFonts w:cstheme="minorHAnsi"/>
                <w:bCs w:val="0"/>
              </w:rPr>
              <w:lastRenderedPageBreak/>
              <w:t>Problemy i potrzeby</w:t>
            </w:r>
          </w:p>
        </w:tc>
        <w:tc>
          <w:tcPr>
            <w:tcW w:w="9023" w:type="dxa"/>
            <w:tcBorders>
              <w:top w:val="single" w:sz="4" w:space="0" w:color="auto"/>
              <w:left w:val="single" w:sz="4" w:space="0" w:color="auto"/>
              <w:bottom w:val="single" w:sz="4" w:space="0" w:color="auto"/>
              <w:right w:val="single" w:sz="4" w:space="0" w:color="auto"/>
            </w:tcBorders>
          </w:tcPr>
          <w:p w14:paraId="670F25B4" w14:textId="77777777" w:rsidR="00B755B9" w:rsidRPr="005962E4"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697BCF">
              <w:rPr>
                <w:rFonts w:cstheme="minorHAnsi"/>
                <w:bCs/>
                <w:noProof w:val="0"/>
              </w:rPr>
              <w:t xml:space="preserve">Przeciętna dostępność do usług edukacyjnych na poziomie podstawowym. Współczynnik </w:t>
            </w:r>
            <w:proofErr w:type="spellStart"/>
            <w:r w:rsidRPr="00697BCF">
              <w:rPr>
                <w:rFonts w:cstheme="minorHAnsi"/>
                <w:bCs/>
                <w:noProof w:val="0"/>
              </w:rPr>
              <w:t>skolaryzacji</w:t>
            </w:r>
            <w:proofErr w:type="spellEnd"/>
            <w:r w:rsidRPr="00697BCF">
              <w:rPr>
                <w:rFonts w:cstheme="minorHAnsi"/>
                <w:bCs/>
                <w:noProof w:val="0"/>
              </w:rPr>
              <w:t xml:space="preserve"> brutto w szkołach podstawowych wynosi 85,58%. Część dzieci z obszaru – szczególnie z gminy wiejskiej Tarnów i gminy Wierzchosławice uczęszcza do szkół w mieście Tarnowie.</w:t>
            </w:r>
          </w:p>
          <w:p w14:paraId="4B265D55" w14:textId="1FDC9233" w:rsidR="00B755B9" w:rsidRPr="005962E4"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5962E4">
              <w:rPr>
                <w:rFonts w:cstheme="minorHAnsi"/>
                <w:noProof w:val="0"/>
                <w:color w:val="000000" w:themeColor="text1"/>
              </w:rPr>
              <w:t>49% beneficjentów środowiskowej pomocy społecznej jest poniżej kryterium dochodowego tj. 1 787 osób.</w:t>
            </w:r>
          </w:p>
          <w:p w14:paraId="19D751C9" w14:textId="77777777" w:rsidR="00B755B9" w:rsidRPr="00FE0A7F" w:rsidRDefault="00B755B9" w:rsidP="00B755B9">
            <w:pPr>
              <w:pStyle w:val="Akapitzlist"/>
              <w:numPr>
                <w:ilvl w:val="0"/>
                <w:numId w:val="7"/>
              </w:numPr>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FE0A7F">
              <w:rPr>
                <w:rFonts w:cstheme="minorHAnsi"/>
                <w:bCs/>
                <w:noProof w:val="0"/>
              </w:rPr>
              <w:t>Choć spada odsetek dzieci do lat 17, na które rodzice/opiekunowie otrzymują zasiłek rodzinny (2016</w:t>
            </w:r>
            <w:r w:rsidRPr="00FE0A7F">
              <w:rPr>
                <w:rFonts w:cstheme="minorHAnsi"/>
                <w:noProof w:val="0"/>
              </w:rPr>
              <w:t xml:space="preserve">: </w:t>
            </w:r>
            <w:r w:rsidRPr="00FE0A7F">
              <w:rPr>
                <w:rFonts w:cstheme="minorHAnsi"/>
                <w:bCs/>
                <w:noProof w:val="0"/>
              </w:rPr>
              <w:t>34,66%, 2020</w:t>
            </w:r>
            <w:r w:rsidRPr="00FE0A7F">
              <w:rPr>
                <w:rFonts w:cstheme="minorHAnsi"/>
                <w:noProof w:val="0"/>
              </w:rPr>
              <w:t xml:space="preserve">: </w:t>
            </w:r>
            <w:r w:rsidRPr="00FE0A7F">
              <w:rPr>
                <w:rFonts w:cstheme="minorHAnsi"/>
                <w:bCs/>
                <w:noProof w:val="0"/>
              </w:rPr>
              <w:t>25,56%), to nadal więcej niż 1/4 dzieci z obszaru wymaga wsparcia na częściowe pokrycie wydatków związanych z ich utrzymaniem.</w:t>
            </w:r>
          </w:p>
          <w:p w14:paraId="74693F91" w14:textId="77777777" w:rsidR="00B755B9" w:rsidRPr="00FE0A7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FE0A7F">
              <w:rPr>
                <w:rFonts w:cstheme="minorHAnsi"/>
                <w:bCs/>
                <w:noProof w:val="0"/>
              </w:rPr>
              <w:t>Najczęstszymi powodami udzielania pomocy społecznej na terenie gmin obszaru LGD są: ubóstwo, bezradność w sprawach opiekuńczo-wychowawczych i prowadzenia gospodarstwa domowego, bezrobocie, długotrwała lub ciężka choroba oraz niepełnosprawność.</w:t>
            </w:r>
          </w:p>
          <w:p w14:paraId="04B89CAF" w14:textId="77777777" w:rsidR="00B755B9" w:rsidRPr="00FE0A7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FE0A7F">
              <w:rPr>
                <w:rFonts w:cstheme="minorHAnsi"/>
                <w:bCs/>
                <w:noProof w:val="0"/>
              </w:rPr>
              <w:t>Rosnące obawy mieszkańców związane z bezpieczeństwem materialnym, w związku z kryzysem wywołanym pandemią COVID-19 i wojną w Ukrainie.</w:t>
            </w:r>
          </w:p>
          <w:p w14:paraId="395F948E" w14:textId="77777777" w:rsidR="00B755B9" w:rsidRPr="00FE0A7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FE0A7F">
              <w:rPr>
                <w:rFonts w:cstheme="minorHAnsi"/>
                <w:bCs/>
                <w:noProof w:val="0"/>
              </w:rPr>
              <w:t>Uzależnienie rodzin od pomocy społecznej oraz zjawisko „dziedziczenia ubóstwa”.</w:t>
            </w:r>
          </w:p>
          <w:p w14:paraId="22D2E128"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bookmarkStart w:id="62" w:name="_Hlk135553167"/>
            <w:r w:rsidRPr="00FE0A7F">
              <w:rPr>
                <w:rFonts w:cstheme="minorHAnsi"/>
                <w:bCs/>
                <w:noProof w:val="0"/>
              </w:rPr>
              <w:t>Samotność osób starszych.</w:t>
            </w:r>
          </w:p>
          <w:p w14:paraId="0F147FA5" w14:textId="77777777" w:rsidR="00B755B9" w:rsidRDefault="00B755B9" w:rsidP="00B755B9">
            <w:pPr>
              <w:pStyle w:val="Akapitzlist"/>
              <w:numPr>
                <w:ilvl w:val="0"/>
                <w:numId w:val="7"/>
              </w:numPr>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bookmarkStart w:id="63" w:name="_Hlk135553190"/>
            <w:bookmarkEnd w:id="62"/>
            <w:r w:rsidRPr="00DB5920">
              <w:rPr>
                <w:rFonts w:cstheme="minorHAnsi"/>
                <w:bCs/>
                <w:noProof w:val="0"/>
              </w:rPr>
              <w:t xml:space="preserve">Brak wsparcia dla osób opiekujących się osobami zależnymi (opieka </w:t>
            </w:r>
            <w:proofErr w:type="spellStart"/>
            <w:r w:rsidRPr="00DB5920">
              <w:rPr>
                <w:rFonts w:cstheme="minorHAnsi"/>
                <w:bCs/>
                <w:noProof w:val="0"/>
              </w:rPr>
              <w:t>wytchnieniowa</w:t>
            </w:r>
            <w:proofErr w:type="spellEnd"/>
            <w:r w:rsidRPr="00DB5920">
              <w:rPr>
                <w:rFonts w:cstheme="minorHAnsi"/>
                <w:bCs/>
                <w:noProof w:val="0"/>
              </w:rPr>
              <w:t>, edukacja, wsparcie psychologiczne).</w:t>
            </w:r>
          </w:p>
          <w:p w14:paraId="207194B1" w14:textId="77777777" w:rsidR="00B755B9" w:rsidRPr="009F1D6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bCs/>
                <w:noProof w:val="0"/>
              </w:rPr>
              <w:t>Duża liczba osób z niepełnosprawnością potrzebująca wsparcia i aktywizacji.</w:t>
            </w:r>
          </w:p>
          <w:p w14:paraId="4062032C" w14:textId="77777777" w:rsidR="00B755B9" w:rsidRPr="00E04AB2"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bookmarkStart w:id="64" w:name="_Hlk134358504"/>
            <w:bookmarkEnd w:id="63"/>
            <w:r>
              <w:rPr>
                <w:rFonts w:cstheme="minorHAnsi"/>
                <w:bCs/>
                <w:noProof w:val="0"/>
              </w:rPr>
              <w:t>Wciąż duża liczba obiektów publicznych nie jest w pełni dostępna dla osób ze szczególnymi potrzebami.</w:t>
            </w:r>
            <w:bookmarkEnd w:id="64"/>
          </w:p>
          <w:p w14:paraId="0B2083A8" w14:textId="77777777" w:rsidR="00B755B9" w:rsidRPr="00E330FD"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color w:val="000000" w:themeColor="text1"/>
              </w:rPr>
            </w:pPr>
            <w:r w:rsidRPr="00FE0A7F">
              <w:rPr>
                <w:rFonts w:cstheme="minorHAnsi"/>
                <w:bCs/>
                <w:noProof w:val="0"/>
              </w:rPr>
              <w:t xml:space="preserve">Nieumiejętność radzenia sobie z zagrożeniami cywilizacyjnymi, w efekcie pogłębiający się rozpad więzi </w:t>
            </w:r>
            <w:r w:rsidRPr="00E330FD">
              <w:rPr>
                <w:rFonts w:cstheme="minorHAnsi"/>
                <w:bCs/>
                <w:noProof w:val="0"/>
                <w:color w:val="000000" w:themeColor="text1"/>
              </w:rPr>
              <w:t>społecznych.</w:t>
            </w:r>
          </w:p>
          <w:p w14:paraId="7967813F" w14:textId="77777777" w:rsidR="00B755B9" w:rsidRPr="00E330FD"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color w:val="000000" w:themeColor="text1"/>
              </w:rPr>
            </w:pPr>
            <w:r w:rsidRPr="00E330FD">
              <w:rPr>
                <w:color w:val="000000" w:themeColor="text1"/>
              </w:rPr>
              <w:t>Dysproporcja w dostępie do infrastruktury i oferty społecznej pomiędzy miejscowościami gminnymi, a pozostałymi sołectwami na obszarze LGD.</w:t>
            </w:r>
          </w:p>
          <w:p w14:paraId="12D63717" w14:textId="77777777" w:rsidR="00B755B9" w:rsidRPr="00E330FD"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bookmarkStart w:id="65" w:name="_Hlk135553354"/>
            <w:r w:rsidRPr="00E330FD">
              <w:rPr>
                <w:rFonts w:cstheme="minorHAnsi"/>
                <w:bCs/>
                <w:noProof w:val="0"/>
                <w:color w:val="000000" w:themeColor="text1"/>
              </w:rPr>
              <w:t xml:space="preserve">Rośnie zapotrzebowanie na wsparcie w ramach placówek wsparcia dziennego </w:t>
            </w:r>
            <w:bookmarkEnd w:id="65"/>
            <w:r w:rsidRPr="00E330FD">
              <w:rPr>
                <w:rFonts w:cstheme="minorHAnsi"/>
                <w:bCs/>
                <w:noProof w:val="0"/>
                <w:color w:val="000000" w:themeColor="text1"/>
              </w:rPr>
              <w:t>(w 2020 było 330 korzystających i nie zaspokaja to wszystkich potrzeb).</w:t>
            </w:r>
          </w:p>
          <w:p w14:paraId="3F0C21BB" w14:textId="77777777" w:rsidR="00B755B9" w:rsidRPr="00E330FD"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E330FD">
              <w:rPr>
                <w:rFonts w:cstheme="minorHAnsi"/>
                <w:bCs/>
                <w:noProof w:val="0"/>
                <w:color w:val="000000" w:themeColor="text1"/>
              </w:rPr>
              <w:t>Mała liczba wolontariuszy (4 wolontariuszy w placówkach wsparcia dziennego).</w:t>
            </w:r>
          </w:p>
          <w:p w14:paraId="4F76DB80"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E330FD">
              <w:rPr>
                <w:rFonts w:cstheme="minorHAnsi"/>
                <w:noProof w:val="0"/>
                <w:color w:val="000000" w:themeColor="text1"/>
              </w:rPr>
              <w:t>Niski kapitał społeczny (brak zaufania, mało liderów lokalnych, upadek autorytetów).</w:t>
            </w:r>
          </w:p>
          <w:p w14:paraId="1DCF8BCD"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5962E4">
              <w:rPr>
                <w:rFonts w:cstheme="minorHAnsi"/>
                <w:noProof w:val="0"/>
                <w:color w:val="000000" w:themeColor="text1"/>
              </w:rPr>
              <w:t xml:space="preserve">Za małe możliwości finansowe aktywizacji seniorów </w:t>
            </w:r>
            <w:r>
              <w:rPr>
                <w:rFonts w:cstheme="minorHAnsi"/>
                <w:noProof w:val="0"/>
                <w:color w:val="000000" w:themeColor="text1"/>
              </w:rPr>
              <w:t xml:space="preserve">(szczególnie tych biernych), </w:t>
            </w:r>
            <w:r w:rsidRPr="005962E4">
              <w:rPr>
                <w:rFonts w:cstheme="minorHAnsi"/>
                <w:noProof w:val="0"/>
                <w:color w:val="000000" w:themeColor="text1"/>
              </w:rPr>
              <w:t>istniejące Kluby Seniora nie są w stanie zapewnić oferty dla wszystkich zainteresowanych</w:t>
            </w:r>
            <w:r>
              <w:rPr>
                <w:rFonts w:cstheme="minorHAnsi"/>
                <w:noProof w:val="0"/>
                <w:color w:val="000000" w:themeColor="text1"/>
              </w:rPr>
              <w:t>.</w:t>
            </w:r>
          </w:p>
          <w:p w14:paraId="3E330A32" w14:textId="77777777" w:rsidR="00B755B9" w:rsidRPr="002C533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2C5331">
              <w:lastRenderedPageBreak/>
              <w:t>Braki w wyposażeniu obiektów infrastruktury kulturalnej, w tym domów ludowych, GOKów i bibliotek, zły stan techniczny wielu budynków</w:t>
            </w:r>
            <w:r>
              <w:t>.</w:t>
            </w:r>
          </w:p>
          <w:p w14:paraId="471AE805" w14:textId="77777777" w:rsidR="00B755B9" w:rsidRPr="003C560A"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538135" w:themeColor="accent6" w:themeShade="BF"/>
              </w:rPr>
            </w:pPr>
            <w:r w:rsidRPr="003C560A">
              <w:rPr>
                <w:color w:val="538135" w:themeColor="accent6" w:themeShade="BF"/>
              </w:rPr>
              <w:t>Braki w infrastrukturze sportowej i rekreacyjnej, brak miejsc do spotkań mieszkańców – wiaty grillowe, miejsca na ognisko, mała infrastruktura, ławki, oświetlenie, monitoring.</w:t>
            </w:r>
          </w:p>
          <w:p w14:paraId="6E43E912" w14:textId="77777777" w:rsidR="00B755B9" w:rsidRPr="00E330FD"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70AD47" w:themeColor="accent6"/>
              </w:rPr>
            </w:pPr>
            <w:r w:rsidRPr="003C560A">
              <w:rPr>
                <w:color w:val="538135" w:themeColor="accent6" w:themeShade="BF"/>
              </w:rPr>
              <w:t>Postawa roszczeniowa części nowych mieszkańców i ich błędne wyobrażenie o warunkach życia na wsi.</w:t>
            </w:r>
          </w:p>
        </w:tc>
      </w:tr>
      <w:tr w:rsidR="00B755B9" w:rsidRPr="00B755B9" w14:paraId="29C9C7D4"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504CB508"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lastRenderedPageBreak/>
              <w:t>Dziedzictwo kulturowe/zabytki;</w:t>
            </w:r>
          </w:p>
        </w:tc>
      </w:tr>
      <w:tr w:rsidR="00B755B9" w:rsidRPr="00EF0A08" w14:paraId="548703B2"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D03D447"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56F36D7A" w14:textId="7777777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697BCF">
              <w:rPr>
                <w:rFonts w:cstheme="minorHAnsi"/>
                <w:bCs/>
                <w:noProof w:val="0"/>
              </w:rPr>
              <w:t>Cmentarze z I Wojny Światowej – dziedzictwo historyczne, patriotyczne.</w:t>
            </w:r>
          </w:p>
          <w:p w14:paraId="53BBB850"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697BCF">
              <w:rPr>
                <w:rFonts w:cstheme="minorHAnsi"/>
                <w:bCs/>
                <w:noProof w:val="0"/>
              </w:rPr>
              <w:t>Lokalne zabytki (w rejestrze konserwatorskim oraz w ewidencji gmin) – kapliczki, kościoły, budynki.</w:t>
            </w:r>
          </w:p>
          <w:p w14:paraId="639AAA7B" w14:textId="59A4C3E3" w:rsidR="00B755B9" w:rsidRPr="009138EC"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9138EC">
              <w:rPr>
                <w:rFonts w:cstheme="minorHAnsi"/>
                <w:bCs/>
              </w:rPr>
              <w:t>Szlak św. Jakuba - szlak kulturowy o skali ogólnoeuropejskiej</w:t>
            </w:r>
            <w:r w:rsidR="0039663B">
              <w:rPr>
                <w:rFonts w:cstheme="minorHAnsi"/>
                <w:bCs/>
              </w:rPr>
              <w:t xml:space="preserve"> przebiegający przez obszar LGD.</w:t>
            </w:r>
          </w:p>
          <w:p w14:paraId="3F8B0D38" w14:textId="7777777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
                <w:bCs/>
                <w:noProof w:val="0"/>
              </w:rPr>
            </w:pPr>
            <w:r w:rsidRPr="00697BCF">
              <w:rPr>
                <w:rFonts w:cstheme="minorHAnsi"/>
                <w:bCs/>
                <w:noProof w:val="0"/>
              </w:rPr>
              <w:t>Imprezy i spotkanie oparte o dziedzictwo lokalne.</w:t>
            </w:r>
          </w:p>
        </w:tc>
      </w:tr>
      <w:tr w:rsidR="00B755B9" w:rsidRPr="00EF0A08" w14:paraId="0503C36C"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5AA5A226" w14:textId="77777777" w:rsidR="00B755B9" w:rsidRPr="00B755B9" w:rsidRDefault="00B755B9" w:rsidP="00A07454">
            <w:pPr>
              <w:rPr>
                <w:rFonts w:cstheme="minorHAnsi"/>
              </w:rPr>
            </w:pPr>
            <w:r w:rsidRPr="00B755B9">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1F4A6785"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97BCF">
              <w:rPr>
                <w:rFonts w:cstheme="minorHAnsi"/>
                <w:bCs/>
                <w:noProof w:val="0"/>
              </w:rPr>
              <w:t>Słaba promocja oferty kulturalnej.</w:t>
            </w:r>
          </w:p>
          <w:p w14:paraId="04721962"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97BCF">
              <w:rPr>
                <w:rFonts w:cstheme="minorHAnsi"/>
                <w:bCs/>
                <w:noProof w:val="0"/>
              </w:rPr>
              <w:t>Brak zintegrowanej oferty turystycznej</w:t>
            </w:r>
            <w:r>
              <w:rPr>
                <w:rFonts w:cstheme="minorHAnsi"/>
                <w:bCs/>
                <w:noProof w:val="0"/>
              </w:rPr>
              <w:t xml:space="preserve"> opartej o dziedzictwo kulturowe</w:t>
            </w:r>
            <w:r w:rsidRPr="00697BCF">
              <w:rPr>
                <w:rFonts w:cstheme="minorHAnsi"/>
                <w:bCs/>
                <w:noProof w:val="0"/>
              </w:rPr>
              <w:t>.</w:t>
            </w:r>
          </w:p>
          <w:p w14:paraId="284483B1"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97BCF">
              <w:rPr>
                <w:rFonts w:cstheme="minorHAnsi"/>
                <w:bCs/>
                <w:noProof w:val="0"/>
              </w:rPr>
              <w:t>Zanikająca tożsamość kulturowa i lokalna przede wszystkim u ludzi młodych.</w:t>
            </w:r>
          </w:p>
          <w:p w14:paraId="677CF4E4"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97BCF">
              <w:rPr>
                <w:rFonts w:cstheme="minorHAnsi"/>
                <w:bCs/>
                <w:noProof w:val="0"/>
              </w:rPr>
              <w:t>Brak koordynacji pomiędzy instytucjami kultury.</w:t>
            </w:r>
          </w:p>
          <w:p w14:paraId="3FCBB5A1"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97BCF">
              <w:rPr>
                <w:rFonts w:cstheme="minorHAnsi"/>
                <w:bCs/>
                <w:noProof w:val="0"/>
              </w:rPr>
              <w:t>Malejąca skłonność mieszkańców do angażowania się w działania kulturalne.</w:t>
            </w:r>
          </w:p>
        </w:tc>
      </w:tr>
      <w:tr w:rsidR="00B755B9" w:rsidRPr="00EF0A08" w14:paraId="74705204"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7C6CC938" w14:textId="77777777" w:rsidR="00B755B9" w:rsidRPr="00B755B9" w:rsidRDefault="00B755B9" w:rsidP="00A07454">
            <w:pPr>
              <w:autoSpaceDE w:val="0"/>
              <w:autoSpaceDN w:val="0"/>
              <w:adjustRightInd w:val="0"/>
              <w:spacing w:before="0" w:after="0" w:line="240" w:lineRule="auto"/>
              <w:jc w:val="center"/>
              <w:rPr>
                <w:rFonts w:cstheme="minorHAnsi"/>
                <w:b w:val="0"/>
                <w:bCs w:val="0"/>
              </w:rPr>
            </w:pPr>
            <w:r w:rsidRPr="00B755B9">
              <w:rPr>
                <w:rFonts w:cstheme="minorHAnsi"/>
              </w:rPr>
              <w:t>Obszary atrakcyjne turystycznie</w:t>
            </w:r>
          </w:p>
        </w:tc>
      </w:tr>
      <w:tr w:rsidR="00B755B9" w:rsidRPr="00EF0A08" w14:paraId="3A5FEA35"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14075A38"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791CC612" w14:textId="6BE176D5"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075433">
              <w:rPr>
                <w:rFonts w:cstheme="minorHAnsi"/>
                <w:bCs/>
                <w:noProof w:val="0"/>
              </w:rPr>
              <w:t xml:space="preserve">Dostęp do regionalnych ścieżek rowerowych – Wiślana Trasa Rowerowa oraz </w:t>
            </w:r>
            <w:proofErr w:type="spellStart"/>
            <w:r w:rsidRPr="00075433">
              <w:rPr>
                <w:rFonts w:cstheme="minorHAnsi"/>
                <w:bCs/>
                <w:noProof w:val="0"/>
              </w:rPr>
              <w:t>VeloDunajec</w:t>
            </w:r>
            <w:proofErr w:type="spellEnd"/>
            <w:r w:rsidRPr="00075433">
              <w:rPr>
                <w:rFonts w:cstheme="minorHAnsi"/>
                <w:bCs/>
                <w:noProof w:val="0"/>
              </w:rPr>
              <w:t>.</w:t>
            </w:r>
          </w:p>
          <w:p w14:paraId="5FE7956D" w14:textId="6B36766F"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075433">
              <w:rPr>
                <w:rFonts w:cstheme="minorHAnsi"/>
                <w:bCs/>
                <w:noProof w:val="0"/>
              </w:rPr>
              <w:t xml:space="preserve">Tereny zielone - walory krajobrazowe i przyrodnicze np. Dunajec, ujście Dunajca do Wisły, wyrobiska </w:t>
            </w:r>
            <w:proofErr w:type="spellStart"/>
            <w:r w:rsidRPr="00075433">
              <w:rPr>
                <w:rFonts w:cstheme="minorHAnsi"/>
                <w:bCs/>
                <w:noProof w:val="0"/>
              </w:rPr>
              <w:t>pożwirowe</w:t>
            </w:r>
            <w:proofErr w:type="spellEnd"/>
            <w:r w:rsidRPr="00075433">
              <w:rPr>
                <w:rFonts w:cstheme="minorHAnsi"/>
                <w:bCs/>
                <w:noProof w:val="0"/>
              </w:rPr>
              <w:t xml:space="preserve">, zbiornik retencyjny, lasy – atrakcyjne dla mieszkańców oraz turystów </w:t>
            </w:r>
            <w:r w:rsidR="0039663B">
              <w:rPr>
                <w:rFonts w:cstheme="minorHAnsi"/>
                <w:bCs/>
                <w:noProof w:val="0"/>
              </w:rPr>
              <w:t>weekendowych (np. z Tarnowa i okolic)</w:t>
            </w:r>
            <w:r w:rsidRPr="00075433">
              <w:rPr>
                <w:rFonts w:cstheme="minorHAnsi"/>
                <w:bCs/>
                <w:noProof w:val="0"/>
              </w:rPr>
              <w:t>.</w:t>
            </w:r>
            <w:r w:rsidRPr="009138EC">
              <w:rPr>
                <w:rFonts w:cstheme="minorHAnsi"/>
                <w:bCs/>
              </w:rPr>
              <w:t xml:space="preserve"> </w:t>
            </w:r>
          </w:p>
          <w:p w14:paraId="525C5E39" w14:textId="77777777" w:rsidR="00B755B9" w:rsidRPr="009138EC"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Pr>
                <w:rFonts w:cstheme="minorHAnsi"/>
                <w:bCs/>
              </w:rPr>
              <w:t>Z</w:t>
            </w:r>
            <w:r w:rsidRPr="009138EC">
              <w:rPr>
                <w:rFonts w:cstheme="minorHAnsi"/>
                <w:bCs/>
              </w:rPr>
              <w:t>biornik retencyjny w Skrzyszow</w:t>
            </w:r>
            <w:r>
              <w:rPr>
                <w:rFonts w:cstheme="minorHAnsi"/>
                <w:bCs/>
              </w:rPr>
              <w:t>ie.</w:t>
            </w:r>
          </w:p>
          <w:p w14:paraId="3C979290"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Pr>
                <w:rFonts w:cstheme="minorHAnsi"/>
                <w:bCs/>
                <w:noProof w:val="0"/>
              </w:rPr>
              <w:t>Istniejące</w:t>
            </w:r>
            <w:r w:rsidRPr="00075433">
              <w:rPr>
                <w:rFonts w:cstheme="minorHAnsi"/>
                <w:bCs/>
                <w:noProof w:val="0"/>
              </w:rPr>
              <w:t xml:space="preserve"> szlak</w:t>
            </w:r>
            <w:r>
              <w:rPr>
                <w:rFonts w:cstheme="minorHAnsi"/>
                <w:bCs/>
                <w:noProof w:val="0"/>
              </w:rPr>
              <w:t>i</w:t>
            </w:r>
            <w:r w:rsidRPr="00075433">
              <w:rPr>
                <w:rFonts w:cstheme="minorHAnsi"/>
                <w:bCs/>
                <w:noProof w:val="0"/>
              </w:rPr>
              <w:t xml:space="preserve"> spacerow</w:t>
            </w:r>
            <w:r>
              <w:rPr>
                <w:rFonts w:cstheme="minorHAnsi"/>
                <w:bCs/>
                <w:noProof w:val="0"/>
              </w:rPr>
              <w:t>e</w:t>
            </w:r>
            <w:r w:rsidRPr="00075433">
              <w:rPr>
                <w:rFonts w:cstheme="minorHAnsi"/>
                <w:bCs/>
                <w:noProof w:val="0"/>
              </w:rPr>
              <w:t xml:space="preserve">, </w:t>
            </w:r>
            <w:proofErr w:type="spellStart"/>
            <w:r w:rsidRPr="00075433">
              <w:rPr>
                <w:rFonts w:cstheme="minorHAnsi"/>
                <w:bCs/>
                <w:noProof w:val="0"/>
              </w:rPr>
              <w:t>nordic</w:t>
            </w:r>
            <w:proofErr w:type="spellEnd"/>
            <w:r w:rsidRPr="00075433">
              <w:rPr>
                <w:rFonts w:cstheme="minorHAnsi"/>
                <w:bCs/>
                <w:noProof w:val="0"/>
              </w:rPr>
              <w:t xml:space="preserve"> </w:t>
            </w:r>
            <w:proofErr w:type="spellStart"/>
            <w:r w:rsidRPr="00075433">
              <w:rPr>
                <w:rFonts w:cstheme="minorHAnsi"/>
                <w:bCs/>
                <w:noProof w:val="0"/>
              </w:rPr>
              <w:t>walking</w:t>
            </w:r>
            <w:proofErr w:type="spellEnd"/>
            <w:r w:rsidRPr="00075433">
              <w:rPr>
                <w:rFonts w:cstheme="minorHAnsi"/>
                <w:bCs/>
                <w:noProof w:val="0"/>
              </w:rPr>
              <w:t>, ścieżki przyrodnicze, historyczne</w:t>
            </w:r>
            <w:r>
              <w:rPr>
                <w:rFonts w:cstheme="minorHAnsi"/>
                <w:bCs/>
                <w:noProof w:val="0"/>
              </w:rPr>
              <w:t>, konne.</w:t>
            </w:r>
          </w:p>
          <w:p w14:paraId="1DDE80B2" w14:textId="1DF7F444" w:rsidR="00B755B9" w:rsidRPr="006340E7"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6340E7">
              <w:rPr>
                <w:rFonts w:cstheme="minorHAnsi"/>
                <w:bCs/>
                <w:noProof w:val="0"/>
              </w:rPr>
              <w:t>Istniejące drogi leśne i gruntowe (a także nieczynne tor</w:t>
            </w:r>
            <w:r w:rsidR="009D17E3">
              <w:rPr>
                <w:rFonts w:cstheme="minorHAnsi"/>
                <w:bCs/>
                <w:noProof w:val="0"/>
              </w:rPr>
              <w:t>owisko</w:t>
            </w:r>
            <w:r w:rsidRPr="006340E7">
              <w:rPr>
                <w:rFonts w:cstheme="minorHAnsi"/>
                <w:bCs/>
                <w:noProof w:val="0"/>
              </w:rPr>
              <w:t xml:space="preserve"> kolejowe), które mogą być wykorzystane do wytyczenia szlaków rowerowych, konnych, </w:t>
            </w:r>
            <w:proofErr w:type="spellStart"/>
            <w:r w:rsidRPr="006340E7">
              <w:rPr>
                <w:rFonts w:cstheme="minorHAnsi"/>
                <w:bCs/>
                <w:noProof w:val="0"/>
              </w:rPr>
              <w:t>nordic</w:t>
            </w:r>
            <w:proofErr w:type="spellEnd"/>
            <w:r w:rsidRPr="006340E7">
              <w:rPr>
                <w:rFonts w:cstheme="minorHAnsi"/>
                <w:bCs/>
                <w:noProof w:val="0"/>
              </w:rPr>
              <w:t xml:space="preserve"> </w:t>
            </w:r>
            <w:proofErr w:type="spellStart"/>
            <w:r w:rsidRPr="006340E7">
              <w:rPr>
                <w:rFonts w:cstheme="minorHAnsi"/>
                <w:bCs/>
                <w:noProof w:val="0"/>
              </w:rPr>
              <w:t>walking</w:t>
            </w:r>
            <w:proofErr w:type="spellEnd"/>
            <w:r w:rsidRPr="006340E7">
              <w:rPr>
                <w:rFonts w:cstheme="minorHAnsi"/>
                <w:bCs/>
                <w:noProof w:val="0"/>
              </w:rPr>
              <w:t xml:space="preserve"> i innych</w:t>
            </w:r>
            <w:r w:rsidR="009D17E3">
              <w:rPr>
                <w:rFonts w:cstheme="minorHAnsi"/>
                <w:bCs/>
                <w:noProof w:val="0"/>
              </w:rPr>
              <w:t>.</w:t>
            </w:r>
          </w:p>
          <w:p w14:paraId="7BFBF318" w14:textId="77777777"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075433">
              <w:rPr>
                <w:rFonts w:cstheme="minorHAnsi"/>
                <w:noProof w:val="0"/>
              </w:rPr>
              <w:t>Dobre warunki do rozwoju sektorów gospodarki związanych z turystyką przede wszystkim weekendować i rekreacyjną.</w:t>
            </w:r>
          </w:p>
          <w:p w14:paraId="0BA9D609" w14:textId="77777777"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075433">
              <w:rPr>
                <w:rFonts w:cstheme="minorHAnsi"/>
                <w:noProof w:val="0"/>
              </w:rPr>
              <w:t>Bogate zasoby kulturowe i historyczne, które dają szanse na rozwój turystyki.</w:t>
            </w:r>
          </w:p>
          <w:p w14:paraId="0D84C38E" w14:textId="77777777"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noProof w:val="0"/>
              </w:rPr>
            </w:pPr>
            <w:r w:rsidRPr="00075433">
              <w:rPr>
                <w:rFonts w:cstheme="minorHAnsi"/>
                <w:noProof w:val="0"/>
              </w:rPr>
              <w:t xml:space="preserve">Rosnąca rola przemysłu czasu wolnego związanego m.in. z dziedzictwem przyrodniczym. </w:t>
            </w:r>
          </w:p>
          <w:p w14:paraId="394EDF79" w14:textId="77777777"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075433">
              <w:rPr>
                <w:rFonts w:cstheme="minorHAnsi"/>
                <w:noProof w:val="0"/>
              </w:rPr>
              <w:t>Promowanie Małopolski jako regionu z dominującym przemysłem czasu wolnego oraz bogatą ofertą turystyczno-rekreacyjną opartą o dziedzictwo przyrodnicze.</w:t>
            </w:r>
          </w:p>
          <w:p w14:paraId="21E00A56" w14:textId="4C6289FA"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075433">
              <w:t>Popularność aktywnego spędzania czasu, tym spędzania czasu z dziećmi – poszukiwanie atrakcji na terenach podmiejskich.</w:t>
            </w:r>
          </w:p>
          <w:p w14:paraId="2AF955DE" w14:textId="77777777" w:rsidR="00B755B9" w:rsidRPr="0007543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075433">
              <w:t>Duży ruch rowerowy (zwłaszcza w weekendy) na regionalnych ścieżkach rowerowych</w:t>
            </w:r>
            <w:r>
              <w:t>.</w:t>
            </w:r>
          </w:p>
        </w:tc>
      </w:tr>
      <w:tr w:rsidR="00B755B9" w:rsidRPr="00EF0A08" w14:paraId="02F3649C"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0CA8D4D0" w14:textId="77777777" w:rsidR="00B755B9" w:rsidRPr="00B755B9" w:rsidRDefault="00B755B9" w:rsidP="00A07454">
            <w:pPr>
              <w:rPr>
                <w:rFonts w:cstheme="minorHAnsi"/>
              </w:rPr>
            </w:pPr>
            <w:r w:rsidRPr="00B755B9">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43F8F612" w14:textId="77777777" w:rsidR="00B755B9" w:rsidRPr="00075433"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75433">
              <w:rPr>
                <w:rFonts w:cstheme="minorHAnsi"/>
                <w:noProof w:val="0"/>
              </w:rPr>
              <w:t>Oferta turystyczna i zaplecze turystyczne niezachęcające do dłuższych pobytów.</w:t>
            </w:r>
          </w:p>
          <w:p w14:paraId="4104E775" w14:textId="16030769" w:rsidR="00B755B9" w:rsidRPr="00075433"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75433">
              <w:rPr>
                <w:rFonts w:cstheme="minorHAnsi"/>
                <w:noProof w:val="0"/>
              </w:rPr>
              <w:t xml:space="preserve">Niewielka liczba miejsc noclegowych w stosunku do potencjału </w:t>
            </w:r>
            <w:r w:rsidR="009D17E3">
              <w:rPr>
                <w:rFonts w:cstheme="minorHAnsi"/>
                <w:noProof w:val="0"/>
              </w:rPr>
              <w:t>obszaru</w:t>
            </w:r>
            <w:r w:rsidRPr="00075433">
              <w:rPr>
                <w:rFonts w:cstheme="minorHAnsi"/>
                <w:noProof w:val="0"/>
              </w:rPr>
              <w:t>.</w:t>
            </w:r>
          </w:p>
          <w:p w14:paraId="743041F3"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75433">
              <w:rPr>
                <w:rFonts w:cstheme="minorHAnsi"/>
                <w:noProof w:val="0"/>
              </w:rPr>
              <w:t xml:space="preserve">Brak rozpoznawalnego produktu turystycznego w skali całego obszaru. </w:t>
            </w:r>
          </w:p>
          <w:p w14:paraId="7A5F0E4B"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pPr>
            <w:r>
              <w:rPr>
                <w:rFonts w:cstheme="minorHAnsi"/>
                <w:noProof w:val="0"/>
              </w:rPr>
              <w:t>Mała liczba</w:t>
            </w:r>
            <w:r>
              <w:t xml:space="preserve"> ciekawych wydarzeń i imprez przyciągających widzów i uczestników.</w:t>
            </w:r>
          </w:p>
          <w:p w14:paraId="2BB45FBD" w14:textId="6D80D4C6" w:rsidR="00B755B9" w:rsidRPr="002C533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pPr>
            <w:r w:rsidRPr="002C5331">
              <w:t>Niezagospodarowanie i zły stan techniczny wielu obiektów, zabytków i atrakcji turystycznych</w:t>
            </w:r>
            <w:r w:rsidR="009D17E3">
              <w:t>.</w:t>
            </w:r>
          </w:p>
          <w:p w14:paraId="41C99F51"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noProof w:val="0"/>
              </w:rPr>
              <w:t xml:space="preserve">Zbyt uboga i mało zróżnicowana infrastruktura turystyczno-rekreacyjna (szlaki rowerowe konne, piesze, </w:t>
            </w:r>
            <w:proofErr w:type="spellStart"/>
            <w:r>
              <w:rPr>
                <w:rFonts w:cstheme="minorHAnsi"/>
                <w:noProof w:val="0"/>
              </w:rPr>
              <w:t>nordic-walking</w:t>
            </w:r>
            <w:proofErr w:type="spellEnd"/>
            <w:r>
              <w:rPr>
                <w:rFonts w:cstheme="minorHAnsi"/>
                <w:noProof w:val="0"/>
              </w:rPr>
              <w:t>).</w:t>
            </w:r>
          </w:p>
          <w:p w14:paraId="6EF1AF1B" w14:textId="77777777" w:rsidR="00B755B9" w:rsidRPr="009138EC"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75433">
              <w:rPr>
                <w:rFonts w:cstheme="minorHAnsi"/>
                <w:noProof w:val="0"/>
              </w:rPr>
              <w:t>Mało zróżnicowana infrastruktura turystyczna dostosowana do potrzeb osób ze szczególnymi potrzebami.</w:t>
            </w:r>
          </w:p>
          <w:p w14:paraId="48D77FFE" w14:textId="77777777" w:rsidR="00B755B9" w:rsidRPr="00075433"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75433">
              <w:rPr>
                <w:rFonts w:cstheme="minorHAnsi"/>
                <w:noProof w:val="0"/>
              </w:rPr>
              <w:t>Słaba dostępność dla osób ze szczególnymi potrzebami.</w:t>
            </w:r>
          </w:p>
          <w:p w14:paraId="0E55FD62"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noProof w:val="0"/>
              </w:rPr>
              <w:t>Zróżnicowanie pomiędzy gminami w dostępie do infrastruktury turystycznej i rekreacyjnej.</w:t>
            </w:r>
          </w:p>
          <w:p w14:paraId="13E63E5E" w14:textId="77777777" w:rsidR="00B755B9" w:rsidRPr="00075433"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noProof w:val="0"/>
              </w:rPr>
              <w:t>Brak promocji oferty turystycznej i rekreacyjnej kierowanej przede wszystkim do mieszkańców Tarnowa.</w:t>
            </w:r>
          </w:p>
        </w:tc>
      </w:tr>
      <w:tr w:rsidR="00B755B9" w:rsidRPr="00EF0A08" w14:paraId="6E0B02E2" w14:textId="77777777" w:rsidTr="002F2294">
        <w:tc>
          <w:tcPr>
            <w:cnfStyle w:val="001000000000" w:firstRow="0" w:lastRow="0" w:firstColumn="1" w:lastColumn="0" w:oddVBand="0" w:evenVBand="0" w:oddHBand="0" w:evenHBand="0" w:firstRowFirstColumn="0" w:firstRowLastColumn="0" w:lastRowFirstColumn="0" w:lastRowLastColumn="0"/>
            <w:tcW w:w="10206" w:type="dxa"/>
            <w:gridSpan w:val="3"/>
            <w:tcBorders>
              <w:top w:val="single" w:sz="4" w:space="0" w:color="auto"/>
              <w:left w:val="single" w:sz="4" w:space="0" w:color="auto"/>
              <w:bottom w:val="single" w:sz="4" w:space="0" w:color="auto"/>
              <w:right w:val="single" w:sz="4" w:space="0" w:color="auto"/>
            </w:tcBorders>
            <w:shd w:val="clear" w:color="auto" w:fill="92D050"/>
          </w:tcPr>
          <w:p w14:paraId="4E675A96"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Obszary wiejskie, ze szczególnym uwzględnieniem rolników, domowników oraz mieszkańców obszarów wiejskich z obszarów po PGR</w:t>
            </w:r>
          </w:p>
        </w:tc>
      </w:tr>
      <w:tr w:rsidR="00B755B9" w:rsidRPr="00EF0A08" w14:paraId="1012A439"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77A9981" w14:textId="77777777" w:rsidR="00B755B9" w:rsidRPr="00B755B9" w:rsidRDefault="00B755B9" w:rsidP="00A07454">
            <w:pPr>
              <w:rPr>
                <w:rFonts w:cstheme="minorHAnsi"/>
              </w:rPr>
            </w:pPr>
            <w:r w:rsidRPr="00B755B9">
              <w:rPr>
                <w:rFonts w:cstheme="minorHAnsi"/>
              </w:rPr>
              <w:lastRenderedPageBreak/>
              <w:t>Potencjały</w:t>
            </w:r>
          </w:p>
        </w:tc>
        <w:tc>
          <w:tcPr>
            <w:tcW w:w="9023" w:type="dxa"/>
            <w:tcBorders>
              <w:top w:val="single" w:sz="4" w:space="0" w:color="auto"/>
              <w:left w:val="single" w:sz="4" w:space="0" w:color="auto"/>
              <w:bottom w:val="single" w:sz="4" w:space="0" w:color="auto"/>
              <w:right w:val="single" w:sz="4" w:space="0" w:color="auto"/>
            </w:tcBorders>
          </w:tcPr>
          <w:p w14:paraId="755FB803" w14:textId="77777777" w:rsidR="00B755B9" w:rsidRPr="0044320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43205">
              <w:rPr>
                <w:rFonts w:cstheme="minorHAnsi"/>
                <w:noProof w:val="0"/>
              </w:rPr>
              <w:t xml:space="preserve">Powierzchnia użytków rolnych wynosi </w:t>
            </w:r>
            <w:r w:rsidRPr="0094563E">
              <w:rPr>
                <w:rFonts w:cstheme="minorHAnsi"/>
                <w:noProof w:val="0"/>
              </w:rPr>
              <w:t>21 279,64</w:t>
            </w:r>
            <w:r>
              <w:rPr>
                <w:rFonts w:cstheme="minorHAnsi"/>
                <w:noProof w:val="0"/>
              </w:rPr>
              <w:t xml:space="preserve"> ha.</w:t>
            </w:r>
          </w:p>
          <w:p w14:paraId="7423363C" w14:textId="117E2471"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noProof w:val="0"/>
              </w:rPr>
              <w:t>Liczba pracujących w gospodarstwach rolnych wynosi 3</w:t>
            </w:r>
            <w:r w:rsidR="009D17E3">
              <w:rPr>
                <w:rFonts w:cstheme="minorHAnsi"/>
                <w:noProof w:val="0"/>
              </w:rPr>
              <w:t> </w:t>
            </w:r>
            <w:r>
              <w:rPr>
                <w:rFonts w:cstheme="minorHAnsi"/>
                <w:noProof w:val="0"/>
              </w:rPr>
              <w:t>426</w:t>
            </w:r>
            <w:r w:rsidR="009D17E3">
              <w:rPr>
                <w:rFonts w:cstheme="minorHAnsi"/>
                <w:noProof w:val="0"/>
              </w:rPr>
              <w:t>,</w:t>
            </w:r>
            <w:r>
              <w:rPr>
                <w:rFonts w:cstheme="minorHAnsi"/>
                <w:noProof w:val="0"/>
              </w:rPr>
              <w:t xml:space="preserve"> w tym 38% kobiet.</w:t>
            </w:r>
          </w:p>
          <w:p w14:paraId="05E4926A"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Pr>
                <w:rFonts w:cstheme="minorHAnsi"/>
                <w:noProof w:val="0"/>
              </w:rPr>
              <w:t>3 784 gospodarstw rolnych na obszarze LGD.</w:t>
            </w:r>
          </w:p>
          <w:p w14:paraId="2CD18E4D" w14:textId="77777777" w:rsidR="00B755B9" w:rsidRPr="0044320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43205">
              <w:rPr>
                <w:rFonts w:cstheme="minorHAnsi"/>
                <w:noProof w:val="0"/>
              </w:rPr>
              <w:t>1 958 gospodarstw rolnych prowadzi sprzedaż własnych produktów rolnych</w:t>
            </w:r>
            <w:r>
              <w:rPr>
                <w:rFonts w:cstheme="minorHAnsi"/>
                <w:noProof w:val="0"/>
              </w:rPr>
              <w:t xml:space="preserve"> (ok. 52% wszystkich gospodarstw).</w:t>
            </w:r>
          </w:p>
          <w:p w14:paraId="7E4CF6BC" w14:textId="77777777" w:rsidR="00B755B9" w:rsidRPr="00AE180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AE1801">
              <w:rPr>
                <w:rFonts w:cstheme="minorHAnsi"/>
                <w:noProof w:val="0"/>
              </w:rPr>
              <w:t>Tradycje sadownicze, ogrodnicze, pszczelarskie.</w:t>
            </w:r>
          </w:p>
          <w:p w14:paraId="69A29789" w14:textId="646EB78B" w:rsidR="00B755B9" w:rsidRPr="00AE180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AE1801">
              <w:rPr>
                <w:rFonts w:cstheme="minorHAnsi"/>
                <w:noProof w:val="0"/>
              </w:rPr>
              <w:t>Rozpoznawalne produkty rolne – owoce</w:t>
            </w:r>
            <w:r w:rsidR="009D17E3">
              <w:rPr>
                <w:rFonts w:cstheme="minorHAnsi"/>
                <w:noProof w:val="0"/>
              </w:rPr>
              <w:t xml:space="preserve"> i</w:t>
            </w:r>
            <w:r w:rsidRPr="00AE1801">
              <w:rPr>
                <w:rFonts w:cstheme="minorHAnsi"/>
                <w:noProof w:val="0"/>
              </w:rPr>
              <w:t xml:space="preserve"> miód.</w:t>
            </w:r>
          </w:p>
          <w:p w14:paraId="1D9C4BBF" w14:textId="06844ECE" w:rsidR="00B755B9" w:rsidRPr="0044320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AE1801">
              <w:rPr>
                <w:rFonts w:cstheme="minorHAnsi"/>
                <w:noProof w:val="0"/>
              </w:rPr>
              <w:t>Rosnące dochody budżetu gmin z tytułu podatku rolnego w przeliczeniu na 1 000 mieszkańców.</w:t>
            </w:r>
          </w:p>
        </w:tc>
      </w:tr>
      <w:tr w:rsidR="00B755B9" w:rsidRPr="00EF0A08" w14:paraId="2FF74729"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632DD46" w14:textId="77777777" w:rsidR="00B755B9" w:rsidRPr="009D17E3" w:rsidRDefault="00B755B9" w:rsidP="00A07454">
            <w:pPr>
              <w:rPr>
                <w:rFonts w:cstheme="minorHAnsi"/>
              </w:rPr>
            </w:pPr>
            <w:r w:rsidRPr="009D17E3">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585F939B"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Malejąca liczba rolników (2017: 3 871; 2020: 3 446).</w:t>
            </w:r>
          </w:p>
          <w:p w14:paraId="65AE7E98"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 xml:space="preserve">Spada również liczba </w:t>
            </w:r>
            <w:r w:rsidRPr="009D17E3">
              <w:rPr>
                <w:rFonts w:cstheme="minorHAnsi"/>
              </w:rPr>
              <w:t>d</w:t>
            </w:r>
            <w:r w:rsidRPr="009D17E3">
              <w:t>omowników rolników pracujący w indywidualnych gospodarstwach rolnych (2017: 852, 2020: 734).</w:t>
            </w:r>
          </w:p>
          <w:p w14:paraId="723B6C86"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Mała powierzchnia gospodarstw.</w:t>
            </w:r>
          </w:p>
          <w:p w14:paraId="6CBF52AE"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Utrzymujący się model rolnictwa ekstensywnego i nie nastawionego na dochodowość.</w:t>
            </w:r>
          </w:p>
          <w:p w14:paraId="02D3BCC0" w14:textId="1CCFD941"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Bardzo duża powierzchn</w:t>
            </w:r>
            <w:r w:rsidR="009D17E3">
              <w:rPr>
                <w:rFonts w:cstheme="minorHAnsi"/>
                <w:noProof w:val="0"/>
              </w:rPr>
              <w:t>i</w:t>
            </w:r>
            <w:r w:rsidRPr="009D17E3">
              <w:rPr>
                <w:rFonts w:cstheme="minorHAnsi"/>
                <w:noProof w:val="0"/>
              </w:rPr>
              <w:t>a odłogowanego areału.</w:t>
            </w:r>
          </w:p>
          <w:p w14:paraId="0FFCB5A5"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9D17E3">
              <w:rPr>
                <w:rFonts w:cstheme="minorHAnsi"/>
                <w:noProof w:val="0"/>
              </w:rPr>
              <w:t xml:space="preserve">Bardzo niekorzystna struktura </w:t>
            </w:r>
            <w:r w:rsidRPr="009D17E3">
              <w:t>wieku ubezpieczonych w KRUS, pokazująca odchodzenie mlodych od pracy na roli.</w:t>
            </w:r>
          </w:p>
          <w:p w14:paraId="6CD12EA4" w14:textId="77777777" w:rsidR="00B755B9" w:rsidRPr="009D17E3"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sidRPr="009D17E3">
              <w:rPr>
                <w:rFonts w:cstheme="minorHAnsi"/>
                <w:noProof w:val="0"/>
              </w:rPr>
              <w:t xml:space="preserve">Malejąca dynamika </w:t>
            </w:r>
            <w:proofErr w:type="spellStart"/>
            <w:r w:rsidRPr="009D17E3">
              <w:rPr>
                <w:rFonts w:cstheme="minorHAnsi"/>
                <w:noProof w:val="0"/>
              </w:rPr>
              <w:t>nowowybudowanych</w:t>
            </w:r>
            <w:proofErr w:type="spellEnd"/>
            <w:r w:rsidRPr="009D17E3">
              <w:rPr>
                <w:rFonts w:cstheme="minorHAnsi"/>
                <w:noProof w:val="0"/>
              </w:rPr>
              <w:t xml:space="preserve"> i rozbudowanych powierzchni w gospodarstwach rolnych.</w:t>
            </w:r>
            <w:r w:rsidRPr="009D17E3">
              <w:t xml:space="preserve"> </w:t>
            </w:r>
          </w:p>
        </w:tc>
      </w:tr>
      <w:tr w:rsidR="00B755B9" w:rsidRPr="00EF0A08" w14:paraId="710DA8BB"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3C71B3DB"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 xml:space="preserve">Rolnictwo i rynek rolny </w:t>
            </w:r>
          </w:p>
        </w:tc>
      </w:tr>
      <w:tr w:rsidR="00B755B9" w:rsidRPr="00EF0A08" w14:paraId="69EAA413"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40EF569"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3CE99124"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sidRPr="00697BCF">
              <w:t>Rolnictwo koncentruje się w północnej części obszary LGD, pozostały obszar ma charakter podmiejski ze względu na bliskość miasta Tarnowa</w:t>
            </w:r>
            <w:r>
              <w:t>.</w:t>
            </w:r>
          </w:p>
          <w:p w14:paraId="6771DD4E"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t>Istniejące na terenie LGD gospodarstwa rolne dostarczające żywność na lokalny rynek.</w:t>
            </w:r>
          </w:p>
          <w:p w14:paraId="1643E144"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t>Klimat sprzyjający uprawom – długi okres wegetacji (biegun ciepła).</w:t>
            </w:r>
          </w:p>
          <w:p w14:paraId="45259EB5"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sidRPr="00697BCF">
              <w:t>Tradycyjne wyroby spożywcze wpisane na listę produktów tradycyjnych Ministerstwa</w:t>
            </w:r>
            <w:r>
              <w:t xml:space="preserve"> </w:t>
            </w:r>
            <w:r w:rsidRPr="00697BCF">
              <w:t>Rolnictwa i Rozwoju Wsi m.in.: miód nawłociowy, siuśpaj, siuśbak, wolańska kura nadziewana</w:t>
            </w:r>
            <w:r>
              <w:t xml:space="preserve"> </w:t>
            </w:r>
            <w:r w:rsidRPr="00697BCF">
              <w:t>(tzw. peerelka), strząska, koziołki, chleb z Siedliszowic.</w:t>
            </w:r>
          </w:p>
          <w:p w14:paraId="4F4657A6"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sidRPr="00697BCF">
              <w:t xml:space="preserve">Rosną dochody budżetu gminy z tytułu podatku rolnego w przeliczeniu na 1 000 mieszkańców (2017: 44 776,73 zł, 2020: 51 115,52 zł). </w:t>
            </w:r>
          </w:p>
          <w:p w14:paraId="589D6999" w14:textId="77777777" w:rsidR="00B755B9" w:rsidRPr="00E330FD"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sidRPr="00E330FD">
              <w:rPr>
                <w:color w:val="70AD47" w:themeColor="accent6"/>
              </w:rPr>
              <w:t>Brak uciążliwego przemysłu i uciążliwej zwierzęcej produkcji rolniczej</w:t>
            </w:r>
            <w:r>
              <w:rPr>
                <w:color w:val="70AD47" w:themeColor="accent6"/>
              </w:rPr>
              <w:t>.</w:t>
            </w:r>
          </w:p>
          <w:p w14:paraId="29E8FACF" w14:textId="77777777" w:rsidR="00B755B9" w:rsidRPr="00697BCF"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pPr>
            <w:r>
              <w:rPr>
                <w:color w:val="70AD47" w:themeColor="accent6"/>
              </w:rPr>
              <w:t>Rosnąca świadomość ekologiczna rolników.</w:t>
            </w:r>
          </w:p>
        </w:tc>
      </w:tr>
      <w:tr w:rsidR="00B755B9" w:rsidRPr="00EF0A08" w14:paraId="6D8DE791"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69A554AD" w14:textId="77777777" w:rsidR="00B755B9" w:rsidRPr="00B755B9" w:rsidRDefault="00B755B9" w:rsidP="00A07454">
            <w:pPr>
              <w:rPr>
                <w:rFonts w:cstheme="minorHAnsi"/>
              </w:rPr>
            </w:pPr>
            <w:r w:rsidRPr="00B755B9">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06AE60A5" w14:textId="76C04C67" w:rsidR="00B755B9" w:rsidRPr="0094563E"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t>Duż</w:t>
            </w:r>
            <w:r w:rsidR="009D17E3">
              <w:t>e</w:t>
            </w:r>
            <w:r>
              <w:t xml:space="preserve"> rozdrobnienie gospodarstw rolnych, brak specjalizacji, niedoinwestowanie i słabe wyposażenie w infrastrukturę techniczną.</w:t>
            </w:r>
          </w:p>
          <w:p w14:paraId="6ABE4DB7" w14:textId="7777777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697BCF">
              <w:rPr>
                <w:rFonts w:cstheme="minorHAnsi"/>
                <w:noProof w:val="0"/>
              </w:rPr>
              <w:t xml:space="preserve">Spada liczba przedsiębiorstw rolniczych (2017: 32, 2020: 21). </w:t>
            </w:r>
          </w:p>
          <w:p w14:paraId="21B85307" w14:textId="7777777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697BCF">
              <w:rPr>
                <w:rFonts w:cstheme="minorHAnsi"/>
                <w:noProof w:val="0"/>
              </w:rPr>
              <w:t>Znaczne rozdrobnienie gospodarstw rolnych – rolnicy do 6 ha powierzchni gospodarstw rolnych stanowili 88,57% w 2020 roku.</w:t>
            </w:r>
          </w:p>
          <w:p w14:paraId="3755FC73" w14:textId="23212EA6"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697BCF">
              <w:rPr>
                <w:rFonts w:cstheme="minorHAnsi"/>
                <w:noProof w:val="0"/>
              </w:rPr>
              <w:t>Brak miejsc umożliwiając</w:t>
            </w:r>
            <w:r w:rsidR="009D17E3">
              <w:rPr>
                <w:rFonts w:cstheme="minorHAnsi"/>
                <w:noProof w:val="0"/>
              </w:rPr>
              <w:t>ych</w:t>
            </w:r>
            <w:r w:rsidRPr="00697BCF">
              <w:rPr>
                <w:rFonts w:cstheme="minorHAnsi"/>
                <w:noProof w:val="0"/>
              </w:rPr>
              <w:t xml:space="preserve"> bezpośrednią sprzedaż produktów rolnych</w:t>
            </w:r>
            <w:r w:rsidR="009D17E3">
              <w:rPr>
                <w:rFonts w:cstheme="minorHAnsi"/>
                <w:noProof w:val="0"/>
              </w:rPr>
              <w:t>.</w:t>
            </w:r>
          </w:p>
          <w:p w14:paraId="6D56469B" w14:textId="77777777" w:rsidR="009D17E3" w:rsidRPr="00697BCF" w:rsidRDefault="009D17E3" w:rsidP="009D17E3">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697BCF">
              <w:rPr>
                <w:rFonts w:cstheme="minorHAnsi"/>
                <w:noProof w:val="0"/>
              </w:rPr>
              <w:t>Słabo rozwinięte rynki zbytu lokalnych produktów rolnych</w:t>
            </w:r>
            <w:r>
              <w:rPr>
                <w:rFonts w:cstheme="minorHAnsi"/>
                <w:noProof w:val="0"/>
              </w:rPr>
              <w:t>.</w:t>
            </w:r>
          </w:p>
          <w:p w14:paraId="78C2977F" w14:textId="76F5F22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bookmarkStart w:id="66" w:name="_Hlk115185652"/>
            <w:r w:rsidRPr="00697BCF">
              <w:rPr>
                <w:rFonts w:cstheme="minorHAnsi"/>
                <w:noProof w:val="0"/>
              </w:rPr>
              <w:t>Niewykorzystany potencjał lokalnego pszczelarstwa</w:t>
            </w:r>
            <w:r w:rsidR="009D17E3">
              <w:rPr>
                <w:rFonts w:cstheme="minorHAnsi"/>
                <w:noProof w:val="0"/>
              </w:rPr>
              <w:t>.</w:t>
            </w:r>
          </w:p>
          <w:p w14:paraId="5C3AED87" w14:textId="77777777" w:rsidR="00B755B9" w:rsidRPr="00697BCF"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697BCF">
              <w:rPr>
                <w:rFonts w:cstheme="minorHAnsi"/>
                <w:noProof w:val="0"/>
              </w:rPr>
              <w:t>Brak dostępu do infrastruktury technicznej przetwórstwa towarów rolnych</w:t>
            </w:r>
            <w:r>
              <w:rPr>
                <w:rFonts w:cstheme="minorHAnsi"/>
                <w:noProof w:val="0"/>
              </w:rPr>
              <w:t>.</w:t>
            </w:r>
          </w:p>
          <w:p w14:paraId="203C6830" w14:textId="77777777" w:rsidR="00B755B9" w:rsidRPr="0094563E"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697BCF">
              <w:rPr>
                <w:rFonts w:cstheme="minorHAnsi"/>
                <w:noProof w:val="0"/>
              </w:rPr>
              <w:t xml:space="preserve">Mała świadomość i brak umiejętności z zakresu niszowej działalności rolniczej, takiej jak </w:t>
            </w:r>
            <w:r w:rsidRPr="0094563E">
              <w:rPr>
                <w:rFonts w:cstheme="minorHAnsi"/>
                <w:noProof w:val="0"/>
                <w:color w:val="000000" w:themeColor="text1"/>
              </w:rPr>
              <w:t>rolnictwo ekologiczne, pszczelarstwo itp.</w:t>
            </w:r>
          </w:p>
          <w:p w14:paraId="4875A9C4" w14:textId="77777777" w:rsidR="00B755B9" w:rsidRPr="0094563E"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94563E">
              <w:rPr>
                <w:rFonts w:cstheme="minorHAnsi"/>
                <w:noProof w:val="0"/>
                <w:color w:val="000000" w:themeColor="text1"/>
              </w:rPr>
              <w:t>Ograniczone możliwości rozwoju rolnictwa wysokotowarowego ze względu na rozdrobnienie gospodarstw rolnych.</w:t>
            </w:r>
          </w:p>
          <w:p w14:paraId="64FEA41C" w14:textId="77777777" w:rsidR="00B755B9" w:rsidRPr="0094563E"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000000" w:themeColor="text1"/>
              </w:rPr>
            </w:pPr>
            <w:r w:rsidRPr="0094563E">
              <w:rPr>
                <w:rFonts w:cstheme="minorHAnsi"/>
                <w:color w:val="000000" w:themeColor="text1"/>
              </w:rPr>
              <w:t>Powszechne przekonanie o niskiej opłacalności produkcji rolnej.</w:t>
            </w:r>
          </w:p>
          <w:p w14:paraId="17EAB332" w14:textId="77777777" w:rsidR="00B755B9" w:rsidRPr="003C560A"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538135" w:themeColor="accent6" w:themeShade="BF"/>
              </w:rPr>
            </w:pPr>
            <w:r w:rsidRPr="003C560A">
              <w:rPr>
                <w:rFonts w:cstheme="minorHAnsi"/>
                <w:noProof w:val="0"/>
                <w:color w:val="538135" w:themeColor="accent6" w:themeShade="BF"/>
              </w:rPr>
              <w:t>Zbyt mało rolnictwa ekologicznego.</w:t>
            </w:r>
          </w:p>
          <w:p w14:paraId="21E943A8" w14:textId="77777777" w:rsidR="00B755B9" w:rsidRPr="003C560A"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538135" w:themeColor="accent6" w:themeShade="BF"/>
              </w:rPr>
            </w:pPr>
            <w:r w:rsidRPr="003C560A">
              <w:rPr>
                <w:rFonts w:cstheme="minorHAnsi"/>
                <w:noProof w:val="0"/>
                <w:color w:val="538135" w:themeColor="accent6" w:themeShade="BF"/>
              </w:rPr>
              <w:t>Zanikające tradycje rolnicze.</w:t>
            </w:r>
          </w:p>
          <w:bookmarkEnd w:id="66"/>
          <w:p w14:paraId="0CD54A3E" w14:textId="77777777" w:rsidR="00B755B9" w:rsidRPr="0094563E"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color w:val="70AD47" w:themeColor="accent6"/>
              </w:rPr>
            </w:pPr>
            <w:r w:rsidRPr="003C560A">
              <w:rPr>
                <w:rFonts w:cstheme="minorHAnsi"/>
                <w:noProof w:val="0"/>
                <w:color w:val="538135" w:themeColor="accent6" w:themeShade="BF"/>
              </w:rPr>
              <w:t>Odchodzenie od rolnictwa, szczególnie młodych ludzi.</w:t>
            </w:r>
          </w:p>
        </w:tc>
      </w:tr>
      <w:tr w:rsidR="00B755B9" w:rsidRPr="00C30F00" w14:paraId="3A6133E8"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77F9849B"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Produkty lokalne, tradycyjne i regionalne podkreślające specyfikę danego obszaru</w:t>
            </w:r>
          </w:p>
        </w:tc>
      </w:tr>
      <w:tr w:rsidR="00B755B9" w:rsidRPr="00EF0A08" w14:paraId="7540CDC4"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Height w:val="1942"/>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3E112007" w14:textId="77777777" w:rsidR="00B755B9" w:rsidRPr="00B755B9" w:rsidRDefault="00B755B9" w:rsidP="00A07454">
            <w:pPr>
              <w:rPr>
                <w:rFonts w:cstheme="minorHAnsi"/>
              </w:rPr>
            </w:pPr>
            <w:r w:rsidRPr="00B755B9">
              <w:rPr>
                <w:rFonts w:cstheme="minorHAnsi"/>
              </w:rPr>
              <w:lastRenderedPageBreak/>
              <w:t>Potencjały</w:t>
            </w:r>
          </w:p>
        </w:tc>
        <w:tc>
          <w:tcPr>
            <w:tcW w:w="9023" w:type="dxa"/>
            <w:tcBorders>
              <w:top w:val="single" w:sz="4" w:space="0" w:color="auto"/>
              <w:left w:val="single" w:sz="4" w:space="0" w:color="auto"/>
              <w:bottom w:val="single" w:sz="4" w:space="0" w:color="auto"/>
              <w:right w:val="single" w:sz="4" w:space="0" w:color="auto"/>
            </w:tcBorders>
          </w:tcPr>
          <w:p w14:paraId="320670BB" w14:textId="77777777" w:rsidR="00B755B9" w:rsidRPr="002C533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2C5331">
              <w:rPr>
                <w:rFonts w:cstheme="minorHAnsi"/>
                <w:noProof w:val="0"/>
              </w:rPr>
              <w:t>Lokalne rzemiosło, sztuka i działalność artystyczna</w:t>
            </w:r>
            <w:r>
              <w:rPr>
                <w:rFonts w:cstheme="minorHAnsi"/>
                <w:noProof w:val="0"/>
              </w:rPr>
              <w:t>.</w:t>
            </w:r>
          </w:p>
          <w:p w14:paraId="3C1F74A6" w14:textId="77777777" w:rsidR="00B755B9" w:rsidRPr="004D32B4"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D32B4">
              <w:rPr>
                <w:rFonts w:cstheme="minorHAnsi"/>
                <w:noProof w:val="0"/>
              </w:rPr>
              <w:t xml:space="preserve">Tradycyjne wyroby spożywcze wpisane na listę produktów tradycyjnych Ministerstwa </w:t>
            </w:r>
            <w:r w:rsidRPr="004D32B4">
              <w:rPr>
                <w:rFonts w:cstheme="minorHAnsi"/>
              </w:rPr>
              <w:t>rolnictwa i Rozwoju Wsi m.in.: miód nawłociowy, siuśpaj, siuśbak, wolańska kura nadziewana (tzw. peerelka), strząska, koziołki, chleb z Siedliszowic.</w:t>
            </w:r>
          </w:p>
          <w:p w14:paraId="1DCADF6B" w14:textId="77777777" w:rsidR="00B755B9" w:rsidRPr="004D32B4"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D32B4">
              <w:rPr>
                <w:rFonts w:cstheme="minorHAnsi"/>
                <w:noProof w:val="0"/>
              </w:rPr>
              <w:t>Duże tradycje pszczelarskie.</w:t>
            </w:r>
          </w:p>
          <w:p w14:paraId="0AE9E0EB" w14:textId="77777777" w:rsidR="00B755B9" w:rsidRPr="004D32B4"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D32B4">
              <w:rPr>
                <w:rFonts w:cstheme="minorHAnsi"/>
                <w:noProof w:val="0"/>
              </w:rPr>
              <w:t xml:space="preserve">Potencjał rozwoju </w:t>
            </w:r>
            <w:proofErr w:type="spellStart"/>
            <w:r w:rsidRPr="004D32B4">
              <w:rPr>
                <w:rFonts w:cstheme="minorHAnsi"/>
                <w:noProof w:val="0"/>
              </w:rPr>
              <w:t>enoturstyki</w:t>
            </w:r>
            <w:proofErr w:type="spellEnd"/>
            <w:r w:rsidRPr="004D32B4">
              <w:rPr>
                <w:rFonts w:cstheme="minorHAnsi"/>
                <w:noProof w:val="0"/>
              </w:rPr>
              <w:t xml:space="preserve"> (biegun ciepła).</w:t>
            </w:r>
          </w:p>
          <w:p w14:paraId="49665111" w14:textId="77777777" w:rsidR="00B755B9" w:rsidRPr="002C5331"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4D32B4">
              <w:rPr>
                <w:rFonts w:cstheme="minorHAnsi"/>
                <w:noProof w:val="0"/>
              </w:rPr>
              <w:t>Tradycje hodowli konnej i jeździectwa (m.in. Klikowa, Stare Żukowice).</w:t>
            </w:r>
          </w:p>
        </w:tc>
      </w:tr>
      <w:tr w:rsidR="00B755B9" w:rsidRPr="00EF0A08" w14:paraId="1024545F"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5222DB2D" w14:textId="77777777" w:rsidR="00B755B9" w:rsidRPr="00B755B9" w:rsidRDefault="00B755B9" w:rsidP="00A07454">
            <w:pPr>
              <w:rPr>
                <w:rFonts w:cstheme="minorHAnsi"/>
              </w:rPr>
            </w:pPr>
            <w:r w:rsidRPr="00B755B9">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1E3F3AAC" w14:textId="77777777" w:rsidR="00B755B9" w:rsidRPr="004D32B4"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D32B4">
              <w:rPr>
                <w:rFonts w:cstheme="minorHAnsi"/>
                <w:noProof w:val="0"/>
              </w:rPr>
              <w:t>Wciąż za mała rozpoznawalność produktów lokalnych.</w:t>
            </w:r>
          </w:p>
          <w:p w14:paraId="7ABA8C7B" w14:textId="77777777" w:rsidR="00B755B9" w:rsidRPr="004D32B4"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D32B4">
              <w:rPr>
                <w:rFonts w:cstheme="minorHAnsi"/>
                <w:noProof w:val="0"/>
              </w:rPr>
              <w:t>Nieznajomość produktów lokalnych na obszarze LSR (mieszkańcy nie kupują lokalnych wyrobów, bo o nich nie wiedzą).</w:t>
            </w:r>
          </w:p>
          <w:p w14:paraId="61AC4D22" w14:textId="77777777" w:rsidR="00B755B9" w:rsidRPr="004D32B4"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D32B4">
              <w:rPr>
                <w:rFonts w:cstheme="minorHAnsi"/>
                <w:noProof w:val="0"/>
              </w:rPr>
              <w:t>Niewystraczająca edukacja regionalna.</w:t>
            </w:r>
          </w:p>
          <w:p w14:paraId="2A17F455"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4D32B4">
              <w:rPr>
                <w:rFonts w:cstheme="minorHAnsi"/>
                <w:noProof w:val="0"/>
              </w:rPr>
              <w:t>Słaba dostępność oferty gastronomicznej wykorzystującej produkty lokalne.</w:t>
            </w:r>
          </w:p>
          <w:p w14:paraId="740538B1" w14:textId="17A4B124" w:rsidR="00B755B9" w:rsidRPr="003C560A"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color w:val="538135" w:themeColor="accent6" w:themeShade="BF"/>
              </w:rPr>
            </w:pPr>
            <w:r w:rsidRPr="003C560A">
              <w:rPr>
                <w:color w:val="538135" w:themeColor="accent6" w:themeShade="BF"/>
              </w:rPr>
              <w:t>Słaba organizacja i brak wsparcia lokalnego rzemiosła i artystów</w:t>
            </w:r>
            <w:r w:rsidR="009D17E3">
              <w:rPr>
                <w:color w:val="538135" w:themeColor="accent6" w:themeShade="BF"/>
              </w:rPr>
              <w:t>.</w:t>
            </w:r>
          </w:p>
          <w:p w14:paraId="075CDA03" w14:textId="77777777" w:rsidR="00B755B9" w:rsidRPr="002C5331"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3C560A">
              <w:rPr>
                <w:color w:val="538135" w:themeColor="accent6" w:themeShade="BF"/>
              </w:rPr>
              <w:t>Brak śródków na rozwijanie działalności lokalnych zespołów ludowych, kół gospodyń wiejskich i innych organizacji z obszaru LGD.</w:t>
            </w:r>
          </w:p>
        </w:tc>
      </w:tr>
      <w:tr w:rsidR="00B755B9" w:rsidRPr="00EF0A08" w14:paraId="2188F9D9"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5CC58B97"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Obszar edukacji formalnej</w:t>
            </w:r>
          </w:p>
        </w:tc>
      </w:tr>
      <w:tr w:rsidR="00B755B9" w:rsidRPr="00EF0A08" w14:paraId="21445EB9"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1EE5B314" w14:textId="77777777" w:rsidR="00B755B9" w:rsidRPr="00B755B9" w:rsidRDefault="00B755B9" w:rsidP="00A07454">
            <w:pPr>
              <w:rPr>
                <w:rFonts w:cstheme="minorHAnsi"/>
              </w:rPr>
            </w:pPr>
            <w:r w:rsidRPr="00B755B9">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6D13D769"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
                <w:bCs/>
                <w:noProof w:val="0"/>
                <w:color w:val="000000" w:themeColor="text1"/>
              </w:rPr>
            </w:pPr>
            <w:r w:rsidRPr="000C36C5">
              <w:rPr>
                <w:rFonts w:cstheme="minorHAnsi"/>
                <w:bCs/>
                <w:noProof w:val="0"/>
                <w:color w:val="000000" w:themeColor="text1"/>
              </w:rPr>
              <w:t xml:space="preserve">Przeciętna dostępność do usług edukacyjnych na poziomie podstawowym. Współczynnik </w:t>
            </w:r>
            <w:proofErr w:type="spellStart"/>
            <w:r w:rsidRPr="000C36C5">
              <w:rPr>
                <w:rFonts w:cstheme="minorHAnsi"/>
                <w:bCs/>
                <w:noProof w:val="0"/>
                <w:color w:val="000000" w:themeColor="text1"/>
              </w:rPr>
              <w:t>skolaryzacji</w:t>
            </w:r>
            <w:proofErr w:type="spellEnd"/>
            <w:r w:rsidRPr="000C36C5">
              <w:rPr>
                <w:rFonts w:cstheme="minorHAnsi"/>
                <w:bCs/>
                <w:noProof w:val="0"/>
                <w:color w:val="000000" w:themeColor="text1"/>
              </w:rPr>
              <w:t xml:space="preserve"> brutto w szkołach podstawowych wynosi 85,58%. Część dzieci z obszaru – szczególnie z gminy wiejskiej Tarnów i gminy Wierzchosławice uczęszcza do szkół w mieście Tarnowie.</w:t>
            </w:r>
          </w:p>
          <w:p w14:paraId="2D3BCC7C" w14:textId="77777777" w:rsidR="00B755B9" w:rsidRPr="000C36C5"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0C36C5">
              <w:rPr>
                <w:rFonts w:cstheme="minorHAnsi"/>
                <w:bCs/>
                <w:noProof w:val="0"/>
                <w:color w:val="000000" w:themeColor="text1"/>
              </w:rPr>
              <w:t>Dobra Infrastruktura edukacyjna: żłobki, przedszkola, szkoły podstawowe – wyremontowane obiekty, większość po głębokiej termomodernizacji zaopatrzona w OZE</w:t>
            </w:r>
            <w:r>
              <w:rPr>
                <w:rFonts w:cstheme="minorHAnsi"/>
                <w:bCs/>
                <w:noProof w:val="0"/>
                <w:color w:val="000000" w:themeColor="text1"/>
              </w:rPr>
              <w:t>.</w:t>
            </w:r>
          </w:p>
          <w:p w14:paraId="6A2075E7" w14:textId="77777777" w:rsidR="00B755B9"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sidRPr="000C36C5">
              <w:rPr>
                <w:rFonts w:cstheme="minorHAnsi"/>
                <w:bCs/>
                <w:noProof w:val="0"/>
                <w:color w:val="000000" w:themeColor="text1"/>
              </w:rPr>
              <w:t>Funkcjonowanie niepublicznych placówek edukacyjnych (przedszkola i szkoły) jako przejaw współpracy sektora publicznego z pozarządowym, prywatnym i mieszkańcami (rodzice)</w:t>
            </w:r>
            <w:r>
              <w:rPr>
                <w:rFonts w:cstheme="minorHAnsi"/>
                <w:bCs/>
                <w:noProof w:val="0"/>
                <w:color w:val="000000" w:themeColor="text1"/>
              </w:rPr>
              <w:t>.</w:t>
            </w:r>
          </w:p>
          <w:p w14:paraId="7A581C58" w14:textId="77777777" w:rsidR="00B755B9" w:rsidRPr="0094563E"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color w:val="000000" w:themeColor="text1"/>
              </w:rPr>
            </w:pPr>
            <w:r>
              <w:rPr>
                <w:rFonts w:cstheme="minorHAnsi"/>
                <w:bCs/>
                <w:noProof w:val="0"/>
                <w:color w:val="000000" w:themeColor="text1"/>
              </w:rPr>
              <w:t>Średni wynik egzaminu ósmoklasisty z języka polskiego (65%) wyższy niż średnia dla Małopolski (62%).</w:t>
            </w:r>
          </w:p>
        </w:tc>
      </w:tr>
      <w:tr w:rsidR="00B755B9" w:rsidRPr="00EF0A08" w14:paraId="36AC2F60"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56F29155" w14:textId="77777777" w:rsidR="00B755B9" w:rsidRPr="00B755B9" w:rsidRDefault="00B755B9" w:rsidP="00A07454">
            <w:pPr>
              <w:rPr>
                <w:rFonts w:cstheme="minorHAnsi"/>
              </w:rPr>
            </w:pPr>
            <w:r w:rsidRPr="00B755B9">
              <w:rPr>
                <w:rFonts w:cstheme="minorHAnsi"/>
                <w:bCs w:val="0"/>
              </w:rPr>
              <w:t>Problemy i potrzeby</w:t>
            </w:r>
          </w:p>
        </w:tc>
        <w:tc>
          <w:tcPr>
            <w:tcW w:w="9023" w:type="dxa"/>
            <w:tcBorders>
              <w:top w:val="single" w:sz="4" w:space="0" w:color="auto"/>
              <w:left w:val="single" w:sz="4" w:space="0" w:color="auto"/>
              <w:bottom w:val="single" w:sz="4" w:space="0" w:color="auto"/>
              <w:right w:val="single" w:sz="4" w:space="0" w:color="auto"/>
            </w:tcBorders>
          </w:tcPr>
          <w:p w14:paraId="32BE5793"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bookmarkStart w:id="67" w:name="_Hlk135554235"/>
            <w:r w:rsidRPr="000C36C5">
              <w:rPr>
                <w:rFonts w:cstheme="minorHAnsi"/>
                <w:bCs/>
                <w:noProof w:val="0"/>
              </w:rPr>
              <w:t>Nieumiejętność radzenia sobie z zagrożeniami cywilizacyjnymi, w efekcie pogłębiający się rozpad więzi społecznych.</w:t>
            </w:r>
          </w:p>
          <w:bookmarkEnd w:id="67"/>
          <w:p w14:paraId="4B32793E"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0C36C5">
              <w:rPr>
                <w:rFonts w:cstheme="minorHAnsi"/>
                <w:bCs/>
                <w:noProof w:val="0"/>
              </w:rPr>
              <w:t>Brak wsparcia psychologicznego w szkołach.</w:t>
            </w:r>
          </w:p>
          <w:p w14:paraId="6A622D5E"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0C36C5">
              <w:rPr>
                <w:rStyle w:val="markedcontent"/>
                <w:rFonts w:cstheme="minorHAnsi"/>
                <w:noProof w:val="0"/>
              </w:rPr>
              <w:t>Niska świadomość potrzeby i rzadka praktyka kształcenia wśród dorosłych.</w:t>
            </w:r>
          </w:p>
          <w:p w14:paraId="537353ED"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0C36C5">
              <w:rPr>
                <w:rFonts w:cstheme="minorHAnsi"/>
                <w:bCs/>
                <w:noProof w:val="0"/>
              </w:rPr>
              <w:t>Mało zróżnicowane zajęcia dodatkowe dla dzieci.</w:t>
            </w:r>
          </w:p>
          <w:p w14:paraId="0A6790B4"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0C36C5">
              <w:rPr>
                <w:rFonts w:cstheme="minorHAnsi"/>
                <w:bCs/>
                <w:noProof w:val="0"/>
              </w:rPr>
              <w:t>Niska dostępność do zajęć rozwijających, szczególnie dla dzieci uzdolnionych.</w:t>
            </w:r>
          </w:p>
          <w:p w14:paraId="4227088E" w14:textId="77777777" w:rsidR="00B755B9"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sidRPr="000C36C5">
              <w:rPr>
                <w:rFonts w:cstheme="minorHAnsi"/>
                <w:bCs/>
              </w:rPr>
              <w:t>Uzależnienie dzieci i młodzieży od technologii i mediów społecznościowych.</w:t>
            </w:r>
          </w:p>
          <w:p w14:paraId="6E800E25"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rPr>
            </w:pPr>
            <w:r>
              <w:rPr>
                <w:rFonts w:cstheme="minorHAnsi"/>
                <w:bCs/>
                <w:noProof w:val="0"/>
                <w:color w:val="000000" w:themeColor="text1"/>
              </w:rPr>
              <w:t>Średni wynik egzaminu ósmoklasisty z języka angielskiego (54%) niższy niż średnia dla Małopolski (62%).</w:t>
            </w:r>
          </w:p>
          <w:p w14:paraId="41AB841F" w14:textId="77777777" w:rsidR="00B755B9" w:rsidRPr="003C560A"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color w:val="538135" w:themeColor="accent6" w:themeShade="BF"/>
              </w:rPr>
            </w:pPr>
            <w:r w:rsidRPr="003C560A">
              <w:rPr>
                <w:rFonts w:cstheme="minorHAnsi"/>
                <w:bCs/>
                <w:color w:val="538135" w:themeColor="accent6" w:themeShade="BF"/>
              </w:rPr>
              <w:t>Szkody jakie wyrządziła izolacja w trakcie pandemii (zwłaszcza seniorzy i dzieci/młodzież).</w:t>
            </w:r>
          </w:p>
          <w:p w14:paraId="6BF87BA4" w14:textId="77777777" w:rsidR="00B755B9" w:rsidRPr="000C36C5"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bCs/>
                <w:noProof w:val="0"/>
                <w:color w:val="70AD47" w:themeColor="accent6"/>
              </w:rPr>
            </w:pPr>
            <w:r w:rsidRPr="003C560A">
              <w:rPr>
                <w:color w:val="538135" w:themeColor="accent6" w:themeShade="BF"/>
              </w:rPr>
              <w:t>Znikome zaangażowanie nauczycieli w działania społeczne.</w:t>
            </w:r>
          </w:p>
        </w:tc>
      </w:tr>
      <w:tr w:rsidR="00B755B9" w:rsidRPr="00C30F00" w14:paraId="1A5D823A"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left w:val="single" w:sz="4" w:space="0" w:color="auto"/>
              <w:bottom w:val="single" w:sz="4" w:space="0" w:color="auto"/>
              <w:right w:val="single" w:sz="4" w:space="0" w:color="auto"/>
            </w:tcBorders>
            <w:shd w:val="clear" w:color="auto" w:fill="92D050"/>
          </w:tcPr>
          <w:p w14:paraId="06A245D4" w14:textId="77777777" w:rsidR="00B755B9" w:rsidRPr="00B755B9" w:rsidRDefault="00B755B9" w:rsidP="00A07454">
            <w:pPr>
              <w:autoSpaceDE w:val="0"/>
              <w:autoSpaceDN w:val="0"/>
              <w:adjustRightInd w:val="0"/>
              <w:spacing w:before="0" w:after="0" w:line="240" w:lineRule="auto"/>
              <w:jc w:val="center"/>
              <w:rPr>
                <w:rFonts w:cstheme="minorHAnsi"/>
              </w:rPr>
            </w:pPr>
            <w:r w:rsidRPr="00B755B9">
              <w:rPr>
                <w:rFonts w:cstheme="minorHAnsi"/>
              </w:rPr>
              <w:t>Środowisko</w:t>
            </w:r>
          </w:p>
        </w:tc>
      </w:tr>
      <w:tr w:rsidR="00B755B9" w:rsidRPr="00C30F00" w14:paraId="72450691" w14:textId="77777777" w:rsidTr="002F229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1059A4FE" w14:textId="77777777" w:rsidR="00B755B9" w:rsidRPr="00B555C0" w:rsidRDefault="00B755B9" w:rsidP="00A07454">
            <w:pPr>
              <w:rPr>
                <w:rFonts w:cstheme="minorHAnsi"/>
              </w:rPr>
            </w:pPr>
            <w:r w:rsidRPr="00B555C0">
              <w:rPr>
                <w:rFonts w:cstheme="minorHAnsi"/>
              </w:rPr>
              <w:t>Potencjały</w:t>
            </w:r>
          </w:p>
        </w:tc>
        <w:tc>
          <w:tcPr>
            <w:tcW w:w="9023" w:type="dxa"/>
            <w:tcBorders>
              <w:top w:val="single" w:sz="4" w:space="0" w:color="auto"/>
              <w:left w:val="single" w:sz="4" w:space="0" w:color="auto"/>
              <w:bottom w:val="single" w:sz="4" w:space="0" w:color="auto"/>
              <w:right w:val="single" w:sz="4" w:space="0" w:color="auto"/>
            </w:tcBorders>
          </w:tcPr>
          <w:p w14:paraId="5A1B6768" w14:textId="77777777" w:rsidR="00B755B9" w:rsidRPr="00C30F00"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C30F00">
              <w:rPr>
                <w:rFonts w:cstheme="minorHAnsi"/>
                <w:noProof w:val="0"/>
              </w:rPr>
              <w:t>Istniejący klaster energetyczny ZPT.</w:t>
            </w:r>
          </w:p>
          <w:p w14:paraId="685AF764" w14:textId="77777777" w:rsidR="00B755B9" w:rsidRPr="00C30F00"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C30F00">
              <w:rPr>
                <w:rFonts w:cstheme="minorHAnsi"/>
                <w:noProof w:val="0"/>
              </w:rPr>
              <w:t xml:space="preserve">Wzrost zainteresowania mieszkańców i podmiotów lokalnych (np. </w:t>
            </w:r>
            <w:proofErr w:type="spellStart"/>
            <w:r w:rsidRPr="00C30F00">
              <w:rPr>
                <w:rFonts w:cstheme="minorHAnsi"/>
                <w:noProof w:val="0"/>
              </w:rPr>
              <w:t>jst</w:t>
            </w:r>
            <w:proofErr w:type="spellEnd"/>
            <w:r w:rsidRPr="00C30F00">
              <w:rPr>
                <w:rFonts w:cstheme="minorHAnsi"/>
                <w:noProof w:val="0"/>
              </w:rPr>
              <w:t xml:space="preserve">, przedsiębiorcy) rozwiązaniami energooszczędnymi i proekologicznymi. </w:t>
            </w:r>
          </w:p>
          <w:p w14:paraId="04D1A5C7" w14:textId="1C277351" w:rsidR="00B755B9" w:rsidRPr="00C30F00"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C30F00">
              <w:rPr>
                <w:rFonts w:cstheme="minorHAnsi"/>
                <w:noProof w:val="0"/>
              </w:rPr>
              <w:t xml:space="preserve">Wzrastająca liczba instalacji OZE, </w:t>
            </w:r>
            <w:proofErr w:type="spellStart"/>
            <w:r w:rsidRPr="00C30F00">
              <w:rPr>
                <w:rFonts w:cstheme="minorHAnsi"/>
                <w:noProof w:val="0"/>
              </w:rPr>
              <w:t>termomodernizowanych</w:t>
            </w:r>
            <w:proofErr w:type="spellEnd"/>
            <w:r w:rsidRPr="00C30F00">
              <w:rPr>
                <w:rFonts w:cstheme="minorHAnsi"/>
                <w:noProof w:val="0"/>
              </w:rPr>
              <w:t xml:space="preserve"> obiektów, wymienionych kotłów. </w:t>
            </w:r>
          </w:p>
          <w:p w14:paraId="79D16CBA" w14:textId="77777777" w:rsidR="00B755B9" w:rsidRPr="00C30F00" w:rsidRDefault="00B755B9" w:rsidP="00B755B9">
            <w:pPr>
              <w:pStyle w:val="Akapitzlist"/>
              <w:numPr>
                <w:ilvl w:val="0"/>
                <w:numId w:val="7"/>
              </w:numPr>
              <w:spacing w:line="240" w:lineRule="auto"/>
              <w:ind w:left="315"/>
              <w:cnfStyle w:val="000000100000" w:firstRow="0" w:lastRow="0" w:firstColumn="0" w:lastColumn="0" w:oddVBand="0" w:evenVBand="0" w:oddHBand="1" w:evenHBand="0" w:firstRowFirstColumn="0" w:firstRowLastColumn="0" w:lastRowFirstColumn="0" w:lastRowLastColumn="0"/>
              <w:rPr>
                <w:rFonts w:cstheme="minorHAnsi"/>
                <w:noProof w:val="0"/>
              </w:rPr>
            </w:pPr>
            <w:r w:rsidRPr="00C30F00">
              <w:rPr>
                <w:rFonts w:cstheme="minorHAnsi"/>
                <w:noProof w:val="0"/>
              </w:rPr>
              <w:t>Mieszkańcy wysoko oceniają dostępność terenów zielonych w gminach obszaru.</w:t>
            </w:r>
          </w:p>
        </w:tc>
      </w:tr>
      <w:tr w:rsidR="00B755B9" w:rsidRPr="00EF0A08" w14:paraId="49290351" w14:textId="77777777" w:rsidTr="002F2294">
        <w:trPr>
          <w:gridAfter w:val="1"/>
          <w:wAfter w:w="7" w:type="dxa"/>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left w:val="single" w:sz="4" w:space="0" w:color="auto"/>
              <w:bottom w:val="single" w:sz="4" w:space="0" w:color="auto"/>
              <w:right w:val="single" w:sz="4" w:space="0" w:color="auto"/>
            </w:tcBorders>
            <w:shd w:val="clear" w:color="auto" w:fill="92D050"/>
          </w:tcPr>
          <w:p w14:paraId="5D19D133" w14:textId="77777777" w:rsidR="00B755B9" w:rsidRPr="00B555C0" w:rsidRDefault="00B755B9" w:rsidP="00A07454">
            <w:pPr>
              <w:rPr>
                <w:rFonts w:cstheme="minorHAnsi"/>
              </w:rPr>
            </w:pPr>
            <w:r w:rsidRPr="00B555C0">
              <w:rPr>
                <w:rFonts w:cstheme="minorHAnsi"/>
              </w:rPr>
              <w:t>Problemy i potrzeby</w:t>
            </w:r>
          </w:p>
        </w:tc>
        <w:tc>
          <w:tcPr>
            <w:tcW w:w="9023" w:type="dxa"/>
            <w:tcBorders>
              <w:top w:val="single" w:sz="4" w:space="0" w:color="auto"/>
              <w:left w:val="single" w:sz="4" w:space="0" w:color="auto"/>
              <w:bottom w:val="single" w:sz="4" w:space="0" w:color="auto"/>
              <w:right w:val="single" w:sz="4" w:space="0" w:color="auto"/>
            </w:tcBorders>
          </w:tcPr>
          <w:p w14:paraId="427B7A5A"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C30F00">
              <w:rPr>
                <w:rFonts w:cstheme="minorHAnsi"/>
                <w:bCs/>
                <w:noProof w:val="0"/>
              </w:rPr>
              <w:t>Zła jakość powietrza powodowana głównie niską emisją pochodzenia bytowego.</w:t>
            </w:r>
          </w:p>
          <w:p w14:paraId="1611ACF5"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C30F00">
              <w:rPr>
                <w:rFonts w:cstheme="minorHAnsi"/>
                <w:bCs/>
                <w:noProof w:val="0"/>
              </w:rPr>
              <w:t>Wciąż niewystarczająca świadomość ekologiczna mieszkańców.</w:t>
            </w:r>
          </w:p>
          <w:p w14:paraId="3F24F9D0"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C30F00">
              <w:t>Infrastruktura publiczna w części nadal wymagająca termomodernizacji i zmiany sposobów ogrzewania, oświetlenia, zarządzania energią.</w:t>
            </w:r>
          </w:p>
          <w:p w14:paraId="08906CFE"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C30F00">
              <w:rPr>
                <w:rFonts w:cstheme="minorHAnsi"/>
                <w:bCs/>
                <w:noProof w:val="0"/>
              </w:rPr>
              <w:t>Rosnące, ale nadal niewielkie wykorzystanie OZE i technologii energooszczędnych na terenie LGD zarówno na obiektach publicznych jak i prywatnych.</w:t>
            </w:r>
          </w:p>
          <w:p w14:paraId="27B20A3E"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bCs/>
                <w:noProof w:val="0"/>
              </w:rPr>
            </w:pPr>
            <w:r w:rsidRPr="00C30F00">
              <w:rPr>
                <w:rFonts w:cstheme="minorHAnsi"/>
                <w:bCs/>
                <w:noProof w:val="0"/>
              </w:rPr>
              <w:lastRenderedPageBreak/>
              <w:t>Brak rozwiązań prawnych umożliwiających budowanie wspólnot energetycznych – wirtualne bilansowanie energii, realne wsparcie klastrów energetycznych.</w:t>
            </w:r>
          </w:p>
          <w:p w14:paraId="743FA850" w14:textId="77777777" w:rsidR="00B755B9" w:rsidRPr="00C30F00" w:rsidRDefault="00B755B9" w:rsidP="00B755B9">
            <w:pPr>
              <w:pStyle w:val="Akapitzlist"/>
              <w:numPr>
                <w:ilvl w:val="0"/>
                <w:numId w:val="7"/>
              </w:numPr>
              <w:spacing w:line="240" w:lineRule="auto"/>
              <w:ind w:left="315"/>
              <w:cnfStyle w:val="000000000000" w:firstRow="0" w:lastRow="0" w:firstColumn="0" w:lastColumn="0" w:oddVBand="0" w:evenVBand="0" w:oddHBand="0" w:evenHBand="0" w:firstRowFirstColumn="0" w:firstRowLastColumn="0" w:lastRowFirstColumn="0" w:lastRowLastColumn="0"/>
              <w:rPr>
                <w:rFonts w:cstheme="minorHAnsi"/>
                <w:noProof w:val="0"/>
              </w:rPr>
            </w:pPr>
            <w:r w:rsidRPr="00C30F00">
              <w:rPr>
                <w:rFonts w:cstheme="minorHAnsi"/>
                <w:bCs/>
                <w:noProof w:val="0"/>
              </w:rPr>
              <w:t xml:space="preserve">Zmiana sposobu rozliczania energii z </w:t>
            </w:r>
            <w:proofErr w:type="spellStart"/>
            <w:r w:rsidRPr="00C30F00">
              <w:rPr>
                <w:rFonts w:cstheme="minorHAnsi"/>
                <w:bCs/>
                <w:noProof w:val="0"/>
              </w:rPr>
              <w:t>fotowoltaiki</w:t>
            </w:r>
            <w:proofErr w:type="spellEnd"/>
            <w:r w:rsidRPr="00C30F00">
              <w:rPr>
                <w:rFonts w:cstheme="minorHAnsi"/>
                <w:bCs/>
                <w:noProof w:val="0"/>
              </w:rPr>
              <w:t xml:space="preserve"> z systemu opustowego na </w:t>
            </w:r>
            <w:proofErr w:type="spellStart"/>
            <w:r w:rsidRPr="00C30F00">
              <w:rPr>
                <w:rFonts w:cstheme="minorHAnsi"/>
                <w:bCs/>
                <w:noProof w:val="0"/>
              </w:rPr>
              <w:t>netbilingowy</w:t>
            </w:r>
            <w:proofErr w:type="spellEnd"/>
            <w:r w:rsidRPr="00C30F00">
              <w:rPr>
                <w:rFonts w:cstheme="minorHAnsi"/>
                <w:bCs/>
                <w:noProof w:val="0"/>
              </w:rPr>
              <w:t>.</w:t>
            </w:r>
          </w:p>
        </w:tc>
      </w:tr>
    </w:tbl>
    <w:p w14:paraId="457116D0" w14:textId="77777777" w:rsidR="00B755B9" w:rsidRPr="00251456" w:rsidRDefault="00B755B9" w:rsidP="00B755B9">
      <w:pPr>
        <w:pStyle w:val="podpiselementu"/>
        <w:rPr>
          <w:color w:val="000000" w:themeColor="text1"/>
        </w:rPr>
      </w:pPr>
      <w:r w:rsidRPr="00251456">
        <w:rPr>
          <w:color w:val="000000" w:themeColor="text1"/>
        </w:rPr>
        <w:lastRenderedPageBreak/>
        <w:t>Źródło: Opracowanie własne na podstawie danych GUS, MRL, konsultacji ze społecznością lokalną</w:t>
      </w:r>
    </w:p>
    <w:p w14:paraId="1E8501FB" w14:textId="77777777" w:rsidR="00B755B9" w:rsidRPr="00251456" w:rsidRDefault="00B755B9" w:rsidP="00B755B9">
      <w:pPr>
        <w:pStyle w:val="Nagwek3"/>
        <w:rPr>
          <w:rStyle w:val="Wyrnieniedelikatne"/>
          <w:rFonts w:ascii="Calibri" w:hAnsi="Calibri"/>
          <w:b/>
          <w:bCs w:val="0"/>
          <w:iCs w:val="0"/>
          <w:color w:val="000000" w:themeColor="text1"/>
        </w:rPr>
      </w:pPr>
      <w:bookmarkStart w:id="68" w:name="_Toc135231039"/>
      <w:bookmarkStart w:id="69" w:name="_Toc136890816"/>
      <w:r w:rsidRPr="00251456">
        <w:rPr>
          <w:rStyle w:val="Wyrnieniedelikatne"/>
          <w:rFonts w:ascii="Calibri" w:hAnsi="Calibri"/>
          <w:b/>
          <w:bCs w:val="0"/>
          <w:iCs w:val="0"/>
          <w:color w:val="000000" w:themeColor="text1"/>
        </w:rPr>
        <w:t>Dostępność dla osób z niepełnosprawnościami oraz przestrzegania zasady równości szans i niedyskryminacji</w:t>
      </w:r>
      <w:bookmarkEnd w:id="68"/>
      <w:bookmarkEnd w:id="69"/>
      <w:r w:rsidRPr="00251456">
        <w:rPr>
          <w:rStyle w:val="Wyrnieniedelikatne"/>
          <w:rFonts w:ascii="Calibri" w:hAnsi="Calibri"/>
          <w:b/>
          <w:bCs w:val="0"/>
          <w:iCs w:val="0"/>
          <w:color w:val="000000" w:themeColor="text1"/>
        </w:rPr>
        <w:t xml:space="preserve"> </w:t>
      </w:r>
    </w:p>
    <w:p w14:paraId="6FA9BA8B" w14:textId="7F378C3E" w:rsidR="00B755B9" w:rsidRPr="00251456" w:rsidRDefault="00B755B9" w:rsidP="00B755B9">
      <w:pPr>
        <w:rPr>
          <w:b/>
          <w:color w:val="000000" w:themeColor="text1"/>
        </w:rPr>
      </w:pPr>
      <w:r w:rsidRPr="00251456">
        <w:rPr>
          <w:color w:val="000000" w:themeColor="text1"/>
        </w:rPr>
        <w:t xml:space="preserve">Mieszkańcy </w:t>
      </w:r>
      <w:r w:rsidRPr="00251456">
        <w:rPr>
          <w:b/>
          <w:bCs/>
          <w:color w:val="000000" w:themeColor="text1"/>
        </w:rPr>
        <w:t>słabo oceniają dostosowanie infrastruktury do potrzeb osób z niepełnosprawnością</w:t>
      </w:r>
      <w:r w:rsidRPr="00251456">
        <w:rPr>
          <w:color w:val="000000" w:themeColor="text1"/>
        </w:rPr>
        <w:t xml:space="preserve"> i w tej kwestii występuj</w:t>
      </w:r>
      <w:r w:rsidR="000C15A0">
        <w:rPr>
          <w:color w:val="000000" w:themeColor="text1"/>
        </w:rPr>
        <w:t>ą</w:t>
      </w:r>
      <w:r w:rsidRPr="00251456">
        <w:rPr>
          <w:color w:val="000000" w:themeColor="text1"/>
        </w:rPr>
        <w:t xml:space="preserve"> duże zróżnicowania pomiędzy gminami. Opinie mieszkańców potwierdzają badania zrealizowane przez GUS na zlecenie </w:t>
      </w:r>
      <w:proofErr w:type="spellStart"/>
      <w:r w:rsidRPr="00251456">
        <w:rPr>
          <w:color w:val="000000" w:themeColor="text1"/>
        </w:rPr>
        <w:t>MFiPR</w:t>
      </w:r>
      <w:proofErr w:type="spellEnd"/>
      <w:r w:rsidRPr="00251456">
        <w:rPr>
          <w:color w:val="000000" w:themeColor="text1"/>
        </w:rPr>
        <w:t xml:space="preserve"> w 2021 roku. Wyniki badania dostępności podmiotów publicznych pokazują, że większość z nich nadal jest w dużej mierze niedostosowana do potrzeb osób ze szczególnymi potrzebami, a w szczególności osób z niepełnosprawnościami. Wskaźnik dostępności ogółem dla całego kraju wyniósł 0,41, co oznacza, że średnia odpowiedzi „TAK” na pytania ze wszystkich obszarów potwierdzających zapewnianie dostępności wyniosła ok. 41%. Badanie dostępności podmiotów publicznych z województwa małopolskiego dowodzi, że na tle pozostałych regionów kraju, województwo to odnotowało nieco </w:t>
      </w:r>
      <w:r w:rsidRPr="00251456">
        <w:rPr>
          <w:b/>
          <w:bCs/>
          <w:color w:val="000000" w:themeColor="text1"/>
        </w:rPr>
        <w:t xml:space="preserve">niższy poziom dostępności architektonicznej, dostępności cyfrowej, dostępności informacyjno-komunikacyjnej i dostępu alternatywnego </w:t>
      </w:r>
      <w:r w:rsidRPr="00251456">
        <w:rPr>
          <w:color w:val="000000" w:themeColor="text1"/>
        </w:rPr>
        <w:t xml:space="preserve">od pozostałych regionów kraju. Ogólny </w:t>
      </w:r>
      <w:r w:rsidRPr="00251456">
        <w:rPr>
          <w:b/>
          <w:bCs/>
          <w:color w:val="000000" w:themeColor="text1"/>
        </w:rPr>
        <w:t>wskaźnik dostępności dla Małopolski wyniósł 0,40</w:t>
      </w:r>
      <w:r w:rsidRPr="00251456">
        <w:rPr>
          <w:color w:val="000000" w:themeColor="text1"/>
        </w:rPr>
        <w:t xml:space="preserve"> i jest niższy od średniej krajowej (0,41). </w:t>
      </w:r>
    </w:p>
    <w:p w14:paraId="5D6667D2" w14:textId="77777777" w:rsidR="00B755B9" w:rsidRPr="00251456" w:rsidRDefault="00B755B9" w:rsidP="00B755B9">
      <w:pPr>
        <w:rPr>
          <w:color w:val="000000" w:themeColor="text1"/>
        </w:rPr>
      </w:pPr>
      <w:r w:rsidRPr="00251456">
        <w:rPr>
          <w:color w:val="000000" w:themeColor="text1"/>
        </w:rPr>
        <w:t>Z opinii mieszkańców obszaru LGD największe problemy związane z dostępnością to:</w:t>
      </w:r>
    </w:p>
    <w:p w14:paraId="3CA9D0E9" w14:textId="77777777" w:rsidR="00B755B9" w:rsidRPr="00251456" w:rsidRDefault="00B755B9" w:rsidP="00B755B9">
      <w:pPr>
        <w:pStyle w:val="Akapitzlist"/>
        <w:rPr>
          <w:color w:val="000000" w:themeColor="text1"/>
        </w:rPr>
      </w:pPr>
      <w:r w:rsidRPr="00251456">
        <w:rPr>
          <w:b/>
          <w:bCs/>
          <w:color w:val="000000" w:themeColor="text1"/>
        </w:rPr>
        <w:t>bariery infrastrukturalne</w:t>
      </w:r>
      <w:r w:rsidRPr="00251456">
        <w:rPr>
          <w:color w:val="000000" w:themeColor="text1"/>
        </w:rPr>
        <w:t xml:space="preserve"> – w części obiektów nie ma możliwości, swobodnego i samodzielnego korzystania z infrastruktury przez osoby mniej mobilne;</w:t>
      </w:r>
    </w:p>
    <w:p w14:paraId="59C04A84" w14:textId="77777777" w:rsidR="00B755B9" w:rsidRPr="00251456" w:rsidRDefault="00B755B9" w:rsidP="00B755B9">
      <w:pPr>
        <w:pStyle w:val="Akapitzlist"/>
        <w:rPr>
          <w:color w:val="000000" w:themeColor="text1"/>
        </w:rPr>
      </w:pPr>
      <w:r w:rsidRPr="00251456">
        <w:rPr>
          <w:b/>
          <w:bCs/>
          <w:color w:val="000000" w:themeColor="text1"/>
        </w:rPr>
        <w:t>bariery informacyjne</w:t>
      </w:r>
      <w:r w:rsidRPr="00251456">
        <w:rPr>
          <w:color w:val="000000" w:themeColor="text1"/>
        </w:rPr>
        <w:t>, które związane są z brakiem informacji w ogóle lub z brakiem informacji w formie dostępnej dla osób z różnymi niepełnosprawnościami;</w:t>
      </w:r>
    </w:p>
    <w:p w14:paraId="40F79BEB" w14:textId="77777777" w:rsidR="00B755B9" w:rsidRPr="00251456" w:rsidRDefault="00B755B9" w:rsidP="00B755B9">
      <w:pPr>
        <w:pStyle w:val="Akapitzlist"/>
        <w:rPr>
          <w:color w:val="000000" w:themeColor="text1"/>
        </w:rPr>
      </w:pPr>
      <w:r w:rsidRPr="00251456">
        <w:rPr>
          <w:b/>
          <w:bCs/>
          <w:color w:val="000000" w:themeColor="text1"/>
        </w:rPr>
        <w:t>bariery mentalne</w:t>
      </w:r>
      <w:r w:rsidRPr="00251456">
        <w:rPr>
          <w:color w:val="000000" w:themeColor="text1"/>
        </w:rPr>
        <w:t>, które przekładają się na brak podmiotowego traktowania, osób z niepełnosprawnościami i niechęć do poszukiwania alternatywnych sposobów porozumiewania się (m.in. prosty język, komunikacja na piśmie, język migowy);</w:t>
      </w:r>
    </w:p>
    <w:p w14:paraId="76256AC6" w14:textId="77777777" w:rsidR="00B755B9" w:rsidRPr="00251456" w:rsidRDefault="00B755B9" w:rsidP="00B755B9">
      <w:pPr>
        <w:pStyle w:val="Akapitzlist"/>
        <w:rPr>
          <w:color w:val="000000" w:themeColor="text1"/>
        </w:rPr>
      </w:pPr>
      <w:r w:rsidRPr="00251456">
        <w:rPr>
          <w:b/>
          <w:bCs/>
          <w:color w:val="000000" w:themeColor="text1"/>
        </w:rPr>
        <w:t>bariery kompetencyjne</w:t>
      </w:r>
      <w:r w:rsidRPr="00251456">
        <w:rPr>
          <w:color w:val="000000" w:themeColor="text1"/>
        </w:rPr>
        <w:t xml:space="preserve"> - brak wiedzy na temat różnych rodzajów niepełnosprawności i w konsekwencji brak umiejętności komunikacji z takimi osobami;</w:t>
      </w:r>
    </w:p>
    <w:p w14:paraId="147E170F" w14:textId="1C80E4F0" w:rsidR="00B755B9" w:rsidRPr="00251456" w:rsidRDefault="00B755B9" w:rsidP="00B755B9">
      <w:pPr>
        <w:pStyle w:val="Akapitzlist"/>
        <w:rPr>
          <w:b/>
          <w:bCs/>
          <w:color w:val="000000" w:themeColor="text1"/>
        </w:rPr>
      </w:pPr>
      <w:r w:rsidRPr="00251456">
        <w:rPr>
          <w:b/>
          <w:bCs/>
          <w:color w:val="000000" w:themeColor="text1"/>
        </w:rPr>
        <w:t xml:space="preserve">niedostępność niektórych zajęć/imprez dla osób ze szczególnymi potrzebami </w:t>
      </w:r>
      <w:r w:rsidRPr="00251456">
        <w:rPr>
          <w:color w:val="000000" w:themeColor="text1"/>
        </w:rPr>
        <w:t>(m.in. zaj</w:t>
      </w:r>
      <w:r w:rsidR="000C15A0">
        <w:rPr>
          <w:color w:val="000000" w:themeColor="text1"/>
        </w:rPr>
        <w:t>ę</w:t>
      </w:r>
      <w:r w:rsidRPr="00251456">
        <w:rPr>
          <w:color w:val="000000" w:themeColor="text1"/>
        </w:rPr>
        <w:t>cia sportowe niedostępne dla osób z niepełnosprawnością, brak miejsc dla rodziców z małymi dziećmi w trakcie różnych imprez).</w:t>
      </w:r>
    </w:p>
    <w:p w14:paraId="444747EE" w14:textId="6A94C063" w:rsidR="00B755B9" w:rsidRPr="00251456" w:rsidRDefault="00B755B9" w:rsidP="00B755B9">
      <w:pPr>
        <w:rPr>
          <w:bCs/>
          <w:color w:val="000000" w:themeColor="text1"/>
        </w:rPr>
      </w:pPr>
      <w:r w:rsidRPr="00251456">
        <w:rPr>
          <w:bCs/>
          <w:color w:val="000000" w:themeColor="text1"/>
        </w:rPr>
        <w:t xml:space="preserve">Ze względu na skalę potrzeb </w:t>
      </w:r>
      <w:r w:rsidRPr="00251456">
        <w:rPr>
          <w:b/>
          <w:color w:val="000000" w:themeColor="text1"/>
        </w:rPr>
        <w:t>w przedsięwzięciach zagad</w:t>
      </w:r>
      <w:r w:rsidR="0033085A">
        <w:rPr>
          <w:b/>
          <w:color w:val="000000" w:themeColor="text1"/>
        </w:rPr>
        <w:t>nienia</w:t>
      </w:r>
      <w:r w:rsidRPr="00251456">
        <w:rPr>
          <w:b/>
          <w:color w:val="000000" w:themeColor="text1"/>
        </w:rPr>
        <w:t xml:space="preserve"> dostępności będą traktowano priorytetowo</w:t>
      </w:r>
      <w:r w:rsidRPr="00251456">
        <w:rPr>
          <w:bCs/>
          <w:color w:val="000000" w:themeColor="text1"/>
        </w:rPr>
        <w:t>. W zarz</w:t>
      </w:r>
      <w:r w:rsidR="0033085A">
        <w:rPr>
          <w:bCs/>
          <w:color w:val="000000" w:themeColor="text1"/>
        </w:rPr>
        <w:t>ąd</w:t>
      </w:r>
      <w:r w:rsidRPr="00251456">
        <w:rPr>
          <w:bCs/>
          <w:color w:val="000000" w:themeColor="text1"/>
        </w:rPr>
        <w:t>zaniu LSR nacisk zostanie położony na:</w:t>
      </w:r>
    </w:p>
    <w:p w14:paraId="7D9F591D" w14:textId="77777777" w:rsidR="00B755B9" w:rsidRPr="00251456" w:rsidRDefault="00B755B9" w:rsidP="00B755B9">
      <w:pPr>
        <w:pStyle w:val="Akapitzlist"/>
        <w:rPr>
          <w:color w:val="000000" w:themeColor="text1"/>
        </w:rPr>
      </w:pPr>
      <w:r w:rsidRPr="00251456">
        <w:rPr>
          <w:color w:val="000000" w:themeColor="text1"/>
        </w:rPr>
        <w:t>propagowanie prostego języka;</w:t>
      </w:r>
    </w:p>
    <w:p w14:paraId="652A9DB3" w14:textId="77777777" w:rsidR="00B755B9" w:rsidRPr="00251456" w:rsidRDefault="00B755B9" w:rsidP="00B755B9">
      <w:pPr>
        <w:pStyle w:val="Akapitzlist"/>
        <w:rPr>
          <w:color w:val="000000" w:themeColor="text1"/>
        </w:rPr>
      </w:pPr>
      <w:r w:rsidRPr="00251456">
        <w:rPr>
          <w:color w:val="000000" w:themeColor="text1"/>
        </w:rPr>
        <w:t>komunikację dostosowaną do potrzeb różnych odbiorców;</w:t>
      </w:r>
    </w:p>
    <w:p w14:paraId="2EF0D916" w14:textId="77777777" w:rsidR="00B755B9" w:rsidRPr="00251456" w:rsidRDefault="00B755B9" w:rsidP="00B755B9">
      <w:pPr>
        <w:pStyle w:val="Akapitzlist"/>
        <w:rPr>
          <w:color w:val="000000" w:themeColor="text1"/>
        </w:rPr>
      </w:pPr>
      <w:r w:rsidRPr="00251456">
        <w:rPr>
          <w:color w:val="000000" w:themeColor="text1"/>
        </w:rPr>
        <w:t>promocję wiedzy na temat niepełnosprawności i dostępności.</w:t>
      </w:r>
    </w:p>
    <w:p w14:paraId="68C4DA89" w14:textId="6CEEDF35" w:rsidR="00B755B9" w:rsidRPr="00251456" w:rsidRDefault="00B755B9" w:rsidP="00B755B9">
      <w:pPr>
        <w:spacing w:after="160" w:line="259" w:lineRule="auto"/>
        <w:rPr>
          <w:color w:val="000000" w:themeColor="text1"/>
        </w:rPr>
      </w:pPr>
      <w:r w:rsidRPr="00251456">
        <w:rPr>
          <w:color w:val="000000" w:themeColor="text1"/>
        </w:rPr>
        <w:t xml:space="preserve">Na obszarze LSR – </w:t>
      </w:r>
      <w:r w:rsidRPr="00251456">
        <w:rPr>
          <w:b/>
          <w:bCs/>
          <w:color w:val="000000" w:themeColor="text1"/>
        </w:rPr>
        <w:t>kobiety</w:t>
      </w:r>
      <w:r w:rsidRPr="00F3182B">
        <w:rPr>
          <w:b/>
          <w:bCs/>
          <w:color w:val="000000" w:themeColor="text1"/>
        </w:rPr>
        <w:t>, osoby z niepełnosprawnością</w:t>
      </w:r>
      <w:r w:rsidR="00F3182B" w:rsidRPr="00F3182B">
        <w:rPr>
          <w:b/>
          <w:bCs/>
          <w:color w:val="000000" w:themeColor="text1"/>
        </w:rPr>
        <w:t>, seniorzy i osoby młode</w:t>
      </w:r>
      <w:r w:rsidRPr="00F3182B">
        <w:rPr>
          <w:b/>
          <w:bCs/>
          <w:color w:val="000000" w:themeColor="text1"/>
        </w:rPr>
        <w:t xml:space="preserve"> należą do osób</w:t>
      </w:r>
      <w:r w:rsidRPr="00251456">
        <w:rPr>
          <w:b/>
          <w:bCs/>
          <w:color w:val="000000" w:themeColor="text1"/>
        </w:rPr>
        <w:t xml:space="preserve"> w niekorzystnej sytuacji</w:t>
      </w:r>
      <w:r w:rsidRPr="00251456">
        <w:rPr>
          <w:color w:val="000000" w:themeColor="text1"/>
        </w:rPr>
        <w:t xml:space="preserve">, zatem konieczne jest prowadzenie </w:t>
      </w:r>
      <w:r w:rsidRPr="00251456">
        <w:rPr>
          <w:b/>
          <w:bCs/>
          <w:color w:val="000000" w:themeColor="text1"/>
        </w:rPr>
        <w:t>działań wyrównawczych polegających na preferencyjnym traktowaniu osób z tej grupy</w:t>
      </w:r>
      <w:r w:rsidRPr="00251456">
        <w:rPr>
          <w:color w:val="000000" w:themeColor="text1"/>
        </w:rPr>
        <w:t>, gdyż napotyka ona na szczególne bariery i ograniczenia utrudniające równy dostęp do zasobów i dóbr społecznych.</w:t>
      </w:r>
    </w:p>
    <w:p w14:paraId="6300A6CA" w14:textId="77777777" w:rsidR="00B755B9" w:rsidRPr="00251456" w:rsidRDefault="00B755B9" w:rsidP="00B755B9">
      <w:pPr>
        <w:pStyle w:val="Nagwek3"/>
        <w:rPr>
          <w:color w:val="000000" w:themeColor="text1"/>
        </w:rPr>
      </w:pPr>
      <w:bookmarkStart w:id="70" w:name="_Toc135231040"/>
      <w:bookmarkStart w:id="71" w:name="_Toc136890817"/>
      <w:r w:rsidRPr="00251456">
        <w:rPr>
          <w:color w:val="000000" w:themeColor="text1"/>
        </w:rPr>
        <w:t>Analiza SWOT</w:t>
      </w:r>
      <w:bookmarkEnd w:id="70"/>
      <w:bookmarkEnd w:id="71"/>
    </w:p>
    <w:p w14:paraId="2B0B783D" w14:textId="77777777" w:rsidR="00B755B9" w:rsidRPr="00251456" w:rsidRDefault="00B755B9" w:rsidP="00B755B9">
      <w:pPr>
        <w:rPr>
          <w:color w:val="000000" w:themeColor="text1"/>
        </w:rPr>
      </w:pPr>
      <w:r w:rsidRPr="00251456">
        <w:rPr>
          <w:color w:val="000000" w:themeColor="text1"/>
        </w:rPr>
        <w:t xml:space="preserve">Aby dokonać syntezy diagnozy wewnętrznych i zewnętrznych uwarunkowań funkcjonowania LGD skorzystano z analizy SWOT. Macierz SWOT została sformułowana podczas warsztatów z mieszkańcami z uwzględnieniem </w:t>
      </w:r>
      <w:r w:rsidRPr="00251456">
        <w:rPr>
          <w:color w:val="000000" w:themeColor="text1"/>
        </w:rPr>
        <w:lastRenderedPageBreak/>
        <w:t xml:space="preserve">wiedzy ekspertów zewnętrznych i lokalnych. Mocne i słabe strony oraz szanse i zagrożenia dla LGD przeanalizowano w </w:t>
      </w:r>
      <w:r>
        <w:rPr>
          <w:color w:val="000000" w:themeColor="text1"/>
        </w:rPr>
        <w:t>dwóch</w:t>
      </w:r>
      <w:r w:rsidRPr="00251456">
        <w:rPr>
          <w:color w:val="000000" w:themeColor="text1"/>
        </w:rPr>
        <w:t xml:space="preserve"> </w:t>
      </w:r>
      <w:r>
        <w:rPr>
          <w:color w:val="000000" w:themeColor="text1"/>
        </w:rPr>
        <w:t>obszarach:</w:t>
      </w:r>
    </w:p>
    <w:p w14:paraId="7210825E" w14:textId="77777777" w:rsidR="00B755B9" w:rsidRPr="00251456" w:rsidRDefault="00B755B9" w:rsidP="00B755B9">
      <w:pPr>
        <w:pStyle w:val="Akapitzlist"/>
        <w:rPr>
          <w:noProof w:val="0"/>
          <w:color w:val="000000" w:themeColor="text1"/>
        </w:rPr>
      </w:pPr>
      <w:r w:rsidRPr="00251456">
        <w:rPr>
          <w:noProof w:val="0"/>
          <w:color w:val="000000" w:themeColor="text1"/>
        </w:rPr>
        <w:t>jakość życia,</w:t>
      </w:r>
    </w:p>
    <w:p w14:paraId="43F7B665" w14:textId="3EF82EAA" w:rsidR="00B755B9" w:rsidRPr="00B755B9" w:rsidRDefault="00B755B9" w:rsidP="00B755B9">
      <w:pPr>
        <w:pStyle w:val="Akapitzlist"/>
        <w:rPr>
          <w:color w:val="000000" w:themeColor="text1"/>
        </w:rPr>
      </w:pPr>
      <w:r w:rsidRPr="00251456">
        <w:rPr>
          <w:color w:val="000000" w:themeColor="text1"/>
        </w:rPr>
        <w:t>społeczność.</w:t>
      </w:r>
    </w:p>
    <w:p w14:paraId="111D289F" w14:textId="78E987F8" w:rsidR="00B755B9" w:rsidRPr="003E3CA6" w:rsidRDefault="00B755B9" w:rsidP="00B755B9">
      <w:pPr>
        <w:pStyle w:val="Legenda"/>
      </w:pPr>
      <w:bookmarkStart w:id="72" w:name="_Toc134732494"/>
      <w:bookmarkStart w:id="73" w:name="_Toc136890852"/>
      <w:r w:rsidRPr="003E3CA6">
        <w:t xml:space="preserve">Tabela </w:t>
      </w:r>
      <w:r w:rsidR="00D5520A">
        <w:fldChar w:fldCharType="begin"/>
      </w:r>
      <w:r w:rsidR="00D5520A">
        <w:instrText xml:space="preserve"> SEQ Tabela \* ARABIC </w:instrText>
      </w:r>
      <w:r w:rsidR="00D5520A">
        <w:fldChar w:fldCharType="separate"/>
      </w:r>
      <w:r w:rsidR="00D5520A">
        <w:rPr>
          <w:noProof/>
        </w:rPr>
        <w:t>8</w:t>
      </w:r>
      <w:r w:rsidR="00D5520A">
        <w:rPr>
          <w:noProof/>
        </w:rPr>
        <w:fldChar w:fldCharType="end"/>
      </w:r>
      <w:r w:rsidRPr="003E3CA6">
        <w:t xml:space="preserve">. Analiza SWOT w obszarze </w:t>
      </w:r>
      <w:r>
        <w:t>„Jakość życia</w:t>
      </w:r>
      <w:r w:rsidRPr="003E3CA6">
        <w:t>”</w:t>
      </w:r>
      <w:bookmarkEnd w:id="72"/>
      <w:bookmarkEnd w:id="73"/>
    </w:p>
    <w:tbl>
      <w:tblPr>
        <w:tblStyle w:val="Tabela-Siatka"/>
        <w:tblW w:w="10206" w:type="dxa"/>
        <w:tblLook w:val="04A0" w:firstRow="1" w:lastRow="0" w:firstColumn="1" w:lastColumn="0" w:noHBand="0" w:noVBand="1"/>
      </w:tblPr>
      <w:tblGrid>
        <w:gridCol w:w="5109"/>
        <w:gridCol w:w="5097"/>
      </w:tblGrid>
      <w:tr w:rsidR="00B755B9" w:rsidRPr="00B755B9" w14:paraId="31728D1A" w14:textId="77777777" w:rsidTr="00E94808">
        <w:tc>
          <w:tcPr>
            <w:tcW w:w="10343" w:type="dxa"/>
            <w:gridSpan w:val="2"/>
            <w:shd w:val="clear" w:color="auto" w:fill="92D050"/>
          </w:tcPr>
          <w:p w14:paraId="26AC0CC4" w14:textId="39A4D284" w:rsidR="00B755B9" w:rsidRPr="00B755B9" w:rsidRDefault="00B755B9" w:rsidP="00A07454">
            <w:pPr>
              <w:jc w:val="center"/>
              <w:rPr>
                <w:b/>
                <w:bCs/>
                <w:sz w:val="24"/>
                <w:szCs w:val="24"/>
              </w:rPr>
            </w:pPr>
            <w:r>
              <w:rPr>
                <w:b/>
                <w:bCs/>
                <w:sz w:val="24"/>
                <w:szCs w:val="24"/>
              </w:rPr>
              <w:t>Jakość życia</w:t>
            </w:r>
          </w:p>
        </w:tc>
      </w:tr>
      <w:tr w:rsidR="00B755B9" w:rsidRPr="00B755B9" w14:paraId="50528752" w14:textId="77777777" w:rsidTr="00E94808">
        <w:tc>
          <w:tcPr>
            <w:tcW w:w="5171" w:type="dxa"/>
            <w:shd w:val="clear" w:color="auto" w:fill="C5E0B3" w:themeFill="accent6" w:themeFillTint="66"/>
          </w:tcPr>
          <w:p w14:paraId="129BE661" w14:textId="77777777" w:rsidR="00B755B9" w:rsidRPr="00B755B9" w:rsidRDefault="00B755B9" w:rsidP="00A07454">
            <w:pPr>
              <w:jc w:val="center"/>
              <w:rPr>
                <w:b/>
                <w:bCs/>
              </w:rPr>
            </w:pPr>
            <w:r w:rsidRPr="00B755B9">
              <w:rPr>
                <w:b/>
                <w:bCs/>
              </w:rPr>
              <w:t>Mocne strony (S)</w:t>
            </w:r>
          </w:p>
        </w:tc>
        <w:tc>
          <w:tcPr>
            <w:tcW w:w="5172" w:type="dxa"/>
            <w:shd w:val="clear" w:color="auto" w:fill="C5E0B3" w:themeFill="accent6" w:themeFillTint="66"/>
          </w:tcPr>
          <w:p w14:paraId="01E1D91B" w14:textId="77777777" w:rsidR="00B755B9" w:rsidRPr="00B755B9" w:rsidRDefault="00B755B9" w:rsidP="00A07454">
            <w:pPr>
              <w:jc w:val="center"/>
              <w:rPr>
                <w:b/>
                <w:bCs/>
              </w:rPr>
            </w:pPr>
            <w:r w:rsidRPr="00B755B9">
              <w:rPr>
                <w:b/>
                <w:bCs/>
              </w:rPr>
              <w:t>Słabe strony (W)</w:t>
            </w:r>
          </w:p>
        </w:tc>
      </w:tr>
      <w:tr w:rsidR="00B755B9" w:rsidRPr="005164F5" w14:paraId="4369A1C1" w14:textId="77777777" w:rsidTr="00E94808">
        <w:tc>
          <w:tcPr>
            <w:tcW w:w="5171" w:type="dxa"/>
          </w:tcPr>
          <w:p w14:paraId="091E3C92"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Dobre położenie - bliskość węzłów autostrady A4 oraz dróg krajowych i wojewódzkich.</w:t>
            </w:r>
          </w:p>
          <w:p w14:paraId="6806671B"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 xml:space="preserve">Bliskość ośrodka </w:t>
            </w:r>
            <w:proofErr w:type="spellStart"/>
            <w:r w:rsidRPr="002C5331">
              <w:rPr>
                <w:rFonts w:cstheme="minorHAnsi"/>
                <w:noProof w:val="0"/>
                <w:color w:val="000000" w:themeColor="text1"/>
              </w:rPr>
              <w:t>subregionalnego</w:t>
            </w:r>
            <w:proofErr w:type="spellEnd"/>
            <w:r w:rsidRPr="002C5331">
              <w:rPr>
                <w:rFonts w:cstheme="minorHAnsi"/>
                <w:noProof w:val="0"/>
                <w:color w:val="000000" w:themeColor="text1"/>
              </w:rPr>
              <w:t xml:space="preserve"> – Tarnowa.</w:t>
            </w:r>
          </w:p>
          <w:p w14:paraId="58AE6E3E"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 xml:space="preserve">Osiedlanie się mieszkańców Tarnowa na terenie LSR w wyniku </w:t>
            </w:r>
            <w:proofErr w:type="spellStart"/>
            <w:r w:rsidRPr="002C5331">
              <w:rPr>
                <w:rFonts w:cstheme="minorHAnsi"/>
                <w:noProof w:val="0"/>
                <w:color w:val="000000" w:themeColor="text1"/>
              </w:rPr>
              <w:t>suburbanizacji</w:t>
            </w:r>
            <w:proofErr w:type="spellEnd"/>
            <w:r w:rsidRPr="002C5331">
              <w:rPr>
                <w:rFonts w:cstheme="minorHAnsi"/>
                <w:noProof w:val="0"/>
                <w:color w:val="000000" w:themeColor="text1"/>
              </w:rPr>
              <w:t>.</w:t>
            </w:r>
          </w:p>
          <w:p w14:paraId="36C82EE5" w14:textId="426BA6D8"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 xml:space="preserve">Sprzyjający klimat (krajowy </w:t>
            </w:r>
            <w:r w:rsidR="009D17E3">
              <w:rPr>
                <w:rFonts w:cstheme="minorHAnsi"/>
                <w:noProof w:val="0"/>
                <w:color w:val="000000" w:themeColor="text1"/>
              </w:rPr>
              <w:t>„</w:t>
            </w:r>
            <w:r w:rsidRPr="002C5331">
              <w:rPr>
                <w:rFonts w:cstheme="minorHAnsi"/>
                <w:noProof w:val="0"/>
                <w:color w:val="000000" w:themeColor="text1"/>
              </w:rPr>
              <w:t>biegun ciepła</w:t>
            </w:r>
            <w:r w:rsidR="009D17E3">
              <w:rPr>
                <w:rFonts w:cstheme="minorHAnsi"/>
                <w:noProof w:val="0"/>
                <w:color w:val="000000" w:themeColor="text1"/>
              </w:rPr>
              <w:t>”</w:t>
            </w:r>
            <w:r w:rsidRPr="002C5331">
              <w:rPr>
                <w:rFonts w:cstheme="minorHAnsi"/>
                <w:noProof w:val="0"/>
                <w:color w:val="000000" w:themeColor="text1"/>
              </w:rPr>
              <w:t>)</w:t>
            </w:r>
            <w:r w:rsidR="009D17E3">
              <w:rPr>
                <w:rFonts w:cstheme="minorHAnsi"/>
                <w:noProof w:val="0"/>
                <w:color w:val="000000" w:themeColor="text1"/>
              </w:rPr>
              <w:t>.</w:t>
            </w:r>
          </w:p>
          <w:p w14:paraId="38BBD006"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Atrakcyjne krajobrazowo obszary i ciekawe obiekty przyrodnicze stanowiące potencjał rekreacyjny.</w:t>
            </w:r>
          </w:p>
          <w:p w14:paraId="18283EF0" w14:textId="28965125"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Pr>
                <w:rFonts w:cstheme="minorHAnsi"/>
                <w:noProof w:val="0"/>
                <w:color w:val="000000" w:themeColor="text1"/>
              </w:rPr>
              <w:t>I</w:t>
            </w:r>
            <w:r w:rsidRPr="002C5331">
              <w:rPr>
                <w:rFonts w:cstheme="minorHAnsi"/>
                <w:noProof w:val="0"/>
                <w:color w:val="000000" w:themeColor="text1"/>
              </w:rPr>
              <w:t>nfrastruktura rekreacyjna (m.in. szlaki rowerowe, piesze, konne</w:t>
            </w:r>
            <w:r w:rsidR="009D17E3">
              <w:rPr>
                <w:rFonts w:cstheme="minorHAnsi"/>
                <w:noProof w:val="0"/>
                <w:color w:val="000000" w:themeColor="text1"/>
              </w:rPr>
              <w:t>,</w:t>
            </w:r>
            <w:r>
              <w:rPr>
                <w:rFonts w:cstheme="minorHAnsi"/>
                <w:noProof w:val="0"/>
                <w:color w:val="000000" w:themeColor="text1"/>
              </w:rPr>
              <w:t xml:space="preserve"> zbiornik wodny w Skrzyszowie</w:t>
            </w:r>
            <w:r w:rsidRPr="002C5331">
              <w:rPr>
                <w:rFonts w:cstheme="minorHAnsi"/>
                <w:noProof w:val="0"/>
                <w:color w:val="000000" w:themeColor="text1"/>
              </w:rPr>
              <w:t xml:space="preserve">) w tym dostęp do regionalnych ścieżek rowerowych – Wiślana Trasa Rowerowa, oraz </w:t>
            </w:r>
            <w:proofErr w:type="spellStart"/>
            <w:r w:rsidRPr="002C5331">
              <w:rPr>
                <w:rFonts w:cstheme="minorHAnsi"/>
                <w:noProof w:val="0"/>
                <w:color w:val="000000" w:themeColor="text1"/>
              </w:rPr>
              <w:t>VeloDunajec</w:t>
            </w:r>
            <w:proofErr w:type="spellEnd"/>
            <w:r w:rsidRPr="002C5331">
              <w:rPr>
                <w:rFonts w:cstheme="minorHAnsi"/>
                <w:noProof w:val="0"/>
                <w:color w:val="000000" w:themeColor="text1"/>
              </w:rPr>
              <w:t>.</w:t>
            </w:r>
          </w:p>
          <w:p w14:paraId="5B033EF9" w14:textId="6E21B92B" w:rsidR="00B755B9"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Istniejąca infrastruktura sportowa (orliki, boiska, baseny).</w:t>
            </w:r>
          </w:p>
          <w:p w14:paraId="2693C2BB" w14:textId="77777777" w:rsidR="00B755B9" w:rsidRPr="008E269A" w:rsidRDefault="00B755B9" w:rsidP="00B755B9">
            <w:pPr>
              <w:pStyle w:val="Akapitzlist"/>
              <w:numPr>
                <w:ilvl w:val="0"/>
                <w:numId w:val="7"/>
              </w:numPr>
              <w:spacing w:line="240" w:lineRule="auto"/>
              <w:ind w:left="315"/>
              <w:rPr>
                <w:rFonts w:cstheme="minorHAnsi"/>
                <w:b/>
                <w:noProof w:val="0"/>
              </w:rPr>
            </w:pPr>
            <w:r w:rsidRPr="00075433">
              <w:rPr>
                <w:rFonts w:cstheme="minorHAnsi"/>
                <w:noProof w:val="0"/>
              </w:rPr>
              <w:t>Bogate zasoby kulturowe i historyczne, które dają szanse na rozwój turystyki.</w:t>
            </w:r>
          </w:p>
          <w:p w14:paraId="0DA24578" w14:textId="77777777" w:rsidR="00B755B9"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color w:val="000000" w:themeColor="text1"/>
              </w:rPr>
              <w:t>Potencjał do rozwoju turystyki konnej.</w:t>
            </w:r>
          </w:p>
          <w:p w14:paraId="254FD5A7"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Dobra dostępność do infrastruktury komunalnej.</w:t>
            </w:r>
          </w:p>
          <w:p w14:paraId="02C41EF8" w14:textId="77777777" w:rsidR="00B755B9"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Dobre warunki do rozwoju sektorów gospodarki związanych z turystyką, rekreacją i produkcją ekologicznych produktów żywnościowych.</w:t>
            </w:r>
          </w:p>
          <w:p w14:paraId="38E4C585"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103071">
              <w:rPr>
                <w:rFonts w:cstheme="minorHAnsi"/>
                <w:noProof w:val="0"/>
                <w:color w:val="000000" w:themeColor="text1"/>
              </w:rPr>
              <w:t>Wysoka zdolność lokalnej społeczności do podejmowania ryzyka gospodarczego</w:t>
            </w:r>
            <w:r>
              <w:rPr>
                <w:rFonts w:cstheme="minorHAnsi"/>
                <w:noProof w:val="0"/>
                <w:color w:val="000000" w:themeColor="text1"/>
              </w:rPr>
              <w:t>.</w:t>
            </w:r>
          </w:p>
          <w:p w14:paraId="3B7A465A"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rFonts w:cstheme="minorHAnsi"/>
                <w:noProof w:val="0"/>
                <w:color w:val="000000" w:themeColor="text1"/>
              </w:rPr>
              <w:t>Rozwijające się branże charakterystyczne dla obszaru LGD (branża drzewna, budowlana, hutnictwo szkła).</w:t>
            </w:r>
          </w:p>
          <w:p w14:paraId="5CE9BCAA"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r w:rsidRPr="002C5331">
              <w:rPr>
                <w:color w:val="000000" w:themeColor="text1"/>
              </w:rPr>
              <w:t>Zarejestrowane regionalne produkty tradycyjne.</w:t>
            </w:r>
          </w:p>
          <w:p w14:paraId="0DF7BB06" w14:textId="77777777" w:rsidR="00B755B9" w:rsidRDefault="00B755B9" w:rsidP="00B755B9">
            <w:pPr>
              <w:pStyle w:val="Akapitzlist"/>
              <w:numPr>
                <w:ilvl w:val="0"/>
                <w:numId w:val="7"/>
              </w:numPr>
              <w:spacing w:before="0" w:after="0" w:line="240" w:lineRule="auto"/>
              <w:ind w:left="315"/>
              <w:rPr>
                <w:rFonts w:cstheme="minorHAnsi"/>
                <w:noProof w:val="0"/>
                <w:color w:val="000000" w:themeColor="text1"/>
              </w:rPr>
            </w:pPr>
            <w:r>
              <w:rPr>
                <w:rFonts w:cstheme="minorHAnsi"/>
                <w:noProof w:val="0"/>
                <w:color w:val="000000" w:themeColor="text1"/>
              </w:rPr>
              <w:t>Istniejące duże, rozpoznawalne przedsiębiorstwa na obszarze LGD.</w:t>
            </w:r>
          </w:p>
          <w:p w14:paraId="7EE88BDF" w14:textId="75E8ED5D" w:rsidR="00B755B9" w:rsidRPr="00DF3549" w:rsidRDefault="00B755B9" w:rsidP="00DF3549">
            <w:pPr>
              <w:pStyle w:val="Akapitzlist"/>
              <w:numPr>
                <w:ilvl w:val="0"/>
                <w:numId w:val="7"/>
              </w:numPr>
              <w:spacing w:line="240" w:lineRule="auto"/>
              <w:ind w:left="315"/>
              <w:rPr>
                <w:rFonts w:cstheme="minorHAnsi"/>
                <w:noProof w:val="0"/>
              </w:rPr>
            </w:pPr>
            <w:r w:rsidRPr="00C30F00">
              <w:rPr>
                <w:rFonts w:cstheme="minorHAnsi"/>
                <w:noProof w:val="0"/>
              </w:rPr>
              <w:t>Istniejący klaster energetyczny ZPT.</w:t>
            </w:r>
          </w:p>
        </w:tc>
        <w:tc>
          <w:tcPr>
            <w:tcW w:w="5172" w:type="dxa"/>
          </w:tcPr>
          <w:p w14:paraId="3A4AF288" w14:textId="77777777" w:rsidR="00B755B9" w:rsidRPr="001571A0" w:rsidRDefault="00B755B9" w:rsidP="00B755B9">
            <w:pPr>
              <w:pStyle w:val="Akapitzlist"/>
              <w:numPr>
                <w:ilvl w:val="0"/>
                <w:numId w:val="7"/>
              </w:numPr>
              <w:spacing w:before="0" w:after="0" w:line="240" w:lineRule="auto"/>
              <w:ind w:left="315"/>
              <w:rPr>
                <w:rFonts w:cstheme="minorHAnsi"/>
                <w:noProof w:val="0"/>
                <w:color w:val="000000" w:themeColor="text1"/>
              </w:rPr>
            </w:pPr>
            <w:r w:rsidRPr="001571A0">
              <w:rPr>
                <w:rFonts w:cstheme="minorHAnsi"/>
                <w:noProof w:val="0"/>
                <w:color w:val="000000" w:themeColor="text1"/>
              </w:rPr>
              <w:t>Jakość środowiska, w tym szczególnie zły stan powietrza.</w:t>
            </w:r>
          </w:p>
          <w:p w14:paraId="68472372" w14:textId="77777777" w:rsidR="00B755B9" w:rsidRPr="006340E7" w:rsidRDefault="00B755B9" w:rsidP="00B755B9">
            <w:pPr>
              <w:pStyle w:val="Akapitzlist"/>
              <w:numPr>
                <w:ilvl w:val="0"/>
                <w:numId w:val="7"/>
              </w:numPr>
              <w:spacing w:before="0" w:after="0" w:line="240" w:lineRule="auto"/>
              <w:ind w:left="315"/>
              <w:rPr>
                <w:rFonts w:cstheme="minorHAnsi"/>
                <w:noProof w:val="0"/>
                <w:color w:val="000000" w:themeColor="text1"/>
              </w:rPr>
            </w:pPr>
            <w:r w:rsidRPr="006340E7">
              <w:rPr>
                <w:rFonts w:cstheme="minorHAnsi"/>
                <w:noProof w:val="0"/>
                <w:color w:val="000000" w:themeColor="text1"/>
              </w:rPr>
              <w:t>Brak spójnej, całościowej i wewnętrznie uzgodnionej koncepcji promocji obszaru LGD.</w:t>
            </w:r>
          </w:p>
          <w:p w14:paraId="0C27B6AA" w14:textId="77777777" w:rsidR="00B755B9" w:rsidRPr="002C5331" w:rsidRDefault="00B755B9" w:rsidP="00B755B9">
            <w:pPr>
              <w:pStyle w:val="Akapitzlist"/>
              <w:numPr>
                <w:ilvl w:val="0"/>
                <w:numId w:val="7"/>
              </w:numPr>
              <w:spacing w:before="0" w:after="0" w:line="240" w:lineRule="auto"/>
              <w:ind w:left="315"/>
              <w:rPr>
                <w:rFonts w:cstheme="minorHAnsi"/>
                <w:noProof w:val="0"/>
                <w:color w:val="000000" w:themeColor="text1"/>
              </w:rPr>
            </w:pPr>
            <w:bookmarkStart w:id="74" w:name="_Hlk135554483"/>
            <w:r w:rsidRPr="006340E7">
              <w:rPr>
                <w:rFonts w:cstheme="minorHAnsi"/>
                <w:noProof w:val="0"/>
                <w:color w:val="000000" w:themeColor="text1"/>
              </w:rPr>
              <w:t>Niewystarczająca współpraca międzysektorowa (samorząd – przedsiębiorcy - organizacje pozarządowe).</w:t>
            </w:r>
          </w:p>
          <w:bookmarkEnd w:id="74"/>
          <w:p w14:paraId="6A9760F6" w14:textId="77777777"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Dużym rozdrobnienie gospodarstw rolnych, brak specjalizacji, niedoinwestowanie i słabe wyposażenie w infrastrukturę techniczną.</w:t>
            </w:r>
          </w:p>
          <w:p w14:paraId="4C6FA8F7" w14:textId="5C1D394F" w:rsidR="00B755B9" w:rsidRPr="006340E7" w:rsidRDefault="00B755B9" w:rsidP="00B755B9">
            <w:pPr>
              <w:pStyle w:val="Akapitzlist"/>
              <w:numPr>
                <w:ilvl w:val="0"/>
                <w:numId w:val="7"/>
              </w:numPr>
              <w:spacing w:before="0" w:after="0" w:line="240" w:lineRule="auto"/>
              <w:ind w:left="315"/>
              <w:rPr>
                <w:rFonts w:cstheme="minorHAnsi"/>
                <w:noProof w:val="0"/>
                <w:color w:val="000000" w:themeColor="text1"/>
              </w:rPr>
            </w:pPr>
            <w:r w:rsidRPr="001571A0">
              <w:rPr>
                <w:rFonts w:cstheme="minorHAnsi"/>
                <w:noProof w:val="0"/>
                <w:color w:val="000000" w:themeColor="text1"/>
              </w:rPr>
              <w:t>Brak infrastruktury technicznej przetwórstw</w:t>
            </w:r>
            <w:r w:rsidR="00DF3549">
              <w:rPr>
                <w:rFonts w:cstheme="minorHAnsi"/>
                <w:noProof w:val="0"/>
                <w:color w:val="000000" w:themeColor="text1"/>
              </w:rPr>
              <w:t>a</w:t>
            </w:r>
            <w:r w:rsidRPr="001571A0">
              <w:rPr>
                <w:rFonts w:cstheme="minorHAnsi"/>
                <w:noProof w:val="0"/>
                <w:color w:val="000000" w:themeColor="text1"/>
              </w:rPr>
              <w:t xml:space="preserve"> towarów rolnych</w:t>
            </w:r>
            <w:r w:rsidR="00DF3549">
              <w:rPr>
                <w:rFonts w:cstheme="minorHAnsi"/>
                <w:noProof w:val="0"/>
                <w:color w:val="000000" w:themeColor="text1"/>
              </w:rPr>
              <w:t>.</w:t>
            </w:r>
          </w:p>
          <w:p w14:paraId="72B1DF46" w14:textId="0AC481DD" w:rsidR="00B755B9" w:rsidRPr="006340E7" w:rsidRDefault="00B755B9" w:rsidP="00B755B9">
            <w:pPr>
              <w:pStyle w:val="Akapitzlist"/>
              <w:numPr>
                <w:ilvl w:val="0"/>
                <w:numId w:val="7"/>
              </w:numPr>
              <w:spacing w:before="0" w:after="0" w:line="240" w:lineRule="auto"/>
              <w:ind w:left="315"/>
              <w:rPr>
                <w:rFonts w:cstheme="minorHAnsi"/>
                <w:noProof w:val="0"/>
                <w:color w:val="000000" w:themeColor="text1"/>
              </w:rPr>
            </w:pPr>
            <w:r w:rsidRPr="001571A0">
              <w:rPr>
                <w:rFonts w:cstheme="minorHAnsi"/>
                <w:noProof w:val="0"/>
                <w:color w:val="000000" w:themeColor="text1"/>
              </w:rPr>
              <w:t>Słabo rozwinięte rynki zbytu lokalnych produktów rolnych</w:t>
            </w:r>
            <w:r w:rsidR="00DF3549">
              <w:rPr>
                <w:rFonts w:cstheme="minorHAnsi"/>
                <w:noProof w:val="0"/>
                <w:color w:val="000000" w:themeColor="text1"/>
              </w:rPr>
              <w:t>.</w:t>
            </w:r>
          </w:p>
          <w:p w14:paraId="2CCF6E93" w14:textId="77777777" w:rsidR="00B755B9" w:rsidRPr="008E269A" w:rsidRDefault="00B755B9" w:rsidP="00B755B9">
            <w:pPr>
              <w:pStyle w:val="Akapitzlist"/>
              <w:numPr>
                <w:ilvl w:val="0"/>
                <w:numId w:val="7"/>
              </w:numPr>
              <w:spacing w:before="0" w:after="0" w:line="240" w:lineRule="auto"/>
              <w:ind w:left="315"/>
              <w:rPr>
                <w:rFonts w:cstheme="minorHAnsi"/>
                <w:noProof w:val="0"/>
                <w:color w:val="000000" w:themeColor="text1"/>
              </w:rPr>
            </w:pPr>
            <w:r w:rsidRPr="001571A0">
              <w:rPr>
                <w:rFonts w:cstheme="minorHAnsi"/>
                <w:noProof w:val="0"/>
                <w:color w:val="000000" w:themeColor="text1"/>
              </w:rPr>
              <w:t xml:space="preserve">Mała świadomość i brak umiejętności z zakresu niszowej działalności rolniczej, takiej jak rolnictwo ekologiczne, pszczelarstwo itp. </w:t>
            </w:r>
          </w:p>
          <w:p w14:paraId="2CD1D7D8" w14:textId="77777777" w:rsidR="00B755B9" w:rsidRPr="006340E7" w:rsidRDefault="00B755B9" w:rsidP="00B755B9">
            <w:pPr>
              <w:pStyle w:val="Akapitzlist"/>
              <w:numPr>
                <w:ilvl w:val="0"/>
                <w:numId w:val="7"/>
              </w:numPr>
              <w:spacing w:before="0" w:after="0" w:line="240" w:lineRule="auto"/>
              <w:ind w:left="315"/>
              <w:rPr>
                <w:rFonts w:cstheme="minorHAnsi"/>
                <w:noProof w:val="0"/>
                <w:color w:val="000000" w:themeColor="text1"/>
              </w:rPr>
            </w:pPr>
            <w:r w:rsidRPr="001571A0">
              <w:rPr>
                <w:rFonts w:cstheme="minorHAnsi"/>
                <w:noProof w:val="0"/>
                <w:color w:val="000000" w:themeColor="text1"/>
              </w:rPr>
              <w:t>Niska innowacyjność firm.</w:t>
            </w:r>
          </w:p>
          <w:p w14:paraId="0952362A" w14:textId="77777777" w:rsidR="00B755B9"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Niewystarczające wsparcie rozwoju działalności gospodarczej.</w:t>
            </w:r>
          </w:p>
          <w:p w14:paraId="31F4A1AE" w14:textId="77777777" w:rsidR="00B755B9"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color w:val="000000" w:themeColor="text1"/>
              </w:rPr>
              <w:t>Wymagający wsparcia sektor usług lokalnych – fryzjerzy, kosmetyczki, mechanicy itp.</w:t>
            </w:r>
          </w:p>
          <w:p w14:paraId="10EB6170" w14:textId="77777777"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color w:val="000000" w:themeColor="text1"/>
              </w:rPr>
              <w:t>Kurczy się dostępna siła robocza.</w:t>
            </w:r>
          </w:p>
          <w:p w14:paraId="3105B545" w14:textId="0D446D0F"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Niezagospodarowanie i zły stan techniczny wielu obiektów, zabytków i atrakcji turystycznych</w:t>
            </w:r>
            <w:r w:rsidR="00DF3549">
              <w:rPr>
                <w:rFonts w:cstheme="minorHAnsi"/>
                <w:noProof w:val="0"/>
                <w:color w:val="000000" w:themeColor="text1"/>
              </w:rPr>
              <w:t>.</w:t>
            </w:r>
          </w:p>
          <w:p w14:paraId="4307D8A8" w14:textId="6C1599BD"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Słaba organizacja i brak wsparcia lokalnego rzemiosła i artystów</w:t>
            </w:r>
            <w:r w:rsidR="00DF3549">
              <w:rPr>
                <w:rFonts w:cstheme="minorHAnsi"/>
                <w:noProof w:val="0"/>
                <w:color w:val="000000" w:themeColor="text1"/>
              </w:rPr>
              <w:t>.</w:t>
            </w:r>
          </w:p>
          <w:p w14:paraId="1F0F6E8A" w14:textId="77777777"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Zła jakość powietrza powodowana głównie niską emisją pochodzenia bytowego.</w:t>
            </w:r>
          </w:p>
          <w:p w14:paraId="2E105EE1" w14:textId="77777777"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Wciąż niewystarczająca świadomość ekologiczna mieszkańców.</w:t>
            </w:r>
          </w:p>
          <w:p w14:paraId="4514A0CD" w14:textId="77777777" w:rsidR="00B755B9" w:rsidRPr="001571A0" w:rsidRDefault="00B755B9" w:rsidP="00B755B9">
            <w:pPr>
              <w:pStyle w:val="Akapitzlist"/>
              <w:numPr>
                <w:ilvl w:val="0"/>
                <w:numId w:val="7"/>
              </w:numPr>
              <w:spacing w:line="240" w:lineRule="auto"/>
              <w:ind w:left="315"/>
              <w:rPr>
                <w:rFonts w:cstheme="minorHAnsi"/>
                <w:noProof w:val="0"/>
                <w:color w:val="000000" w:themeColor="text1"/>
              </w:rPr>
            </w:pPr>
            <w:r w:rsidRPr="001571A0">
              <w:rPr>
                <w:rFonts w:cstheme="minorHAnsi"/>
                <w:noProof w:val="0"/>
                <w:color w:val="000000" w:themeColor="text1"/>
              </w:rPr>
              <w:t>Infrastruktura publiczna w części nadal wymagająca termomodernizacji i zmiany sposobów ogrzewania, oświetlenia, zarządzania energią.</w:t>
            </w:r>
          </w:p>
        </w:tc>
      </w:tr>
      <w:tr w:rsidR="00B755B9" w:rsidRPr="00B755B9" w14:paraId="199AFA5B" w14:textId="77777777" w:rsidTr="00E94808">
        <w:tc>
          <w:tcPr>
            <w:tcW w:w="5171" w:type="dxa"/>
            <w:shd w:val="clear" w:color="auto" w:fill="C5E0B3" w:themeFill="accent6" w:themeFillTint="66"/>
          </w:tcPr>
          <w:p w14:paraId="466F3551" w14:textId="77777777" w:rsidR="00B755B9" w:rsidRPr="00DF3549" w:rsidRDefault="00B755B9" w:rsidP="00A07454">
            <w:pPr>
              <w:jc w:val="center"/>
              <w:rPr>
                <w:b/>
                <w:bCs/>
              </w:rPr>
            </w:pPr>
            <w:r w:rsidRPr="00DF3549">
              <w:rPr>
                <w:b/>
                <w:bCs/>
              </w:rPr>
              <w:t>Szanse (O)</w:t>
            </w:r>
          </w:p>
        </w:tc>
        <w:tc>
          <w:tcPr>
            <w:tcW w:w="5172" w:type="dxa"/>
            <w:shd w:val="clear" w:color="auto" w:fill="C5E0B3" w:themeFill="accent6" w:themeFillTint="66"/>
          </w:tcPr>
          <w:p w14:paraId="335D33DA" w14:textId="77777777" w:rsidR="00B755B9" w:rsidRPr="00DF3549" w:rsidRDefault="00B755B9" w:rsidP="00A07454">
            <w:pPr>
              <w:jc w:val="center"/>
              <w:rPr>
                <w:b/>
                <w:bCs/>
              </w:rPr>
            </w:pPr>
            <w:r w:rsidRPr="00DF3549">
              <w:rPr>
                <w:b/>
                <w:bCs/>
              </w:rPr>
              <w:t>Zagrożenia (T)</w:t>
            </w:r>
          </w:p>
        </w:tc>
      </w:tr>
      <w:tr w:rsidR="00B755B9" w:rsidRPr="005164F5" w14:paraId="0BC572BF" w14:textId="77777777" w:rsidTr="00E94808">
        <w:trPr>
          <w:trHeight w:val="558"/>
        </w:trPr>
        <w:tc>
          <w:tcPr>
            <w:tcW w:w="5171" w:type="dxa"/>
          </w:tcPr>
          <w:p w14:paraId="674106BE" w14:textId="7BCF66B8"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Tarn</w:t>
            </w:r>
            <w:r w:rsidR="00DF3549">
              <w:rPr>
                <w:rFonts w:cstheme="minorHAnsi"/>
                <w:noProof w:val="0"/>
              </w:rPr>
              <w:t>ów</w:t>
            </w:r>
            <w:r w:rsidRPr="00DF3549">
              <w:rPr>
                <w:rFonts w:cstheme="minorHAnsi"/>
                <w:noProof w:val="0"/>
              </w:rPr>
              <w:t xml:space="preserve"> jako jedn</w:t>
            </w:r>
            <w:r w:rsidR="00DF3549">
              <w:rPr>
                <w:rFonts w:cstheme="minorHAnsi"/>
                <w:noProof w:val="0"/>
              </w:rPr>
              <w:t>o</w:t>
            </w:r>
            <w:r w:rsidRPr="00DF3549">
              <w:rPr>
                <w:rFonts w:cstheme="minorHAnsi"/>
                <w:noProof w:val="0"/>
              </w:rPr>
              <w:t xml:space="preserve"> z trzech miast o charakterze </w:t>
            </w:r>
            <w:proofErr w:type="spellStart"/>
            <w:r w:rsidRPr="00DF3549">
              <w:rPr>
                <w:rFonts w:cstheme="minorHAnsi"/>
                <w:noProof w:val="0"/>
              </w:rPr>
              <w:t>subregionalnym</w:t>
            </w:r>
            <w:proofErr w:type="spellEnd"/>
            <w:r w:rsidRPr="00DF3549">
              <w:rPr>
                <w:rFonts w:cstheme="minorHAnsi"/>
                <w:noProof w:val="0"/>
              </w:rPr>
              <w:t xml:space="preserve"> w Małopolsce (</w:t>
            </w:r>
            <w:r w:rsidRPr="00DF3549">
              <w:rPr>
                <w:rFonts w:cstheme="minorHAnsi"/>
              </w:rPr>
              <w:t xml:space="preserve">silne ośrodki usług publicznych związanych m.in. ze zdrowiem, </w:t>
            </w:r>
            <w:r w:rsidRPr="00DF3549">
              <w:rPr>
                <w:rFonts w:cstheme="minorHAnsi"/>
              </w:rPr>
              <w:lastRenderedPageBreak/>
              <w:t>edukacją na poziomie średnim i wyższym zawodowym, kulturą oraz sportem i rekreacją).</w:t>
            </w:r>
          </w:p>
          <w:p w14:paraId="44AC8FEC"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Dobre skomunikowanie stolicy subregionu tj. miasta Tarnowa, zarówno drogowe (autostrada A4) i kolejowe (linie kolejowe zarówno na kierunku wschód – zachód Europy, jak i północ – południe).</w:t>
            </w:r>
          </w:p>
          <w:p w14:paraId="2B3215CC"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Współpraca terytorialna w ramach Aglomeracji Tarnowskiej (ZIT Tarnowa).</w:t>
            </w:r>
          </w:p>
          <w:p w14:paraId="5C07B4C6"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Potencjał do rozwoju ekologicznych/tradycyjnych gospodarstw rolnych, wytwarzających żywność wysokiej jakości na niewielką skalę w oparciu o drobne rodzinne gospodarstwa rolne.</w:t>
            </w:r>
          </w:p>
          <w:p w14:paraId="2EAF0425"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Rosnąca rola przemysłów czasu wolnego.</w:t>
            </w:r>
          </w:p>
          <w:p w14:paraId="0B3ECEB8"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 xml:space="preserve">Silny akcent na </w:t>
            </w:r>
            <w:proofErr w:type="spellStart"/>
            <w:r w:rsidRPr="00DF3549">
              <w:rPr>
                <w:rFonts w:cstheme="minorHAnsi"/>
                <w:noProof w:val="0"/>
              </w:rPr>
              <w:t>terytorializację</w:t>
            </w:r>
            <w:proofErr w:type="spellEnd"/>
            <w:r w:rsidRPr="00DF3549">
              <w:rPr>
                <w:rFonts w:cstheme="minorHAnsi"/>
                <w:noProof w:val="0"/>
              </w:rPr>
              <w:t xml:space="preserve"> polityki rozwoju.</w:t>
            </w:r>
          </w:p>
          <w:p w14:paraId="038D2311"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Promowanie Małopolski jako regionu z dominującym przemysłem czasu wolnego oraz bogatą ofertą turystyczno-rekreacyjną opartą na dziedzictwie przyrodniczym, krajobrazowym i kulturowym.</w:t>
            </w:r>
          </w:p>
          <w:p w14:paraId="4D778D6A" w14:textId="308B8838" w:rsidR="00B755B9" w:rsidRPr="00DF3549" w:rsidRDefault="00B755B9" w:rsidP="00B755B9">
            <w:pPr>
              <w:pStyle w:val="Akapitzlist"/>
              <w:numPr>
                <w:ilvl w:val="0"/>
                <w:numId w:val="7"/>
              </w:numPr>
              <w:spacing w:line="240" w:lineRule="auto"/>
              <w:ind w:left="315"/>
              <w:rPr>
                <w:rFonts w:cstheme="minorHAnsi"/>
                <w:noProof w:val="0"/>
              </w:rPr>
            </w:pPr>
            <w:r w:rsidRPr="00DF3549">
              <w:t>Popularność aktywnego spędzania czasu, tym  spędzania czasu z dziećmi – poszukiwanie atrakcji na terenach podmiejskich.</w:t>
            </w:r>
          </w:p>
        </w:tc>
        <w:tc>
          <w:tcPr>
            <w:tcW w:w="5172" w:type="dxa"/>
          </w:tcPr>
          <w:p w14:paraId="53A8C2FE" w14:textId="4173355D" w:rsidR="00DF3549" w:rsidRDefault="00DF3549" w:rsidP="00B755B9">
            <w:pPr>
              <w:pStyle w:val="Akapitzlist"/>
              <w:numPr>
                <w:ilvl w:val="0"/>
                <w:numId w:val="7"/>
              </w:numPr>
              <w:spacing w:before="0" w:after="0" w:line="240" w:lineRule="auto"/>
              <w:ind w:left="315"/>
              <w:rPr>
                <w:rFonts w:cstheme="minorHAnsi"/>
                <w:noProof w:val="0"/>
              </w:rPr>
            </w:pPr>
            <w:r>
              <w:rPr>
                <w:rFonts w:cstheme="minorHAnsi"/>
                <w:noProof w:val="0"/>
              </w:rPr>
              <w:lastRenderedPageBreak/>
              <w:t>Depopulacja Tarnowa i związany z tym postępujący kryzys rozwojowy Tarnowa.</w:t>
            </w:r>
          </w:p>
          <w:p w14:paraId="7E790B72" w14:textId="3DB7EA6A"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Niepewna sytuacja społeczno-ekonomiczna w kraju, rosnąca inflacja, rosnące koszty pracy.</w:t>
            </w:r>
          </w:p>
          <w:p w14:paraId="04B922DB"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lastRenderedPageBreak/>
              <w:t xml:space="preserve">Jedynie deklaratywna chęć do współpracy </w:t>
            </w:r>
            <w:proofErr w:type="spellStart"/>
            <w:r w:rsidRPr="00DF3549">
              <w:rPr>
                <w:rFonts w:cstheme="minorHAnsi"/>
                <w:noProof w:val="0"/>
              </w:rPr>
              <w:t>międzysamorządowej</w:t>
            </w:r>
            <w:proofErr w:type="spellEnd"/>
            <w:r w:rsidRPr="00DF3549">
              <w:rPr>
                <w:rFonts w:cstheme="minorHAnsi"/>
                <w:noProof w:val="0"/>
              </w:rPr>
              <w:t xml:space="preserve"> i budowania wspólnego produktu turystycznego na obszarze.</w:t>
            </w:r>
          </w:p>
          <w:p w14:paraId="4D7AEA93"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Starzenie się społeczeństwa i malejący odsetek osób w wieku produkcyjnym w skali całego subregionu.</w:t>
            </w:r>
          </w:p>
          <w:p w14:paraId="7F85DA06"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Wysokie koszty prowadzenia działalności gospodarczej (ZUS).</w:t>
            </w:r>
          </w:p>
          <w:p w14:paraId="4D0A031A"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Skutki pandemii COVID-19 i wojny na Ukrainie dla rozwoju społeczno-gospodarczego kraju.</w:t>
            </w:r>
          </w:p>
          <w:p w14:paraId="1425DE14"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 xml:space="preserve">Zmiana sposobu rozliczania energii z </w:t>
            </w:r>
            <w:proofErr w:type="spellStart"/>
            <w:r w:rsidRPr="00DF3549">
              <w:rPr>
                <w:rFonts w:cstheme="minorHAnsi"/>
                <w:noProof w:val="0"/>
              </w:rPr>
              <w:t>fotowoltaiki</w:t>
            </w:r>
            <w:proofErr w:type="spellEnd"/>
            <w:r w:rsidRPr="00DF3549">
              <w:rPr>
                <w:rFonts w:cstheme="minorHAnsi"/>
                <w:noProof w:val="0"/>
              </w:rPr>
              <w:t xml:space="preserve"> z systemu opustowego na </w:t>
            </w:r>
            <w:proofErr w:type="spellStart"/>
            <w:r w:rsidRPr="00DF3549">
              <w:rPr>
                <w:rFonts w:cstheme="minorHAnsi"/>
                <w:noProof w:val="0"/>
              </w:rPr>
              <w:t>netbilingowy</w:t>
            </w:r>
            <w:proofErr w:type="spellEnd"/>
            <w:r w:rsidRPr="00DF3549">
              <w:rPr>
                <w:rFonts w:cstheme="minorHAnsi"/>
                <w:bCs/>
                <w:noProof w:val="0"/>
              </w:rPr>
              <w:t>.</w:t>
            </w:r>
          </w:p>
        </w:tc>
      </w:tr>
    </w:tbl>
    <w:p w14:paraId="30CFB5D2" w14:textId="77777777" w:rsidR="00B755B9" w:rsidRPr="00E50C4C" w:rsidRDefault="00B755B9" w:rsidP="00B755B9">
      <w:pPr>
        <w:pStyle w:val="podpiselementu"/>
      </w:pPr>
      <w:r w:rsidRPr="00E50C4C">
        <w:lastRenderedPageBreak/>
        <w:t>Źródło: Opracowanie własne na podstawie danych GUS, MRL, konsultacji ze społecznością lokalną</w:t>
      </w:r>
    </w:p>
    <w:p w14:paraId="2B7F081D" w14:textId="21AB3D28" w:rsidR="00B755B9" w:rsidRPr="00AA5049" w:rsidRDefault="00B755B9" w:rsidP="00B755B9">
      <w:pPr>
        <w:pStyle w:val="Legenda"/>
      </w:pPr>
      <w:bookmarkStart w:id="75" w:name="_Toc134732495"/>
      <w:bookmarkStart w:id="76" w:name="_Toc136890853"/>
      <w:r w:rsidRPr="00AA5049">
        <w:t xml:space="preserve">Tabela </w:t>
      </w:r>
      <w:r w:rsidR="00D5520A">
        <w:fldChar w:fldCharType="begin"/>
      </w:r>
      <w:r w:rsidR="00D5520A">
        <w:instrText xml:space="preserve"> SEQ Tabela \* ARABIC </w:instrText>
      </w:r>
      <w:r w:rsidR="00D5520A">
        <w:fldChar w:fldCharType="separate"/>
      </w:r>
      <w:r w:rsidR="00D5520A">
        <w:rPr>
          <w:noProof/>
        </w:rPr>
        <w:t>9</w:t>
      </w:r>
      <w:r w:rsidR="00D5520A">
        <w:rPr>
          <w:noProof/>
        </w:rPr>
        <w:fldChar w:fldCharType="end"/>
      </w:r>
      <w:r w:rsidRPr="00AA5049">
        <w:t>. Analiza SWOT w obszarze „</w:t>
      </w:r>
      <w:r>
        <w:t>Społeczność</w:t>
      </w:r>
      <w:r w:rsidRPr="00AA5049">
        <w:t>”</w:t>
      </w:r>
      <w:bookmarkEnd w:id="75"/>
      <w:bookmarkEnd w:id="76"/>
    </w:p>
    <w:tbl>
      <w:tblPr>
        <w:tblStyle w:val="Tabela-Siatka"/>
        <w:tblW w:w="10206" w:type="dxa"/>
        <w:tblLook w:val="04A0" w:firstRow="1" w:lastRow="0" w:firstColumn="1" w:lastColumn="0" w:noHBand="0" w:noVBand="1"/>
      </w:tblPr>
      <w:tblGrid>
        <w:gridCol w:w="5100"/>
        <w:gridCol w:w="5106"/>
      </w:tblGrid>
      <w:tr w:rsidR="00B755B9" w:rsidRPr="00B755B9" w14:paraId="65EA20DB" w14:textId="77777777" w:rsidTr="00E94808">
        <w:tc>
          <w:tcPr>
            <w:tcW w:w="10343" w:type="dxa"/>
            <w:gridSpan w:val="2"/>
            <w:shd w:val="clear" w:color="auto" w:fill="92D050"/>
          </w:tcPr>
          <w:p w14:paraId="43671DAC" w14:textId="26067785" w:rsidR="00B755B9" w:rsidRPr="00B755B9" w:rsidRDefault="00B755B9" w:rsidP="00A07454">
            <w:pPr>
              <w:jc w:val="center"/>
              <w:rPr>
                <w:b/>
                <w:bCs/>
                <w:smallCaps/>
              </w:rPr>
            </w:pPr>
            <w:r w:rsidRPr="00B755B9">
              <w:rPr>
                <w:b/>
                <w:bCs/>
                <w:sz w:val="24"/>
                <w:szCs w:val="24"/>
              </w:rPr>
              <w:t>Społeczność</w:t>
            </w:r>
          </w:p>
        </w:tc>
      </w:tr>
      <w:tr w:rsidR="00B755B9" w:rsidRPr="00B755B9" w14:paraId="42C27B4F" w14:textId="77777777" w:rsidTr="00E94808">
        <w:tc>
          <w:tcPr>
            <w:tcW w:w="5171" w:type="dxa"/>
            <w:shd w:val="clear" w:color="auto" w:fill="C5E0B3" w:themeFill="accent6" w:themeFillTint="66"/>
          </w:tcPr>
          <w:p w14:paraId="61FB5570" w14:textId="77777777" w:rsidR="00B755B9" w:rsidRPr="00B755B9" w:rsidRDefault="00B755B9" w:rsidP="00A07454">
            <w:pPr>
              <w:jc w:val="center"/>
              <w:rPr>
                <w:b/>
                <w:bCs/>
              </w:rPr>
            </w:pPr>
            <w:r w:rsidRPr="00B755B9">
              <w:rPr>
                <w:b/>
                <w:bCs/>
              </w:rPr>
              <w:t>Mocne strony (S)</w:t>
            </w:r>
          </w:p>
        </w:tc>
        <w:tc>
          <w:tcPr>
            <w:tcW w:w="5172" w:type="dxa"/>
            <w:shd w:val="clear" w:color="auto" w:fill="C5E0B3" w:themeFill="accent6" w:themeFillTint="66"/>
          </w:tcPr>
          <w:p w14:paraId="02098867" w14:textId="77777777" w:rsidR="00B755B9" w:rsidRPr="00B755B9" w:rsidRDefault="00B755B9" w:rsidP="00A07454">
            <w:pPr>
              <w:jc w:val="center"/>
              <w:rPr>
                <w:b/>
                <w:bCs/>
              </w:rPr>
            </w:pPr>
            <w:r w:rsidRPr="00B755B9">
              <w:rPr>
                <w:b/>
                <w:bCs/>
              </w:rPr>
              <w:t>Słabe strony (W)</w:t>
            </w:r>
          </w:p>
        </w:tc>
      </w:tr>
      <w:tr w:rsidR="00B755B9" w:rsidRPr="005164F5" w14:paraId="6D398B0F" w14:textId="77777777" w:rsidTr="00E94808">
        <w:tc>
          <w:tcPr>
            <w:tcW w:w="5171" w:type="dxa"/>
          </w:tcPr>
          <w:p w14:paraId="3A015FC4" w14:textId="7BD3028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Dodatnie saldo migracji</w:t>
            </w:r>
            <w:r w:rsidR="00DF3549" w:rsidRPr="00DF3549">
              <w:rPr>
                <w:rFonts w:cstheme="minorHAnsi"/>
                <w:noProof w:val="0"/>
              </w:rPr>
              <w:t>.</w:t>
            </w:r>
          </w:p>
          <w:p w14:paraId="61C3B96B"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Dobra dostępność do usług przedszkolnych.</w:t>
            </w:r>
          </w:p>
          <w:p w14:paraId="2CAD2832"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Zadowalająca jakość i dostępność szkół podstawowych.</w:t>
            </w:r>
          </w:p>
          <w:p w14:paraId="09EBD657"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Aktywny sektor organizacji pozarządowych.</w:t>
            </w:r>
          </w:p>
          <w:p w14:paraId="378A88B8"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Obniżająca się liczba osób korzystających ze wsparcia środowiskowej pomocy społecznej.</w:t>
            </w:r>
          </w:p>
          <w:p w14:paraId="58ABCEC3" w14:textId="6914FBC3"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Dobrze działające samorządowe instytucje kultury oraz duża liczba osób korzystająca z oferty Centrów, Domów i Ośrodków Kultury</w:t>
            </w:r>
            <w:r w:rsidR="00DF3549" w:rsidRPr="00DF3549">
              <w:rPr>
                <w:rFonts w:cstheme="minorHAnsi"/>
                <w:noProof w:val="0"/>
              </w:rPr>
              <w:t>,</w:t>
            </w:r>
            <w:r w:rsidRPr="00DF3549">
              <w:rPr>
                <w:rFonts w:cstheme="minorHAnsi"/>
                <w:noProof w:val="0"/>
              </w:rPr>
              <w:t xml:space="preserve"> co potwierdza dobrą jakość oferty.</w:t>
            </w:r>
          </w:p>
          <w:p w14:paraId="5227F976"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Systematycznie (w skali obszaru) rosnące wydatki JST na kulturę fizyczną, sport i rekreację.</w:t>
            </w:r>
          </w:p>
          <w:p w14:paraId="629A0FE9"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Rosnące wydatki JST na kulturę i dziedzictwo narodowe.</w:t>
            </w:r>
          </w:p>
          <w:p w14:paraId="4B615B00"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Dużo publicznych obiektów kultury na obszarze przystosowanych jest do potrzeb osób z niepełnosprawnością.</w:t>
            </w:r>
          </w:p>
          <w:p w14:paraId="70ECE46A"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t>Niski odsetek osób korzystających z pomocy społecznej.</w:t>
            </w:r>
          </w:p>
          <w:p w14:paraId="4B03B968"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 xml:space="preserve">Relatywnie dobry dostęp do usług podstawowej i specjalistycznej opieki medycznej ze względu na bliskość ośrodka </w:t>
            </w:r>
            <w:proofErr w:type="spellStart"/>
            <w:r w:rsidRPr="00DF3549">
              <w:rPr>
                <w:rFonts w:cstheme="minorHAnsi"/>
                <w:noProof w:val="0"/>
              </w:rPr>
              <w:t>subregionalnego</w:t>
            </w:r>
            <w:proofErr w:type="spellEnd"/>
            <w:r w:rsidRPr="00DF3549">
              <w:rPr>
                <w:rFonts w:cstheme="minorHAnsi"/>
                <w:noProof w:val="0"/>
              </w:rPr>
              <w:t>.</w:t>
            </w:r>
          </w:p>
          <w:p w14:paraId="68ECB135" w14:textId="77777777" w:rsidR="00B755B9" w:rsidRPr="00DF3549" w:rsidRDefault="00B755B9" w:rsidP="00B755B9">
            <w:pPr>
              <w:pStyle w:val="Akapitzlist"/>
              <w:numPr>
                <w:ilvl w:val="0"/>
                <w:numId w:val="7"/>
              </w:numPr>
              <w:spacing w:before="0" w:after="0" w:line="240" w:lineRule="auto"/>
              <w:ind w:left="315"/>
              <w:rPr>
                <w:rFonts w:cstheme="minorHAnsi"/>
                <w:noProof w:val="0"/>
              </w:rPr>
            </w:pPr>
            <w:r w:rsidRPr="00DF3549">
              <w:rPr>
                <w:rFonts w:cstheme="minorHAnsi"/>
                <w:noProof w:val="0"/>
              </w:rPr>
              <w:lastRenderedPageBreak/>
              <w:t>Pozytywne postawy społeczne wynikające z tradycji – otwartość, gościnność i życzliwość.</w:t>
            </w:r>
          </w:p>
          <w:p w14:paraId="3901AE59" w14:textId="7EC2E7A0" w:rsidR="00B755B9" w:rsidRPr="00DF3549" w:rsidRDefault="00B755B9" w:rsidP="00B555C0">
            <w:pPr>
              <w:pStyle w:val="Akapitzlist"/>
              <w:numPr>
                <w:ilvl w:val="0"/>
                <w:numId w:val="7"/>
              </w:numPr>
              <w:spacing w:line="240" w:lineRule="auto"/>
              <w:ind w:left="315"/>
              <w:rPr>
                <w:rFonts w:cstheme="minorHAnsi"/>
                <w:bCs/>
                <w:noProof w:val="0"/>
              </w:rPr>
            </w:pPr>
            <w:r w:rsidRPr="00DF3549">
              <w:rPr>
                <w:rFonts w:cstheme="minorHAnsi"/>
                <w:bCs/>
              </w:rPr>
              <w:t>Silne tradycje patriotyczne kultywowane przez samorząd, szkoły, mieszkańców.</w:t>
            </w:r>
          </w:p>
        </w:tc>
        <w:tc>
          <w:tcPr>
            <w:tcW w:w="5172" w:type="dxa"/>
          </w:tcPr>
          <w:p w14:paraId="108A4CC6"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lastRenderedPageBreak/>
              <w:t>Niekorzystne trendy demograficzne (starzenie się społeczeństwa, ujemny przyrost naturalny).</w:t>
            </w:r>
          </w:p>
          <w:p w14:paraId="24B00380" w14:textId="77777777" w:rsidR="00B755B9" w:rsidRPr="00DF3549" w:rsidRDefault="00B755B9" w:rsidP="00B755B9">
            <w:pPr>
              <w:pStyle w:val="Akapitzlist"/>
              <w:numPr>
                <w:ilvl w:val="0"/>
                <w:numId w:val="7"/>
              </w:numPr>
              <w:spacing w:line="240" w:lineRule="auto"/>
              <w:ind w:left="315"/>
              <w:rPr>
                <w:rFonts w:cs="Tahoma"/>
                <w:bCs/>
                <w:iCs/>
                <w:noProof w:val="0"/>
              </w:rPr>
            </w:pPr>
            <w:r w:rsidRPr="00DF3549">
              <w:rPr>
                <w:rFonts w:cs="Arial"/>
                <w:iCs/>
                <w:noProof w:val="0"/>
                <w:lang w:eastAsia="pl-PL"/>
              </w:rPr>
              <w:t>Duże grono mieszkańców potrzebujących wsparcia społecznego, w tym osoby zależne (seniorzy, osoby z niepełnosprawnością).</w:t>
            </w:r>
          </w:p>
          <w:p w14:paraId="0F83087D" w14:textId="77777777" w:rsidR="00B755B9" w:rsidRPr="00DF3549" w:rsidRDefault="00B755B9" w:rsidP="00B755B9">
            <w:pPr>
              <w:pStyle w:val="Akapitzlist"/>
              <w:numPr>
                <w:ilvl w:val="0"/>
                <w:numId w:val="7"/>
              </w:numPr>
              <w:spacing w:line="240" w:lineRule="auto"/>
              <w:ind w:left="315"/>
              <w:rPr>
                <w:rFonts w:cstheme="minorHAnsi"/>
                <w:bCs/>
                <w:noProof w:val="0"/>
              </w:rPr>
            </w:pPr>
            <w:r w:rsidRPr="00DF3549">
              <w:rPr>
                <w:rFonts w:cstheme="minorHAnsi"/>
                <w:bCs/>
                <w:noProof w:val="0"/>
              </w:rPr>
              <w:t>Uzależnienie rodzin od pomocy społecznej oraz zjawisko „dziedziczenia ubóstwa”.</w:t>
            </w:r>
          </w:p>
          <w:p w14:paraId="30E965B9" w14:textId="57101B91" w:rsidR="00B755B9" w:rsidRPr="00DF3549" w:rsidRDefault="00B755B9" w:rsidP="00B755B9">
            <w:pPr>
              <w:pStyle w:val="Akapitzlist"/>
              <w:numPr>
                <w:ilvl w:val="0"/>
                <w:numId w:val="7"/>
              </w:numPr>
              <w:spacing w:line="240" w:lineRule="auto"/>
              <w:ind w:left="315"/>
              <w:rPr>
                <w:rFonts w:cs="Tahoma"/>
                <w:bCs/>
                <w:iCs/>
                <w:noProof w:val="0"/>
              </w:rPr>
            </w:pPr>
            <w:r w:rsidRPr="00DF3549">
              <w:rPr>
                <w:rFonts w:cs="Arial"/>
                <w:bCs/>
                <w:iCs/>
                <w:noProof w:val="0"/>
                <w:lang w:eastAsia="pl-PL"/>
              </w:rPr>
              <w:t>Duża liczba beneficjentów pomocy społecznej poniżej kryterium dochodowego.</w:t>
            </w:r>
          </w:p>
          <w:p w14:paraId="04F03A89"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Słaba dostępność usług opiekuńczo-wychowawczych dla dzieci do lat 3 (żłobki).</w:t>
            </w:r>
          </w:p>
          <w:p w14:paraId="0F024275" w14:textId="77777777" w:rsidR="00B755B9" w:rsidRPr="00DF3549" w:rsidRDefault="00B755B9" w:rsidP="00B755B9">
            <w:pPr>
              <w:pStyle w:val="Akapitzlist"/>
              <w:numPr>
                <w:ilvl w:val="0"/>
                <w:numId w:val="7"/>
              </w:numPr>
              <w:autoSpaceDE w:val="0"/>
              <w:autoSpaceDN w:val="0"/>
              <w:adjustRightInd w:val="0"/>
              <w:spacing w:before="0" w:after="0" w:line="240" w:lineRule="auto"/>
              <w:ind w:left="315"/>
              <w:rPr>
                <w:rFonts w:cs="Tahoma"/>
                <w:noProof w:val="0"/>
              </w:rPr>
            </w:pPr>
            <w:r w:rsidRPr="00DF3549">
              <w:rPr>
                <w:rFonts w:cs="Tahoma"/>
                <w:noProof w:val="0"/>
              </w:rPr>
              <w:t>Niewystarczająca dostępność oraz jakość usług społecznych i wsparcia rodziny.</w:t>
            </w:r>
          </w:p>
          <w:p w14:paraId="64BC4E2E" w14:textId="77777777" w:rsidR="00B755B9" w:rsidRPr="00DF3549" w:rsidRDefault="00B755B9" w:rsidP="00B755B9">
            <w:pPr>
              <w:pStyle w:val="Akapitzlist"/>
              <w:numPr>
                <w:ilvl w:val="0"/>
                <w:numId w:val="7"/>
              </w:numPr>
              <w:autoSpaceDE w:val="0"/>
              <w:autoSpaceDN w:val="0"/>
              <w:adjustRightInd w:val="0"/>
              <w:spacing w:before="0" w:after="0" w:line="240" w:lineRule="auto"/>
              <w:ind w:left="315"/>
              <w:rPr>
                <w:rFonts w:cs="Tahoma"/>
                <w:noProof w:val="0"/>
              </w:rPr>
            </w:pPr>
            <w:r w:rsidRPr="00DF3549">
              <w:rPr>
                <w:rFonts w:cs="Tahoma"/>
                <w:noProof w:val="0"/>
              </w:rPr>
              <w:t>Brak terapii dla rodzin zmagających się z różnorodnymi problemami społecznymi.</w:t>
            </w:r>
          </w:p>
          <w:p w14:paraId="27102616"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ahoma"/>
                <w:noProof w:val="0"/>
              </w:rPr>
              <w:t xml:space="preserve">Ograniczona liczba miejsc w placówkach wsparcia dziennego przy rosnącej liczbie korzystających. </w:t>
            </w:r>
          </w:p>
          <w:p w14:paraId="3191D8A2" w14:textId="77777777" w:rsidR="00B755B9" w:rsidRPr="00DF3549" w:rsidRDefault="00B755B9" w:rsidP="00B755B9">
            <w:pPr>
              <w:pStyle w:val="Akapitzlist"/>
              <w:numPr>
                <w:ilvl w:val="0"/>
                <w:numId w:val="7"/>
              </w:numPr>
              <w:spacing w:line="240" w:lineRule="auto"/>
              <w:ind w:left="315"/>
              <w:rPr>
                <w:rFonts w:cs="Tahoma"/>
                <w:bCs/>
                <w:iCs/>
                <w:noProof w:val="0"/>
              </w:rPr>
            </w:pPr>
            <w:r w:rsidRPr="00DF3549">
              <w:rPr>
                <w:rFonts w:cs="Tahoma"/>
                <w:bCs/>
                <w:iCs/>
                <w:noProof w:val="0"/>
              </w:rPr>
              <w:t xml:space="preserve">Niewystarczająca </w:t>
            </w:r>
            <w:r w:rsidRPr="00DF3549">
              <w:rPr>
                <w:rFonts w:cs="Arial"/>
                <w:iCs/>
                <w:noProof w:val="0"/>
                <w:lang w:eastAsia="pl-PL"/>
              </w:rPr>
              <w:t>jakość infrastruktury społecznej, niedoposażone obiekty kultury negatywnie wpływające na jakość życia społecznego mieszkańców.</w:t>
            </w:r>
          </w:p>
          <w:p w14:paraId="433092FF"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Niższa aktywność kobiet na rynku pracy (większa liczba bezrobotnych kobiet niż mężczyzn).</w:t>
            </w:r>
          </w:p>
          <w:p w14:paraId="398419CD"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heme="minorHAnsi"/>
                <w:bCs/>
                <w:noProof w:val="0"/>
              </w:rPr>
              <w:lastRenderedPageBreak/>
              <w:t xml:space="preserve">Duża (i rosnąca) liczba dzieci ze specjalnymi potrzebami </w:t>
            </w:r>
            <w:r w:rsidRPr="00DF3549">
              <w:rPr>
                <w:rFonts w:cstheme="minorHAnsi"/>
                <w:bCs/>
              </w:rPr>
              <w:t>edukacyjnymi.</w:t>
            </w:r>
          </w:p>
          <w:p w14:paraId="1BDEAD29"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ahoma"/>
              </w:rPr>
              <w:t>Mało zróżnicowana oferta zajęć eduacyjnych i aktywizacyjnych dla dzieci i młodzieży.</w:t>
            </w:r>
          </w:p>
          <w:p w14:paraId="48A5AFA6"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ahoma"/>
                <w:noProof w:val="0"/>
              </w:rPr>
              <w:t>Problem nowych uzależnień, szczególnie wśród dzieci i młodzieży (w tym od telefonu, Internetu, mediów społecznościowych, substancji psychoaktywnych) oraz narastania i kumulacji powiązanych z tym problemów, zarówno wśród osób młodych, jak i dorosłych</w:t>
            </w:r>
          </w:p>
          <w:p w14:paraId="17503E29"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ahoma"/>
                <w:noProof w:val="0"/>
              </w:rPr>
              <w:t>Duża (i rosnąca) liczba osób starszych, niemobilnych, schorowanych, z niepełnosprawnościami, samotnych.</w:t>
            </w:r>
          </w:p>
          <w:p w14:paraId="7C6D6FFA" w14:textId="77777777" w:rsidR="00B755B9" w:rsidRPr="00DF3549" w:rsidRDefault="00B755B9" w:rsidP="00B755B9">
            <w:pPr>
              <w:pStyle w:val="Akapitzlist"/>
              <w:numPr>
                <w:ilvl w:val="0"/>
                <w:numId w:val="7"/>
              </w:numPr>
              <w:spacing w:line="240" w:lineRule="auto"/>
              <w:ind w:left="315"/>
              <w:rPr>
                <w:rFonts w:cs="Tahoma"/>
                <w:noProof w:val="0"/>
              </w:rPr>
            </w:pPr>
            <w:r w:rsidRPr="00DF3549">
              <w:rPr>
                <w:rFonts w:cs="Tahoma"/>
                <w:noProof w:val="0"/>
              </w:rPr>
              <w:t xml:space="preserve">Brak wsparcia i opieki </w:t>
            </w:r>
            <w:proofErr w:type="spellStart"/>
            <w:r w:rsidRPr="00DF3549">
              <w:rPr>
                <w:rFonts w:cs="Tahoma"/>
                <w:noProof w:val="0"/>
              </w:rPr>
              <w:t>wytchnieniowej</w:t>
            </w:r>
            <w:proofErr w:type="spellEnd"/>
            <w:r w:rsidRPr="00DF3549">
              <w:rPr>
                <w:rFonts w:cs="Tahoma"/>
                <w:noProof w:val="0"/>
              </w:rPr>
              <w:t xml:space="preserve"> dla opiekunów osób starszych lub z niepełnosprawnościami.</w:t>
            </w:r>
          </w:p>
          <w:p w14:paraId="0D6DB5CC" w14:textId="77777777" w:rsidR="00B755B9" w:rsidRPr="00DF3549" w:rsidRDefault="00B755B9" w:rsidP="00B755B9">
            <w:pPr>
              <w:pStyle w:val="Akapitzlist"/>
              <w:numPr>
                <w:ilvl w:val="0"/>
                <w:numId w:val="7"/>
              </w:numPr>
              <w:spacing w:line="240" w:lineRule="auto"/>
              <w:ind w:left="315"/>
              <w:rPr>
                <w:rFonts w:cstheme="minorHAnsi"/>
                <w:bCs/>
                <w:noProof w:val="0"/>
              </w:rPr>
            </w:pPr>
            <w:r w:rsidRPr="00DF3549">
              <w:rPr>
                <w:rFonts w:cstheme="minorHAnsi"/>
                <w:bCs/>
                <w:noProof w:val="0"/>
              </w:rPr>
              <w:t>Nieumiejętność radzenia sobie z zagrożeniami cywilizacyjnymi, w efekcie pogłębiający się kryzys społeczny i rozpad więzi społecznych.</w:t>
            </w:r>
          </w:p>
          <w:p w14:paraId="44E3FCD8" w14:textId="77777777" w:rsidR="00B755B9" w:rsidRPr="00DF3549" w:rsidRDefault="00B755B9" w:rsidP="00B755B9">
            <w:pPr>
              <w:pStyle w:val="Akapitzlist"/>
              <w:numPr>
                <w:ilvl w:val="0"/>
                <w:numId w:val="7"/>
              </w:numPr>
              <w:autoSpaceDE w:val="0"/>
              <w:autoSpaceDN w:val="0"/>
              <w:adjustRightInd w:val="0"/>
              <w:spacing w:before="0" w:after="0" w:line="240" w:lineRule="auto"/>
              <w:ind w:left="315"/>
              <w:rPr>
                <w:rFonts w:cs="Tahoma"/>
                <w:noProof w:val="0"/>
              </w:rPr>
            </w:pPr>
            <w:r w:rsidRPr="00DF3549">
              <w:rPr>
                <w:rFonts w:cs="Tahoma"/>
                <w:noProof w:val="0"/>
              </w:rPr>
              <w:t>Niewystarczająca – w stosunku do deklarowanych potrzeb – oferta spędzania wolnego czasu dla rodzin.</w:t>
            </w:r>
          </w:p>
          <w:p w14:paraId="7967CAF9"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Słaby potencjał finansowy i organizacyjny lokalnych NGO.</w:t>
            </w:r>
          </w:p>
          <w:p w14:paraId="1DE2B0DD" w14:textId="77777777" w:rsidR="00B755B9" w:rsidRPr="00DF3549" w:rsidRDefault="00B755B9" w:rsidP="00B755B9">
            <w:pPr>
              <w:pStyle w:val="Akapitzlist"/>
              <w:numPr>
                <w:ilvl w:val="0"/>
                <w:numId w:val="7"/>
              </w:numPr>
              <w:spacing w:before="0" w:line="240" w:lineRule="auto"/>
              <w:ind w:left="315"/>
              <w:rPr>
                <w:rFonts w:cstheme="minorHAnsi"/>
                <w:noProof w:val="0"/>
              </w:rPr>
            </w:pPr>
            <w:r w:rsidRPr="00DF3549">
              <w:rPr>
                <w:rFonts w:cstheme="minorHAnsi"/>
                <w:noProof w:val="0"/>
              </w:rPr>
              <w:t>Mała liczba osób młodych chcących angażować się w działalność społeczną.</w:t>
            </w:r>
          </w:p>
          <w:p w14:paraId="1CA7D23F" w14:textId="77777777" w:rsidR="00B755B9" w:rsidRPr="00DF3549" w:rsidRDefault="00B755B9" w:rsidP="00B755B9">
            <w:pPr>
              <w:pStyle w:val="Akapitzlist"/>
              <w:numPr>
                <w:ilvl w:val="0"/>
                <w:numId w:val="7"/>
              </w:numPr>
              <w:autoSpaceDE w:val="0"/>
              <w:autoSpaceDN w:val="0"/>
              <w:adjustRightInd w:val="0"/>
              <w:spacing w:before="0" w:after="0" w:line="240" w:lineRule="auto"/>
              <w:ind w:left="315"/>
              <w:rPr>
                <w:rFonts w:cs="Tahoma"/>
                <w:noProof w:val="0"/>
              </w:rPr>
            </w:pPr>
            <w:r w:rsidRPr="00DF3549">
              <w:rPr>
                <w:rFonts w:cs="Tahoma"/>
              </w:rPr>
              <w:t>Niskie zainteresowanie działalnością społeczną; oraz problemy z pozyskaniem wolontariuszy.</w:t>
            </w:r>
          </w:p>
        </w:tc>
      </w:tr>
      <w:tr w:rsidR="00B755B9" w:rsidRPr="00B755B9" w14:paraId="185AE8F3" w14:textId="77777777" w:rsidTr="00E94808">
        <w:tc>
          <w:tcPr>
            <w:tcW w:w="5171" w:type="dxa"/>
            <w:shd w:val="clear" w:color="auto" w:fill="C5E0B3" w:themeFill="accent6" w:themeFillTint="66"/>
          </w:tcPr>
          <w:p w14:paraId="5398A5ED" w14:textId="77777777" w:rsidR="00B755B9" w:rsidRPr="00B755B9" w:rsidRDefault="00B755B9" w:rsidP="00A07454">
            <w:pPr>
              <w:jc w:val="center"/>
              <w:rPr>
                <w:b/>
                <w:bCs/>
              </w:rPr>
            </w:pPr>
            <w:r w:rsidRPr="00B755B9">
              <w:rPr>
                <w:b/>
                <w:bCs/>
              </w:rPr>
              <w:lastRenderedPageBreak/>
              <w:t>Szanse (O)</w:t>
            </w:r>
          </w:p>
        </w:tc>
        <w:tc>
          <w:tcPr>
            <w:tcW w:w="5172" w:type="dxa"/>
            <w:shd w:val="clear" w:color="auto" w:fill="C5E0B3" w:themeFill="accent6" w:themeFillTint="66"/>
          </w:tcPr>
          <w:p w14:paraId="22224918" w14:textId="77777777" w:rsidR="00B755B9" w:rsidRPr="00B755B9" w:rsidRDefault="00B755B9" w:rsidP="00A07454">
            <w:pPr>
              <w:jc w:val="center"/>
              <w:rPr>
                <w:b/>
                <w:bCs/>
              </w:rPr>
            </w:pPr>
            <w:r w:rsidRPr="00B755B9">
              <w:rPr>
                <w:b/>
                <w:bCs/>
              </w:rPr>
              <w:t>Zagrożenia (T)</w:t>
            </w:r>
          </w:p>
        </w:tc>
      </w:tr>
      <w:tr w:rsidR="00B755B9" w:rsidRPr="005164F5" w14:paraId="7AB25D75" w14:textId="77777777" w:rsidTr="00E94808">
        <w:trPr>
          <w:trHeight w:val="708"/>
        </w:trPr>
        <w:tc>
          <w:tcPr>
            <w:tcW w:w="5171" w:type="dxa"/>
          </w:tcPr>
          <w:p w14:paraId="72A773D6"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Rozwój podmiotów ekonomii społecznej w zakresie świadczenia usług społecznych.</w:t>
            </w:r>
          </w:p>
          <w:p w14:paraId="1D13D679"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Rozwój i wdrażanie innowacyjnych rozwiązań w zakresie usług opiekuńczych i zdrowotnych.</w:t>
            </w:r>
          </w:p>
          <w:p w14:paraId="1D17B202"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 xml:space="preserve">Zwiększenie społecznej świadomości w zakresie </w:t>
            </w:r>
            <w:proofErr w:type="spellStart"/>
            <w:r w:rsidRPr="00DF3549">
              <w:rPr>
                <w:rFonts w:cs="Tahoma"/>
                <w:bCs/>
                <w:noProof w:val="0"/>
              </w:rPr>
              <w:t>zachowań</w:t>
            </w:r>
            <w:proofErr w:type="spellEnd"/>
            <w:r w:rsidRPr="00DF3549">
              <w:rPr>
                <w:rFonts w:cs="Tahoma"/>
                <w:bCs/>
                <w:noProof w:val="0"/>
              </w:rPr>
              <w:t xml:space="preserve"> prozdrowotnych oraz wzrost skuteczności profilaktyki, wczesnej diagnostyki i rehabilitacji.</w:t>
            </w:r>
          </w:p>
          <w:p w14:paraId="3114A63B"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Rosnąca wśród mieszkańców świadomość potrzeb aktywnego/twórczego spędzania czasu wolnego.</w:t>
            </w:r>
          </w:p>
          <w:p w14:paraId="003A056C"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Napływ aktywnych mieszkańców pochodzących z Tarnowa.</w:t>
            </w:r>
          </w:p>
        </w:tc>
        <w:tc>
          <w:tcPr>
            <w:tcW w:w="5172" w:type="dxa"/>
          </w:tcPr>
          <w:p w14:paraId="4CEEA77F"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Nierozpoznane, długofalowe skutki światowej pandemii COVID-19, zarówno w sferze ekonomicznej, jak i społecznej.</w:t>
            </w:r>
          </w:p>
          <w:p w14:paraId="7A9C93DE"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noProof w:val="0"/>
              </w:rPr>
              <w:t>Niedostosowanie profilu usług publicznych, rozwiązań w ramach rynku pracy oraz struktury gospodarki do zmieniających się potrzeb społecznych.</w:t>
            </w:r>
          </w:p>
          <w:p w14:paraId="63E1A6FB"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Nieumiejętność radzenia sobie z zagrożeniami cywilizacyjnymi, w efekcie pogłębiający się kryzys rodziny i rozpad więzi społecznych.</w:t>
            </w:r>
          </w:p>
          <w:p w14:paraId="62CFC46C"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noProof w:val="0"/>
              </w:rPr>
              <w:t>Rosnący problem chorób cywilizacyjnych i zwiększająca się liczba pacjentów z chorobami przewlekłymi.</w:t>
            </w:r>
          </w:p>
          <w:p w14:paraId="57AF49E3" w14:textId="77777777" w:rsidR="00B755B9" w:rsidRPr="00DF3549" w:rsidRDefault="00B755B9" w:rsidP="00B755B9">
            <w:pPr>
              <w:pStyle w:val="Akapitzlist"/>
              <w:numPr>
                <w:ilvl w:val="0"/>
                <w:numId w:val="7"/>
              </w:numPr>
              <w:spacing w:line="240" w:lineRule="auto"/>
              <w:ind w:left="315"/>
              <w:rPr>
                <w:rFonts w:cs="Tahoma"/>
                <w:bCs/>
                <w:noProof w:val="0"/>
              </w:rPr>
            </w:pPr>
            <w:r w:rsidRPr="00DF3549">
              <w:rPr>
                <w:rFonts w:cs="Tahoma"/>
                <w:bCs/>
                <w:noProof w:val="0"/>
              </w:rPr>
              <w:t>Małe zrozumienie samorządów na obszarze dla potrzeby współdziałania w obszarze funkcjonalnym w zakresie wspólnego rozwijania usług publicznych.</w:t>
            </w:r>
          </w:p>
        </w:tc>
      </w:tr>
    </w:tbl>
    <w:p w14:paraId="6312D7CF" w14:textId="3386F53B" w:rsidR="0054554C" w:rsidRPr="00364467" w:rsidRDefault="00B755B9" w:rsidP="003C560A">
      <w:pPr>
        <w:pStyle w:val="podpiselementu"/>
        <w:rPr>
          <w:b/>
          <w:iCs/>
          <w:color w:val="FF0000"/>
          <w:szCs w:val="18"/>
        </w:rPr>
      </w:pPr>
      <w:r w:rsidRPr="004A4EC3">
        <w:t>Źródło: Opracowanie własne na podstawie danych GUS, MRL, konsultacji ze społecznością lokalną</w:t>
      </w:r>
      <w:r w:rsidR="0054554C" w:rsidRPr="00364467">
        <w:rPr>
          <w:color w:val="FF0000"/>
        </w:rPr>
        <w:br w:type="page"/>
      </w:r>
    </w:p>
    <w:p w14:paraId="019C09CB" w14:textId="3139D38D" w:rsidR="002B1407" w:rsidRPr="00DF3549" w:rsidRDefault="007D1AC8" w:rsidP="002F5F71">
      <w:pPr>
        <w:pStyle w:val="Nagwek2"/>
      </w:pPr>
      <w:bookmarkStart w:id="77" w:name="_Toc136890818"/>
      <w:bookmarkStart w:id="78" w:name="_Hlk132527789"/>
      <w:r w:rsidRPr="00DF3549">
        <w:lastRenderedPageBreak/>
        <w:t>Powiązania działań podejmowanych przez LGD z działaniami podejmowanymi w ramach pozostałych instrumentów terytorialnych</w:t>
      </w:r>
      <w:bookmarkEnd w:id="77"/>
      <w:r w:rsidRPr="00DF3549">
        <w:t xml:space="preserve"> </w:t>
      </w:r>
    </w:p>
    <w:p w14:paraId="3A04D686" w14:textId="2F070AF3" w:rsidR="00150093" w:rsidRPr="000C53AB" w:rsidRDefault="00D011BB" w:rsidP="00150093">
      <w:r w:rsidRPr="000C53AB">
        <w:t>Na potrzeby kolejnego rozdziału (podrozdział 5.1. „Opis powiązań programu z dokumentami strategicznymi i planistycznymi na poziomie krajowym, regionalnym”) przeprowadzono a</w:t>
      </w:r>
      <w:r w:rsidR="00150093" w:rsidRPr="000C53AB">
        <w:t>naliz</w:t>
      </w:r>
      <w:r w:rsidRPr="000C53AB">
        <w:t>ę</w:t>
      </w:r>
      <w:r w:rsidR="00150093" w:rsidRPr="000C53AB">
        <w:t xml:space="preserve"> zgodności celów LSR z planami rozwojowymi poszczególnych samorządów (strategi</w:t>
      </w:r>
      <w:r w:rsidR="003A1298" w:rsidRPr="000C53AB">
        <w:t>ami</w:t>
      </w:r>
      <w:r w:rsidR="00150093" w:rsidRPr="000C53AB">
        <w:t xml:space="preserve"> rozwoju gmin</w:t>
      </w:r>
      <w:r w:rsidR="003A1298" w:rsidRPr="000C53AB">
        <w:t xml:space="preserve"> z obszaru</w:t>
      </w:r>
      <w:r w:rsidR="00150093" w:rsidRPr="000C53AB">
        <w:t>)</w:t>
      </w:r>
      <w:r w:rsidRPr="000C53AB">
        <w:t xml:space="preserve">, która potwierdziła </w:t>
      </w:r>
      <w:r w:rsidR="00150093" w:rsidRPr="000C53AB">
        <w:t xml:space="preserve">spójność kierunków rozwoju, a w wielu obszarach </w:t>
      </w:r>
      <w:r w:rsidR="003A1298" w:rsidRPr="000C53AB">
        <w:t xml:space="preserve">także </w:t>
      </w:r>
      <w:r w:rsidR="00150093" w:rsidRPr="000C53AB">
        <w:t>ich komplementarność</w:t>
      </w:r>
      <w:r w:rsidRPr="000C53AB">
        <w:t xml:space="preserve"> na terenie gmin tworzących obecn</w:t>
      </w:r>
      <w:r w:rsidR="003A1298" w:rsidRPr="000C53AB">
        <w:t>ą</w:t>
      </w:r>
      <w:r w:rsidRPr="000C53AB">
        <w:t xml:space="preserve"> Lokaln</w:t>
      </w:r>
      <w:r w:rsidR="003A1298" w:rsidRPr="000C53AB">
        <w:t>ą</w:t>
      </w:r>
      <w:r w:rsidRPr="000C53AB">
        <w:t xml:space="preserve"> Grupę Działania.</w:t>
      </w:r>
      <w:r w:rsidR="00150093" w:rsidRPr="000C53AB">
        <w:t xml:space="preserve"> W przypadku gmin planowane działania koncentrują się na rozbudowie infrastruktury. Cele LSR mają przede wszystkim charakter społeczny – koncentrują się na mieszkańcach (</w:t>
      </w:r>
      <w:proofErr w:type="spellStart"/>
      <w:r w:rsidR="00150093" w:rsidRPr="000C53AB">
        <w:t>inkluzywność</w:t>
      </w:r>
      <w:proofErr w:type="spellEnd"/>
      <w:r w:rsidR="00150093" w:rsidRPr="000C53AB">
        <w:t xml:space="preserve"> i aktywizacja społeczna) oraz aktywizacji gospodarczej.</w:t>
      </w:r>
      <w:r w:rsidRPr="000C53AB">
        <w:t xml:space="preserve"> We wspomnianym rozdziale, w układzie tabelarycznym, wskazano także na zgodność celów opracowywanej LSR z celami opracowywanej obecnie Strategii ZIT dla Aglomeracji Tarnowskiej.</w:t>
      </w:r>
    </w:p>
    <w:p w14:paraId="0C3F4A61" w14:textId="7EB812B0" w:rsidR="00D011BB" w:rsidRPr="000C53AB" w:rsidRDefault="004D2625" w:rsidP="00315C13">
      <w:r w:rsidRPr="000C53AB">
        <w:t xml:space="preserve">Wszystkie </w:t>
      </w:r>
      <w:r w:rsidR="00150093" w:rsidRPr="000C53AB">
        <w:t xml:space="preserve">gmin </w:t>
      </w:r>
      <w:r w:rsidRPr="000C53AB">
        <w:t xml:space="preserve">wchodzące w skład </w:t>
      </w:r>
      <w:r w:rsidR="00150093" w:rsidRPr="000C53AB">
        <w:t xml:space="preserve">LGD </w:t>
      </w:r>
      <w:r w:rsidRPr="000C53AB">
        <w:t xml:space="preserve">Zielony Pierścień Tarnowa są jednocześnie członkami Stowarzyszenia Aglomeracja Tarnowska i będą </w:t>
      </w:r>
      <w:r w:rsidR="00150093" w:rsidRPr="000C53AB">
        <w:t>realizował</w:t>
      </w:r>
      <w:r w:rsidRPr="000C53AB">
        <w:t>y</w:t>
      </w:r>
      <w:r w:rsidR="00150093" w:rsidRPr="000C53AB">
        <w:t xml:space="preserve"> działania w ramach ZIT Aglomeracji Tarnowskiej. Przygotowując strategię L</w:t>
      </w:r>
      <w:r w:rsidR="006C3645" w:rsidRPr="000C53AB">
        <w:t>GD</w:t>
      </w:r>
      <w:r w:rsidR="00150093" w:rsidRPr="000C53AB">
        <w:t xml:space="preserve"> wzięto pod uwagę</w:t>
      </w:r>
      <w:r w:rsidR="00D011BB" w:rsidRPr="000C53AB">
        <w:t>, iż cz</w:t>
      </w:r>
      <w:r w:rsidR="006C3645" w:rsidRPr="000C53AB">
        <w:t>ę</w:t>
      </w:r>
      <w:r w:rsidR="00D011BB" w:rsidRPr="000C53AB">
        <w:t xml:space="preserve">ść ważnych dla obszaru projektów będzie realizowana z wykorzystaniem instrumentu ZIT. Jednocześnie działania wdrażane w ramach różnych instrumentów terytorialnych </w:t>
      </w:r>
      <w:r w:rsidR="00620BB7" w:rsidRPr="000C53AB">
        <w:t>mają</w:t>
      </w:r>
      <w:r w:rsidR="00D011BB" w:rsidRPr="000C53AB">
        <w:t xml:space="preserve"> charakter komplementarny i wzajemnie się uzupełniają, natomiast te same działania nie będą </w:t>
      </w:r>
      <w:r w:rsidR="00620BB7" w:rsidRPr="000C53AB">
        <w:t>realizowane</w:t>
      </w:r>
      <w:r w:rsidR="00D011BB" w:rsidRPr="000C53AB">
        <w:t xml:space="preserve"> z dwóch </w:t>
      </w:r>
      <w:r w:rsidR="00620BB7" w:rsidRPr="000C53AB">
        <w:t>różnych</w:t>
      </w:r>
      <w:r w:rsidR="00D011BB" w:rsidRPr="000C53AB">
        <w:t xml:space="preserve"> instrumentów, a co za tym idzie </w:t>
      </w:r>
      <w:r w:rsidR="00620BB7" w:rsidRPr="000C53AB">
        <w:t>nie</w:t>
      </w:r>
      <w:r w:rsidR="00D011BB" w:rsidRPr="000C53AB">
        <w:t xml:space="preserve"> zachodzi tutaj ryzyko podwójnego </w:t>
      </w:r>
      <w:r w:rsidR="00620BB7" w:rsidRPr="000C53AB">
        <w:t>finansowania</w:t>
      </w:r>
      <w:r w:rsidR="00D011BB" w:rsidRPr="000C53AB">
        <w:t xml:space="preserve"> tych </w:t>
      </w:r>
      <w:r w:rsidR="00620BB7" w:rsidRPr="000C53AB">
        <w:t>samych</w:t>
      </w:r>
      <w:r w:rsidR="00D011BB" w:rsidRPr="000C53AB">
        <w:t xml:space="preserve"> </w:t>
      </w:r>
      <w:r w:rsidR="00620BB7" w:rsidRPr="000C53AB">
        <w:t>projektów.</w:t>
      </w:r>
    </w:p>
    <w:p w14:paraId="2D0EA3C7" w14:textId="77777777" w:rsidR="004D2625" w:rsidRPr="000C53AB" w:rsidRDefault="004D2625" w:rsidP="004D2625">
      <w:r w:rsidRPr="000C53AB">
        <w:rPr>
          <w:b/>
          <w:bCs/>
        </w:rPr>
        <w:t>LGD wesprze</w:t>
      </w:r>
      <w:r w:rsidRPr="000C53AB">
        <w:t xml:space="preserve"> zarówno lokalne, jak i ponadlokalne inicjatywy, szczególnie uwzględniając realizację na swoim obszarze Zintegrowanych Inwestycji Terytorialnych poprzez prowadzenie stałej </w:t>
      </w:r>
      <w:r w:rsidRPr="000C53AB">
        <w:rPr>
          <w:b/>
          <w:bCs/>
        </w:rPr>
        <w:t>analizy potrzeb mieszkańców obszarów wiejskich</w:t>
      </w:r>
      <w:r w:rsidRPr="000C53AB">
        <w:t xml:space="preserve"> oraz </w:t>
      </w:r>
      <w:r w:rsidRPr="000C53AB">
        <w:rPr>
          <w:b/>
          <w:bCs/>
        </w:rPr>
        <w:t>działania informacyjne i promocyjne.</w:t>
      </w:r>
    </w:p>
    <w:p w14:paraId="06F17884" w14:textId="241D1A16" w:rsidR="00620BB7" w:rsidRPr="000C53AB" w:rsidRDefault="00150093" w:rsidP="00315C13">
      <w:r w:rsidRPr="000C53AB">
        <w:t>Mając na uwadze, że Strategia ZIT jest w trakcie opraco</w:t>
      </w:r>
      <w:r w:rsidR="006C3645" w:rsidRPr="000C53AB">
        <w:t>wywania</w:t>
      </w:r>
      <w:r w:rsidRPr="000C53AB">
        <w:t xml:space="preserve"> – przewidywalny termin jej przyjęcia to III kwartał 2023 r. </w:t>
      </w:r>
      <w:r w:rsidR="006C3645" w:rsidRPr="000C53AB">
        <w:t xml:space="preserve">w pracach nad </w:t>
      </w:r>
      <w:r w:rsidRPr="000C53AB">
        <w:t xml:space="preserve">LSR </w:t>
      </w:r>
      <w:r w:rsidR="006C3645" w:rsidRPr="000C53AB">
        <w:t xml:space="preserve">oparto się </w:t>
      </w:r>
      <w:r w:rsidRPr="000C53AB">
        <w:t>o wstępny projekt</w:t>
      </w:r>
      <w:r w:rsidR="00315C13" w:rsidRPr="000C53AB">
        <w:t xml:space="preserve"> </w:t>
      </w:r>
      <w:r w:rsidR="00620BB7" w:rsidRPr="000C53AB">
        <w:t xml:space="preserve">(wersja z końca kwietnia 2023 roku) </w:t>
      </w:r>
      <w:r w:rsidR="00315C13" w:rsidRPr="000C53AB">
        <w:t xml:space="preserve">oraz </w:t>
      </w:r>
      <w:r w:rsidRPr="000C53AB">
        <w:t xml:space="preserve">wytyczne wynikające z Programu Regionalnego na lata 2021-2027 (załącznik pn. </w:t>
      </w:r>
      <w:r w:rsidR="006C3645" w:rsidRPr="000C53AB">
        <w:t>„</w:t>
      </w:r>
      <w:r w:rsidRPr="000C53AB">
        <w:t>Instrumenty terytorialne w ramach programu Fundusze Europejskie dla Małopolski 2021-2027</w:t>
      </w:r>
      <w:r w:rsidR="006C3645" w:rsidRPr="000C53AB">
        <w:t>”</w:t>
      </w:r>
      <w:r w:rsidRPr="000C53AB">
        <w:t xml:space="preserve">). Potencjalne obszary wsparcia realizowane w </w:t>
      </w:r>
      <w:r w:rsidR="00620BB7" w:rsidRPr="000C53AB">
        <w:t xml:space="preserve">ramach instrumentu ZIT będą się koncentrować wokół celów szczegółowych od 2 do 4 Programu FEM 2021-2027. Projekty zgłaszane przez ZIT w ramach celu 5 będą wybierane w trybie konkursowym, a wewnętrzne ustalenia pomiędzy samorządami tworzącymi ZIT Aglomeracji Tarnowskiej, a Zarządem LGD </w:t>
      </w:r>
      <w:r w:rsidR="004D2625" w:rsidRPr="000C53AB">
        <w:t>Zielony Pierścień Tarnowa</w:t>
      </w:r>
      <w:r w:rsidR="00620BB7" w:rsidRPr="000C53AB">
        <w:t xml:space="preserve"> zagwarantują</w:t>
      </w:r>
      <w:r w:rsidR="006C3645" w:rsidRPr="000C53AB">
        <w:t>,</w:t>
      </w:r>
      <w:r w:rsidR="00620BB7" w:rsidRPr="000C53AB">
        <w:t xml:space="preserve"> </w:t>
      </w:r>
      <w:r w:rsidR="006C3645" w:rsidRPr="000C53AB">
        <w:t>ż</w:t>
      </w:r>
      <w:r w:rsidR="00620BB7" w:rsidRPr="000C53AB">
        <w:t>e te same projekty (dotyczące tożsamego zakresu i zgłaszane przez ten sam samorząd) z zakresu turystyki i kultury nie będą się powielały pomiędzy oboma instrumentami terytorialnymi.</w:t>
      </w:r>
    </w:p>
    <w:p w14:paraId="615DA514" w14:textId="2CEBAE00" w:rsidR="006F4C85" w:rsidRPr="000C53AB" w:rsidRDefault="0079499F" w:rsidP="006F4C85">
      <w:r w:rsidRPr="000C53AB">
        <w:t xml:space="preserve">Na moment przygotowania </w:t>
      </w:r>
      <w:r w:rsidR="006F4C85" w:rsidRPr="000C53AB">
        <w:t>Strategii LGD wiadomo (kwiecień 20</w:t>
      </w:r>
      <w:r w:rsidR="006C3645" w:rsidRPr="000C53AB">
        <w:t>2</w:t>
      </w:r>
      <w:r w:rsidR="006F4C85" w:rsidRPr="000C53AB">
        <w:t>3), że partnerzy ze Stowarzyszenia Aglomeracja Tarnowska dokonali wyboru 6 obszarów wsparcia, które korespondują z celami szczegółowymi dokumentu „Fundusze Europejskie dla Małopolski 2021-2027” oraz wpisują się we wspólne cele rozwoju:</w:t>
      </w:r>
    </w:p>
    <w:p w14:paraId="40FB53B9" w14:textId="072130F6" w:rsidR="006C3645" w:rsidRPr="00364467" w:rsidRDefault="006C3645" w:rsidP="00282697">
      <w:pPr>
        <w:pStyle w:val="Legenda"/>
      </w:pPr>
      <w:bookmarkStart w:id="79" w:name="_Toc136890854"/>
      <w:r w:rsidRPr="00364467">
        <w:t xml:space="preserve">Tabela </w:t>
      </w:r>
      <w:r w:rsidR="00D5520A">
        <w:fldChar w:fldCharType="begin"/>
      </w:r>
      <w:r w:rsidR="00D5520A">
        <w:instrText xml:space="preserve"> SEQ Tabela \* ARABIC </w:instrText>
      </w:r>
      <w:r w:rsidR="00D5520A">
        <w:fldChar w:fldCharType="separate"/>
      </w:r>
      <w:r w:rsidR="00D5520A">
        <w:rPr>
          <w:noProof/>
        </w:rPr>
        <w:t>10</w:t>
      </w:r>
      <w:r w:rsidR="00D5520A">
        <w:rPr>
          <w:noProof/>
        </w:rPr>
        <w:fldChar w:fldCharType="end"/>
      </w:r>
      <w:r w:rsidRPr="00364467">
        <w:t>. Powiązania pomiędzy instrumentem ZIT dla obszaru a działaniami podejmowanymi przez LGD w ramach opracowywanej LSR</w:t>
      </w:r>
      <w:bookmarkEnd w:id="79"/>
    </w:p>
    <w:tbl>
      <w:tblPr>
        <w:tblStyle w:val="CWD"/>
        <w:tblW w:w="10206" w:type="dxa"/>
        <w:tblLook w:val="04A0" w:firstRow="1" w:lastRow="0" w:firstColumn="1" w:lastColumn="0" w:noHBand="0" w:noVBand="1"/>
      </w:tblPr>
      <w:tblGrid>
        <w:gridCol w:w="628"/>
        <w:gridCol w:w="3192"/>
        <w:gridCol w:w="3193"/>
        <w:gridCol w:w="3193"/>
      </w:tblGrid>
      <w:tr w:rsidR="00364467" w:rsidRPr="00364467" w14:paraId="1C589E2C" w14:textId="77777777" w:rsidTr="00BB6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0A850F33" w14:textId="77777777" w:rsidR="006C3645" w:rsidRPr="004D2625" w:rsidRDefault="006C3645" w:rsidP="006E7208">
            <w:pPr>
              <w:spacing w:before="60" w:after="60"/>
              <w:rPr>
                <w:b w:val="0"/>
                <w:bCs/>
              </w:rPr>
            </w:pPr>
            <w:r w:rsidRPr="004D2625">
              <w:rPr>
                <w:bCs/>
              </w:rPr>
              <w:t>Lp.</w:t>
            </w:r>
          </w:p>
        </w:tc>
        <w:tc>
          <w:tcPr>
            <w:tcW w:w="3192" w:type="dxa"/>
            <w:shd w:val="clear" w:color="auto" w:fill="92D050"/>
            <w:vAlign w:val="top"/>
          </w:tcPr>
          <w:p w14:paraId="2DA4DFD6" w14:textId="488CED5B" w:rsidR="006C3645" w:rsidRPr="004D2625" w:rsidRDefault="006C3645" w:rsidP="00BB691C">
            <w:pPr>
              <w:spacing w:before="60" w:after="60"/>
              <w:jc w:val="center"/>
              <w:cnfStyle w:val="100000000000" w:firstRow="1" w:lastRow="0" w:firstColumn="0" w:lastColumn="0" w:oddVBand="0" w:evenVBand="0" w:oddHBand="0" w:evenHBand="0" w:firstRowFirstColumn="0" w:firstRowLastColumn="0" w:lastRowFirstColumn="0" w:lastRowLastColumn="0"/>
              <w:rPr>
                <w:b w:val="0"/>
                <w:bCs/>
              </w:rPr>
            </w:pPr>
            <w:r w:rsidRPr="004D2625">
              <w:rPr>
                <w:bCs/>
              </w:rPr>
              <w:t>Cel oraz zakres planowanego projektu</w:t>
            </w:r>
          </w:p>
        </w:tc>
        <w:tc>
          <w:tcPr>
            <w:tcW w:w="3193" w:type="dxa"/>
            <w:shd w:val="clear" w:color="auto" w:fill="92D050"/>
            <w:vAlign w:val="top"/>
          </w:tcPr>
          <w:p w14:paraId="292BEA14" w14:textId="22EF9102" w:rsidR="006C3645" w:rsidRPr="004D2625" w:rsidRDefault="006C3645" w:rsidP="00BB691C">
            <w:pPr>
              <w:spacing w:before="60" w:after="60"/>
              <w:jc w:val="center"/>
              <w:cnfStyle w:val="100000000000" w:firstRow="1" w:lastRow="0" w:firstColumn="0" w:lastColumn="0" w:oddVBand="0" w:evenVBand="0" w:oddHBand="0" w:evenHBand="0" w:firstRowFirstColumn="0" w:firstRowLastColumn="0" w:lastRowFirstColumn="0" w:lastRowLastColumn="0"/>
              <w:rPr>
                <w:bCs/>
              </w:rPr>
            </w:pPr>
            <w:r w:rsidRPr="004D2625">
              <w:rPr>
                <w:bCs/>
              </w:rPr>
              <w:t>Tytuł projektu i przewidywana wartość dofinansowania</w:t>
            </w:r>
          </w:p>
        </w:tc>
        <w:tc>
          <w:tcPr>
            <w:tcW w:w="3193" w:type="dxa"/>
            <w:shd w:val="clear" w:color="auto" w:fill="92D050"/>
            <w:vAlign w:val="top"/>
          </w:tcPr>
          <w:p w14:paraId="14BFC797" w14:textId="77777777" w:rsidR="006C3645" w:rsidRPr="004D2625" w:rsidRDefault="006C3645" w:rsidP="00BB691C">
            <w:pPr>
              <w:spacing w:before="60" w:after="60"/>
              <w:jc w:val="center"/>
              <w:cnfStyle w:val="100000000000" w:firstRow="1" w:lastRow="0" w:firstColumn="0" w:lastColumn="0" w:oddVBand="0" w:evenVBand="0" w:oddHBand="0" w:evenHBand="0" w:firstRowFirstColumn="0" w:firstRowLastColumn="0" w:lastRowFirstColumn="0" w:lastRowLastColumn="0"/>
              <w:rPr>
                <w:bCs/>
              </w:rPr>
            </w:pPr>
            <w:r w:rsidRPr="004D2625">
              <w:rPr>
                <w:bCs/>
              </w:rPr>
              <w:t>Komplementarność z celem LSR</w:t>
            </w:r>
          </w:p>
        </w:tc>
      </w:tr>
      <w:tr w:rsidR="00364467" w:rsidRPr="00364467" w14:paraId="2F004595"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0EB8C38F" w14:textId="77777777" w:rsidR="006C3645" w:rsidRPr="004D2625" w:rsidRDefault="006C3645" w:rsidP="006E7208">
            <w:pPr>
              <w:spacing w:before="60" w:after="60"/>
            </w:pPr>
            <w:r w:rsidRPr="004D2625">
              <w:t>1.</w:t>
            </w:r>
          </w:p>
        </w:tc>
        <w:tc>
          <w:tcPr>
            <w:tcW w:w="3192" w:type="dxa"/>
            <w:vAlign w:val="top"/>
          </w:tcPr>
          <w:p w14:paraId="6132FE4E" w14:textId="388496D4"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2(v) wspieranie dostępu do wody oraz zrównoważonej gospodarki wodnej</w:t>
            </w:r>
          </w:p>
        </w:tc>
        <w:tc>
          <w:tcPr>
            <w:tcW w:w="3193" w:type="dxa"/>
            <w:vAlign w:val="top"/>
          </w:tcPr>
          <w:p w14:paraId="74BD70E6"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 xml:space="preserve">Rozwój gospodarki wodno-kanalizacyjnej na terenie Aglomeracji Tarnowskiej </w:t>
            </w:r>
          </w:p>
          <w:p w14:paraId="7C52E51D" w14:textId="407DA2D3"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(6 959 513,00 €)</w:t>
            </w:r>
          </w:p>
        </w:tc>
        <w:tc>
          <w:tcPr>
            <w:tcW w:w="3193" w:type="dxa"/>
            <w:vAlign w:val="top"/>
          </w:tcPr>
          <w:p w14:paraId="132C8BEA" w14:textId="059E5D17" w:rsidR="006C3645" w:rsidRPr="004D2625" w:rsidRDefault="004D2625" w:rsidP="004D262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 xml:space="preserve">C.1. Zielony, innowacyjnym atrakcyjny - wzmocnienie endogenicznych potencjałów gmin leżących wokół miasta subregionalnego - Tarnowa jako </w:t>
            </w:r>
            <w:r w:rsidRPr="004D2625">
              <w:lastRenderedPageBreak/>
              <w:t>elementów podnoszących jakość życia</w:t>
            </w:r>
          </w:p>
        </w:tc>
      </w:tr>
      <w:tr w:rsidR="00364467" w:rsidRPr="00364467" w14:paraId="57A0D02E"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387A3A19" w14:textId="77777777" w:rsidR="006C3645" w:rsidRPr="004D2625" w:rsidRDefault="006C3645" w:rsidP="002C714B">
            <w:pPr>
              <w:spacing w:before="60" w:after="60"/>
            </w:pPr>
            <w:r w:rsidRPr="004D2625">
              <w:lastRenderedPageBreak/>
              <w:t>2.</w:t>
            </w:r>
          </w:p>
        </w:tc>
        <w:tc>
          <w:tcPr>
            <w:tcW w:w="3192" w:type="dxa"/>
            <w:vAlign w:val="top"/>
          </w:tcPr>
          <w:p w14:paraId="4413AA2C" w14:textId="45F6D782"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2(vi) wspieranie transformacji w kierunku gospodarki o obiegu zamkniętym i gospodarki zasobooszczędnej</w:t>
            </w:r>
          </w:p>
        </w:tc>
        <w:tc>
          <w:tcPr>
            <w:tcW w:w="3193" w:type="dxa"/>
            <w:vAlign w:val="top"/>
          </w:tcPr>
          <w:p w14:paraId="544189DC"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Modernizacja systemu gospodarki odpadami Aglomeracji Tarnowskiej</w:t>
            </w:r>
          </w:p>
          <w:p w14:paraId="417432B3" w14:textId="1EE6D845" w:rsidR="006C3645" w:rsidRPr="004D2625" w:rsidRDefault="006C3645" w:rsidP="006C3645">
            <w:pPr>
              <w:pStyle w:val="podpiselementu"/>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4D2625">
              <w:rPr>
                <w:rFonts w:asciiTheme="minorHAnsi" w:hAnsiTheme="minorHAnsi"/>
                <w:noProof/>
              </w:rPr>
              <w:t>(9 568 166,00 €)</w:t>
            </w:r>
          </w:p>
        </w:tc>
        <w:tc>
          <w:tcPr>
            <w:tcW w:w="3193" w:type="dxa"/>
            <w:vAlign w:val="top"/>
          </w:tcPr>
          <w:p w14:paraId="21C9D944" w14:textId="38CF5937" w:rsidR="006C3645" w:rsidRPr="004D2625" w:rsidRDefault="004D262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C.1. Zielony, innowacyjnym atrakcyjny - wzmocnienie endogenicznych potencjałów gmin leżących wokół miasta subregionalnego - Tarnowa jako elementów podnoszących jakość życia</w:t>
            </w:r>
          </w:p>
        </w:tc>
      </w:tr>
      <w:tr w:rsidR="00364467" w:rsidRPr="00364467" w14:paraId="630B68DE"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4F5F63AE" w14:textId="77777777" w:rsidR="006C3645" w:rsidRPr="004D2625" w:rsidRDefault="006C3645" w:rsidP="002C714B">
            <w:pPr>
              <w:spacing w:before="60" w:after="60"/>
            </w:pPr>
            <w:r w:rsidRPr="004D2625">
              <w:t>3.</w:t>
            </w:r>
          </w:p>
        </w:tc>
        <w:tc>
          <w:tcPr>
            <w:tcW w:w="3192" w:type="dxa"/>
            <w:vAlign w:val="top"/>
          </w:tcPr>
          <w:p w14:paraId="197FE46D" w14:textId="562CD6E6"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2(viii) wspieranie zrównoważonej multimodalnej mobilności miejskiej jako elementu transformacji w kierunku gospodarki zeroemisyjne</w:t>
            </w:r>
          </w:p>
        </w:tc>
        <w:tc>
          <w:tcPr>
            <w:tcW w:w="3193" w:type="dxa"/>
            <w:vAlign w:val="top"/>
          </w:tcPr>
          <w:p w14:paraId="0A293499"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Rozwój zrównoważonej multimodalnej mobilności miejskiej na terenie Aglomeracji Tarnowskiej</w:t>
            </w:r>
          </w:p>
          <w:p w14:paraId="5A6AF7BF" w14:textId="4FE53739" w:rsidR="006C3645" w:rsidRPr="004D2625" w:rsidRDefault="006C3645" w:rsidP="006C3645">
            <w:pPr>
              <w:pStyle w:val="podpiselementu"/>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4D2625">
              <w:rPr>
                <w:rFonts w:asciiTheme="minorHAnsi" w:hAnsiTheme="minorHAnsi"/>
                <w:noProof/>
              </w:rPr>
              <w:t>(11 206 141,50 €)</w:t>
            </w:r>
          </w:p>
        </w:tc>
        <w:tc>
          <w:tcPr>
            <w:tcW w:w="3193" w:type="dxa"/>
            <w:vAlign w:val="top"/>
          </w:tcPr>
          <w:p w14:paraId="54AF4589" w14:textId="73C3C7A7" w:rsidR="006C3645" w:rsidRPr="004D2625" w:rsidRDefault="004D2625" w:rsidP="006C3645">
            <w:pPr>
              <w:spacing w:before="60" w:after="60"/>
              <w:jc w:val="left"/>
              <w:cnfStyle w:val="000000000000" w:firstRow="0" w:lastRow="0" w:firstColumn="0" w:lastColumn="0" w:oddVBand="0" w:evenVBand="0" w:oddHBand="0" w:evenHBand="0" w:firstRowFirstColumn="0" w:firstRowLastColumn="0" w:lastRowFirstColumn="0" w:lastRowLastColumn="0"/>
            </w:pPr>
            <w:r w:rsidRPr="004D2625">
              <w:rPr>
                <w:noProof/>
              </w:rPr>
              <w:t>C.1. Zielony, innowacyjnym atrakcyjny - wzmocnienie endogenicznych potencjałów gmin leżących wokół miasta subregionalnego - Tarnowa jako elementów podnoszących jakość życia</w:t>
            </w:r>
          </w:p>
        </w:tc>
      </w:tr>
      <w:tr w:rsidR="00364467" w:rsidRPr="00364467" w14:paraId="3539A597"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47C2ED28" w14:textId="77777777" w:rsidR="006C3645" w:rsidRPr="004D2625" w:rsidRDefault="006C3645" w:rsidP="002C714B">
            <w:pPr>
              <w:spacing w:before="60" w:after="60"/>
            </w:pPr>
            <w:r w:rsidRPr="004D2625">
              <w:t>4.</w:t>
            </w:r>
          </w:p>
        </w:tc>
        <w:tc>
          <w:tcPr>
            <w:tcW w:w="3192" w:type="dxa"/>
            <w:vAlign w:val="top"/>
          </w:tcPr>
          <w:p w14:paraId="1C10EF93" w14:textId="716FC5BC"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3193" w:type="dxa"/>
            <w:vAlign w:val="top"/>
          </w:tcPr>
          <w:p w14:paraId="7533C4A2"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Wzmocnienie potencjału i dostępności usług edukacji i wychowania przedszkolnego w Aglomeracji Tarnowskiej</w:t>
            </w:r>
          </w:p>
          <w:p w14:paraId="50C39E49" w14:textId="1B207FB3" w:rsidR="006C3645" w:rsidRPr="004D2625" w:rsidRDefault="006C3645" w:rsidP="006C3645">
            <w:pPr>
              <w:pStyle w:val="podpiselementu"/>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4D2625">
              <w:rPr>
                <w:rFonts w:asciiTheme="minorHAnsi" w:hAnsiTheme="minorHAnsi"/>
                <w:noProof/>
              </w:rPr>
              <w:t>(13 761 372,50 €)</w:t>
            </w:r>
          </w:p>
        </w:tc>
        <w:tc>
          <w:tcPr>
            <w:tcW w:w="3193" w:type="dxa"/>
            <w:vAlign w:val="top"/>
          </w:tcPr>
          <w:p w14:paraId="7B9C4616" w14:textId="0BC5A120" w:rsidR="006C3645" w:rsidRPr="004D2625" w:rsidRDefault="004D2625" w:rsidP="004D2625">
            <w:pPr>
              <w:jc w:val="left"/>
              <w:cnfStyle w:val="000000000000" w:firstRow="0" w:lastRow="0" w:firstColumn="0" w:lastColumn="0" w:oddVBand="0" w:evenVBand="0" w:oddHBand="0" w:evenHBand="0" w:firstRowFirstColumn="0" w:firstRowLastColumn="0" w:lastRowFirstColumn="0" w:lastRowLastColumn="0"/>
              <w:rPr>
                <w:noProof/>
              </w:rPr>
            </w:pPr>
            <w:r w:rsidRPr="004D2625">
              <w:rPr>
                <w:noProof/>
              </w:rPr>
              <w:t xml:space="preserve">C.2 Szczęśliwy, różnorodny otwarty – włączenie i aktywizacja mieszkańców </w:t>
            </w:r>
          </w:p>
        </w:tc>
      </w:tr>
      <w:tr w:rsidR="00364467" w:rsidRPr="00364467" w14:paraId="5F3901CD"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7F926566" w14:textId="77777777" w:rsidR="006C3645" w:rsidRPr="004D2625" w:rsidRDefault="006C3645" w:rsidP="002C714B">
            <w:pPr>
              <w:spacing w:before="60" w:after="60"/>
            </w:pPr>
            <w:r w:rsidRPr="004D2625">
              <w:t>5.</w:t>
            </w:r>
          </w:p>
        </w:tc>
        <w:tc>
          <w:tcPr>
            <w:tcW w:w="3192" w:type="dxa"/>
            <w:vAlign w:val="top"/>
          </w:tcPr>
          <w:p w14:paraId="2E48E833" w14:textId="2625E55E"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3193" w:type="dxa"/>
            <w:vAlign w:val="top"/>
          </w:tcPr>
          <w:p w14:paraId="292BCA83"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Zapewnienie równego dostępu do dobrej jakości, włączającego kształcenia i szkolenia na terenie Aglomeracji Tarnowskiej</w:t>
            </w:r>
          </w:p>
          <w:p w14:paraId="3E00C6F7" w14:textId="2055B523" w:rsidR="006C3645" w:rsidRPr="004D2625" w:rsidRDefault="006C3645" w:rsidP="006C3645">
            <w:pPr>
              <w:pStyle w:val="podpiselementu"/>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4D2625">
              <w:rPr>
                <w:rFonts w:asciiTheme="minorHAnsi" w:hAnsiTheme="minorHAnsi"/>
                <w:noProof/>
              </w:rPr>
              <w:t>(7 905 858,00 €)</w:t>
            </w:r>
          </w:p>
        </w:tc>
        <w:tc>
          <w:tcPr>
            <w:tcW w:w="3193" w:type="dxa"/>
            <w:vAlign w:val="top"/>
          </w:tcPr>
          <w:p w14:paraId="3EDDD4C9" w14:textId="4DCA0911" w:rsidR="006C3645" w:rsidRPr="004D2625" w:rsidRDefault="004D2625" w:rsidP="004D2625">
            <w:pPr>
              <w:jc w:val="left"/>
              <w:cnfStyle w:val="000000000000" w:firstRow="0" w:lastRow="0" w:firstColumn="0" w:lastColumn="0" w:oddVBand="0" w:evenVBand="0" w:oddHBand="0" w:evenHBand="0" w:firstRowFirstColumn="0" w:firstRowLastColumn="0" w:lastRowFirstColumn="0" w:lastRowLastColumn="0"/>
              <w:rPr>
                <w:noProof/>
              </w:rPr>
            </w:pPr>
            <w:r w:rsidRPr="004D2625">
              <w:rPr>
                <w:noProof/>
              </w:rPr>
              <w:t>C.2 Szczęśliwy, różnorodny otwarty – włączenie i aktywizacja mieszkańców</w:t>
            </w:r>
          </w:p>
        </w:tc>
      </w:tr>
      <w:tr w:rsidR="00364467" w:rsidRPr="00364467" w14:paraId="2E408298" w14:textId="77777777" w:rsidTr="00DE1182">
        <w:tc>
          <w:tcPr>
            <w:cnfStyle w:val="001000000000" w:firstRow="0" w:lastRow="0" w:firstColumn="1" w:lastColumn="0" w:oddVBand="0" w:evenVBand="0" w:oddHBand="0" w:evenHBand="0" w:firstRowFirstColumn="0" w:firstRowLastColumn="0" w:lastRowFirstColumn="0" w:lastRowLastColumn="0"/>
            <w:tcW w:w="628" w:type="dxa"/>
            <w:shd w:val="clear" w:color="auto" w:fill="92D050"/>
          </w:tcPr>
          <w:p w14:paraId="6DDED182" w14:textId="20ED60E8" w:rsidR="006C3645" w:rsidRPr="004D2625" w:rsidRDefault="006C3645" w:rsidP="002C714B">
            <w:pPr>
              <w:spacing w:before="60" w:after="60"/>
            </w:pPr>
            <w:r w:rsidRPr="004D2625">
              <w:lastRenderedPageBreak/>
              <w:t>6.</w:t>
            </w:r>
          </w:p>
        </w:tc>
        <w:tc>
          <w:tcPr>
            <w:tcW w:w="3192" w:type="dxa"/>
            <w:vAlign w:val="top"/>
          </w:tcPr>
          <w:p w14:paraId="18185DA4" w14:textId="3BF9BF13"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w:t>
            </w:r>
          </w:p>
        </w:tc>
        <w:tc>
          <w:tcPr>
            <w:tcW w:w="3193" w:type="dxa"/>
            <w:vAlign w:val="top"/>
          </w:tcPr>
          <w:p w14:paraId="54712873" w14:textId="77777777" w:rsidR="006C3645" w:rsidRPr="004D2625" w:rsidRDefault="006C3645" w:rsidP="006C3645">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4D2625">
              <w:t xml:space="preserve">Zwiększenie dostępu do usług społecznych na terenie Aglomeracji Tarnowskiej </w:t>
            </w:r>
          </w:p>
          <w:p w14:paraId="79CD2854" w14:textId="5324540C" w:rsidR="006C3645" w:rsidRPr="004D2625" w:rsidRDefault="006C3645" w:rsidP="006C3645">
            <w:pPr>
              <w:pStyle w:val="podpiselementu"/>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4D2625">
              <w:rPr>
                <w:rFonts w:asciiTheme="minorHAnsi" w:hAnsiTheme="minorHAnsi"/>
                <w:noProof/>
              </w:rPr>
              <w:t>(7 840 675,00 €)</w:t>
            </w:r>
          </w:p>
        </w:tc>
        <w:tc>
          <w:tcPr>
            <w:tcW w:w="3193" w:type="dxa"/>
            <w:vAlign w:val="top"/>
          </w:tcPr>
          <w:p w14:paraId="4E9110DB" w14:textId="694BE2F3" w:rsidR="006C3645" w:rsidRPr="004D2625" w:rsidRDefault="004D2625" w:rsidP="004D2625">
            <w:pPr>
              <w:jc w:val="left"/>
              <w:cnfStyle w:val="000000000000" w:firstRow="0" w:lastRow="0" w:firstColumn="0" w:lastColumn="0" w:oddVBand="0" w:evenVBand="0" w:oddHBand="0" w:evenHBand="0" w:firstRowFirstColumn="0" w:firstRowLastColumn="0" w:lastRowFirstColumn="0" w:lastRowLastColumn="0"/>
              <w:rPr>
                <w:noProof/>
              </w:rPr>
            </w:pPr>
            <w:r w:rsidRPr="004D2625">
              <w:rPr>
                <w:noProof/>
              </w:rPr>
              <w:t>C.2 Szczęśliwy, różnorodny otwarty – włączenie i aktywizacja mieszkańców</w:t>
            </w:r>
          </w:p>
        </w:tc>
      </w:tr>
    </w:tbl>
    <w:p w14:paraId="3DD60C8E" w14:textId="3C3EBC0D" w:rsidR="00BE332C" w:rsidRPr="004D2625" w:rsidRDefault="00BE332C" w:rsidP="00BE332C">
      <w:pPr>
        <w:pStyle w:val="podpiselementu"/>
      </w:pPr>
      <w:r w:rsidRPr="004D2625">
        <w:t>Źródło: Opracowanie własne na podstawie Strategii Zintegrowanych Inwestycji Terytorialnych Stowarzyszenia Aglomeracja Tarnowska, wersja kwiecień 2023</w:t>
      </w:r>
    </w:p>
    <w:p w14:paraId="500F0E1E" w14:textId="77777777" w:rsidR="0079499F" w:rsidRPr="004D2625" w:rsidRDefault="0079499F" w:rsidP="00315C13"/>
    <w:p w14:paraId="1D914849" w14:textId="77777777" w:rsidR="006F4C85" w:rsidRPr="004D2625" w:rsidRDefault="006F4C85" w:rsidP="00315C13"/>
    <w:p w14:paraId="3C4A5DA8" w14:textId="5DA2B0CD" w:rsidR="004B4E3B" w:rsidRPr="00364467" w:rsidRDefault="004B4E3B" w:rsidP="008E2C6D">
      <w:pPr>
        <w:pStyle w:val="Nagwek1"/>
      </w:pPr>
      <w:bookmarkStart w:id="80" w:name="_Toc136890819"/>
      <w:bookmarkStart w:id="81" w:name="_Hlk132527861"/>
      <w:bookmarkEnd w:id="78"/>
      <w:r w:rsidRPr="00364467">
        <w:lastRenderedPageBreak/>
        <w:t>Spójność , komplementarność i synergia</w:t>
      </w:r>
      <w:bookmarkEnd w:id="80"/>
    </w:p>
    <w:p w14:paraId="7692DC7F" w14:textId="7D186C1D" w:rsidR="004B4E3B" w:rsidRPr="00364467" w:rsidRDefault="004B4E3B" w:rsidP="002F5F71">
      <w:pPr>
        <w:pStyle w:val="Nagwek2"/>
      </w:pPr>
      <w:bookmarkStart w:id="82" w:name="_Toc136890820"/>
      <w:bookmarkStart w:id="83" w:name="_Hlk132527885"/>
      <w:bookmarkEnd w:id="81"/>
      <w:r w:rsidRPr="00364467">
        <w:t>Opis powiązań programu z dokumentami strategicznymi i planistycznymi na poziomie krajowym, regionalnym</w:t>
      </w:r>
      <w:bookmarkEnd w:id="82"/>
      <w:r w:rsidRPr="00364467">
        <w:t xml:space="preserve"> </w:t>
      </w:r>
    </w:p>
    <w:p w14:paraId="6C93E308" w14:textId="0B33B89E" w:rsidR="00DF5779" w:rsidRPr="00875818" w:rsidRDefault="00DF5779" w:rsidP="00DF5779">
      <w:bookmarkStart w:id="84" w:name="_Hlk133824624"/>
      <w:r w:rsidRPr="00875818">
        <w:t xml:space="preserve">Cele rozwojowe i obszary wsparcia definiowane w „Lokalnej Strategii Rozwoju dla LGD </w:t>
      </w:r>
      <w:r w:rsidR="00875818" w:rsidRPr="00875818">
        <w:t>Zielony Pierścień Tarnowa</w:t>
      </w:r>
      <w:r w:rsidR="000C15A0">
        <w:t xml:space="preserve"> na lata 2023-2027</w:t>
      </w:r>
      <w:r w:rsidRPr="00875818">
        <w:t>” są w pełni zgodne z krajowymi dokumentami istotnymi z punktu widzenia konstruowania strategii LGD, tj. „Krajową Strategią Rozwoju Regionalnego 2030” oraz – co oczywiste – z „Planem Strategicznym dla Wspólnej Polityki Rolnej na lata 2023-2027”. Zgodności te wykazano w tabeli poniżej.</w:t>
      </w:r>
    </w:p>
    <w:p w14:paraId="304AFAA0" w14:textId="767CE976" w:rsidR="00DA41BB" w:rsidRPr="00875818" w:rsidRDefault="00DF5779" w:rsidP="00DF5779">
      <w:r w:rsidRPr="00875818">
        <w:t xml:space="preserve">Natomiast z punktu widzenia regionalnego i </w:t>
      </w:r>
      <w:proofErr w:type="spellStart"/>
      <w:r w:rsidRPr="00875818">
        <w:t>subregionalnego</w:t>
      </w:r>
      <w:proofErr w:type="spellEnd"/>
      <w:r w:rsidRPr="00875818">
        <w:t xml:space="preserve"> istotne jest to, że opracowana Strategia wpisuj</w:t>
      </w:r>
      <w:r w:rsidR="00062010" w:rsidRPr="00875818">
        <w:t>e</w:t>
      </w:r>
      <w:r w:rsidRPr="00875818">
        <w:t xml:space="preserve"> się w wizję rozwoju zawartą w najważniejszym regionalnym dokumencie strategicznym jakim jest „Strategia Rozwoju Województwa MAŁOPOLSKA 2030”, a także w wybrane priorytety wynikające z operacyjnego dokumentu służącego wdrożeniu polityki spójności na poziomie regionu, jakim są „Fundusze Europejskie dla Małopolski na lata 2021 – 2027”. Cele są także zbieżne ze „Strategią zrównoważonego rozwoju Powiatu Tarnowskiego na lata 2020-2030”. Zbadano także powiązania z innym instrumentem terytorialnym operującym na tym obszarze jakim jest „Strategia Zintegrowanych Inwestycji Terytorialnych - Stowarzyszenia Aglomeracja Tarnowska” – w tym przypadku pokazano jak mocno oba dokumenty wzajemnie się uzupełniają i wzmacniają, tworząc wspólnie silne podstawy rozwoju obszaru współpracujących ze sobą gmin południowej części obszaru powiatu tarnowskiego. </w:t>
      </w:r>
    </w:p>
    <w:p w14:paraId="7B026031" w14:textId="4EA329E6" w:rsidR="00AC7AA5" w:rsidRPr="00875818" w:rsidRDefault="00DA41BB" w:rsidP="00AC7AA5">
      <w:r w:rsidRPr="00875818">
        <w:t>Co istotne projekty realizowane w ramach ZIT</w:t>
      </w:r>
      <w:r w:rsidR="000653EE" w:rsidRPr="00875818">
        <w:t xml:space="preserve"> </w:t>
      </w:r>
      <w:r w:rsidRPr="00875818">
        <w:t xml:space="preserve">i RLKS </w:t>
      </w:r>
      <w:r w:rsidRPr="00875818">
        <w:rPr>
          <w:b/>
          <w:bCs/>
        </w:rPr>
        <w:t>nie będą się nakładać na siebie, zatem nie istnieje ryzyko podwójnego finansowania tych samych działań.</w:t>
      </w:r>
      <w:r w:rsidRPr="00875818">
        <w:t xml:space="preserve"> </w:t>
      </w:r>
      <w:r w:rsidR="00AC7AA5" w:rsidRPr="00875818">
        <w:t>Dokonano także przeglądu dokumentów strategicznych poszczególnych gmin wchodzących w skład LGD potwierdzając, iż tworzą one synergicznie powiązaną całość, która układa się we wspólną wizję rozwoju opartą z jednej strony na endogenicznych potencjałach obszaru, z drugiej na dążeniu do systematycznego podnoszenia jakości życia mieszańców tego obszaru. Z uwagi na ograniczenia objętości niniejszego dokumentu zrezygnowano z prezentacji szczegółowej analizy w tym zakresie.</w:t>
      </w:r>
    </w:p>
    <w:p w14:paraId="0DEDC2CC" w14:textId="77777777" w:rsidR="00DF5779" w:rsidRPr="00875818" w:rsidRDefault="00DF5779" w:rsidP="00DF5779">
      <w:pPr>
        <w:rPr>
          <w:b/>
          <w:iCs/>
        </w:rPr>
      </w:pPr>
      <w:r w:rsidRPr="00875818">
        <w:t>Poniżej zaprezentowano podstawowy wymiar komplementarności celów LGD na poziomie krajowym, regionalnym oraz lokalnym.</w:t>
      </w:r>
    </w:p>
    <w:p w14:paraId="62927B8B" w14:textId="6AA5A9F4" w:rsidR="0093503D" w:rsidRPr="00282697" w:rsidRDefault="0093503D" w:rsidP="00282697">
      <w:pPr>
        <w:pStyle w:val="Legenda"/>
      </w:pPr>
      <w:bookmarkStart w:id="85" w:name="_Toc136890855"/>
      <w:r w:rsidRPr="00282697">
        <w:t xml:space="preserve">Tabela </w:t>
      </w:r>
      <w:r w:rsidR="00D5520A">
        <w:fldChar w:fldCharType="begin"/>
      </w:r>
      <w:r w:rsidR="00D5520A">
        <w:instrText xml:space="preserve"> SEQ Tabela \* ARABIC </w:instrText>
      </w:r>
      <w:r w:rsidR="00D5520A">
        <w:fldChar w:fldCharType="separate"/>
      </w:r>
      <w:r w:rsidR="00D5520A">
        <w:rPr>
          <w:noProof/>
        </w:rPr>
        <w:t>11</w:t>
      </w:r>
      <w:r w:rsidR="00D5520A">
        <w:rPr>
          <w:noProof/>
        </w:rPr>
        <w:fldChar w:fldCharType="end"/>
      </w:r>
      <w:r w:rsidRPr="00282697">
        <w:t>. Zgodność pierwszego celu strategicznego: „</w:t>
      </w:r>
      <w:r w:rsidR="00D7358A" w:rsidRPr="00282697">
        <w:t>Zielony, innowacyjnym atrakcyjny (…)</w:t>
      </w:r>
      <w:r w:rsidRPr="00282697">
        <w:t>” z podstawowymi dokumentami strategicznymi poziomu krajowego, regionalnego i lokalnego</w:t>
      </w:r>
      <w:bookmarkEnd w:id="85"/>
    </w:p>
    <w:tbl>
      <w:tblPr>
        <w:tblStyle w:val="CWD"/>
        <w:tblW w:w="10206" w:type="dxa"/>
        <w:tblLook w:val="04A0" w:firstRow="1" w:lastRow="0" w:firstColumn="1" w:lastColumn="0" w:noHBand="0" w:noVBand="1"/>
      </w:tblPr>
      <w:tblGrid>
        <w:gridCol w:w="2003"/>
        <w:gridCol w:w="8203"/>
      </w:tblGrid>
      <w:tr w:rsidR="00364467" w:rsidRPr="00364467" w14:paraId="50454348" w14:textId="77777777" w:rsidTr="008D2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4D5263E2" w14:textId="77777777" w:rsidR="00DF5779" w:rsidRPr="00D7358A" w:rsidRDefault="00DF5779" w:rsidP="003076C1">
            <w:pPr>
              <w:spacing w:before="60" w:after="60"/>
              <w:jc w:val="both"/>
              <w:rPr>
                <w:b w:val="0"/>
                <w:bCs/>
              </w:rPr>
            </w:pPr>
            <w:r w:rsidRPr="00D7358A">
              <w:rPr>
                <w:bCs/>
              </w:rPr>
              <w:t>Cel LSR</w:t>
            </w:r>
          </w:p>
        </w:tc>
        <w:tc>
          <w:tcPr>
            <w:tcW w:w="8203" w:type="dxa"/>
            <w:shd w:val="clear" w:color="auto" w:fill="92D050"/>
          </w:tcPr>
          <w:p w14:paraId="6CCEB010" w14:textId="12CEDD0F" w:rsidR="00D7358A" w:rsidRPr="00D7358A" w:rsidRDefault="00DF5779" w:rsidP="008D2114">
            <w:pPr>
              <w:spacing w:before="60" w:after="60"/>
              <w:cnfStyle w:val="100000000000" w:firstRow="1" w:lastRow="0" w:firstColumn="0" w:lastColumn="0" w:oddVBand="0" w:evenVBand="0" w:oddHBand="0" w:evenHBand="0" w:firstRowFirstColumn="0" w:firstRowLastColumn="0" w:lastRowFirstColumn="0" w:lastRowLastColumn="0"/>
            </w:pPr>
            <w:r w:rsidRPr="00D7358A">
              <w:t xml:space="preserve">C.1. </w:t>
            </w:r>
            <w:bookmarkStart w:id="86" w:name="_Hlk134601988"/>
            <w:r w:rsidR="00D7358A" w:rsidRPr="00D7358A">
              <w:t xml:space="preserve">Zielony, innowacyjnym atrakcyjny </w:t>
            </w:r>
            <w:bookmarkEnd w:id="86"/>
            <w:r w:rsidR="00D7358A" w:rsidRPr="00D7358A">
              <w:t xml:space="preserve">- wzmocnienie endogenicznych potencjałów gmin leżących wokół miasta </w:t>
            </w:r>
            <w:proofErr w:type="spellStart"/>
            <w:r w:rsidR="00D7358A" w:rsidRPr="00D7358A">
              <w:t>subregionalnego</w:t>
            </w:r>
            <w:proofErr w:type="spellEnd"/>
            <w:r w:rsidR="00D7358A" w:rsidRPr="00D7358A">
              <w:t xml:space="preserve"> - Tarnowa jako elementów podnoszących jakość życia</w:t>
            </w:r>
          </w:p>
        </w:tc>
      </w:tr>
      <w:tr w:rsidR="00364467" w:rsidRPr="00364467" w14:paraId="66330777"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0C330989" w14:textId="77777777" w:rsidR="00DF5779" w:rsidRPr="00D7358A" w:rsidRDefault="00DF5779" w:rsidP="003076C1">
            <w:pPr>
              <w:spacing w:before="60" w:after="60"/>
              <w:jc w:val="both"/>
              <w:rPr>
                <w:b w:val="0"/>
                <w:bCs/>
              </w:rPr>
            </w:pPr>
            <w:r w:rsidRPr="00D7358A">
              <w:rPr>
                <w:bCs/>
              </w:rPr>
              <w:t>Przedsięwzięcia</w:t>
            </w:r>
          </w:p>
        </w:tc>
        <w:tc>
          <w:tcPr>
            <w:tcW w:w="8203" w:type="dxa"/>
          </w:tcPr>
          <w:p w14:paraId="3E00DC72" w14:textId="45C53684"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P.1.1. Poprawa dostępności do usług publicznych poprzez rozwój małej infrastruktury, dostępności i mobilności</w:t>
            </w:r>
          </w:p>
          <w:p w14:paraId="4215DA94" w14:textId="323909EE"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P.1.2. Promocja postaw proekologicznych oraz wspieranie i promowanie instalacji OZE na obszarze LGD „Zielony Pierścień Tarnowa”</w:t>
            </w:r>
          </w:p>
          <w:p w14:paraId="5B6F3F73" w14:textId="6FA68D30"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P.1.3. Wsparcie innowacyjnych przedsiębiorstw w branżach ważnych dla rozwoju obszaru LGD (w szczególności: branża budowlano-remontowa, motoryzacyjna, drzewna/ stolarskiej, usługi czasu wolnego)</w:t>
            </w:r>
          </w:p>
          <w:p w14:paraId="55E1F6E4" w14:textId="3CC306C5"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P.1.4. Rozwój infrastruktury kultury, turystyki oraz dbałość o dziedzictwo materialne i niematerialne (historyczne) obszaru (opieki nad zabytkami)</w:t>
            </w:r>
          </w:p>
          <w:p w14:paraId="3B4521EB" w14:textId="5015BD1B" w:rsidR="00DF5779"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P.1.5. Rozwijanie i popularyzacja dziedzictwa kulturowego i bogatych tradycji lokalnych</w:t>
            </w:r>
          </w:p>
        </w:tc>
      </w:tr>
      <w:tr w:rsidR="00364467" w:rsidRPr="00364467" w14:paraId="63D03F6A"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4EB24AEE" w14:textId="77777777" w:rsidR="00DF5779" w:rsidRPr="00D7358A" w:rsidRDefault="00DF5779" w:rsidP="003076C1">
            <w:pPr>
              <w:spacing w:before="60" w:after="60"/>
              <w:rPr>
                <w:b w:val="0"/>
                <w:bCs/>
              </w:rPr>
            </w:pPr>
            <w:r w:rsidRPr="00D7358A">
              <w:rPr>
                <w:bCs/>
              </w:rPr>
              <w:lastRenderedPageBreak/>
              <w:t>Krajowa Strategia Rozwoju Regionalnego 2030</w:t>
            </w:r>
          </w:p>
        </w:tc>
        <w:tc>
          <w:tcPr>
            <w:tcW w:w="8203" w:type="dxa"/>
          </w:tcPr>
          <w:p w14:paraId="5D6C8228"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Cel 1.</w:t>
            </w:r>
            <w:r w:rsidRPr="00D7358A">
              <w:t xml:space="preserve"> Zwiększenie spójności rozwoju kraju w wymiarze społecznym, gospodarczym, środowiskowym i przestrzennym.</w:t>
            </w:r>
          </w:p>
          <w:p w14:paraId="26CA22DB"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Rozwój infrastruktury wspierającej dostarczanie usług publicznych i podnoszącej atrakcyjność inwestycyjną obszarów.</w:t>
            </w:r>
          </w:p>
          <w:p w14:paraId="33A7FBBC"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operacyjny: 1.5.1. Infrastruktura transportowa (działanie: lepsze skomunikowanie głównie obszarów miejsko-wiejskich i wiejskich z miastami, jak również inwestycje zwiększające dostępność do usług publicznych wewnątrz jednostek administracyjnych; działania poprawiające dostępność przestrzeni, dóbr i usług).</w:t>
            </w:r>
          </w:p>
          <w:p w14:paraId="4E711C69"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1.5.4. Infrastruktura łączności elektronicznej (działania: kontynuacja wsparcia infrastrukturalnego i przedsięwzięć podnoszących jakość oraz dostępność usług publicznych na obszarach wiejskich).</w:t>
            </w:r>
          </w:p>
          <w:p w14:paraId="645BBC10"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Cel 2.</w:t>
            </w:r>
            <w:r w:rsidRPr="00D7358A">
              <w:t xml:space="preserve"> Wzmacnianie regionalnych przewag konkurencyjnych.</w:t>
            </w:r>
          </w:p>
          <w:p w14:paraId="2E4A9C70"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Rozwój kapitału ludzkiego i społecznego.</w:t>
            </w:r>
          </w:p>
          <w:p w14:paraId="7F603A5E"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operacyjny 2.1.3. Zwiększanie zasobów rynku pracy i rozwój kapitału społecznego (działania: a] promocja i kultywowanie niematerialnego dziedzictwa kulturowego na obszarach wiejskich oraz zwiększanie dostępu mieszkańców tych obszarów do dóbr i usług kultury, rozwijanie przemysłu kreatywnego oraz zwiększanie wykorzystania technik teleinformatycznych w dostępie do dóbr kultury; b] promocja turystyczna mająca na celu wzrost atrakcyjności turystycznej obszarów o wysokich walorach kulturowych, przyrodniczych i krajobrazowych.</w:t>
            </w:r>
          </w:p>
          <w:p w14:paraId="29AC2581"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Cel 3.</w:t>
            </w:r>
            <w:r w:rsidRPr="00D7358A">
              <w:t xml:space="preserve"> Podniesienie jakości zarządzania i wdrażania polityk ukierunkowanych terytorialnie.</w:t>
            </w:r>
          </w:p>
          <w:p w14:paraId="37EEEB93" w14:textId="267FD591"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3.3. Poprawa organizacji świadczenia usług publicznych (działania: włączenie mieszkańców w proces oceny jakości życia i jakości usług publicznych, badania potrzeb oraz dostarczania usług publicznych lokalnie; koordynacja działań sąsiadujących JST w zakresie planowania i dostarczania usług, integracja ich świadczenia; adaptację dobrych praktyk w zakresie podnoszenia jakości i dostępności usług publicznych, w tym innowacyjnych sposobów świadczenia usług i uspołecznionych procesów monitoringu ich jakości).</w:t>
            </w:r>
          </w:p>
        </w:tc>
      </w:tr>
      <w:tr w:rsidR="00364467" w:rsidRPr="00364467" w14:paraId="15087242"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471DBD9E" w14:textId="77777777" w:rsidR="00DF5779" w:rsidRPr="00D7358A" w:rsidRDefault="00DF5779" w:rsidP="003076C1">
            <w:pPr>
              <w:spacing w:before="60" w:after="60"/>
            </w:pPr>
            <w:r w:rsidRPr="00D7358A">
              <w:rPr>
                <w:bCs/>
              </w:rPr>
              <w:t>Plan Strategiczny dla Wspólnej Polityki Rolnej na lata 2023-2027</w:t>
            </w:r>
          </w:p>
        </w:tc>
        <w:tc>
          <w:tcPr>
            <w:tcW w:w="8203" w:type="dxa"/>
          </w:tcPr>
          <w:p w14:paraId="5B0036C1" w14:textId="77777777" w:rsidR="00DF5779" w:rsidRPr="00D7358A" w:rsidRDefault="00DF5779"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 xml:space="preserve">Cel strategiczny 8. Promowanie zatrudnienia, wzrostu, równości płci, w tym udziału kobiet w rolnictwie, włączenia społecznego i rozwoju lokalnego na obszarach wiejskich, w tym </w:t>
            </w:r>
            <w:proofErr w:type="spellStart"/>
            <w:r w:rsidRPr="00D7358A">
              <w:t>biogospodarki</w:t>
            </w:r>
            <w:proofErr w:type="spellEnd"/>
            <w:r w:rsidRPr="00D7358A">
              <w:t xml:space="preserve"> o obiegu zamkniętym i zrównoważonego leśnictwa, w tym: </w:t>
            </w:r>
          </w:p>
          <w:p w14:paraId="19C9CE5C" w14:textId="19D6E3A2"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CS.8.P.4. - Poprawa dostępu do infrastruktury turystyczno-rekreacyjnej;</w:t>
            </w:r>
          </w:p>
          <w:p w14:paraId="739E5FC2"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CS.8.P.5. - Poprawa dostępu do usług transportu publicznego;</w:t>
            </w:r>
          </w:p>
          <w:p w14:paraId="1DCC911C"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CS.8.P.6. Poprawa dostępu do usług publicznych w zakresie opieki, zdrowia, kultury i dziedzictwa kulturowego;</w:t>
            </w:r>
          </w:p>
          <w:p w14:paraId="4BE7ADEC"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CS.8.P.7.Poprawa dostępu do usług komercyjnych;</w:t>
            </w:r>
          </w:p>
          <w:p w14:paraId="12080CE8"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 xml:space="preserve">CS.8.P.10.Włączenie osób z grup </w:t>
            </w:r>
            <w:proofErr w:type="spellStart"/>
            <w:r w:rsidRPr="00D7358A">
              <w:t>defaworyzowanych</w:t>
            </w:r>
            <w:proofErr w:type="spellEnd"/>
            <w:r w:rsidRPr="00D7358A">
              <w:t xml:space="preserve"> lub wykluczonych na obszarach wiejskich;</w:t>
            </w:r>
          </w:p>
          <w:p w14:paraId="32417A95" w14:textId="18C2A5C0" w:rsidR="00DF5779"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CS 8.P.11. Stymulowanie rozwoju lokalnego przez innowacje, cyfryzacje i wykorzystanie potencjału endogenicznego.</w:t>
            </w:r>
          </w:p>
        </w:tc>
      </w:tr>
      <w:tr w:rsidR="00364467" w:rsidRPr="00364467" w14:paraId="2585578D"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00141670" w14:textId="77777777" w:rsidR="00DF5779" w:rsidRPr="00D7358A" w:rsidRDefault="00DF5779" w:rsidP="003076C1">
            <w:pPr>
              <w:spacing w:before="60" w:after="60"/>
            </w:pPr>
            <w:r w:rsidRPr="00D7358A">
              <w:rPr>
                <w:bCs/>
              </w:rPr>
              <w:lastRenderedPageBreak/>
              <w:t>Strategia Rozwoju Województwa „Małopolska 2030)</w:t>
            </w:r>
          </w:p>
        </w:tc>
        <w:tc>
          <w:tcPr>
            <w:tcW w:w="8203" w:type="dxa"/>
          </w:tcPr>
          <w:p w14:paraId="4B857807"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Obszar:</w:t>
            </w:r>
            <w:r w:rsidRPr="00D7358A">
              <w:t xml:space="preserve"> Małopolanie</w:t>
            </w:r>
          </w:p>
          <w:p w14:paraId="5A5A7C35"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Rozwój społecznie wrażliwy, sprzyjający rodzinie.</w:t>
            </w:r>
          </w:p>
          <w:p w14:paraId="5C5BEB06"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Kierunki działań: Kultura i dziedzictwo.</w:t>
            </w:r>
          </w:p>
          <w:p w14:paraId="4D5422FD"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Obszar:</w:t>
            </w:r>
            <w:r w:rsidRPr="00D7358A">
              <w:t xml:space="preserve"> Gospodarka</w:t>
            </w:r>
          </w:p>
          <w:p w14:paraId="2FCF2DA3"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Innowacyjna i konkurencyjna gospodarka.</w:t>
            </w:r>
          </w:p>
          <w:p w14:paraId="3A168501"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Kierunki działań: Innowacyjność; Konkurencyjność i przedsiębiorczość; Cyfrowa Małopolska.</w:t>
            </w:r>
          </w:p>
          <w:p w14:paraId="0CF95973"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Obszar:</w:t>
            </w:r>
            <w:r w:rsidRPr="00D7358A">
              <w:t xml:space="preserve"> Zarządzanie strategiczne rozwojem</w:t>
            </w:r>
          </w:p>
          <w:p w14:paraId="54E93B56"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System zarządzania strategicznego rozwojem dostosowany do wyzwań dekady 2020–2030.</w:t>
            </w:r>
          </w:p>
          <w:p w14:paraId="129632AE"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Kierunki działań: Współpraca i partnerstwo.</w:t>
            </w:r>
          </w:p>
          <w:p w14:paraId="2722E7EC"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Obszar:</w:t>
            </w:r>
            <w:r w:rsidRPr="00D7358A">
              <w:t xml:space="preserve"> Rozwój zrównoważony terytorialnie</w:t>
            </w:r>
          </w:p>
          <w:p w14:paraId="012810BF"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Zrównoważony i trwały rozwój oparty na endogenicznych potencjałach.</w:t>
            </w:r>
          </w:p>
          <w:p w14:paraId="172C9CBA" w14:textId="092F3BD5"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rPr>
                <w:b/>
                <w:bCs/>
              </w:rPr>
            </w:pPr>
            <w:r w:rsidRPr="00D7358A">
              <w:t>Kierunki działań: Rozwój obszarów wiejskich oraz Spójność wewnątrzregionalna i dostępność.</w:t>
            </w:r>
          </w:p>
        </w:tc>
      </w:tr>
      <w:tr w:rsidR="00364467" w:rsidRPr="00364467" w14:paraId="5D6DB528"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077C76BF" w14:textId="77777777" w:rsidR="00DF5779" w:rsidRPr="00D7358A" w:rsidRDefault="00DF5779" w:rsidP="003076C1">
            <w:pPr>
              <w:spacing w:before="60" w:after="60"/>
            </w:pPr>
            <w:r w:rsidRPr="00D7358A">
              <w:rPr>
                <w:bCs/>
              </w:rPr>
              <w:t>Fundusze Europejskie dla Małopolski na lata 2021 - 2027</w:t>
            </w:r>
          </w:p>
        </w:tc>
        <w:tc>
          <w:tcPr>
            <w:tcW w:w="8203" w:type="dxa"/>
          </w:tcPr>
          <w:p w14:paraId="4CE42B8B" w14:textId="03FE30AE" w:rsidR="00DF5779" w:rsidRPr="00D7358A" w:rsidRDefault="00DF5779"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Cel polityki 4.</w:t>
            </w:r>
            <w:r w:rsidRPr="00D7358A">
              <w:t xml:space="preserve"> Europa o silniejszym wymiarze społecznym, bardziej sprzyjająca włączeniu społecznemu i wdrażająca Europejski filar praw socjalnych</w:t>
            </w:r>
            <w:r w:rsidR="006F1194" w:rsidRPr="00D7358A">
              <w:t>.</w:t>
            </w:r>
          </w:p>
          <w:p w14:paraId="56373B86"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4 (vi)</w:t>
            </w:r>
            <w:r w:rsidRPr="00D7358A">
              <w:t xml:space="preserve"> wzmacnianie roli kultury i zrównoważonej turystyki w rozwoju gospodarczym, włączeniu społecznym i innowacjach społecznych, w tym: </w:t>
            </w:r>
          </w:p>
          <w:p w14:paraId="61219EE3" w14:textId="1DE3FDD3"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 rozwój i promocja oferty turystycznej:</w:t>
            </w:r>
            <w:r w:rsidRPr="00D7358A">
              <w:rPr>
                <w:b/>
                <w:bCs/>
              </w:rPr>
              <w:t xml:space="preserve"> </w:t>
            </w:r>
            <w:r w:rsidRPr="00D7358A">
              <w:t>budowa, rozbudowa i promocja produktów turystycznych, np. turystycznych szlaków tematycznych (odwołujących się do walorów historycznych, kulturowych, przyrodniczych regionu);</w:t>
            </w:r>
          </w:p>
          <w:p w14:paraId="68674923" w14:textId="4E8D52BB"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rPr>
                <w:b/>
                <w:bCs/>
              </w:rPr>
            </w:pPr>
            <w:r w:rsidRPr="00D7358A">
              <w:t>- rozwój infrastruktury instytucji kultury, w tym przedsięwzięcia infrastrukturalne w sektorze kultury ukierunkowane będą w szczególności na rozwijanie aktywności społecznej; wsparcie w zakresie dokumentowania, zachowywania i upowszechniania dziedzictwa niematerialnego; wsparcie obiektów, które mają charakter zabytkowy oraz konserwacja zabytków ruchomych; rozwój i udostępnianie szlaków kulturowych.</w:t>
            </w:r>
          </w:p>
        </w:tc>
      </w:tr>
      <w:tr w:rsidR="00364467" w:rsidRPr="00364467" w14:paraId="38D992B4"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54CB9985" w14:textId="77777777" w:rsidR="00DF5779" w:rsidRPr="00D7358A" w:rsidRDefault="00DF5779" w:rsidP="003076C1">
            <w:pPr>
              <w:spacing w:before="60" w:after="60"/>
              <w:rPr>
                <w:b w:val="0"/>
                <w:bCs/>
              </w:rPr>
            </w:pPr>
            <w:r w:rsidRPr="00D7358A">
              <w:rPr>
                <w:bCs/>
              </w:rPr>
              <w:t>Strategia Zrównoważonego Rozwoju Powiatu Tarnowskiego na lata 2020-2030</w:t>
            </w:r>
          </w:p>
        </w:tc>
        <w:tc>
          <w:tcPr>
            <w:tcW w:w="8203" w:type="dxa"/>
          </w:tcPr>
          <w:p w14:paraId="07CAD4E4"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Cel strategiczny II:</w:t>
            </w:r>
            <w:r w:rsidRPr="00D7358A">
              <w:t xml:space="preserve"> Rozbudowa i modernizacja dostępności komunikacyjnej powiatu.</w:t>
            </w:r>
          </w:p>
          <w:p w14:paraId="73E3E372"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II.2 Rozwój powiatowego i lokalnego układu drogowego (komunikacyjnego) (w tym: utworzenie spójnego systemu komunikacji aglomeracyjnej w Powiecie połączonego z centralnym ośrodkiem – Tarnowem).</w:t>
            </w:r>
          </w:p>
          <w:p w14:paraId="7C751C31" w14:textId="6A69B223"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 xml:space="preserve">Cel strategiczny III: </w:t>
            </w:r>
            <w:r w:rsidRPr="00D7358A">
              <w:t>Zapewnienie wysokiej jakości usług publicznych.</w:t>
            </w:r>
          </w:p>
          <w:p w14:paraId="33C77684" w14:textId="1A639385"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 III.4 Realizacja spójnej, atrakcyjnej i dostępnej oferty spędzania czasu wolnego (w tym m.in. działania: aktywna promocja walorów turystycznych, krajobrazowych, kulturowych i rekreacyjnych powiatu.</w:t>
            </w:r>
          </w:p>
          <w:p w14:paraId="15E36CFF" w14:textId="76DDFDB6" w:rsidR="00DF5779" w:rsidRPr="00D7358A" w:rsidRDefault="00DF5779"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 xml:space="preserve">Cel strategiczny V: </w:t>
            </w:r>
            <w:r w:rsidRPr="00D7358A">
              <w:t>Wzrost efektywności i jakości administracji samorządowej w powiecie</w:t>
            </w:r>
            <w:r w:rsidR="006F1194" w:rsidRPr="00D7358A">
              <w:t>.</w:t>
            </w:r>
            <w:r w:rsidRPr="00D7358A">
              <w:t xml:space="preserve"> </w:t>
            </w:r>
          </w:p>
          <w:p w14:paraId="50D93BD7" w14:textId="1DCBB9D3" w:rsidR="00D7358A" w:rsidRPr="00D7358A" w:rsidRDefault="00DF5779"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t>Cel szczegółowy:</w:t>
            </w:r>
            <w:r w:rsidRPr="00D7358A">
              <w:rPr>
                <w:b/>
                <w:bCs/>
              </w:rPr>
              <w:t xml:space="preserve"> </w:t>
            </w:r>
            <w:r w:rsidRPr="00D7358A">
              <w:t>V.1 Rozwój współpracy samorządowej i międzysektorowej (w tym działania: współpraca pomiędzy JST w zakresie realizacji zadań publicznych, szczególnie w obszarze: edukacji, opieki i pomocy społecznej, kultury, turystyki, rekreacji).</w:t>
            </w:r>
          </w:p>
        </w:tc>
      </w:tr>
      <w:tr w:rsidR="00364467" w:rsidRPr="00364467" w14:paraId="76EF54B8" w14:textId="77777777" w:rsidTr="008D2114">
        <w:tc>
          <w:tcPr>
            <w:cnfStyle w:val="001000000000" w:firstRow="0" w:lastRow="0" w:firstColumn="1" w:lastColumn="0" w:oddVBand="0" w:evenVBand="0" w:oddHBand="0" w:evenHBand="0" w:firstRowFirstColumn="0" w:firstRowLastColumn="0" w:lastRowFirstColumn="0" w:lastRowLastColumn="0"/>
            <w:tcW w:w="2003" w:type="dxa"/>
            <w:shd w:val="clear" w:color="auto" w:fill="92D050"/>
          </w:tcPr>
          <w:p w14:paraId="0DDDD6F0" w14:textId="77777777" w:rsidR="00DF5779" w:rsidRPr="00D7358A" w:rsidRDefault="00DF5779" w:rsidP="003076C1">
            <w:pPr>
              <w:spacing w:before="60" w:after="60"/>
              <w:rPr>
                <w:b w:val="0"/>
                <w:bCs/>
              </w:rPr>
            </w:pPr>
            <w:r w:rsidRPr="00D7358A">
              <w:rPr>
                <w:bCs/>
              </w:rPr>
              <w:lastRenderedPageBreak/>
              <w:t>Strategia Zintegrowanych Inwestycji Terytorialnych - Stowarzyszenia Aglomeracja Tarnowska</w:t>
            </w:r>
          </w:p>
        </w:tc>
        <w:tc>
          <w:tcPr>
            <w:tcW w:w="8203" w:type="dxa"/>
            <w:vAlign w:val="top"/>
          </w:tcPr>
          <w:p w14:paraId="04BC468F"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 xml:space="preserve">Cel 1. </w:t>
            </w:r>
            <w:r w:rsidRPr="00D7358A">
              <w:t>Rozwinięta infrastruktura społeczna oraz dostęp do wysokiej jakości usług.</w:t>
            </w:r>
          </w:p>
          <w:p w14:paraId="45EB872F"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 xml:space="preserve">Kierunki działań: </w:t>
            </w:r>
            <w:r w:rsidRPr="00D7358A">
              <w:t>Likwidacja barier w dostępności do usług publicznych dla osób ze szczególnymi potrzebami.</w:t>
            </w:r>
          </w:p>
          <w:p w14:paraId="7F5F96F7" w14:textId="579D967B"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Kierunki działań:</w:t>
            </w:r>
            <w:r w:rsidRPr="00D7358A">
              <w:t xml:space="preserve"> Rozwój i sieciowanie infrastruktury oraz oferty turystycznej.</w:t>
            </w:r>
          </w:p>
          <w:p w14:paraId="77ADE87E" w14:textId="77777777" w:rsidR="00D7358A" w:rsidRPr="00D7358A" w:rsidRDefault="00D7358A" w:rsidP="008D2114">
            <w:pPr>
              <w:spacing w:before="60" w:after="60"/>
              <w:jc w:val="left"/>
              <w:cnfStyle w:val="000000000000" w:firstRow="0" w:lastRow="0" w:firstColumn="0" w:lastColumn="0" w:oddVBand="0" w:evenVBand="0" w:oddHBand="0" w:evenHBand="0" w:firstRowFirstColumn="0" w:firstRowLastColumn="0" w:lastRowFirstColumn="0" w:lastRowLastColumn="0"/>
            </w:pPr>
            <w:r w:rsidRPr="00D7358A">
              <w:rPr>
                <w:b/>
                <w:bCs/>
              </w:rPr>
              <w:t xml:space="preserve">Cel 2. </w:t>
            </w:r>
            <w:r w:rsidRPr="00D7358A">
              <w:t xml:space="preserve">Rozwój zmierzający do </w:t>
            </w:r>
            <w:proofErr w:type="spellStart"/>
            <w:r w:rsidRPr="00D7358A">
              <w:t>zeroemisyjności</w:t>
            </w:r>
            <w:proofErr w:type="spellEnd"/>
            <w:r w:rsidRPr="00D7358A">
              <w:t xml:space="preserve">, </w:t>
            </w:r>
            <w:proofErr w:type="spellStart"/>
            <w:r w:rsidRPr="00D7358A">
              <w:t>zasobooszczędności</w:t>
            </w:r>
            <w:proofErr w:type="spellEnd"/>
            <w:r w:rsidRPr="00D7358A">
              <w:t xml:space="preserve"> i gospodarki obiegu zamkniętego.</w:t>
            </w:r>
          </w:p>
          <w:p w14:paraId="0C461063" w14:textId="53A2DF53" w:rsidR="00DF5779" w:rsidRPr="00D7358A" w:rsidRDefault="00D7358A" w:rsidP="008D2114">
            <w:pPr>
              <w:jc w:val="left"/>
              <w:cnfStyle w:val="000000000000" w:firstRow="0" w:lastRow="0" w:firstColumn="0" w:lastColumn="0" w:oddVBand="0" w:evenVBand="0" w:oddHBand="0" w:evenHBand="0" w:firstRowFirstColumn="0" w:firstRowLastColumn="0" w:lastRowFirstColumn="0" w:lastRowLastColumn="0"/>
              <w:rPr>
                <w:b/>
                <w:bCs/>
              </w:rPr>
            </w:pPr>
            <w:r w:rsidRPr="00D7358A">
              <w:rPr>
                <w:b/>
                <w:bCs/>
              </w:rPr>
              <w:t>Kierunki działań:</w:t>
            </w:r>
            <w:r w:rsidRPr="00D7358A">
              <w:t xml:space="preserve"> Rozwój niskoemisyjnego transportu publicznego wewnątrz aglomeracyjnego wraz z infrastrukturą towarzyszącą.</w:t>
            </w:r>
          </w:p>
        </w:tc>
      </w:tr>
    </w:tbl>
    <w:p w14:paraId="3E469E19" w14:textId="0131AC36" w:rsidR="0093503D" w:rsidRPr="00D7358A" w:rsidRDefault="0093503D" w:rsidP="0093503D">
      <w:pPr>
        <w:pStyle w:val="podpiselementu"/>
      </w:pPr>
      <w:r w:rsidRPr="00D7358A">
        <w:t>Źródło: opracowanie własne</w:t>
      </w:r>
    </w:p>
    <w:p w14:paraId="512390F5" w14:textId="3345C710" w:rsidR="00DF5779" w:rsidRPr="001116D3" w:rsidRDefault="00DF5779" w:rsidP="00DF5779">
      <w:r w:rsidRPr="001116D3">
        <w:t xml:space="preserve">Wszystkie </w:t>
      </w:r>
      <w:r w:rsidR="00D7358A" w:rsidRPr="001116D3">
        <w:rPr>
          <w:b/>
          <w:bCs/>
        </w:rPr>
        <w:t xml:space="preserve">pięć </w:t>
      </w:r>
      <w:r w:rsidRPr="001116D3">
        <w:rPr>
          <w:b/>
          <w:bCs/>
        </w:rPr>
        <w:t>przedsięwzię</w:t>
      </w:r>
      <w:r w:rsidR="00D7358A" w:rsidRPr="001116D3">
        <w:rPr>
          <w:b/>
          <w:bCs/>
        </w:rPr>
        <w:t>ć</w:t>
      </w:r>
      <w:r w:rsidRPr="001116D3">
        <w:rPr>
          <w:b/>
          <w:bCs/>
        </w:rPr>
        <w:t xml:space="preserve"> </w:t>
      </w:r>
      <w:r w:rsidR="00D7358A" w:rsidRPr="001116D3">
        <w:t>zdefiniowanych</w:t>
      </w:r>
      <w:r w:rsidRPr="001116D3">
        <w:t xml:space="preserve"> w ramach tego celu wykazuj</w:t>
      </w:r>
      <w:r w:rsidR="00D7358A" w:rsidRPr="001116D3">
        <w:t>e</w:t>
      </w:r>
      <w:r w:rsidRPr="001116D3">
        <w:t xml:space="preserve"> </w:t>
      </w:r>
      <w:r w:rsidRPr="001116D3">
        <w:rPr>
          <w:b/>
          <w:bCs/>
        </w:rPr>
        <w:t>wewnętrzną komplementarność i synergię</w:t>
      </w:r>
      <w:r w:rsidR="00D7358A" w:rsidRPr="001116D3">
        <w:rPr>
          <w:b/>
          <w:bCs/>
        </w:rPr>
        <w:t xml:space="preserve"> </w:t>
      </w:r>
      <w:r w:rsidR="00D7358A" w:rsidRPr="001116D3">
        <w:t xml:space="preserve">zarówno z punktu widzenia </w:t>
      </w:r>
      <w:r w:rsidR="001116D3" w:rsidRPr="001116D3">
        <w:t xml:space="preserve">wzajemnego przenikania się i uzupełniania się, jak i przyjętego założenia, że różne podmioty poprzez wielość podejmowanych interwencji dążyć będzie do osiągniecia </w:t>
      </w:r>
      <w:r w:rsidR="00D7358A" w:rsidRPr="001116D3">
        <w:t>zdefiniowanego celu</w:t>
      </w:r>
      <w:r w:rsidR="001116D3" w:rsidRPr="001116D3">
        <w:t>.</w:t>
      </w:r>
    </w:p>
    <w:p w14:paraId="6CE4444A" w14:textId="49515F28" w:rsidR="006575AC" w:rsidRDefault="006575AC" w:rsidP="00DF5779">
      <w:r>
        <w:t>Cechą wspólną gmin tworzących LGD Zielony Pierścień Tarnowa jest położenie wokół jednego z trzech największych małopolskich miast jakim jest Tarnów. To w wielu wymiarach szansa dla gmin otaczających Tarnów, ale wymaga świadomego zarządzania swoim rozwojem i współdziałania wielu partnerów odpowiedzialnych za tworzenie oferty tak dla obecnych mieszkańców, jak i potencjalnych mieszkańców oraz osób odwiedzających obszar.</w:t>
      </w:r>
    </w:p>
    <w:p w14:paraId="412EC55C" w14:textId="6BFECC9E" w:rsidR="0072379C" w:rsidRDefault="0072379C" w:rsidP="00DF5779">
      <w:r>
        <w:t xml:space="preserve">Dostępność wysokospecjalistycznych usług publicznych w pobliskim Tarnowie (wysokospecjalistyczne usługi medyczne, dostęp do kultury wysokiej, oferty sportowo-rekreacyjnej) sprawia, iż gminy i organizacje pozarządowe mogą skupiać swoje działania na poprawie jakości i dostępności usług publicznych o charakterze bardziej podstawowym, które nie tylko poprawią jakość życia dla obecnych mieszkańców, ale także będą gotowe na postępujące procesy </w:t>
      </w:r>
      <w:proofErr w:type="spellStart"/>
      <w:r>
        <w:t>suburbanizacji</w:t>
      </w:r>
      <w:proofErr w:type="spellEnd"/>
      <w:r>
        <w:t xml:space="preserve"> Tarnowa. Będą one zachodzić z tym większą siłą (co jest korzystne dla gmin otaczających Tarnów) im lepsza będzie jakość i dostępność usług publicznych na poziomie podstawowym (edukacyjnych, wychowawczych, kulturalnych), im lepsza będzie jakość powietrza i szerzej środowiska, która jest ważnym czynnikiem decydującym o przeprowadzce z większego miasta i wreszcie im większe grono osób będzie doceniało tożsamość i pewien charakter tego miejsca. To zresztą także czynniki, które nie tylko zachęcają nowych mieszkańców do osiedlania, ale stanowią ważną przesłankę do podejmowania decyzji o nie opuszczaniu (szczególnie przez ludzi młodych) miejsca, w którym dorastali i wiązania z nim swojej </w:t>
      </w:r>
      <w:r w:rsidR="00452A85">
        <w:t>przyszłości</w:t>
      </w:r>
      <w:r>
        <w:t>. Tym ważniejsze jest także stwarzanie warunków do rozwijania przedsiębiorstw w branżach, które tradycyjnie uważane s</w:t>
      </w:r>
      <w:r w:rsidR="00452A85">
        <w:t>ą</w:t>
      </w:r>
      <w:r>
        <w:t xml:space="preserve"> za flagowe dla tego obszaru (</w:t>
      </w:r>
      <w:r w:rsidRPr="00452A85">
        <w:t>branża budowlano-remontowa, motoryzacyjna, drzewna/ stolarskiej, usługi czasu wolnego</w:t>
      </w:r>
      <w:r w:rsidR="00452A85">
        <w:t xml:space="preserve">). Ale odnoszenie się do pobliskiego Tarnowa i szukanie w swoim położeniu szansy to także stwarzanie rynku dla mieszkańców Tarnowa – stąd także akcent na rozwijanie przedsiębiorstw, które mogą obsługiwać nie tylko rynek lokalny, ale także świadczyć usługi w mieście </w:t>
      </w:r>
      <w:proofErr w:type="spellStart"/>
      <w:r w:rsidR="00452A85">
        <w:t>subregionalnym</w:t>
      </w:r>
      <w:proofErr w:type="spellEnd"/>
      <w:r w:rsidR="00452A85">
        <w:t xml:space="preserve">. Ale to także mocny akcent w zaplanowanych przedsięwzięciach na rozwijanie turystyki weekendowej, z której to oferty w pierwszej kolejności korzystać będą mieszkańcy Tarnowa, dając jednocześnie szansę rozwijania lokalnych firm, które swój rozwój kojarzą z branżą okołoturystyczną, </w:t>
      </w:r>
      <w:proofErr w:type="spellStart"/>
      <w:r w:rsidR="00452A85">
        <w:t>eve</w:t>
      </w:r>
      <w:r w:rsidR="000C15A0">
        <w:t>n</w:t>
      </w:r>
      <w:r w:rsidR="00452A85">
        <w:t>tową</w:t>
      </w:r>
      <w:proofErr w:type="spellEnd"/>
      <w:r w:rsidR="00452A85">
        <w:t xml:space="preserve"> czy jeszcze szerzej z usługami przemysłu czasu wolnego. </w:t>
      </w:r>
    </w:p>
    <w:p w14:paraId="19DD4BF8" w14:textId="201C6AD0" w:rsidR="0072379C" w:rsidRPr="00E5326F" w:rsidRDefault="00452A85" w:rsidP="00DF5779">
      <w:r>
        <w:t>W konsekwencji zaplanowane współdziałanie różnych podmiotów i różny, ale zorganizowany wokół określonych potencjałów obszaru,  zakresów planowanych operacji i ich wzajemne przenikanie się i uzupełnianie daje realną szansę na rzeczywistą spójność podejmowanych działań i tym samym wspólne działanie wszystkich aktorów rozwoju lokalnego i potencjalnych beneficjentów projektów realizowanych w ramach LSR</w:t>
      </w:r>
      <w:r w:rsidR="00E5326F">
        <w:t xml:space="preserve">, a w konsekwencji </w:t>
      </w:r>
      <w:r w:rsidR="00E5326F" w:rsidRPr="00E5326F">
        <w:t>gwarancje osiągniecia zakładanego celu jakim jest podniesienie jakości życia mieszkańców gmin tworzących LGD Zielony Pierścień Tranowa.</w:t>
      </w:r>
    </w:p>
    <w:p w14:paraId="5161692A" w14:textId="3A22AD5B" w:rsidR="0093503D" w:rsidRPr="00E5326F" w:rsidRDefault="0093503D" w:rsidP="00282697">
      <w:pPr>
        <w:pStyle w:val="Legenda"/>
      </w:pPr>
      <w:bookmarkStart w:id="87" w:name="_Toc136890856"/>
      <w:bookmarkStart w:id="88" w:name="_Hlk132528185"/>
      <w:bookmarkEnd w:id="83"/>
      <w:r w:rsidRPr="00E5326F">
        <w:lastRenderedPageBreak/>
        <w:t xml:space="preserve">Tabela </w:t>
      </w:r>
      <w:r w:rsidR="00D5520A">
        <w:fldChar w:fldCharType="begin"/>
      </w:r>
      <w:r w:rsidR="00D5520A">
        <w:instrText xml:space="preserve"> SEQ Tabela \* ARABIC </w:instrText>
      </w:r>
      <w:r w:rsidR="00D5520A">
        <w:fldChar w:fldCharType="separate"/>
      </w:r>
      <w:r w:rsidR="00D5520A">
        <w:rPr>
          <w:noProof/>
        </w:rPr>
        <w:t>12</w:t>
      </w:r>
      <w:r w:rsidR="00D5520A">
        <w:rPr>
          <w:noProof/>
        </w:rPr>
        <w:fldChar w:fldCharType="end"/>
      </w:r>
      <w:r w:rsidRPr="00E5326F">
        <w:t xml:space="preserve">. Zgodność </w:t>
      </w:r>
      <w:r w:rsidR="00E5326F" w:rsidRPr="00E5326F">
        <w:t xml:space="preserve">drugiego </w:t>
      </w:r>
      <w:r w:rsidRPr="00E5326F">
        <w:t>celu strategicznego: „</w:t>
      </w:r>
      <w:r w:rsidR="00E5326F" w:rsidRPr="00E5326F">
        <w:t>Szczęśliwy, różnorodny</w:t>
      </w:r>
      <w:r w:rsidR="00E94808">
        <w:t>,</w:t>
      </w:r>
      <w:r w:rsidR="00E5326F" w:rsidRPr="00E5326F">
        <w:t xml:space="preserve"> otwarty</w:t>
      </w:r>
      <w:r w:rsidR="00505BE3">
        <w:t xml:space="preserve"> (…)</w:t>
      </w:r>
      <w:r w:rsidR="00E5326F" w:rsidRPr="00E5326F">
        <w:t xml:space="preserve">” </w:t>
      </w:r>
      <w:r w:rsidRPr="00E5326F">
        <w:t>z podstawowymi dokumentami strategicznymi poziomu krajowego, regionalnego i lokalnego</w:t>
      </w:r>
      <w:bookmarkEnd w:id="87"/>
    </w:p>
    <w:tbl>
      <w:tblPr>
        <w:tblStyle w:val="CWD"/>
        <w:tblW w:w="10064" w:type="dxa"/>
        <w:tblLook w:val="04A0" w:firstRow="1" w:lastRow="0" w:firstColumn="1" w:lastColumn="0" w:noHBand="0" w:noVBand="1"/>
      </w:tblPr>
      <w:tblGrid>
        <w:gridCol w:w="1980"/>
        <w:gridCol w:w="8084"/>
      </w:tblGrid>
      <w:tr w:rsidR="00E5326F" w:rsidRPr="00E5326F" w14:paraId="508E6AC9" w14:textId="77777777" w:rsidTr="008D2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286BBB78" w14:textId="77777777" w:rsidR="00D433F9" w:rsidRPr="00E5326F" w:rsidRDefault="00D433F9" w:rsidP="00D433F9">
            <w:pPr>
              <w:pStyle w:val="elementgraficznytabela"/>
              <w:keepNext w:val="0"/>
              <w:rPr>
                <w:b w:val="0"/>
              </w:rPr>
            </w:pPr>
            <w:r w:rsidRPr="00E5326F">
              <w:t>Cel LSR</w:t>
            </w:r>
          </w:p>
        </w:tc>
        <w:tc>
          <w:tcPr>
            <w:tcW w:w="8084" w:type="dxa"/>
            <w:shd w:val="clear" w:color="auto" w:fill="92D050"/>
          </w:tcPr>
          <w:p w14:paraId="4803B047" w14:textId="47E3B5BD" w:rsidR="00E5326F" w:rsidRPr="00E5326F" w:rsidRDefault="00E5326F" w:rsidP="008D2114">
            <w:pPr>
              <w:pStyle w:val="elementgraficznytabela"/>
              <w:keepNext w:val="0"/>
              <w:cnfStyle w:val="100000000000" w:firstRow="1" w:lastRow="0" w:firstColumn="0" w:lastColumn="0" w:oddVBand="0" w:evenVBand="0" w:oddHBand="0" w:evenHBand="0" w:firstRowFirstColumn="0" w:firstRowLastColumn="0" w:lastRowFirstColumn="0" w:lastRowLastColumn="0"/>
            </w:pPr>
            <w:r w:rsidRPr="00E5326F">
              <w:t>C.2 Szczęśliwy, różnorodny</w:t>
            </w:r>
            <w:r w:rsidR="00E94808">
              <w:t>,</w:t>
            </w:r>
            <w:r w:rsidRPr="00E5326F">
              <w:t xml:space="preserve"> otwarty – włączenie i aktywizacja mieszkańców </w:t>
            </w:r>
          </w:p>
        </w:tc>
      </w:tr>
      <w:tr w:rsidR="00E5326F" w:rsidRPr="00E5326F" w14:paraId="7CA78CCF"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02A37671" w14:textId="77777777" w:rsidR="00D433F9" w:rsidRPr="00E5326F" w:rsidRDefault="00D433F9" w:rsidP="00D433F9">
            <w:pPr>
              <w:pStyle w:val="elementgraficznytabela"/>
              <w:keepNext w:val="0"/>
              <w:rPr>
                <w:b w:val="0"/>
              </w:rPr>
            </w:pPr>
            <w:r w:rsidRPr="00E5326F">
              <w:t>Przedsięwzięcia</w:t>
            </w:r>
          </w:p>
        </w:tc>
        <w:tc>
          <w:tcPr>
            <w:tcW w:w="8084" w:type="dxa"/>
          </w:tcPr>
          <w:p w14:paraId="2C7CBF88" w14:textId="7105BE8D" w:rsidR="00E5326F" w:rsidRPr="00E5326F" w:rsidRDefault="00E5326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P.2.1. Rozwój placówek wsparcia dziennego dla dzieci i młodzieży</w:t>
            </w:r>
          </w:p>
          <w:p w14:paraId="48CC95C7" w14:textId="446ACFC2" w:rsidR="00E5326F" w:rsidRPr="00E5326F" w:rsidRDefault="00E5326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P.2.2. Rozwój usług w zakresie zapewnienia opieki osobom potrzebującym wsparcia w codziennym funkcjonowaniu</w:t>
            </w:r>
          </w:p>
          <w:p w14:paraId="6B9AD72C" w14:textId="362AD6AD" w:rsidR="00E5326F" w:rsidRPr="00E5326F" w:rsidRDefault="00E5326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P.2.3. Aktywni mieszkańcy - aktywizacja mieszkańców i poprawa dostępności infrastruktury dla osób będących w niekorzystnej sytuacji</w:t>
            </w:r>
          </w:p>
          <w:p w14:paraId="2E3D91B2" w14:textId="0A24926B" w:rsidR="00E5326F" w:rsidRPr="00E5326F" w:rsidRDefault="00E5326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P.2.4. Budowanie kapitału społecznego i wzmacnianie świadomości obywatelskiej poprzez aktywizację lokalnych liderów i organizacji pozarządowych</w:t>
            </w:r>
          </w:p>
          <w:p w14:paraId="4955D3B4" w14:textId="445598DE" w:rsidR="00D433F9" w:rsidRPr="00E5326F" w:rsidRDefault="00E5326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P. 2.5. Rozwijanie przedsiębiorczości związanej z branżą społeczną (edukacja, wychowanie, oświata, zdrowie, rehabilitacja, usługi opiekuńcze)</w:t>
            </w:r>
            <w:r w:rsidR="00D433F9" w:rsidRPr="00E5326F">
              <w:t xml:space="preserve"> </w:t>
            </w:r>
          </w:p>
        </w:tc>
      </w:tr>
      <w:tr w:rsidR="00364467" w:rsidRPr="00364467" w14:paraId="4D94E51F"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42D1DB08" w14:textId="77777777" w:rsidR="00D433F9" w:rsidRPr="00E5326F" w:rsidRDefault="00D433F9" w:rsidP="00D433F9">
            <w:pPr>
              <w:pStyle w:val="elementgraficznytabela"/>
              <w:keepNext w:val="0"/>
              <w:rPr>
                <w:b w:val="0"/>
              </w:rPr>
            </w:pPr>
            <w:r w:rsidRPr="00E5326F">
              <w:t>Krajowa Strategia Rozwoju Regionalnego 2030</w:t>
            </w:r>
          </w:p>
        </w:tc>
        <w:tc>
          <w:tcPr>
            <w:tcW w:w="8084" w:type="dxa"/>
          </w:tcPr>
          <w:p w14:paraId="07CCA93C"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Cel 1.</w:t>
            </w:r>
            <w:r w:rsidRPr="00E5326F">
              <w:t xml:space="preserve"> Zwiększenie spójności rozwoju kraju w wymiarze społecznym, gospodarczym, środowiskowym i przestrzennym.</w:t>
            </w:r>
          </w:p>
          <w:p w14:paraId="518528C7"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1.5. Rozwój infrastruktury wspierającej dostarczanie usług publicznych i podnoszącej atrakcyjność inwestycyjną obszarów.</w:t>
            </w:r>
          </w:p>
          <w:p w14:paraId="7C7A4D28" w14:textId="69CCE256"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operacyjny: 1.5.3. Infrastruktura społeczna (w tym działania poprawiające dostępność przestrzeni, dóbr i usług; zwiększenia dostępności usług dla osób starszych, osób z niepełnosprawnościami</w:t>
            </w:r>
            <w:r w:rsidR="007F1F40" w:rsidRPr="00E5326F">
              <w:t>.</w:t>
            </w:r>
          </w:p>
          <w:p w14:paraId="3980BD0D" w14:textId="7413E5B0"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Cel 2.</w:t>
            </w:r>
            <w:r w:rsidRPr="00E5326F">
              <w:t xml:space="preserve"> Wzmacnianie regionalnych przewag konkurencyjnych</w:t>
            </w:r>
            <w:r w:rsidR="007F1F40" w:rsidRPr="00E5326F">
              <w:t>.</w:t>
            </w:r>
          </w:p>
          <w:p w14:paraId="1AE17411" w14:textId="0080961F"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2.1. Rozwój kapitału ludzkiego i społecznego</w:t>
            </w:r>
            <w:r w:rsidR="007F1F40" w:rsidRPr="00E5326F">
              <w:t>.</w:t>
            </w:r>
          </w:p>
          <w:p w14:paraId="562E6992"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operacyjny: 2.1.3. Zwiększanie zasobów rynku pracy i rozwój kapitału społecznego (w tym deinstytucjonalizacja usług opiekuńczych i zdrowotnych, w tym rozwój usług medycznych świadczonych w modelu telemedycznym; tworzenie warunków do rozwoju srebrnej gospodarki oraz ekonomii społecznej zakorzenionej lokalnie, a w szczególności przedsiębiorczości społecznej; zwiększanie partycypacji społecznej i wpływu obywateli (oraz organizacji pozarządowych) na życie i przestrzeń publiczną).</w:t>
            </w:r>
          </w:p>
        </w:tc>
      </w:tr>
      <w:tr w:rsidR="00364467" w:rsidRPr="00364467" w14:paraId="78D54007"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6426C35B" w14:textId="77777777" w:rsidR="00D433F9" w:rsidRPr="00E5326F" w:rsidRDefault="00D433F9" w:rsidP="00D433F9">
            <w:pPr>
              <w:pStyle w:val="elementgraficznytabela"/>
              <w:keepNext w:val="0"/>
            </w:pPr>
            <w:r w:rsidRPr="00E5326F">
              <w:t>Plan Strategiczny dla Wspólnej Polityki Rolnej na lata 2023-2027</w:t>
            </w:r>
          </w:p>
        </w:tc>
        <w:tc>
          <w:tcPr>
            <w:tcW w:w="8084" w:type="dxa"/>
          </w:tcPr>
          <w:p w14:paraId="3E2165E1"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 xml:space="preserve">Cel strategiczny 8. Promowanie zatrudnienia, wzrostu, równości płci, w tym udziału kobiet w rolnictwie, włączenia społecznego i rozwoju lokalnego na obszarach wiejskich, w tym biogospodarki o obiegu zamkniętym i zrównoważonego leśnictwa, w tym: </w:t>
            </w:r>
          </w:p>
          <w:p w14:paraId="224E5131"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CS.8.P.6. Poprawa dostępu do usług publicznych w zakresie opieki, zdrowia, kultury i dziedzictwa kulturowego;</w:t>
            </w:r>
          </w:p>
          <w:p w14:paraId="318D8038"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CS.8.P.10. Włączenie osób z grup defaworyzowanych lub wykluczonych na obszarach wiejskich;</w:t>
            </w:r>
          </w:p>
          <w:p w14:paraId="1C7CBFC2"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CS.8.P.11. Zaangażowanie młodych w życie lokalne, w tym w podejmowaniu decyzji, tworzenie sieci społeczność.</w:t>
            </w:r>
          </w:p>
        </w:tc>
      </w:tr>
      <w:tr w:rsidR="00364467" w:rsidRPr="00364467" w14:paraId="55695FEB"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2806427B" w14:textId="77777777" w:rsidR="00D433F9" w:rsidRPr="00E5326F" w:rsidRDefault="00D433F9" w:rsidP="00D433F9">
            <w:pPr>
              <w:pStyle w:val="elementgraficznytabela"/>
              <w:keepNext w:val="0"/>
            </w:pPr>
            <w:r w:rsidRPr="00E5326F">
              <w:t>Strategia Rozwoju Województwa „Małopolska 2030)</w:t>
            </w:r>
          </w:p>
        </w:tc>
        <w:tc>
          <w:tcPr>
            <w:tcW w:w="8084" w:type="dxa"/>
          </w:tcPr>
          <w:p w14:paraId="13313EEE"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Obszar:</w:t>
            </w:r>
            <w:r w:rsidRPr="00E5326F">
              <w:t xml:space="preserve"> Małopolanie</w:t>
            </w:r>
          </w:p>
          <w:p w14:paraId="6347E68F" w14:textId="600BCE6B"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Rozwój społecznie wrażliwy, sprzyjający rodzinie</w:t>
            </w:r>
            <w:r w:rsidR="007F1F40" w:rsidRPr="00E5326F">
              <w:t>.</w:t>
            </w:r>
          </w:p>
          <w:p w14:paraId="5864DB55"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Kierunki działań: Małopolskie rodziny; Opieka zdrowotna; Edukacja; Rynek pracy.</w:t>
            </w:r>
          </w:p>
          <w:p w14:paraId="303F2E7C"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Obszar:</w:t>
            </w:r>
            <w:r w:rsidRPr="00E5326F">
              <w:t xml:space="preserve"> Zarządzanie strategiczne rozwojem</w:t>
            </w:r>
          </w:p>
          <w:p w14:paraId="02E72663" w14:textId="3FFAD0B0"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System zarządzania strategicznego rozwojem dostosowany do wyzwań dekady 2020–2030</w:t>
            </w:r>
            <w:r w:rsidR="007F1F40" w:rsidRPr="00E5326F">
              <w:t>.</w:t>
            </w:r>
          </w:p>
          <w:p w14:paraId="78B8678C" w14:textId="1424D1DF"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Kierunki działań: Współpraca i partnerstwo</w:t>
            </w:r>
            <w:r w:rsidR="007F1F40" w:rsidRPr="00E5326F">
              <w:t>.</w:t>
            </w:r>
          </w:p>
        </w:tc>
      </w:tr>
      <w:tr w:rsidR="00364467" w:rsidRPr="00364467" w14:paraId="07E409C6"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4691A718" w14:textId="77777777" w:rsidR="00D433F9" w:rsidRPr="00E5326F" w:rsidRDefault="00D433F9" w:rsidP="00D433F9">
            <w:pPr>
              <w:pStyle w:val="elementgraficznytabela"/>
              <w:keepNext w:val="0"/>
            </w:pPr>
            <w:r w:rsidRPr="00E5326F">
              <w:t xml:space="preserve">Fundusze Europejskie dla </w:t>
            </w:r>
            <w:r w:rsidRPr="00E5326F">
              <w:lastRenderedPageBreak/>
              <w:t>Małopolski na lata 2021 - 2027</w:t>
            </w:r>
          </w:p>
        </w:tc>
        <w:tc>
          <w:tcPr>
            <w:tcW w:w="8084" w:type="dxa"/>
          </w:tcPr>
          <w:p w14:paraId="5CC40CB3" w14:textId="43DC9150"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lastRenderedPageBreak/>
              <w:t>Cel polityki 4. Europa o silniejszym wymiarze społecznym, bardziej sprzyjająca włączeniu społecznemu i wdrażająca Europejski filar praw socjalnych</w:t>
            </w:r>
            <w:r w:rsidR="007F1F40" w:rsidRPr="00E5326F">
              <w:t>.</w:t>
            </w:r>
          </w:p>
          <w:p w14:paraId="6F949BF0" w14:textId="6FC6F703" w:rsidR="006B1BEF" w:rsidRPr="00E5326F" w:rsidRDefault="006B1BE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lastRenderedPageBreak/>
              <w:t>4 (i)</w:t>
            </w:r>
            <w:r w:rsidRPr="00E5326F">
              <w:t xml:space="preserve"> poprawa skuteczności i poziomu włączenia społecznego rynków pracy oraz dostępu do wysokiej jakości zatrudnienia poprzez rozwój infrastruktury społecznej i wspieranie ekonomii społecznej</w:t>
            </w:r>
            <w:r w:rsidR="007F1F40" w:rsidRPr="00E5326F">
              <w:t>.</w:t>
            </w:r>
          </w:p>
          <w:p w14:paraId="332F3502" w14:textId="369F6130" w:rsidR="006B1BEF" w:rsidRPr="00E5326F" w:rsidRDefault="006B1BE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4 (ii)</w:t>
            </w:r>
            <w:r w:rsidRPr="00E5326F">
              <w:t xml:space="preserve">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7F1F40" w:rsidRPr="00E5326F">
              <w:t>.</w:t>
            </w:r>
          </w:p>
          <w:p w14:paraId="35115A14" w14:textId="00674E61" w:rsidR="006B1BEF" w:rsidRPr="00E5326F" w:rsidRDefault="006B1BEF"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4 (iii)</w:t>
            </w:r>
            <w:r w:rsidRPr="00E5326F">
              <w:t xml:space="preserve"> wspieranie włączenia społeczno-gospodarczego społeczności marginalizowanych, gospodarstw domowych o niskich dochodach oraz grup w niekorzystnej sytuacji, w tym osób o szczególnych</w:t>
            </w:r>
            <w:r w:rsidR="0033085A">
              <w:t xml:space="preserve"> potrzebach</w:t>
            </w:r>
            <w:r w:rsidR="007F1F40" w:rsidRPr="00E5326F">
              <w:t>.</w:t>
            </w:r>
          </w:p>
          <w:p w14:paraId="682805B8" w14:textId="5E7BA370"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4 (h)</w:t>
            </w:r>
            <w:r w:rsidRPr="00E5326F">
              <w:t xml:space="preserve"> wspieranie aktywnego włączenia społecznego w celu promowania równości szans, niedyskryminacji i aktywnego uczestnictwa, oraz zwiększanie zdolności do zatrudnienia, w szczególności grup w niekorzystnej sytuacji</w:t>
            </w:r>
            <w:r w:rsidR="007F1F40" w:rsidRPr="00E5326F">
              <w:t>.</w:t>
            </w:r>
          </w:p>
          <w:p w14:paraId="627043C0"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4 (k)</w:t>
            </w:r>
            <w:r w:rsidRPr="00E5326F">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364467" w:rsidRPr="00364467" w14:paraId="6C630AD8"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5257AF6B" w14:textId="77777777" w:rsidR="00D433F9" w:rsidRPr="00E5326F" w:rsidRDefault="00D433F9" w:rsidP="00D433F9">
            <w:pPr>
              <w:pStyle w:val="elementgraficznytabela"/>
              <w:keepNext w:val="0"/>
              <w:rPr>
                <w:b w:val="0"/>
              </w:rPr>
            </w:pPr>
            <w:r w:rsidRPr="00E5326F">
              <w:lastRenderedPageBreak/>
              <w:t>Strategia Zrównoważonego Rozwoju Powiatu Tarnowskiego na lata 2020-2030</w:t>
            </w:r>
          </w:p>
        </w:tc>
        <w:tc>
          <w:tcPr>
            <w:tcW w:w="8084" w:type="dxa"/>
          </w:tcPr>
          <w:p w14:paraId="08F18872" w14:textId="6F85D443"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Cel strategiczny III:</w:t>
            </w:r>
            <w:r w:rsidRPr="00E5326F">
              <w:t xml:space="preserve"> Zapewnienie wysokiej jakości usług publicznych</w:t>
            </w:r>
            <w:r w:rsidR="007F1F40" w:rsidRPr="00E5326F">
              <w:t>.</w:t>
            </w:r>
          </w:p>
          <w:p w14:paraId="350C3875" w14:textId="66858866"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III.2 Zapewnienie mieszkańcom dostępu do wysokiej jakości usług publicznych (w tym: prowadzenie polityki senioralnej – wsparcie osób starszych oraz ich rodzin oraz Powiatowy Program Działań na rzecz Dziecka i Rodziny)</w:t>
            </w:r>
            <w:r w:rsidR="007F1F40" w:rsidRPr="00E5326F">
              <w:t>.</w:t>
            </w:r>
          </w:p>
          <w:p w14:paraId="30DEBF70"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Cel szczegółowy: III.4 Realizacja spójnej, atrakcyjnej i dostępnej oferty spędzania czasu wolnego (w tym: spójna oferta spędzania czasu wolnego na terenie powiatu oraz rozwijanie współpracy powiatu, gmin i miasta Tarnowa w zakresie tworzenia kalendarza imprez (sportowych, rekreacyjnych, rozrywkowych).</w:t>
            </w:r>
          </w:p>
        </w:tc>
      </w:tr>
      <w:tr w:rsidR="00364467" w:rsidRPr="00364467" w14:paraId="10424972" w14:textId="77777777" w:rsidTr="008D2114">
        <w:tc>
          <w:tcPr>
            <w:cnfStyle w:val="001000000000" w:firstRow="0" w:lastRow="0" w:firstColumn="1" w:lastColumn="0" w:oddVBand="0" w:evenVBand="0" w:oddHBand="0" w:evenHBand="0" w:firstRowFirstColumn="0" w:firstRowLastColumn="0" w:lastRowFirstColumn="0" w:lastRowLastColumn="0"/>
            <w:tcW w:w="1980" w:type="dxa"/>
            <w:shd w:val="clear" w:color="auto" w:fill="92D050"/>
          </w:tcPr>
          <w:p w14:paraId="2EA3F489" w14:textId="77777777" w:rsidR="00D433F9" w:rsidRPr="00E5326F" w:rsidRDefault="00D433F9" w:rsidP="00D433F9">
            <w:pPr>
              <w:pStyle w:val="elementgraficznytabela"/>
              <w:keepNext w:val="0"/>
              <w:rPr>
                <w:b w:val="0"/>
              </w:rPr>
            </w:pPr>
            <w:r w:rsidRPr="00E5326F">
              <w:t>Strategia Zintegrowanych Inwestycji Terytorialnych - Stowarzyszenia Aglomeracja Tarnowska</w:t>
            </w:r>
          </w:p>
        </w:tc>
        <w:tc>
          <w:tcPr>
            <w:tcW w:w="8084" w:type="dxa"/>
          </w:tcPr>
          <w:p w14:paraId="62E8ED2E"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rPr>
                <w:b/>
                <w:bCs/>
              </w:rPr>
              <w:t>Cel 1.</w:t>
            </w:r>
            <w:r w:rsidRPr="00E5326F">
              <w:t xml:space="preserve"> Rozwinięta infrastruktura społeczna oraz dostęp do wysokiej jakości usług</w:t>
            </w:r>
          </w:p>
          <w:p w14:paraId="1CDFED82"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 xml:space="preserve">Kierunki działań: </w:t>
            </w:r>
          </w:p>
          <w:p w14:paraId="55A74800"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 xml:space="preserve">Rozwój infrastruktury oraz oferty dla osób w wieku senioralnym, wzmacniającej dostęp do opieki zdrowotnej, socjalnej, usług opiekuńczych oraz podtrzymującej aktywność i relacje społeczne. </w:t>
            </w:r>
          </w:p>
          <w:p w14:paraId="0D82158C"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Zwiększenie dostępności do usług medycznych, w tym specjalistycznych) wraz z rozbudową infrastruktury.</w:t>
            </w:r>
          </w:p>
          <w:p w14:paraId="528164C4"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Rozwój infrastruktury szkolno-przedszkolnej oraz oferty sportowej przyszkolnej wspierającej rozwój kompleksowej oferty edukacyjnej.</w:t>
            </w:r>
          </w:p>
          <w:p w14:paraId="490382ED"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 xml:space="preserve">Rozwój ponadlokalnej oferty edukacyjnej oraz zasobów kadrowych, w tym szkolnictwa zawodowego, wzmacniającej potencjał kształcenia i szans na rynku pracy. </w:t>
            </w:r>
          </w:p>
          <w:p w14:paraId="26C2A221"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 xml:space="preserve">Rozwój infrastruktury oraz oferty dla osób w wieku 0-3, wspierającej aktywność ekonomiczną mieszkańców oraz podnoszącą jakość życia. </w:t>
            </w:r>
          </w:p>
          <w:p w14:paraId="13D29246" w14:textId="77777777" w:rsidR="00D433F9" w:rsidRPr="00E5326F" w:rsidRDefault="00D433F9" w:rsidP="008D2114">
            <w:pPr>
              <w:pStyle w:val="elementgraficznytabela"/>
              <w:keepNext w:val="0"/>
              <w:jc w:val="left"/>
              <w:cnfStyle w:val="000000000000" w:firstRow="0" w:lastRow="0" w:firstColumn="0" w:lastColumn="0" w:oddVBand="0" w:evenVBand="0" w:oddHBand="0" w:evenHBand="0" w:firstRowFirstColumn="0" w:firstRowLastColumn="0" w:lastRowFirstColumn="0" w:lastRowLastColumn="0"/>
            </w:pPr>
            <w:r w:rsidRPr="00E5326F">
              <w:t>Likwidacja barier w dostępności do usług publicznych dla osób ze szczególnymi potrzebami.</w:t>
            </w:r>
          </w:p>
        </w:tc>
      </w:tr>
    </w:tbl>
    <w:p w14:paraId="5E08CB43" w14:textId="77777777" w:rsidR="00D433F9" w:rsidRPr="00952F10" w:rsidRDefault="00D433F9" w:rsidP="00D433F9">
      <w:pPr>
        <w:pStyle w:val="podpiselementu"/>
      </w:pPr>
      <w:r w:rsidRPr="00952F10">
        <w:t>Źródło: Opracowanie własne</w:t>
      </w:r>
    </w:p>
    <w:p w14:paraId="649972A6" w14:textId="511C6642" w:rsidR="00C06FD3" w:rsidRPr="00952F10" w:rsidRDefault="00D433F9" w:rsidP="00D433F9">
      <w:r w:rsidRPr="00952F10">
        <w:lastRenderedPageBreak/>
        <w:t xml:space="preserve">Także w przypadku </w:t>
      </w:r>
      <w:r w:rsidR="00E5326F" w:rsidRPr="00952F10">
        <w:t xml:space="preserve">drugiego </w:t>
      </w:r>
      <w:r w:rsidRPr="00952F10">
        <w:t>z celów LGD cechuj</w:t>
      </w:r>
      <w:r w:rsidR="006B1BEF" w:rsidRPr="00952F10">
        <w:t>e</w:t>
      </w:r>
      <w:r w:rsidRPr="00952F10">
        <w:t xml:space="preserve"> się on </w:t>
      </w:r>
      <w:r w:rsidRPr="00952F10">
        <w:rPr>
          <w:b/>
          <w:bCs/>
        </w:rPr>
        <w:t>wysoką komplementarnością</w:t>
      </w:r>
      <w:r w:rsidRPr="00952F10">
        <w:t xml:space="preserve"> zarówno z dokumentami strategicznymi, jak i wcześniej podejmowanymi już działaniami, a także </w:t>
      </w:r>
      <w:r w:rsidR="006B1BEF" w:rsidRPr="00952F10">
        <w:t xml:space="preserve">charakteryzuje się </w:t>
      </w:r>
      <w:r w:rsidRPr="00952F10">
        <w:t xml:space="preserve">wewnętrzną </w:t>
      </w:r>
      <w:r w:rsidRPr="00952F10">
        <w:rPr>
          <w:b/>
          <w:bCs/>
        </w:rPr>
        <w:t>synergią</w:t>
      </w:r>
      <w:r w:rsidRPr="00952F10">
        <w:t xml:space="preserve">. Definiowana ona jest głównie przez pryzmat włączenia społecznego osób w gorszym położeniu oraz wzmacnianiu kapitału społecznego obszaru LGD. Zaś nadrzędnym celem podejmowanych interwencji jest poprawa sytuacji osób w trudniejszym położeniu, a także aktywizacja społeczna, zawodowa, edukacyjna, zdrowotna </w:t>
      </w:r>
      <w:r w:rsidR="00060D16" w:rsidRPr="00952F10">
        <w:t xml:space="preserve">i </w:t>
      </w:r>
      <w:r w:rsidRPr="00952F10">
        <w:t xml:space="preserve">kulturalna </w:t>
      </w:r>
      <w:r w:rsidR="00060D16" w:rsidRPr="00952F10">
        <w:t xml:space="preserve">mieszkańców </w:t>
      </w:r>
      <w:r w:rsidRPr="00952F10">
        <w:t>obszar</w:t>
      </w:r>
      <w:r w:rsidR="00060D16" w:rsidRPr="00952F10">
        <w:t>u</w:t>
      </w:r>
      <w:r w:rsidRPr="00952F10">
        <w:t xml:space="preserve"> LGD. Równie ważnym celem planowanych do podjęcia w ramach tego celu działań jest wzmocnienie warunków do tworzenia społeczeństwa obywatelskiego – aktywizacja lokalnych liderów, wzmacnianie potencjału lokalnych organizacji pozarządowych, przygotowywanie ich do przejmowania części zadań publicznych od samorządów z obszaru.</w:t>
      </w:r>
    </w:p>
    <w:p w14:paraId="021A3AD8" w14:textId="50425A20" w:rsidR="00D433F9" w:rsidRPr="00952F10" w:rsidRDefault="00D433F9" w:rsidP="00D433F9">
      <w:r w:rsidRPr="00952F10">
        <w:t xml:space="preserve">W ramach tego celu w szczególny sposób interwencje </w:t>
      </w:r>
      <w:r w:rsidRPr="00952F10">
        <w:rPr>
          <w:b/>
          <w:bCs/>
        </w:rPr>
        <w:t>kierowane będą</w:t>
      </w:r>
      <w:r w:rsidR="0082370A" w:rsidRPr="00952F10">
        <w:rPr>
          <w:b/>
          <w:bCs/>
        </w:rPr>
        <w:t xml:space="preserve"> do grup szczególnie istotnych z punktu widzenia realizacji LSR</w:t>
      </w:r>
      <w:r w:rsidR="0082370A" w:rsidRPr="00952F10">
        <w:t>:</w:t>
      </w:r>
      <w:r w:rsidRPr="00952F10">
        <w:t xml:space="preserve"> dzieci i młodzieży</w:t>
      </w:r>
      <w:r w:rsidR="0082370A" w:rsidRPr="00952F10">
        <w:t>,</w:t>
      </w:r>
      <w:r w:rsidRPr="00952F10">
        <w:t xml:space="preserve"> osób starszych</w:t>
      </w:r>
      <w:r w:rsidR="0082370A" w:rsidRPr="00952F10">
        <w:t>, kobiet, osób z niepełnosprawności</w:t>
      </w:r>
      <w:r w:rsidR="0033085A">
        <w:t>ami.</w:t>
      </w:r>
    </w:p>
    <w:p w14:paraId="4350334E" w14:textId="03C86C29" w:rsidR="00D433F9" w:rsidRPr="00952F10" w:rsidRDefault="00D433F9" w:rsidP="00D433F9">
      <w:r w:rsidRPr="00952F10">
        <w:t>Placówki wsparcia dziennego dla dzieci, nazywane zwykle świetlicami środowiskowymi, mają pomagać w szczególności rodzinom napotykającym trudności w wypełnianiu obowiązków wychowawczych. Dotychczasowe doświadczenia LGD wskazują, iż efektywn</w:t>
      </w:r>
      <w:r w:rsidR="006B1BEF" w:rsidRPr="00952F10">
        <w:t>e</w:t>
      </w:r>
      <w:r w:rsidRPr="00952F10">
        <w:t xml:space="preserve"> działania podejmowane w tego typu placówkach wpływają </w:t>
      </w:r>
      <w:r w:rsidR="006B1BEF" w:rsidRPr="00952F10">
        <w:t xml:space="preserve">na </w:t>
      </w:r>
      <w:r w:rsidRPr="00952F10">
        <w:t>rozwój osobowości dzieci, ich postępy w nauce oraz kształtowanie relacji społecznych opartych na wzajemnej pomocy, współpracy i solidarności. Jednocześnie oferta i dostępność tych placówek na obszarze LGD jest ciągle zbyt mała.</w:t>
      </w:r>
    </w:p>
    <w:p w14:paraId="76CD1213" w14:textId="14854A13" w:rsidR="00D433F9" w:rsidRPr="00952F10" w:rsidRDefault="00D433F9" w:rsidP="00D433F9">
      <w:r w:rsidRPr="00952F10">
        <w:t>Druga grupa objęta szczególnym zainteresowaniem w ramach wdrażanych przedsięwzięć to osoby potrzebując</w:t>
      </w:r>
      <w:r w:rsidR="006B1BEF" w:rsidRPr="00952F10">
        <w:t>e</w:t>
      </w:r>
      <w:r w:rsidRPr="00952F10">
        <w:t xml:space="preserve"> wsparcia w codziennym funkcjonowaniu, w tym ze względu na wiek. Jako działania uzupełniające przewidziano wsparcie opiekunów nieformalnych</w:t>
      </w:r>
      <w:r w:rsidR="006B1BEF" w:rsidRPr="00952F10">
        <w:t>,</w:t>
      </w:r>
      <w:r w:rsidRPr="00952F10">
        <w:t xml:space="preserve"> tak aby zwiększyć dostępność usług zwianych z wspieraniem osób potrzebujących. Ważne jest, aby tego typu wsparcie miało charakter środowiskowy i personalny – było udzielane lokalnie, w miejscu zamieszkania osoby potrzebującej, z uwzględnieniem jej stanu zdrowia i zdolności psychofizycznych. </w:t>
      </w:r>
    </w:p>
    <w:p w14:paraId="343B5279" w14:textId="5B553F6A" w:rsidR="00D433F9" w:rsidRPr="00952F10" w:rsidRDefault="00D433F9" w:rsidP="00D433F9">
      <w:r w:rsidRPr="00952F10">
        <w:t>Podejmowane będą także działania związane z aktywizacją społeczn</w:t>
      </w:r>
      <w:r w:rsidR="006B1BEF" w:rsidRPr="00952F10">
        <w:t>ą</w:t>
      </w:r>
      <w:r w:rsidRPr="00952F10">
        <w:t xml:space="preserve"> i zawodow</w:t>
      </w:r>
      <w:r w:rsidR="006B1BEF" w:rsidRPr="00952F10">
        <w:t>ą</w:t>
      </w:r>
      <w:r w:rsidRPr="00952F10">
        <w:t xml:space="preserve"> – zarówno osób dorosłych (szkolenia, elementy dokształcania zawodowego), jak i dla dzieci z rodzin objętych pomocą społeczną w zakresie ich aktywizacji społecznej i tworzenia warunków do lepszego radzenia sobie w codziennym życiu i edukacji, a w konsekwencji wychodzenia z sytuacji kryzysowych. </w:t>
      </w:r>
    </w:p>
    <w:p w14:paraId="0E186F72" w14:textId="3C1C74BF" w:rsidR="00C056D6" w:rsidRPr="00952F10" w:rsidRDefault="00D433F9" w:rsidP="00D433F9">
      <w:bookmarkStart w:id="89" w:name="_Hlk133852749"/>
      <w:r w:rsidRPr="00952F10">
        <w:t>Bardzo ważnym działaniem, które ma się przyczynić do włączenia społecznego osób w gorszym położeniu i popraw</w:t>
      </w:r>
      <w:r w:rsidR="006B1BEF" w:rsidRPr="00952F10">
        <w:t>ić</w:t>
      </w:r>
      <w:r w:rsidRPr="00952F10">
        <w:t xml:space="preserve"> ich sytuacj</w:t>
      </w:r>
      <w:r w:rsidR="006B1BEF" w:rsidRPr="00952F10">
        <w:t>ę</w:t>
      </w:r>
      <w:r w:rsidRPr="00952F10">
        <w:t xml:space="preserve"> będą przedsięwzięcia, które przygotują i zaktywizują lokalnych liderów i liderki do większej aktywności w podejmowaniu inicjatyw lokalnych nakierowanych na wsparcie osób w niekorzystnej sytuacji, a także szeroko rozumiane budowanie kapitału społecznego na obszarze LGD, co znacząco powinno podnieść jakość życia w gminach tworzących LGD.</w:t>
      </w:r>
      <w:r w:rsidR="00E5326F" w:rsidRPr="00952F10">
        <w:t xml:space="preserve"> Niezwykle istotne będzie też </w:t>
      </w:r>
      <w:bookmarkEnd w:id="89"/>
      <w:r w:rsidR="00C056D6" w:rsidRPr="00952F10">
        <w:t>kompleksowe wsparcie osób będących w gorszym położeniu – zarówno poprzez rozwój infrastruktury</w:t>
      </w:r>
      <w:r w:rsidR="006B1BEF" w:rsidRPr="00952F10">
        <w:t>,</w:t>
      </w:r>
      <w:r w:rsidR="00C056D6" w:rsidRPr="00952F10">
        <w:t xml:space="preserve"> jak i działania aktywizacyjne.</w:t>
      </w:r>
    </w:p>
    <w:p w14:paraId="07B85838" w14:textId="77777777" w:rsidR="00D433F9" w:rsidRPr="00952F10" w:rsidRDefault="00D433F9" w:rsidP="00D433F9">
      <w:r w:rsidRPr="00952F10">
        <w:t xml:space="preserve">Także w ramach tego celu przewidziano możliwość realizacji przez przedsiębiorców przedsięwzięć związanych z usługami społecznymi – oznacza to, iż nie tylko samorządy i organizacje pozarządowe działać będą na rynku usług społecznych i edukacyjnych, ale że dopuszczona zostanie tutaj realizacja także przedsięwzięć przez lokalnych przedsiębiorców – co nie tylko podniesie różnorodność oferowanych usług i poprawi ich jakość, ale także będzie elementem budowania kapitału na obszarze działania LGD. </w:t>
      </w:r>
    </w:p>
    <w:p w14:paraId="461D2001" w14:textId="232991AF" w:rsidR="00D433F9" w:rsidRPr="00952F10" w:rsidRDefault="00D433F9" w:rsidP="00D433F9">
      <w:pPr>
        <w:rPr>
          <w:rStyle w:val="Wyrnieniedelikatne"/>
        </w:rPr>
      </w:pPr>
      <w:r w:rsidRPr="00952F10">
        <w:rPr>
          <w:rStyle w:val="Wyrnieniedelikatne"/>
        </w:rPr>
        <w:t>Wartość dodana podejścia LEADER</w:t>
      </w:r>
    </w:p>
    <w:p w14:paraId="6661A106" w14:textId="7F8EE501" w:rsidR="00D433F9" w:rsidRPr="00952F10" w:rsidRDefault="00D433F9" w:rsidP="00D433F9">
      <w:r w:rsidRPr="00952F10">
        <w:t xml:space="preserve">Przyjęta filozofia pracy nad </w:t>
      </w:r>
      <w:r w:rsidR="001746B4" w:rsidRPr="00952F10">
        <w:t>„</w:t>
      </w:r>
      <w:r w:rsidRPr="00952F10">
        <w:t>Strategią</w:t>
      </w:r>
      <w:r w:rsidR="001746B4" w:rsidRPr="00952F10">
        <w:t>”</w:t>
      </w:r>
      <w:r w:rsidRPr="00952F10">
        <w:t xml:space="preserve"> angażująca od samego początku wszystkie zainteresowane osoby i instytucje ze wszystkich gmin obszaru (zob. podrozdział „Partycypacja społeczna na etapie przygotowania LSR”) przyniosła efekt nie tyko w postaci zaangażowania naprawdę dużej grupy interesariuszy, ale przede wszystkim wypracowania wspólnie i w bardzo zróżnicowanych </w:t>
      </w:r>
      <w:r w:rsidR="0035393B" w:rsidRPr="00952F10">
        <w:t>oraz</w:t>
      </w:r>
      <w:r w:rsidRPr="00952F10">
        <w:t xml:space="preserve"> przekrojowych zespołach tak</w:t>
      </w:r>
      <w:r w:rsidR="001746B4" w:rsidRPr="00952F10">
        <w:t>ich</w:t>
      </w:r>
      <w:r w:rsidRPr="00952F10">
        <w:t xml:space="preserve"> rozwiąza</w:t>
      </w:r>
      <w:r w:rsidR="001746B4" w:rsidRPr="00952F10">
        <w:t>ń</w:t>
      </w:r>
      <w:r w:rsidRPr="00952F10">
        <w:t xml:space="preserve">, które są </w:t>
      </w:r>
      <w:r w:rsidRPr="004D2625">
        <w:lastRenderedPageBreak/>
        <w:t>zarówno oczekiwane przez lokalną społeczność, jak i dają realną szansę na dokonanie pozytywnej zmiany w efekcie ich wdrożenia. Dodatkowym aspektem było – szczególnie w pracy warsztatowej, ale także na etapie wypełniania ankiet na różnych etapach opracowywania dokumentu – danie uczestnikom procesu realnego poczucia sprawstwa. Ich opinie, ich oczekiwania</w:t>
      </w:r>
      <w:r w:rsidRPr="00952F10">
        <w:t>, ich postulaty były poddawane szerokiej dyskusji i służyły budowaniu całego dokumentu – poczynając od wspólnej refleksji o wartościach obszaru, o tym co łączy lokalną społeczność, na jakich elementach warto budować wspólny rozwój, poprzez wspólne wypracowywanie celów, rodzajów przedsięwzięć, aż po wspólne planowanie alokacji, a także refleksj</w:t>
      </w:r>
      <w:r w:rsidR="0035393B" w:rsidRPr="00952F10">
        <w:t>ę</w:t>
      </w:r>
      <w:r w:rsidRPr="00952F10">
        <w:t xml:space="preserve"> jakimi kryteriami powinno się kierować w trakcie przyszłego wyboru operacji. Dodatkowo zagwarantowało </w:t>
      </w:r>
      <w:r w:rsidRPr="00952F10">
        <w:rPr>
          <w:b/>
          <w:bCs/>
        </w:rPr>
        <w:t>to wielość perspektyw i dostosowanie proponowanych rozwiązań do różnych grup odbiorców docelowych</w:t>
      </w:r>
      <w:r w:rsidRPr="00952F10">
        <w:t>.</w:t>
      </w:r>
    </w:p>
    <w:p w14:paraId="447C8B72" w14:textId="5514CE10" w:rsidR="00C056D6" w:rsidRPr="00151F06" w:rsidRDefault="00C056D6" w:rsidP="00D433F9">
      <w:r w:rsidRPr="00364467">
        <w:rPr>
          <w:noProof/>
          <w:color w:val="FF0000"/>
        </w:rPr>
        <w:drawing>
          <wp:inline distT="0" distB="0" distL="0" distR="0" wp14:anchorId="1A321342" wp14:editId="368F07A7">
            <wp:extent cx="4364355" cy="2182368"/>
            <wp:effectExtent l="0" t="0" r="0" b="88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A6B5B24" w14:textId="55A51538" w:rsidR="00D433F9" w:rsidRPr="00952F10" w:rsidRDefault="00D433F9" w:rsidP="00D433F9">
      <w:r w:rsidRPr="00151F06">
        <w:t xml:space="preserve">Wymiernym efektem tego podejścia było zaproponowanie takiej konstrukcji celów i przedsięwzięć, która dopuszcza w każdym z </w:t>
      </w:r>
      <w:r w:rsidR="00952F10" w:rsidRPr="00151F06">
        <w:t xml:space="preserve">obu </w:t>
      </w:r>
      <w:r w:rsidRPr="00151F06">
        <w:t xml:space="preserve">celów pełny katalog beneficjentów i wzajemną przenikalność </w:t>
      </w:r>
      <w:r w:rsidRPr="00952F10">
        <w:t xml:space="preserve">zaproponowanych przedsięwzięć. Wydaje się to doskonałą emanacją idei </w:t>
      </w:r>
      <w:proofErr w:type="spellStart"/>
      <w:r w:rsidRPr="00952F10">
        <w:t>LEADERa</w:t>
      </w:r>
      <w:proofErr w:type="spellEnd"/>
      <w:r w:rsidRPr="00952F10">
        <w:t xml:space="preserve"> jaką jest </w:t>
      </w:r>
      <w:r w:rsidRPr="00952F10">
        <w:rPr>
          <w:b/>
          <w:bCs/>
        </w:rPr>
        <w:t>trójsektorowość</w:t>
      </w:r>
      <w:r w:rsidRPr="00952F10">
        <w:t xml:space="preserve"> wyrażając</w:t>
      </w:r>
      <w:r w:rsidR="0035393B" w:rsidRPr="00952F10">
        <w:t>ą</w:t>
      </w:r>
      <w:r w:rsidRPr="00952F10">
        <w:t xml:space="preserve"> się we współpracy sektorów publicznego, gospodarczego i społecznego dla realizacji przyjętych celów. Podejście to – zdaniem osób i instytucji tworzących </w:t>
      </w:r>
      <w:r w:rsidR="001746B4" w:rsidRPr="00952F10">
        <w:t>„</w:t>
      </w:r>
      <w:r w:rsidRPr="00952F10">
        <w:t>Strategię</w:t>
      </w:r>
      <w:r w:rsidR="001746B4" w:rsidRPr="00952F10">
        <w:t>”</w:t>
      </w:r>
      <w:r w:rsidRPr="00952F10">
        <w:t xml:space="preserve"> zagwarantuje w przyszłości osiąganie lepszych rezultatów – z punktu widzenia całego obszaru i większego wpływu na budowanie lokalnego kapitału społecznego, a w konsekwencji większego wpływu realizowanych operacji na rozwój obszaru objętego strategią LGD.</w:t>
      </w:r>
    </w:p>
    <w:p w14:paraId="13944681" w14:textId="04C64B02" w:rsidR="00D433F9" w:rsidRPr="00952F10" w:rsidRDefault="00D433F9" w:rsidP="00D433F9">
      <w:r w:rsidRPr="00952F10">
        <w:t>Sposób prowadzenia całego procesu strategicznego, rozciągni</w:t>
      </w:r>
      <w:r w:rsidR="000C15A0">
        <w:t>ę</w:t>
      </w:r>
      <w:r w:rsidRPr="00952F10">
        <w:t xml:space="preserve">cie go w czasie, wielość zastosowanych metod (ankiety, warsztaty, spotkania, informacje przekazywane z wykorzystaniem najróżniejszych </w:t>
      </w:r>
      <w:r w:rsidR="0035393B" w:rsidRPr="00952F10">
        <w:t xml:space="preserve">kanałów komunikacji </w:t>
      </w:r>
      <w:r w:rsidRPr="00952F10">
        <w:t>dostosowanych do percepcji danej grupy) zagwarantował, że każdy kto był zainteresowany wzięciem w nim udziału</w:t>
      </w:r>
      <w:r w:rsidR="001746B4" w:rsidRPr="00952F10">
        <w:t>,</w:t>
      </w:r>
      <w:r w:rsidRPr="00952F10">
        <w:t xml:space="preserve"> miał realną możliwość wypowiedzenia się w całym procesie i gwarancję, że jego zdanie zostanie wysłuchane i wzięte pod uwagę. Zatem elastyczność, animacja i komunikacja były tymi elementami, które były dla nas ważne w pracy nad opracowaniem strategii.</w:t>
      </w:r>
    </w:p>
    <w:p w14:paraId="3A616ED9" w14:textId="5CFFFBE1" w:rsidR="00D433F9" w:rsidRPr="00952F10" w:rsidRDefault="00D433F9" w:rsidP="00D433F9">
      <w:r w:rsidRPr="00952F10">
        <w:t>Jesteśmy także przekonani, że takie podejście do procesu tworzenia polityki rozwoju obszaru LGD bardzo mocno przyczynia się do wzmacniania lokalnych liderów i tworzy lepsze podwaliny pod angażowanie wiel</w:t>
      </w:r>
      <w:r w:rsidR="0035393B" w:rsidRPr="00952F10">
        <w:t>u</w:t>
      </w:r>
      <w:r w:rsidRPr="00952F10">
        <w:t xml:space="preserve"> „aktorów” rozwoju lokalnego i współprac</w:t>
      </w:r>
      <w:r w:rsidR="00F0144B" w:rsidRPr="00952F10">
        <w:t>y</w:t>
      </w:r>
      <w:r w:rsidRPr="00952F10">
        <w:t xml:space="preserve"> międzygminn</w:t>
      </w:r>
      <w:r w:rsidR="00F0144B" w:rsidRPr="00952F10">
        <w:t>ej</w:t>
      </w:r>
      <w:r w:rsidRPr="00952F10">
        <w:t xml:space="preserve"> na rzecz realizacji wspólnych celów rozwojowych. Dając tym samym możliwość holistycznego i zintegrowanego podejścia do rozwoju. Jest też zachętą – dzięki zaprezentowaniu spójnej wizji rozwoju - dla innych podmiotów (samorządów z obszaru LGD, organizacji pozarządowych i przedsiębiorców) do sięgania po inne </w:t>
      </w:r>
      <w:r w:rsidR="0035393B" w:rsidRPr="00952F10">
        <w:t xml:space="preserve">- </w:t>
      </w:r>
      <w:r w:rsidRPr="00952F10">
        <w:t xml:space="preserve">niż środki z RLKS </w:t>
      </w:r>
      <w:r w:rsidR="0035393B" w:rsidRPr="00952F10">
        <w:t xml:space="preserve">- </w:t>
      </w:r>
      <w:r w:rsidRPr="00952F10">
        <w:t>źródeł finansowania projektów i działań, które będą komplementarne do priorytetów wskazanych w LSR i będą wzmacniały przyjętą ścieżkę rozwoju.</w:t>
      </w:r>
    </w:p>
    <w:p w14:paraId="38545662" w14:textId="77777777" w:rsidR="008D2114" w:rsidRDefault="008D2114">
      <w:pPr>
        <w:spacing w:before="0" w:after="160" w:line="259" w:lineRule="auto"/>
        <w:rPr>
          <w:rStyle w:val="Wyrnieniedelikatne"/>
        </w:rPr>
      </w:pPr>
      <w:r>
        <w:rPr>
          <w:rStyle w:val="Wyrnieniedelikatne"/>
        </w:rPr>
        <w:br w:type="page"/>
      </w:r>
    </w:p>
    <w:p w14:paraId="46E64636" w14:textId="0F1F217C" w:rsidR="00D433F9" w:rsidRPr="008D2114" w:rsidRDefault="00D433F9" w:rsidP="00D433F9">
      <w:pPr>
        <w:spacing w:before="60" w:after="60" w:line="240" w:lineRule="auto"/>
        <w:jc w:val="both"/>
        <w:rPr>
          <w:rStyle w:val="Wyrnieniedelikatne"/>
        </w:rPr>
      </w:pPr>
      <w:r w:rsidRPr="008D2114">
        <w:rPr>
          <w:rStyle w:val="Wyrnieniedelikatne"/>
        </w:rPr>
        <w:lastRenderedPageBreak/>
        <w:t>Dobór zakresów wsparcia</w:t>
      </w:r>
    </w:p>
    <w:p w14:paraId="0B20551F" w14:textId="3EEB0157" w:rsidR="00D433F9" w:rsidRPr="00952F10" w:rsidRDefault="00D433F9" w:rsidP="00D433F9">
      <w:r w:rsidRPr="00952F10">
        <w:t xml:space="preserve">Dobór zakresów wsparcia wynika z </w:t>
      </w:r>
      <w:r w:rsidRPr="00952F10">
        <w:rPr>
          <w:b/>
          <w:bCs/>
        </w:rPr>
        <w:t>pogłębionej diagnozy obszaru</w:t>
      </w:r>
      <w:r w:rsidRPr="00952F10">
        <w:t>. Część przedsięwzięć (</w:t>
      </w:r>
      <w:r w:rsidR="00952F10">
        <w:t>głównie w celu pierwszym)</w:t>
      </w:r>
      <w:r w:rsidRPr="00952F10">
        <w:t xml:space="preserve"> budowana </w:t>
      </w:r>
      <w:r w:rsidR="00952F10" w:rsidRPr="00952F10">
        <w:t xml:space="preserve">jest </w:t>
      </w:r>
      <w:r w:rsidRPr="00952F10">
        <w:t>na potencjałach i silnych stronach obszaru LGD, co gwarantuje zarówno adekwatność proponowanych działań, jak i duże zainteresowanie ich wdrażaniem</w:t>
      </w:r>
      <w:r w:rsidR="00952F10">
        <w:t>.</w:t>
      </w:r>
      <w:r w:rsidRPr="00952F10">
        <w:t xml:space="preserve"> </w:t>
      </w:r>
      <w:r w:rsidR="00952F10">
        <w:t>D</w:t>
      </w:r>
      <w:r w:rsidRPr="00952F10">
        <w:t>aje też gwarancję pozytywnego wpływu na sytuację społeczno-ekonomiczn</w:t>
      </w:r>
      <w:r w:rsidR="001746B4" w:rsidRPr="00952F10">
        <w:t>ą</w:t>
      </w:r>
      <w:r w:rsidRPr="00952F10">
        <w:t xml:space="preserve"> obszaru i poprawę warunków do życia (np. dzięki nowym źródłom zarobku) dla jego mieszkańców. Pozostałe przedsięwzięcia (w celu drugim) oparte są głównie na deficytach i potrzebach mieszkańców. </w:t>
      </w:r>
      <w:bookmarkStart w:id="90" w:name="_Hlk133853216"/>
      <w:r w:rsidRPr="00952F10">
        <w:t xml:space="preserve">Wszystkie one wypracowane </w:t>
      </w:r>
      <w:r w:rsidR="00952F10">
        <w:t xml:space="preserve">zostały </w:t>
      </w:r>
      <w:r w:rsidRPr="00952F10">
        <w:t xml:space="preserve">w sposób oddolny i wynikają zarówno z analizy danych zastanych, jak i aspiracji </w:t>
      </w:r>
      <w:r w:rsidR="001746B4" w:rsidRPr="00952F10">
        <w:t xml:space="preserve">mieszkańców </w:t>
      </w:r>
      <w:r w:rsidRPr="00952F10">
        <w:t xml:space="preserve">oraz </w:t>
      </w:r>
      <w:r w:rsidR="001746B4" w:rsidRPr="00952F10">
        <w:t xml:space="preserve">obiektywnych </w:t>
      </w:r>
      <w:r w:rsidRPr="00952F10">
        <w:t>barier rozwojowych.</w:t>
      </w:r>
    </w:p>
    <w:bookmarkEnd w:id="90"/>
    <w:p w14:paraId="726E2F05" w14:textId="02EB8B99" w:rsidR="00D433F9" w:rsidRPr="00952F10" w:rsidRDefault="00D433F9" w:rsidP="00D433F9">
      <w:r w:rsidRPr="00952F10">
        <w:t>Taki dobór celów i przedsięwzięć daje największą gwarancję wykorzystania silnych str</w:t>
      </w:r>
      <w:r w:rsidR="001746B4" w:rsidRPr="00952F10">
        <w:t>o</w:t>
      </w:r>
      <w:r w:rsidRPr="00952F10">
        <w:t xml:space="preserve">n obszaru – </w:t>
      </w:r>
      <w:r w:rsidR="00952F10">
        <w:t xml:space="preserve">po pierwsze w postaci położenia jako suburbia Tarnowa, ale także walorów turystycznych, kulturowych, a także marki obszaru jako tego, który specjalizuje się w implementacji rozwiązań i nowości technologicznych w zakresie „zielonej energii”, a także sektorów, które są ważne z punktu widzenia obsługi dużego miasta, jakim jest dawne miasto wojewódzkie. </w:t>
      </w:r>
      <w:r w:rsidR="008A36D0">
        <w:t>Jednocześnie</w:t>
      </w:r>
      <w:r w:rsidR="00952F10">
        <w:t xml:space="preserve"> </w:t>
      </w:r>
      <w:r w:rsidR="008A36D0">
        <w:t>dobór</w:t>
      </w:r>
      <w:r w:rsidR="00952F10">
        <w:t xml:space="preserve"> celów nie </w:t>
      </w:r>
      <w:r w:rsidR="008A36D0">
        <w:t>abstrahuje</w:t>
      </w:r>
      <w:r w:rsidR="00952F10">
        <w:t xml:space="preserve"> i nie pomija deficytów i potrzeb obszaru </w:t>
      </w:r>
      <w:r w:rsidR="008A36D0">
        <w:t xml:space="preserve">szczególnie w zakresie </w:t>
      </w:r>
      <w:r w:rsidRPr="00952F10">
        <w:t>dostępności części usług, dostępności komunikacyjnej, potrzeb</w:t>
      </w:r>
      <w:r w:rsidR="008A36D0">
        <w:t>y</w:t>
      </w:r>
      <w:r w:rsidRPr="00952F10">
        <w:t xml:space="preserve"> lepszej dbałości o jakość powietrza i wykorzystania rozwiązań proekologicznych, a przede wszystkim wykluczeni</w:t>
      </w:r>
      <w:r w:rsidR="0035393B" w:rsidRPr="00952F10">
        <w:t>a</w:t>
      </w:r>
      <w:r w:rsidRPr="00952F10">
        <w:t xml:space="preserve"> części grup społecznych, w tym szczególnie ludzi młodych, niesamodzielnych i starszych. </w:t>
      </w:r>
    </w:p>
    <w:p w14:paraId="080ECBD4" w14:textId="6BD4F23A" w:rsidR="00D433F9" w:rsidRPr="008A36D0" w:rsidRDefault="00D433F9" w:rsidP="00D433F9">
      <w:r w:rsidRPr="00952F10">
        <w:t xml:space="preserve">Ważne także było dla twórców strategii, aby tak konstruować cele i przedsięwzięcia, aby każdy z celów był dostępny (w sensie możliwości opracowania projektów) dla każdego </w:t>
      </w:r>
      <w:r w:rsidR="008A36D0">
        <w:t xml:space="preserve">z </w:t>
      </w:r>
      <w:r w:rsidRPr="00952F10">
        <w:t>sektor</w:t>
      </w:r>
      <w:r w:rsidR="008A36D0">
        <w:t>ów, tj.</w:t>
      </w:r>
      <w:r w:rsidRPr="00952F10">
        <w:t xml:space="preserve"> publicznego, społecznego i gospodarczego i także ten element udało się wypracować w trakcie warsztatów, spotkań i konsultacji z szerokim </w:t>
      </w:r>
      <w:r w:rsidRPr="008A36D0">
        <w:t>gronem interesariuszy.</w:t>
      </w:r>
    </w:p>
    <w:p w14:paraId="3AAE44FB" w14:textId="77777777" w:rsidR="00D433F9" w:rsidRPr="008D2114" w:rsidRDefault="00D433F9" w:rsidP="00D433F9">
      <w:pPr>
        <w:spacing w:before="60" w:after="60" w:line="240" w:lineRule="auto"/>
        <w:jc w:val="both"/>
        <w:rPr>
          <w:rStyle w:val="Wyrnieniedelikatne"/>
        </w:rPr>
      </w:pPr>
      <w:r w:rsidRPr="008D2114">
        <w:rPr>
          <w:rStyle w:val="Wyrnieniedelikatne"/>
        </w:rPr>
        <w:t>Wybór dostępnych źródeł finansowania</w:t>
      </w:r>
    </w:p>
    <w:p w14:paraId="4A99172B" w14:textId="1AC880E0" w:rsidR="00D433F9" w:rsidRPr="008A36D0" w:rsidRDefault="00D433F9" w:rsidP="00D433F9">
      <w:r w:rsidRPr="008A36D0">
        <w:t>Na wstępie należy podkreślić, że opracowana strategia ma formułę wielofunduszową, co już „na wejściu” zwiększ</w:t>
      </w:r>
      <w:r w:rsidR="00C06253" w:rsidRPr="008A36D0">
        <w:t>a</w:t>
      </w:r>
      <w:r w:rsidRPr="008A36D0">
        <w:t xml:space="preserve"> wachlarz możliwych interwencji i ich źródeł finansowania.</w:t>
      </w:r>
    </w:p>
    <w:p w14:paraId="1C1CFA6C" w14:textId="59B4874E" w:rsidR="008A36D0" w:rsidRPr="008A36D0" w:rsidRDefault="0079068D" w:rsidP="0079068D">
      <w:r w:rsidRPr="008A36D0">
        <w:t xml:space="preserve">Opracowana „Strategia </w:t>
      </w:r>
      <w:r w:rsidR="008A36D0" w:rsidRPr="008A36D0">
        <w:t>LGD Zielony Pierścień Tarnowa</w:t>
      </w:r>
      <w:r w:rsidR="000C15A0">
        <w:t xml:space="preserve"> na lata 2023-2027</w:t>
      </w:r>
      <w:r w:rsidR="008A36D0" w:rsidRPr="008A36D0">
        <w:t>”</w:t>
      </w:r>
      <w:r w:rsidRPr="008A36D0">
        <w:t xml:space="preserve"> jako dokument planistyczny w bardzo precyzyjny sposób wskazuje priorytety jakie stawia przed sobą Stowarzyszenie i stanowi także swoist</w:t>
      </w:r>
      <w:r w:rsidR="001746B4" w:rsidRPr="008A36D0">
        <w:t>ą</w:t>
      </w:r>
      <w:r w:rsidRPr="008A36D0">
        <w:t xml:space="preserve"> „mapę drogową” do sięgania po inne dostępne środki. Potwierdzeniem prawdziwości tej tezy są doświadczenia </w:t>
      </w:r>
      <w:r w:rsidR="008A36D0" w:rsidRPr="008A36D0">
        <w:t xml:space="preserve">LGD w </w:t>
      </w:r>
      <w:r w:rsidRPr="008A36D0">
        <w:t>pozyskiwani</w:t>
      </w:r>
      <w:r w:rsidR="008A36D0" w:rsidRPr="008A36D0">
        <w:t>u</w:t>
      </w:r>
      <w:r w:rsidRPr="008A36D0">
        <w:t xml:space="preserve"> w poprzedniej perspektywie </w:t>
      </w:r>
      <w:r w:rsidRPr="009931F0">
        <w:t>finansowej dodatkowych środków, czy to w ramach poprzednich programów regionalnych, czy mniejszych grantów</w:t>
      </w:r>
      <w:r w:rsidR="007B4E29" w:rsidRPr="009931F0">
        <w:t>,</w:t>
      </w:r>
      <w:r w:rsidRPr="009931F0">
        <w:t xml:space="preserve"> jak FIO</w:t>
      </w:r>
      <w:r w:rsidR="009931F0" w:rsidRPr="009931F0">
        <w:t xml:space="preserve"> </w:t>
      </w:r>
      <w:r w:rsidR="00BB53EE">
        <w:t>itp.</w:t>
      </w:r>
      <w:r w:rsidR="008A36D0" w:rsidRPr="009931F0">
        <w:t xml:space="preserve">, </w:t>
      </w:r>
      <w:r w:rsidRPr="009931F0">
        <w:t>z który zrealizowano wiele ważnych dla regionu przedsięwzięć i projektów wzmacniających zarówno sam</w:t>
      </w:r>
      <w:r w:rsidR="008A36D0" w:rsidRPr="009931F0">
        <w:t>ą</w:t>
      </w:r>
      <w:r w:rsidRPr="009931F0">
        <w:t xml:space="preserve"> instytucj</w:t>
      </w:r>
      <w:r w:rsidR="008A36D0" w:rsidRPr="009931F0">
        <w:t>ę</w:t>
      </w:r>
      <w:r w:rsidRPr="008A36D0">
        <w:t xml:space="preserve">, jak i tworzących podwaliny rozwoju społeczno-ekonomicznego na obszarze </w:t>
      </w:r>
      <w:r w:rsidR="008A36D0">
        <w:t xml:space="preserve">działania </w:t>
      </w:r>
      <w:r w:rsidRPr="008A36D0">
        <w:t>LGD.</w:t>
      </w:r>
      <w:r w:rsidR="0003282B" w:rsidRPr="008A36D0">
        <w:t xml:space="preserve"> </w:t>
      </w:r>
    </w:p>
    <w:p w14:paraId="0EAEE0C5" w14:textId="35F74879" w:rsidR="0079068D" w:rsidRPr="00282697" w:rsidRDefault="008A36D0" w:rsidP="0079068D">
      <w:r>
        <w:t>Jednocześnie Stowarzyszenie Zielony Pierścień Tarnowa nie zamierza poprzestawać w swoich działaniach wyłącznie na dystrybucji środków pozyskanych w ramach opracowywanej LSR</w:t>
      </w:r>
      <w:r w:rsidR="00396D8E">
        <w:t xml:space="preserve">. Już dziś przygotowuje się do realizacji projektów, które będą wynikać z opracowanej LSR i/lub będą wzmacniać przyjęte cele i obrana ścieżkę </w:t>
      </w:r>
      <w:r w:rsidR="00396D8E" w:rsidRPr="00282697">
        <w:t xml:space="preserve">rozwoju. </w:t>
      </w:r>
      <w:r w:rsidR="007B4E29" w:rsidRPr="00282697">
        <w:t xml:space="preserve">Będą one dotyczyły przede wszystkim takich obszarów tematycznych </w:t>
      </w:r>
      <w:r w:rsidR="00396D8E" w:rsidRPr="00282697">
        <w:t>związanych m.in. z:</w:t>
      </w:r>
    </w:p>
    <w:p w14:paraId="08C367C1" w14:textId="29ACE9C5" w:rsidR="00396D8E" w:rsidRPr="00DA6E1F" w:rsidRDefault="00396D8E" w:rsidP="00396D8E">
      <w:pPr>
        <w:pStyle w:val="Akapitzlist"/>
        <w:rPr>
          <w:rStyle w:val="markedcontent"/>
          <w:noProof w:val="0"/>
        </w:rPr>
      </w:pPr>
      <w:r w:rsidRPr="00DA6E1F">
        <w:rPr>
          <w:rStyle w:val="markedcontent"/>
          <w:noProof w:val="0"/>
        </w:rPr>
        <w:t>przeciwdziałaniem zmianom klimatycznym, promocją korzystania z OZE</w:t>
      </w:r>
      <w:r>
        <w:rPr>
          <w:rStyle w:val="markedcontent"/>
          <w:noProof w:val="0"/>
        </w:rPr>
        <w:t xml:space="preserve">, wdrażaniem innowacyjnych przedsięwzięć w zakresie energetyki odnawialnej </w:t>
      </w:r>
      <w:r w:rsidRPr="00DA6E1F">
        <w:rPr>
          <w:rStyle w:val="markedcontent"/>
          <w:noProof w:val="0"/>
        </w:rPr>
        <w:t>i szeroko rozumianą ochron</w:t>
      </w:r>
      <w:r>
        <w:rPr>
          <w:rStyle w:val="markedcontent"/>
          <w:noProof w:val="0"/>
        </w:rPr>
        <w:t>ą</w:t>
      </w:r>
      <w:r w:rsidRPr="00DA6E1F">
        <w:rPr>
          <w:rStyle w:val="markedcontent"/>
          <w:noProof w:val="0"/>
        </w:rPr>
        <w:t xml:space="preserve"> środowiska (</w:t>
      </w:r>
      <w:r w:rsidRPr="00DA6E1F">
        <w:rPr>
          <w:noProof w:val="0"/>
        </w:rPr>
        <w:t xml:space="preserve">przewidywane źródła finansowania: Fundusze Europejskie dla Małopolski 2021-2027, </w:t>
      </w:r>
      <w:r w:rsidRPr="00DA6E1F">
        <w:rPr>
          <w:rStyle w:val="markedcontent"/>
          <w:noProof w:val="0"/>
        </w:rPr>
        <w:t>Fundusz na rzecz Sprawiedliwej Transformacji);</w:t>
      </w:r>
    </w:p>
    <w:p w14:paraId="4B700F62" w14:textId="77777777" w:rsidR="00396D8E" w:rsidRPr="00DA6E1F" w:rsidRDefault="00396D8E" w:rsidP="00396D8E">
      <w:pPr>
        <w:pStyle w:val="Akapitzlist"/>
        <w:rPr>
          <w:rStyle w:val="markedcontent"/>
          <w:noProof w:val="0"/>
        </w:rPr>
      </w:pPr>
      <w:r w:rsidRPr="00DA6E1F">
        <w:rPr>
          <w:rStyle w:val="markedcontent"/>
          <w:noProof w:val="0"/>
        </w:rPr>
        <w:t xml:space="preserve">związane z </w:t>
      </w:r>
      <w:proofErr w:type="spellStart"/>
      <w:r w:rsidRPr="00DA6E1F">
        <w:rPr>
          <w:rStyle w:val="markedcontent"/>
          <w:noProof w:val="0"/>
        </w:rPr>
        <w:t>elektromobilnością</w:t>
      </w:r>
      <w:proofErr w:type="spellEnd"/>
      <w:r w:rsidRPr="00DA6E1F">
        <w:rPr>
          <w:rStyle w:val="markedcontent"/>
          <w:noProof w:val="0"/>
        </w:rPr>
        <w:t xml:space="preserve"> (p</w:t>
      </w:r>
      <w:r w:rsidRPr="00DA6E1F">
        <w:rPr>
          <w:noProof w:val="0"/>
        </w:rPr>
        <w:t>rzewidywane źródła finansowania: Fundusze Europejskie dla Małopolski 2021-2027);</w:t>
      </w:r>
    </w:p>
    <w:p w14:paraId="51EB5843" w14:textId="77777777" w:rsidR="00396D8E" w:rsidRPr="00DA6E1F" w:rsidRDefault="00396D8E" w:rsidP="00396D8E">
      <w:pPr>
        <w:pStyle w:val="Akapitzlist"/>
        <w:rPr>
          <w:noProof w:val="0"/>
        </w:rPr>
      </w:pPr>
      <w:r w:rsidRPr="00DA6E1F">
        <w:rPr>
          <w:noProof w:val="0"/>
        </w:rPr>
        <w:t xml:space="preserve">związane z aktywizacją społeczną mieszkańców obszaru objętego LSR (przewidywane źródła finansowania: FEM 2021-2027, dotacyjne </w:t>
      </w:r>
      <w:proofErr w:type="spellStart"/>
      <w:r w:rsidRPr="00DA6E1F">
        <w:rPr>
          <w:noProof w:val="0"/>
        </w:rPr>
        <w:t>MRiPS</w:t>
      </w:r>
      <w:proofErr w:type="spellEnd"/>
      <w:r w:rsidRPr="00DA6E1F">
        <w:rPr>
          <w:noProof w:val="0"/>
        </w:rPr>
        <w:t xml:space="preserve">, </w:t>
      </w:r>
      <w:r w:rsidRPr="00DA6E1F">
        <w:rPr>
          <w:rStyle w:val="markedcontent"/>
          <w:noProof w:val="0"/>
        </w:rPr>
        <w:t>Fundusz na rzecz Sprawiedliwej Transformacji</w:t>
      </w:r>
      <w:r w:rsidRPr="00DA6E1F">
        <w:rPr>
          <w:noProof w:val="0"/>
        </w:rPr>
        <w:t>);</w:t>
      </w:r>
    </w:p>
    <w:p w14:paraId="4CA5D19D" w14:textId="77777777" w:rsidR="00396D8E" w:rsidRPr="00DA6E1F" w:rsidRDefault="00396D8E" w:rsidP="00396D8E">
      <w:pPr>
        <w:pStyle w:val="Akapitzlist"/>
        <w:rPr>
          <w:noProof w:val="0"/>
        </w:rPr>
      </w:pPr>
      <w:r w:rsidRPr="00DA6E1F">
        <w:rPr>
          <w:noProof w:val="0"/>
        </w:rPr>
        <w:lastRenderedPageBreak/>
        <w:t>związane wymianą doświadczeń i szkoleniami z zakresu funkcji społecznych na rzecz dzieci i młodzieży oraz seniorów (przewidywane źródła finansowania: ERASMUS);</w:t>
      </w:r>
    </w:p>
    <w:p w14:paraId="2787FA0C" w14:textId="0D8003CD" w:rsidR="00396D8E" w:rsidRPr="00DA6E1F" w:rsidRDefault="00396D8E" w:rsidP="00396D8E">
      <w:pPr>
        <w:pStyle w:val="Akapitzlist"/>
        <w:rPr>
          <w:rStyle w:val="markedcontent"/>
          <w:noProof w:val="0"/>
        </w:rPr>
      </w:pPr>
      <w:r w:rsidRPr="00DA6E1F">
        <w:rPr>
          <w:noProof w:val="0"/>
        </w:rPr>
        <w:t>związane z sieciowaniem podmiotów z obszaru LGD i współpracą, w tym międzynarodową (przewidywane źródła finansowania: FEM 2021-2027, programy dotacyjne</w:t>
      </w:r>
      <w:r w:rsidRPr="00DA6E1F">
        <w:rPr>
          <w:rStyle w:val="markedcontent"/>
          <w:noProof w:val="0"/>
        </w:rPr>
        <w:t xml:space="preserve"> Urzędu Marszałkowskiego Województwa</w:t>
      </w:r>
      <w:r w:rsidRPr="00DA6E1F">
        <w:rPr>
          <w:noProof w:val="0"/>
        </w:rPr>
        <w:t xml:space="preserve"> </w:t>
      </w:r>
      <w:r w:rsidRPr="00DA6E1F">
        <w:rPr>
          <w:rStyle w:val="markedcontent"/>
          <w:noProof w:val="0"/>
        </w:rPr>
        <w:t>Małopolskiego+);</w:t>
      </w:r>
    </w:p>
    <w:p w14:paraId="714B9107" w14:textId="4C436E1D" w:rsidR="00396D8E" w:rsidRDefault="00396D8E" w:rsidP="00396D8E">
      <w:pPr>
        <w:pStyle w:val="Akapitzlist"/>
        <w:rPr>
          <w:noProof w:val="0"/>
        </w:rPr>
      </w:pPr>
      <w:r w:rsidRPr="00DA6E1F">
        <w:rPr>
          <w:noProof w:val="0"/>
        </w:rPr>
        <w:t>związane z promocją i rozwijaniem produktów turystycznych (</w:t>
      </w:r>
      <w:bookmarkStart w:id="91" w:name="_Hlk133853404"/>
      <w:r w:rsidRPr="00DA6E1F">
        <w:rPr>
          <w:noProof w:val="0"/>
        </w:rPr>
        <w:t xml:space="preserve">przewidywane źródła finansowania: </w:t>
      </w:r>
      <w:bookmarkEnd w:id="91"/>
      <w:r w:rsidRPr="00DA6E1F">
        <w:rPr>
          <w:noProof w:val="0"/>
        </w:rPr>
        <w:t>Fundusze Europejskie dla Małopolski 2021-2027, programy dotacyjne</w:t>
      </w:r>
      <w:r w:rsidRPr="00DA6E1F">
        <w:rPr>
          <w:rStyle w:val="markedcontent"/>
          <w:noProof w:val="0"/>
        </w:rPr>
        <w:t xml:space="preserve"> Urzędu Marszałkowskiego Województwa</w:t>
      </w:r>
      <w:r w:rsidRPr="00DA6E1F">
        <w:rPr>
          <w:noProof w:val="0"/>
        </w:rPr>
        <w:t xml:space="preserve"> </w:t>
      </w:r>
      <w:r w:rsidRPr="00DA6E1F">
        <w:rPr>
          <w:rStyle w:val="markedcontent"/>
          <w:noProof w:val="0"/>
        </w:rPr>
        <w:t>Małopolskiego</w:t>
      </w:r>
      <w:r w:rsidRPr="00DA6E1F">
        <w:rPr>
          <w:noProof w:val="0"/>
        </w:rPr>
        <w:t>);</w:t>
      </w:r>
    </w:p>
    <w:p w14:paraId="145521DA" w14:textId="580CCF99" w:rsidR="00396D8E" w:rsidRPr="00DA6E1F" w:rsidRDefault="00396D8E" w:rsidP="00396D8E">
      <w:pPr>
        <w:pStyle w:val="Akapitzlist"/>
        <w:rPr>
          <w:noProof w:val="0"/>
        </w:rPr>
      </w:pPr>
      <w:r>
        <w:rPr>
          <w:noProof w:val="0"/>
        </w:rPr>
        <w:t>związanych z dbałością o dziedzictwo kulturowe i tożsamość obszaru LGD (</w:t>
      </w:r>
      <w:r w:rsidRPr="00DA6E1F">
        <w:rPr>
          <w:noProof w:val="0"/>
        </w:rPr>
        <w:t>przewidywane źródła finansowania: Fundusze Europejskie dla Małopolski 2021-2027, programy dotacyjne</w:t>
      </w:r>
      <w:r w:rsidRPr="00DA6E1F">
        <w:rPr>
          <w:rStyle w:val="markedcontent"/>
          <w:noProof w:val="0"/>
        </w:rPr>
        <w:t xml:space="preserve"> Urzędu Marszałkowskiego Województwa</w:t>
      </w:r>
      <w:r w:rsidRPr="00DA6E1F">
        <w:rPr>
          <w:noProof w:val="0"/>
        </w:rPr>
        <w:t xml:space="preserve"> </w:t>
      </w:r>
      <w:r w:rsidRPr="00DA6E1F">
        <w:rPr>
          <w:rStyle w:val="markedcontent"/>
          <w:noProof w:val="0"/>
        </w:rPr>
        <w:t xml:space="preserve">Małopolskiego, </w:t>
      </w:r>
      <w:r w:rsidRPr="00DA6E1F">
        <w:rPr>
          <w:noProof w:val="0"/>
        </w:rPr>
        <w:t xml:space="preserve">programy dotacyjne </w:t>
      </w:r>
      <w:proofErr w:type="spellStart"/>
      <w:r w:rsidRPr="00DA6E1F">
        <w:rPr>
          <w:noProof w:val="0"/>
        </w:rPr>
        <w:t>MKiDN</w:t>
      </w:r>
      <w:proofErr w:type="spellEnd"/>
      <w:r w:rsidRPr="00DA6E1F">
        <w:rPr>
          <w:noProof w:val="0"/>
        </w:rPr>
        <w:t>, programy dotacyjne NCK);</w:t>
      </w:r>
    </w:p>
    <w:p w14:paraId="7F22C3F8" w14:textId="77777777" w:rsidR="00396D8E" w:rsidRPr="00DA6E1F" w:rsidRDefault="00396D8E" w:rsidP="00396D8E">
      <w:pPr>
        <w:pStyle w:val="Akapitzlist"/>
        <w:rPr>
          <w:noProof w:val="0"/>
        </w:rPr>
      </w:pPr>
      <w:r w:rsidRPr="00DA6E1F">
        <w:rPr>
          <w:noProof w:val="0"/>
        </w:rPr>
        <w:t>i wiele innych w zależności od pojawiających się potrzeb i dostępnych źródeł finansowania.</w:t>
      </w:r>
    </w:p>
    <w:p w14:paraId="6E1A991F" w14:textId="59520A82" w:rsidR="00D433F9" w:rsidRPr="005D0B3E" w:rsidRDefault="00F91E77" w:rsidP="00D433F9">
      <w:r w:rsidRPr="005D0B3E">
        <w:t>A</w:t>
      </w:r>
      <w:r w:rsidR="00D433F9" w:rsidRPr="005D0B3E">
        <w:t xml:space="preserve">nalizując proces diagnozowania obszaru i wyboru, który zakładał w pierwszym kroku wskazanie szerokiego katalogu obszarów tematycznych wynikających z potencjałów i potrzeb obszaru i jego mieszkańców, a następnie konieczność dokonania koncentracji </w:t>
      </w:r>
      <w:r w:rsidR="00396D8E" w:rsidRPr="005D0B3E">
        <w:t xml:space="preserve">tematycznej </w:t>
      </w:r>
      <w:r w:rsidR="00D433F9" w:rsidRPr="005D0B3E">
        <w:t>należy stwierdzić, iż fakt wskazania i wyboru tylko</w:t>
      </w:r>
      <w:r w:rsidR="00396D8E" w:rsidRPr="005D0B3E">
        <w:t xml:space="preserve"> dwóch</w:t>
      </w:r>
      <w:r w:rsidR="00D433F9" w:rsidRPr="005D0B3E">
        <w:t xml:space="preserve"> obszarów nie przekreśla ważności pozostałych zdiagnozowanych zagadnień. Będą one realizowane z tak</w:t>
      </w:r>
      <w:r w:rsidR="00396D8E" w:rsidRPr="005D0B3E">
        <w:t>ą</w:t>
      </w:r>
      <w:r w:rsidR="00D433F9" w:rsidRPr="005D0B3E">
        <w:t xml:space="preserve"> samą intensywnością, jak wskazane w strategii L</w:t>
      </w:r>
      <w:r w:rsidR="004E7EE5" w:rsidRPr="005D0B3E">
        <w:t>GD</w:t>
      </w:r>
      <w:r w:rsidR="00D433F9" w:rsidRPr="005D0B3E">
        <w:t xml:space="preserve">, tyle </w:t>
      </w:r>
      <w:r w:rsidR="0079068D" w:rsidRPr="005D0B3E">
        <w:t>ż</w:t>
      </w:r>
      <w:r w:rsidR="00D433F9" w:rsidRPr="005D0B3E">
        <w:t>e z innych źródeł finansowania, w szczególności innych osi priorytetowych „Funduszy Europejskich dla Małopolski” (w tym także w ramach zagwarantowanej Stowarzyszeni</w:t>
      </w:r>
      <w:r w:rsidR="004E7EE5" w:rsidRPr="005D0B3E">
        <w:t>u</w:t>
      </w:r>
      <w:r w:rsidR="00D433F9" w:rsidRPr="005D0B3E">
        <w:t xml:space="preserve"> Aglomeracja Tarnowska alokacji w ramach instrumentu ZIT), środków krajowych, środków własnych samorządów, a także grantów pozyskiwanych przez organizacje pozarządowe z różnych źródeł.</w:t>
      </w:r>
    </w:p>
    <w:p w14:paraId="0D712590" w14:textId="7197F434" w:rsidR="00D433F9" w:rsidRPr="005D0B3E" w:rsidRDefault="00D433F9" w:rsidP="00D433F9">
      <w:r w:rsidRPr="005D0B3E">
        <w:t>Także dla operacji wynikających ze wskazanych celów tematycznych Strategia LGD – nie będzie jedynym źródłem finansowania projektów. Szczególnie projekty infrastrukturalne, ale nie tylko, należy traktować jak</w:t>
      </w:r>
      <w:r w:rsidR="004E7EE5" w:rsidRPr="005D0B3E">
        <w:t>o</w:t>
      </w:r>
      <w:r w:rsidRPr="005D0B3E">
        <w:t xml:space="preserve"> część większych projektów czy systemowych działań wdrażanych po pierwsze przez lokalne samorządy z obszaru LGD, ale też inne organizacje, a także lokalnych przedsiębiorców. Tym ważniejsza jest komplementarność opracowanej Strategii LGD ze strategiami lokalnymi, które w szeregu obszarów tematycznych potwierdzają ich priorytetowy charakter (</w:t>
      </w:r>
      <w:proofErr w:type="spellStart"/>
      <w:r w:rsidRPr="005D0B3E">
        <w:t>np</w:t>
      </w:r>
      <w:proofErr w:type="spellEnd"/>
      <w:r w:rsidRPr="005D0B3E">
        <w:t xml:space="preserve"> jakość i dostępność usług, dostępność komunikacyjna, jakość środowiska i ochrona przyrody, edukacja, usługi społeczne, szczególnie dla grup zagrożonych marginalizacją</w:t>
      </w:r>
      <w:r w:rsidR="005D0B3E" w:rsidRPr="005D0B3E">
        <w:t xml:space="preserve">, a także dziedzictwo kulturowe oraz </w:t>
      </w:r>
      <w:r w:rsidR="00396D8E" w:rsidRPr="005D0B3E">
        <w:t>turystyka</w:t>
      </w:r>
      <w:r w:rsidR="005D0B3E" w:rsidRPr="005D0B3E">
        <w:t xml:space="preserve"> i rekreacja</w:t>
      </w:r>
      <w:r w:rsidRPr="005D0B3E">
        <w:t>). Jest to gwarancja, iż środki zapisane w Strategii LGD stanowić będą jedynie niewielką część środków przeznaczanych na realizację działań i projektów komplement</w:t>
      </w:r>
      <w:r w:rsidR="0033085A">
        <w:t>arnych</w:t>
      </w:r>
      <w:r w:rsidRPr="005D0B3E">
        <w:t xml:space="preserve"> do tych zapisanych w dokumencie.</w:t>
      </w:r>
    </w:p>
    <w:p w14:paraId="1E9698E0" w14:textId="77777777" w:rsidR="00E55C38" w:rsidRPr="008D2114" w:rsidRDefault="00E55C38" w:rsidP="00E55C38">
      <w:pPr>
        <w:spacing w:before="60" w:after="60" w:line="240" w:lineRule="auto"/>
        <w:jc w:val="both"/>
        <w:rPr>
          <w:rStyle w:val="Wyrnieniedelikatne"/>
        </w:rPr>
      </w:pPr>
      <w:r w:rsidRPr="008D2114">
        <w:rPr>
          <w:rStyle w:val="Wyrnieniedelikatne"/>
        </w:rPr>
        <w:t xml:space="preserve">Przyjęty sposób wdrażania LSR </w:t>
      </w:r>
    </w:p>
    <w:p w14:paraId="127381B0" w14:textId="77777777" w:rsidR="00E55C38" w:rsidRPr="005D0B3E" w:rsidRDefault="00E55C38" w:rsidP="00E55C38">
      <w:r w:rsidRPr="005D0B3E">
        <w:t>Z uwagi na wzajemną synergię, a czasem także współzależność pomiędzy poszczególnymi przedsięwzięciami, planuje się wdrożyć wielozakresowe nabory wniosków o wsparcie (a co najmniej harmonizację zakresów tematycznych następujących po sobie naborów wniosków), tak aby obie strony (instytucje i organizacje pozarządowe versus przedsiębiorcy) dokładnie wiedzieli jakie plany inwestycji i działań mają pozostali „gracze” w tym procesie, tak aby świadomie nawiązywać do równolegle zgłaszanych propozycji, czy wręcz móc tworzyć współzależne pakiety (np. publiczna infrastruktura związana z produktem turystycznym i równolegle zgłaszana oferta działań na planowanej do rozbudowy infrastrukturze czy działania dla osób z grup potrzebujących wsparcia (dzieci, młodzieży, seniorów, po tym kiedy powstanie lub zostanie odnowiona infrastruktura, w której te zajęcia mogą być realizowane).</w:t>
      </w:r>
    </w:p>
    <w:p w14:paraId="7442F086" w14:textId="77777777" w:rsidR="00E55C38" w:rsidRPr="008D2114" w:rsidRDefault="00E55C38" w:rsidP="00E55C38">
      <w:pPr>
        <w:spacing w:before="60" w:after="60" w:line="240" w:lineRule="auto"/>
        <w:jc w:val="both"/>
        <w:rPr>
          <w:rStyle w:val="Wyrnieniedelikatne"/>
        </w:rPr>
      </w:pPr>
      <w:r w:rsidRPr="008D2114">
        <w:rPr>
          <w:rStyle w:val="Wyrnieniedelikatne"/>
        </w:rPr>
        <w:t xml:space="preserve">Dobór dostępnych metod wdrażania operacji w ramach LSR </w:t>
      </w:r>
    </w:p>
    <w:p w14:paraId="471233FC" w14:textId="394855A0" w:rsidR="00E55C38" w:rsidRPr="005D0B3E" w:rsidRDefault="00E55C38" w:rsidP="00E55C38">
      <w:pPr>
        <w:rPr>
          <w:rFonts w:cstheme="minorHAnsi"/>
        </w:rPr>
      </w:pPr>
      <w:r w:rsidRPr="005D0B3E">
        <w:rPr>
          <w:rFonts w:cstheme="minorHAnsi"/>
        </w:rPr>
        <w:t xml:space="preserve">Metody wdrażania operacji były przedmiotem konsultacji z mieszkańcami, a także analizy wniosków z poprzednich okresów programowania. W odniesieniu do części przedsięwzięć zdecydowano się wyłącznie </w:t>
      </w:r>
      <w:r w:rsidRPr="005D0B3E">
        <w:rPr>
          <w:rFonts w:cstheme="minorHAnsi"/>
          <w:b/>
          <w:bCs/>
        </w:rPr>
        <w:t>na tryb konkursowy</w:t>
      </w:r>
      <w:r w:rsidRPr="005D0B3E">
        <w:rPr>
          <w:rFonts w:cstheme="minorHAnsi"/>
        </w:rPr>
        <w:t xml:space="preserve">, część przedsięwzięć </w:t>
      </w:r>
      <w:r w:rsidR="00945740">
        <w:rPr>
          <w:rFonts w:cstheme="minorHAnsi"/>
        </w:rPr>
        <w:t>będzie mogła być</w:t>
      </w:r>
      <w:r w:rsidR="00945740" w:rsidRPr="005D0B3E">
        <w:rPr>
          <w:rFonts w:cstheme="minorHAnsi"/>
        </w:rPr>
        <w:t xml:space="preserve"> </w:t>
      </w:r>
      <w:r w:rsidRPr="005D0B3E">
        <w:rPr>
          <w:rFonts w:cstheme="minorHAnsi"/>
        </w:rPr>
        <w:t>realizowan</w:t>
      </w:r>
      <w:r w:rsidR="00945740">
        <w:rPr>
          <w:rFonts w:cstheme="minorHAnsi"/>
        </w:rPr>
        <w:t>a</w:t>
      </w:r>
      <w:r w:rsidRPr="005D0B3E">
        <w:rPr>
          <w:rFonts w:cstheme="minorHAnsi"/>
        </w:rPr>
        <w:t xml:space="preserve"> w </w:t>
      </w:r>
      <w:r w:rsidRPr="005D0B3E">
        <w:rPr>
          <w:rFonts w:cstheme="minorHAnsi"/>
          <w:b/>
          <w:bCs/>
        </w:rPr>
        <w:t xml:space="preserve">formule projektów grantowych, operacji </w:t>
      </w:r>
      <w:r w:rsidRPr="005D0B3E">
        <w:rPr>
          <w:rFonts w:cstheme="minorHAnsi"/>
          <w:b/>
          <w:bCs/>
        </w:rPr>
        <w:lastRenderedPageBreak/>
        <w:t>własnych, operacji partnerskich i projektów partnerskich</w:t>
      </w:r>
      <w:r w:rsidRPr="005D0B3E">
        <w:rPr>
          <w:rFonts w:cstheme="minorHAnsi"/>
        </w:rPr>
        <w:t xml:space="preserve">. Dobór sposobu realizacji poprzedzony został analizą potrzeb (konsultacje z lokalną społecznością) oraz potencjału przyszłych beneficjentów i wynikał z następujących przesłanek: </w:t>
      </w:r>
    </w:p>
    <w:p w14:paraId="206130FA" w14:textId="77777777" w:rsidR="00E55C38" w:rsidRPr="005D0B3E" w:rsidRDefault="00E55C38" w:rsidP="00E55C38">
      <w:pPr>
        <w:pStyle w:val="Akapitzlist"/>
        <w:rPr>
          <w:noProof w:val="0"/>
        </w:rPr>
      </w:pPr>
      <w:r w:rsidRPr="005D0B3E">
        <w:rPr>
          <w:b/>
          <w:bCs/>
          <w:noProof w:val="0"/>
        </w:rPr>
        <w:t xml:space="preserve">konkurs </w:t>
      </w:r>
      <w:r w:rsidRPr="005D0B3E">
        <w:rPr>
          <w:noProof w:val="0"/>
        </w:rPr>
        <w:t>– projekty skierowane przede wszystkim do przedsiębiorców i jednostek sektora finansów publicznych, gdyż są to beneficjenci, którzy będą realizować duże projekty oraz posiadają potencjał instytucjonalny i finansowy do ich realizacji;</w:t>
      </w:r>
    </w:p>
    <w:p w14:paraId="4BA0A5E9" w14:textId="77777777" w:rsidR="00E55C38" w:rsidRPr="005D0B3E" w:rsidRDefault="00E55C38" w:rsidP="00E55C38">
      <w:pPr>
        <w:pStyle w:val="Akapitzlist"/>
        <w:rPr>
          <w:noProof w:val="0"/>
        </w:rPr>
      </w:pPr>
      <w:r w:rsidRPr="005D0B3E">
        <w:rPr>
          <w:b/>
          <w:bCs/>
          <w:noProof w:val="0"/>
        </w:rPr>
        <w:t>projekty grantowe</w:t>
      </w:r>
      <w:r w:rsidRPr="005D0B3E">
        <w:rPr>
          <w:noProof w:val="0"/>
        </w:rPr>
        <w:t xml:space="preserve"> to specyficzna forma wsparcia dla podmiotów, które nie mogą skorzystać z funduszy w ramach innych działań np.: ze względu na niewielką kwotę pomocy. O wsparcie między innymi mogą się ubiegać grupy nieformalne np.: oddziały, sekcje, koła stowarzyszeń. Są to projekty będące formą wsparcia działań na małą skalę, służącą aktywizacji lokalnych środowisk;</w:t>
      </w:r>
    </w:p>
    <w:p w14:paraId="6D09B33C" w14:textId="77777777" w:rsidR="00E55C38" w:rsidRPr="005D0B3E" w:rsidRDefault="00E55C38" w:rsidP="00E55C38">
      <w:pPr>
        <w:pStyle w:val="Akapitzlist"/>
        <w:rPr>
          <w:noProof w:val="0"/>
        </w:rPr>
      </w:pPr>
      <w:r w:rsidRPr="005D0B3E">
        <w:rPr>
          <w:b/>
          <w:bCs/>
          <w:noProof w:val="0"/>
        </w:rPr>
        <w:t>operacje własne</w:t>
      </w:r>
      <w:r w:rsidRPr="005D0B3E">
        <w:rPr>
          <w:noProof w:val="0"/>
        </w:rPr>
        <w:t xml:space="preserve"> to projekty, które obejmują swoim zasięgiem cały obszar LGD i dotyczą działań szczególnie istotnych dla realizacji LSR – </w:t>
      </w:r>
      <w:proofErr w:type="spellStart"/>
      <w:r w:rsidRPr="005D0B3E">
        <w:rPr>
          <w:noProof w:val="0"/>
        </w:rPr>
        <w:t>inkluzywność</w:t>
      </w:r>
      <w:proofErr w:type="spellEnd"/>
      <w:r w:rsidRPr="005D0B3E">
        <w:rPr>
          <w:noProof w:val="0"/>
        </w:rPr>
        <w:t xml:space="preserve"> czy angażowanie trzech sektorów;</w:t>
      </w:r>
    </w:p>
    <w:p w14:paraId="282DEB9A" w14:textId="0DC498F8" w:rsidR="00E55C38" w:rsidRPr="005D0B3E" w:rsidRDefault="00E55C38" w:rsidP="00E55C38">
      <w:pPr>
        <w:pStyle w:val="Akapitzlist"/>
        <w:rPr>
          <w:noProof w:val="0"/>
        </w:rPr>
      </w:pPr>
      <w:r w:rsidRPr="005D0B3E">
        <w:rPr>
          <w:b/>
          <w:bCs/>
          <w:noProof w:val="0"/>
        </w:rPr>
        <w:t>operacje partnerskie i projekty partnerskie</w:t>
      </w:r>
      <w:r w:rsidRPr="005D0B3E">
        <w:rPr>
          <w:noProof w:val="0"/>
        </w:rPr>
        <w:t xml:space="preserve"> - wdrażanie projektów partnerskich w największym stopniu daje efekt synergii, tj. razem możemy zdziałać więcej. Różne organizacje/instytucje mają różne podejście do problemów i do ich rozwiązywania, </w:t>
      </w:r>
      <w:r w:rsidR="00183AE4" w:rsidRPr="005D0B3E">
        <w:rPr>
          <w:noProof w:val="0"/>
        </w:rPr>
        <w:t xml:space="preserve">a </w:t>
      </w:r>
      <w:r w:rsidRPr="005D0B3E">
        <w:rPr>
          <w:noProof w:val="0"/>
        </w:rPr>
        <w:t xml:space="preserve">wspólna promocja wzmacnia efekt dotarcia do beneficjentów projektu. </w:t>
      </w:r>
      <w:bookmarkStart w:id="92" w:name="_Hlk134273499"/>
      <w:r w:rsidRPr="005D0B3E">
        <w:rPr>
          <w:noProof w:val="0"/>
        </w:rPr>
        <w:t xml:space="preserve">Co więcej działania partnerskie pozwalają także na wzmocnienie instytucjonalne partnerów poprzez wymianę doświadczeń i wiedzy między podmiotami. </w:t>
      </w:r>
      <w:r w:rsidR="003F2DDD" w:rsidRPr="005D0B3E">
        <w:rPr>
          <w:noProof w:val="0"/>
        </w:rPr>
        <w:t xml:space="preserve">Zakłada się </w:t>
      </w:r>
      <w:r w:rsidR="003F2DDD" w:rsidRPr="005D0B3E">
        <w:rPr>
          <w:b/>
          <w:bCs/>
          <w:noProof w:val="0"/>
        </w:rPr>
        <w:t>organizację dedykowanego konkursu dla partnerstw</w:t>
      </w:r>
      <w:r w:rsidR="003F2DDD" w:rsidRPr="005D0B3E">
        <w:rPr>
          <w:noProof w:val="0"/>
        </w:rPr>
        <w:t xml:space="preserve"> (krajowych lub/i zagranicznych) w ramach wybranych przedsięwzięć w celu </w:t>
      </w:r>
      <w:r w:rsidR="005D0B3E" w:rsidRPr="005D0B3E">
        <w:rPr>
          <w:noProof w:val="0"/>
        </w:rPr>
        <w:t>2</w:t>
      </w:r>
      <w:r w:rsidR="003F2DDD" w:rsidRPr="005D0B3E">
        <w:rPr>
          <w:noProof w:val="0"/>
        </w:rPr>
        <w:t>.</w:t>
      </w:r>
      <w:bookmarkEnd w:id="92"/>
    </w:p>
    <w:p w14:paraId="04B42E84" w14:textId="05309704" w:rsidR="00E55C38" w:rsidRPr="008D2114" w:rsidRDefault="00E55C38" w:rsidP="00E55C38">
      <w:pPr>
        <w:spacing w:before="60" w:after="60" w:line="240" w:lineRule="auto"/>
        <w:jc w:val="both"/>
        <w:rPr>
          <w:rStyle w:val="Wyrnieniedelikatne"/>
        </w:rPr>
      </w:pPr>
      <w:r w:rsidRPr="008D2114">
        <w:rPr>
          <w:rStyle w:val="Wyrnieniedelikatne"/>
        </w:rPr>
        <w:t>Sposób wzmocnienia planowanych do osiągniecia efektów</w:t>
      </w:r>
    </w:p>
    <w:p w14:paraId="0F6940F1" w14:textId="77777777" w:rsidR="00E55C38" w:rsidRPr="005D0B3E" w:rsidRDefault="00E55C38" w:rsidP="00E55C38">
      <w:pPr>
        <w:spacing w:line="240" w:lineRule="auto"/>
        <w:jc w:val="both"/>
      </w:pPr>
      <w:r w:rsidRPr="005D0B3E">
        <w:t>Aby wzmocnić planowane do osiągnięcia efekty planuje się:</w:t>
      </w:r>
    </w:p>
    <w:p w14:paraId="53ED1FDD" w14:textId="77777777" w:rsidR="00E55C38" w:rsidRPr="005D0B3E" w:rsidRDefault="00E55C38" w:rsidP="00E55C38">
      <w:pPr>
        <w:pStyle w:val="Akapitzlist"/>
        <w:rPr>
          <w:noProof w:val="0"/>
        </w:rPr>
      </w:pPr>
      <w:r w:rsidRPr="005D0B3E">
        <w:rPr>
          <w:b/>
          <w:bCs/>
          <w:noProof w:val="0"/>
        </w:rPr>
        <w:t>animować rozwój lokalny</w:t>
      </w:r>
      <w:r w:rsidRPr="005D0B3E">
        <w:rPr>
          <w:noProof w:val="0"/>
        </w:rPr>
        <w:t xml:space="preserve"> - zwiększać kompetencje na poziomie lokalnym przede wszystkim w priorytetowych obszarach LSR tj. rozwoju turystycznym obszaru, działaniach związanych z ochroną środowiska i walką ze zmianami klimatu, włączeniem grup wykluczonych, a także wdrażaniem innowacji;</w:t>
      </w:r>
    </w:p>
    <w:p w14:paraId="4AEC319C" w14:textId="77777777" w:rsidR="00E55C38" w:rsidRPr="005D0B3E" w:rsidRDefault="00E55C38" w:rsidP="00E55C38">
      <w:pPr>
        <w:pStyle w:val="Akapitzlist"/>
        <w:rPr>
          <w:noProof w:val="0"/>
        </w:rPr>
      </w:pPr>
      <w:r w:rsidRPr="005D0B3E">
        <w:rPr>
          <w:noProof w:val="0"/>
        </w:rPr>
        <w:t xml:space="preserve">współdziałać w ramach </w:t>
      </w:r>
      <w:r w:rsidRPr="005D0B3E">
        <w:rPr>
          <w:b/>
          <w:bCs/>
          <w:noProof w:val="0"/>
        </w:rPr>
        <w:t>Małopolskiej Sieci LGD;</w:t>
      </w:r>
    </w:p>
    <w:p w14:paraId="6237FCB8" w14:textId="77777777" w:rsidR="00E55C38" w:rsidRPr="005D0B3E" w:rsidRDefault="00E55C38" w:rsidP="00E55C38">
      <w:pPr>
        <w:pStyle w:val="Akapitzlist"/>
        <w:rPr>
          <w:noProof w:val="0"/>
        </w:rPr>
      </w:pPr>
      <w:r w:rsidRPr="005D0B3E">
        <w:rPr>
          <w:b/>
          <w:bCs/>
          <w:noProof w:val="0"/>
        </w:rPr>
        <w:t>wzmacniać partnerstwo pomiędzy członkami LGD</w:t>
      </w:r>
      <w:r w:rsidRPr="005D0B3E">
        <w:rPr>
          <w:noProof w:val="0"/>
        </w:rPr>
        <w:t xml:space="preserve"> w celu wspólnego, aktywnego uczestniczenia w kreowaniu polityki państwa oraz Unii Europejskiej wobec wsi i terenów wiejskich;</w:t>
      </w:r>
    </w:p>
    <w:p w14:paraId="18E710E3" w14:textId="77777777" w:rsidR="00E55C38" w:rsidRPr="005D0B3E" w:rsidRDefault="00E55C38" w:rsidP="00E55C38">
      <w:pPr>
        <w:pStyle w:val="Akapitzlist"/>
        <w:rPr>
          <w:noProof w:val="0"/>
        </w:rPr>
      </w:pPr>
      <w:r w:rsidRPr="005D0B3E">
        <w:rPr>
          <w:b/>
          <w:bCs/>
          <w:noProof w:val="0"/>
        </w:rPr>
        <w:t>propagować zrównoważony rozwój obszarów wiejskich</w:t>
      </w:r>
      <w:r w:rsidRPr="005D0B3E">
        <w:rPr>
          <w:noProof w:val="0"/>
        </w:rPr>
        <w:t xml:space="preserve"> z uwzględnieniem zarówno interesów gospodarczych mieszkańców, jak i wymogów ochrony dziedzictwa oraz krajobrazu kulturowego i przyrodniczego wsi;</w:t>
      </w:r>
    </w:p>
    <w:p w14:paraId="737F9979" w14:textId="77777777" w:rsidR="00E55C38" w:rsidRPr="005D0B3E" w:rsidRDefault="00E55C38" w:rsidP="00E55C38">
      <w:pPr>
        <w:pStyle w:val="Akapitzlist"/>
        <w:rPr>
          <w:noProof w:val="0"/>
        </w:rPr>
      </w:pPr>
      <w:r w:rsidRPr="005D0B3E">
        <w:rPr>
          <w:noProof w:val="0"/>
        </w:rPr>
        <w:t xml:space="preserve">prowadzić </w:t>
      </w:r>
      <w:r w:rsidRPr="005D0B3E">
        <w:rPr>
          <w:b/>
          <w:bCs/>
          <w:noProof w:val="0"/>
        </w:rPr>
        <w:t>działania promocyjne</w:t>
      </w:r>
      <w:r w:rsidRPr="005D0B3E">
        <w:rPr>
          <w:noProof w:val="0"/>
        </w:rPr>
        <w:t xml:space="preserve"> w zakresie podejścia „Leader”’;</w:t>
      </w:r>
    </w:p>
    <w:p w14:paraId="012F9BF7" w14:textId="77777777" w:rsidR="00E55C38" w:rsidRPr="005D0B3E" w:rsidRDefault="00E55C38" w:rsidP="00E55C38">
      <w:pPr>
        <w:pStyle w:val="Akapitzlist"/>
        <w:rPr>
          <w:noProof w:val="0"/>
        </w:rPr>
      </w:pPr>
      <w:r w:rsidRPr="005D0B3E">
        <w:rPr>
          <w:noProof w:val="0"/>
        </w:rPr>
        <w:t xml:space="preserve">prowadzić </w:t>
      </w:r>
      <w:r w:rsidRPr="005D0B3E">
        <w:rPr>
          <w:b/>
          <w:bCs/>
          <w:noProof w:val="0"/>
        </w:rPr>
        <w:t>działalność szkoleniową i edukacyjną</w:t>
      </w:r>
      <w:r w:rsidRPr="005D0B3E">
        <w:rPr>
          <w:noProof w:val="0"/>
        </w:rPr>
        <w:t xml:space="preserve"> w zakresie wiedzy samorządowej i obywatelskiej środowisk wiejskich, w szczególności w kontekście zintegrowanego rozwoju obszarów wiejskich. </w:t>
      </w:r>
    </w:p>
    <w:p w14:paraId="1E71EDFE" w14:textId="77777777" w:rsidR="008E3BD0" w:rsidRPr="005D0B3E" w:rsidRDefault="008E3BD0" w:rsidP="002F5F71">
      <w:pPr>
        <w:pStyle w:val="Nagwek2"/>
      </w:pPr>
      <w:bookmarkStart w:id="93" w:name="_Toc136890821"/>
      <w:r w:rsidRPr="005D0B3E">
        <w:t>Partnerstwo – zasady współpracy pomiędzy sektorem publicznym, społecznym i gospodarczym</w:t>
      </w:r>
      <w:bookmarkEnd w:id="93"/>
    </w:p>
    <w:p w14:paraId="767CF664" w14:textId="77777777" w:rsidR="00E55C38" w:rsidRPr="005D0B3E" w:rsidRDefault="00E55C38" w:rsidP="00E55C38">
      <w:r w:rsidRPr="005D0B3E">
        <w:t xml:space="preserve">Wdrażanie przedsięwzięć na obszarze LSR nie ma szans powodzenia bez udanej współpracy pomiędzy sektorem społecznym, gospodarczym i publicznym. W związku z tym określenie zasad i sposobów współuczestnictwa wszystkich interesariuszy jest kluczowym elementem osiągnięcia zgodności podejmowanych działań z potrzebami i oczekiwaniami społeczności lokalnej, ograniczenia występowania konfliktów oraz kosztów ich rozwiązywania, a także podstawą wzmacniania społeczeństwa obywatelskiego. </w:t>
      </w:r>
    </w:p>
    <w:p w14:paraId="33054EEB" w14:textId="77777777" w:rsidR="00E55C38" w:rsidRPr="005D0B3E" w:rsidRDefault="00E55C38" w:rsidP="00E55C38">
      <w:r w:rsidRPr="005D0B3E">
        <w:t>Współpraca międzysektorowa odbywać się będzie w trzech zintegrowanych wymiarach:</w:t>
      </w:r>
    </w:p>
    <w:p w14:paraId="55FDEC68" w14:textId="77777777" w:rsidR="008E3BD0" w:rsidRPr="005D0B3E" w:rsidRDefault="008E3BD0" w:rsidP="008E3BD0">
      <w:pPr>
        <w:pStyle w:val="Akapitzlist"/>
        <w:rPr>
          <w:noProof w:val="0"/>
        </w:rPr>
      </w:pPr>
      <w:r w:rsidRPr="005D0B3E">
        <w:rPr>
          <w:b/>
          <w:bCs/>
          <w:noProof w:val="0"/>
        </w:rPr>
        <w:t>merytorycznym</w:t>
      </w:r>
      <w:r w:rsidRPr="005D0B3E">
        <w:rPr>
          <w:noProof w:val="0"/>
        </w:rPr>
        <w:t xml:space="preserve"> – poprzez wspólne podejmowanie decyzji, rozwiązywanie problemów;</w:t>
      </w:r>
    </w:p>
    <w:p w14:paraId="096338BD" w14:textId="77777777" w:rsidR="008E3BD0" w:rsidRPr="005D0B3E" w:rsidRDefault="008E3BD0" w:rsidP="008E3BD0">
      <w:pPr>
        <w:pStyle w:val="Akapitzlist"/>
        <w:rPr>
          <w:noProof w:val="0"/>
        </w:rPr>
      </w:pPr>
      <w:r w:rsidRPr="005D0B3E">
        <w:rPr>
          <w:b/>
          <w:bCs/>
          <w:noProof w:val="0"/>
        </w:rPr>
        <w:lastRenderedPageBreak/>
        <w:t>organizacyjnym</w:t>
      </w:r>
      <w:r w:rsidRPr="005D0B3E">
        <w:rPr>
          <w:noProof w:val="0"/>
        </w:rPr>
        <w:t xml:space="preserve"> – polegającym na angażowaniu specyficznych i unikalnych zasobów oraz kompetencji charakterystycznych dla danego sektora i wzajemnym ich uzupełnianiu podczas realizacji wspólnych projektów;</w:t>
      </w:r>
    </w:p>
    <w:p w14:paraId="3E844DCD" w14:textId="77777777" w:rsidR="008E3BD0" w:rsidRPr="005D0B3E" w:rsidRDefault="008E3BD0" w:rsidP="008E3BD0">
      <w:pPr>
        <w:pStyle w:val="Akapitzlist"/>
        <w:rPr>
          <w:noProof w:val="0"/>
        </w:rPr>
      </w:pPr>
      <w:r w:rsidRPr="005D0B3E">
        <w:rPr>
          <w:b/>
          <w:bCs/>
          <w:noProof w:val="0"/>
        </w:rPr>
        <w:t xml:space="preserve">finansowym </w:t>
      </w:r>
      <w:r w:rsidRPr="005D0B3E">
        <w:rPr>
          <w:noProof w:val="0"/>
        </w:rPr>
        <w:t>– opierającym się na współudziale finansowym wszystkich partnerów poprzez zapewnienie wkładu własnego w realizację określonych przedsięwzięć.</w:t>
      </w:r>
    </w:p>
    <w:p w14:paraId="74A99294" w14:textId="21AFE0AA" w:rsidR="008E3BD0" w:rsidRPr="00D13FA0" w:rsidRDefault="008E3BD0" w:rsidP="008E3BD0">
      <w:pPr>
        <w:rPr>
          <w:b/>
          <w:bCs/>
        </w:rPr>
      </w:pPr>
      <w:r w:rsidRPr="00D13FA0">
        <w:t xml:space="preserve">Partnerstwo trzech sektorów: publicznego, społecznego i gospodarczego opiera się na podstawowych zasadach stanowiących fundament wspólnych działań: </w:t>
      </w:r>
      <w:r w:rsidRPr="00D13FA0">
        <w:rPr>
          <w:b/>
          <w:bCs/>
        </w:rPr>
        <w:t>respektowanie własnych potrzeb, możliwości i dążenie do osiągnięcia kompromisu, przejrzystość podejmowanych działań</w:t>
      </w:r>
      <w:r w:rsidR="00E55C38" w:rsidRPr="00D13FA0">
        <w:rPr>
          <w:b/>
          <w:bCs/>
        </w:rPr>
        <w:t xml:space="preserve"> oraz </w:t>
      </w:r>
      <w:r w:rsidRPr="00D13FA0">
        <w:rPr>
          <w:b/>
          <w:bCs/>
        </w:rPr>
        <w:t>otwarty dialog z mieszkańcami.</w:t>
      </w:r>
    </w:p>
    <w:p w14:paraId="28692131" w14:textId="37AB1657" w:rsidR="008E3BD0" w:rsidRPr="00F546A6" w:rsidRDefault="008E3BD0" w:rsidP="008E3BD0">
      <w:r w:rsidRPr="00F546A6">
        <w:t xml:space="preserve">Praktyczny wymiar partnerstwa opisany jest w statucie </w:t>
      </w:r>
      <w:r w:rsidR="00F546A6" w:rsidRPr="00F546A6">
        <w:t xml:space="preserve">Stowarzyszenia Zielony Pierścień Tarnowa </w:t>
      </w:r>
      <w:r w:rsidRPr="00F546A6">
        <w:t xml:space="preserve">(wersja z </w:t>
      </w:r>
      <w:r w:rsidR="004F38F9">
        <w:t>02</w:t>
      </w:r>
      <w:r w:rsidRPr="00F546A6">
        <w:t>.0</w:t>
      </w:r>
      <w:r w:rsidR="004F38F9">
        <w:t>6</w:t>
      </w:r>
      <w:r w:rsidRPr="00F546A6">
        <w:t>.</w:t>
      </w:r>
      <w:r w:rsidR="004F38F9" w:rsidRPr="00F546A6">
        <w:t>202</w:t>
      </w:r>
      <w:r w:rsidR="004F38F9">
        <w:t>3</w:t>
      </w:r>
      <w:r w:rsidRPr="00F546A6">
        <w:t>), który powołuje ciało w postaci Rady wybieranej przez Walne Zgromadzenie (</w:t>
      </w:r>
      <w:r w:rsidR="00F546A6" w:rsidRPr="00F546A6">
        <w:t>paragrafy 28 do 31)</w:t>
      </w:r>
      <w:r w:rsidRPr="00F546A6">
        <w:t>, do wyłącznej właściwości, której należy wybór operacji, które mają być realizowane w ramach LSR opracowanej przez Stowarzyszenie oraz ustalanie kwoty wsparcia.</w:t>
      </w:r>
    </w:p>
    <w:p w14:paraId="642B1E27" w14:textId="57140B7C" w:rsidR="008E3BD0" w:rsidRPr="00F546A6" w:rsidRDefault="008E3BD0" w:rsidP="008E3BD0">
      <w:r w:rsidRPr="00F546A6">
        <w:t>Rada liczy od 9 do 1</w:t>
      </w:r>
      <w:r w:rsidR="00F546A6" w:rsidRPr="00F546A6">
        <w:t>7</w:t>
      </w:r>
      <w:r w:rsidRPr="00F546A6">
        <w:t xml:space="preserve"> osób, a w jej skład muszą wejść reprezentanci wszystkich gmin z obszaru oraz muszą zostać zachowane określone parytety, potwierdzające równość poszczególnych sektorów. W skład Rady wchodzi co najmniej jeden przedstawiciel każdego z sektorów: publicznego, społecznego i gospodarczego, a także co najmniej jeden mieszkaniec obszaru działania LGD, przy czym przedstawiciele sektora publicznego stanowią mniej niż 30% składu Rady. Na poziomie podejmowania decyzji w Radzie ani władze publiczne, ani żadna z grup interesu nie może posiadać więcej niż 49% głosu.</w:t>
      </w:r>
    </w:p>
    <w:p w14:paraId="6530B7B3" w14:textId="34F4AF58" w:rsidR="008E3BD0" w:rsidRPr="00F546A6" w:rsidRDefault="008E3BD0" w:rsidP="008E3BD0">
      <w:pPr>
        <w:rPr>
          <w:rStyle w:val="Pogrubienie"/>
        </w:rPr>
      </w:pPr>
      <w:r w:rsidRPr="00F546A6">
        <w:rPr>
          <w:rStyle w:val="Pogrubienie"/>
        </w:rPr>
        <w:t>Podsumowanie</w:t>
      </w:r>
    </w:p>
    <w:p w14:paraId="19043FB2" w14:textId="092D83C4" w:rsidR="008E3BD0" w:rsidRPr="00F546A6" w:rsidRDefault="008E3BD0" w:rsidP="008E3BD0">
      <w:r w:rsidRPr="00F546A6">
        <w:t>Zaplanowane działania umożliwią wsparcie części beneficjentów w sposób odmienny od klasycznego podejścia – przejawiać się to będzie w zastosowaniu mechanizmu grantów, położeni</w:t>
      </w:r>
      <w:r w:rsidR="00F017A1" w:rsidRPr="00F546A6">
        <w:t>u</w:t>
      </w:r>
      <w:r w:rsidRPr="00F546A6">
        <w:t xml:space="preserve"> większego nacisku na wnoszenie wkładu własnego w postaci pracy własnej (co powinno w większym stopniu związać beneficjentów z przedmiotem działania i się z nim mocniej utożsamić). Odmienne od klasycznego przekazania dotacji będzie też obj</w:t>
      </w:r>
      <w:r w:rsidR="004E7EE5" w:rsidRPr="00F546A6">
        <w:t>ę</w:t>
      </w:r>
      <w:r w:rsidRPr="00F546A6">
        <w:t>cie wsparciem doradczym beneficjentów przez Biuro LGD i opieka w całym okresie realizacji i rozliczenia projektu.</w:t>
      </w:r>
    </w:p>
    <w:p w14:paraId="530C5832" w14:textId="1BF7A822" w:rsidR="008E3BD0" w:rsidRPr="00F546A6" w:rsidRDefault="008E3BD0" w:rsidP="008E3BD0">
      <w:r w:rsidRPr="00F546A6">
        <w:t>Wdrażanie projektu na obszarze kilku gmin (na obszarze funkcjonalnym) pozwoli także na podejmowanie interwencji przekraczających obszar jednej gminy (np. w ramach projektów związanych ze świadczeniem wsparcia dla osób starszych i niesamodzielnych), co nie tylko przyczyni się do poniesienia dostępności tych usług, ale także pozwoli obniżyć ich koszty wdrażania (realizacja większego obszarowo projektu pozwala redukować koszty sta</w:t>
      </w:r>
      <w:r w:rsidR="00945740">
        <w:t>łe</w:t>
      </w:r>
      <w:r w:rsidRPr="00F546A6">
        <w:t>). Bezsprzecznie wartością przyjętej filozofii wdrażania środków RLKS będzie także jak najszersze włączenie organizacji pozarządowych specjalizujących się w określonych obszarach działania i zachęcanie ich do realizacji przedsięwzięć, które na co dzień realizowane są przez podmioty publiczne. W pierwszej kolejności będzie to dotyczyło przedsięwzięć z zakresu wsparcia społecznego, ale także kultury, edukacji, ochrony dziedzictwa, ale także rozwoju produktu turystycznego.</w:t>
      </w:r>
    </w:p>
    <w:p w14:paraId="1BA04969" w14:textId="492FC85B" w:rsidR="008E3BD0" w:rsidRPr="00151F06" w:rsidRDefault="008E3BD0" w:rsidP="008E3BD0">
      <w:r w:rsidRPr="00F546A6">
        <w:t>Przyjęte w LSR zakresy wsparcia wynikają z przeprowadzonej diagnozy oraz pogłębionego dialogu społecznego i w najbardziej efektywny sposób przyczyniają się do wzmacniania lokalnych potencjałów (</w:t>
      </w:r>
      <w:r w:rsidR="00F546A6" w:rsidRPr="00F546A6">
        <w:t xml:space="preserve">bogactwa usług publicznych w otoczeniu </w:t>
      </w:r>
      <w:proofErr w:type="spellStart"/>
      <w:r w:rsidR="00F546A6" w:rsidRPr="00F546A6">
        <w:t>subregionalnego</w:t>
      </w:r>
      <w:proofErr w:type="spellEnd"/>
      <w:r w:rsidR="00F546A6" w:rsidRPr="00F546A6">
        <w:t xml:space="preserve"> T</w:t>
      </w:r>
      <w:r w:rsidR="00301C0F">
        <w:t>a</w:t>
      </w:r>
      <w:r w:rsidR="00F546A6" w:rsidRPr="00F546A6">
        <w:t>nowa, walorów turystyczno-rekreacyjnych, kulturowych, silnej przedsiębiorczości, w tym dotyczącej nowatorskich technologii związanych z odnawialnymi źródłami energii)</w:t>
      </w:r>
      <w:r w:rsidRPr="00F546A6">
        <w:t xml:space="preserve">, a także odpowiadają na najważniejsze </w:t>
      </w:r>
      <w:r w:rsidRPr="00151F06">
        <w:t>zdiagnozowane deficyty (</w:t>
      </w:r>
      <w:r w:rsidR="00151F06" w:rsidRPr="00151F06">
        <w:t>problemy rozwojowe dzieci i młodzieży, rosnąc</w:t>
      </w:r>
      <w:r w:rsidR="00151F06">
        <w:t>ą</w:t>
      </w:r>
      <w:r w:rsidR="00151F06" w:rsidRPr="00151F06">
        <w:t xml:space="preserve"> liczbę osób starszych i deficyty w zakresie zapewnienia im właściwych warunków opieki, </w:t>
      </w:r>
      <w:r w:rsidRPr="00151F06">
        <w:t>pozostawanie dużej grupy osób w trudniejszym położeniu bez realnego wsparcia</w:t>
      </w:r>
      <w:r w:rsidR="00151F06" w:rsidRPr="00151F06">
        <w:t>, kryzys przywództwa i myślenia wspólnotowego</w:t>
      </w:r>
      <w:r w:rsidRPr="00151F06">
        <w:t>).</w:t>
      </w:r>
    </w:p>
    <w:p w14:paraId="6F2D136A" w14:textId="5FF1B08E" w:rsidR="008E3BD0" w:rsidRPr="00F546A6" w:rsidRDefault="008E3BD0" w:rsidP="008E3BD0">
      <w:r w:rsidRPr="00151F06">
        <w:t>Konstruując LSR po pierwsze zdecydowano się na wykorzystanie mechanizmu</w:t>
      </w:r>
      <w:r w:rsidRPr="00F546A6">
        <w:t xml:space="preserve"> dwufunduszowego, co radykalnie zwiększyło możliwości realizacji projektów. Ponadto konstruując siatkę celów wzięto pod uwagę dostępność </w:t>
      </w:r>
      <w:r w:rsidR="004E7EE5" w:rsidRPr="00F546A6">
        <w:lastRenderedPageBreak/>
        <w:t xml:space="preserve">środków </w:t>
      </w:r>
      <w:r w:rsidRPr="00F546A6">
        <w:t xml:space="preserve">w </w:t>
      </w:r>
      <w:r w:rsidR="00DE4F74" w:rsidRPr="00F546A6">
        <w:t xml:space="preserve">ramach </w:t>
      </w:r>
      <w:r w:rsidRPr="00F546A6">
        <w:t>innych mechanizmach (np. ZIT czy IIT) i przyjęto takie priorytety w ramach RLKS</w:t>
      </w:r>
      <w:r w:rsidR="004E7EE5" w:rsidRPr="00F546A6">
        <w:t>,</w:t>
      </w:r>
      <w:r w:rsidRPr="00F546A6">
        <w:t xml:space="preserve"> aby zmaksymalizować dopływ środków na obszar współpracujących ze sobą gmin z maksymalnie wielu różnych źródeł finansowania.</w:t>
      </w:r>
    </w:p>
    <w:p w14:paraId="461FEFE2" w14:textId="1B5A5E0A" w:rsidR="0093503D" w:rsidRPr="00F546A6" w:rsidRDefault="008E3BD0" w:rsidP="004B4E3B">
      <w:r w:rsidRPr="00F546A6">
        <w:t>Przyjęty sposób wdrażania, w tym planowane wielozakresowe nabory wniosków o wsparcie, harmonizacja zakresów tematycznych następujących po sobie naborów, tak aby efekty poszczególnych działań (także realizowanych przez różnych beneficjentów) mog</w:t>
      </w:r>
      <w:r w:rsidR="004E7EE5" w:rsidRPr="00F546A6">
        <w:t>ły</w:t>
      </w:r>
      <w:r w:rsidRPr="00F546A6">
        <w:t xml:space="preserve"> od siebie współzależeć i z siebie wynikać, a także wielość metod wdrażania operacji w ramach LSR (projekty grantowe, projekty realizowane w partnerstwie, itp.) gwarantuje najpełniejsze odpowiadanie na potrzeby potencjalnych beneficjentów, da</w:t>
      </w:r>
      <w:r w:rsidR="004E7EE5" w:rsidRPr="00F546A6">
        <w:t>je</w:t>
      </w:r>
      <w:r w:rsidRPr="00F546A6">
        <w:t xml:space="preserve"> możliwość przenikania się i współzależności pomiędzy różnymi sektorami (efekt synergii), daje też możliwość zawiązywania partnerstw w celu efektywniejszej, szerszej i lepiej uspołecznionej realizacji projektów w środowisku lokalnym. </w:t>
      </w:r>
      <w:bookmarkEnd w:id="84"/>
    </w:p>
    <w:p w14:paraId="7BC8F7E8" w14:textId="5444CC54" w:rsidR="004B4E3B" w:rsidRPr="00282697" w:rsidRDefault="004B4E3B" w:rsidP="008E2C6D">
      <w:pPr>
        <w:pStyle w:val="Nagwek1"/>
      </w:pPr>
      <w:bookmarkStart w:id="94" w:name="_Toc136890822"/>
      <w:bookmarkEnd w:id="88"/>
      <w:r w:rsidRPr="00282697">
        <w:lastRenderedPageBreak/>
        <w:t>Cele i wskaźniki</w:t>
      </w:r>
      <w:r w:rsidR="00857368" w:rsidRPr="00282697">
        <w:t xml:space="preserve"> Lokalnej Strategii Rozwoju</w:t>
      </w:r>
      <w:bookmarkEnd w:id="94"/>
      <w:r w:rsidR="00857368" w:rsidRPr="00282697">
        <w:t xml:space="preserve"> </w:t>
      </w:r>
    </w:p>
    <w:p w14:paraId="48B092A2" w14:textId="5898755F" w:rsidR="007E52ED" w:rsidRPr="00282697" w:rsidRDefault="007E52ED" w:rsidP="002F5F71">
      <w:pPr>
        <w:pStyle w:val="Nagwek2"/>
      </w:pPr>
      <w:bookmarkStart w:id="95" w:name="_Toc136890823"/>
      <w:r w:rsidRPr="00282697">
        <w:t>Cele LSR i ich źródła finansowania</w:t>
      </w:r>
      <w:bookmarkEnd w:id="95"/>
    </w:p>
    <w:p w14:paraId="1D0CB1C1" w14:textId="2EE275CD" w:rsidR="00FA14B5" w:rsidRPr="00282697" w:rsidRDefault="00FA14B5" w:rsidP="00FA14B5">
      <w:r w:rsidRPr="00282697">
        <w:t xml:space="preserve">W rozdziale </w:t>
      </w:r>
      <w:r w:rsidR="00625ABB" w:rsidRPr="00282697">
        <w:t xml:space="preserve">III i </w:t>
      </w:r>
      <w:r w:rsidRPr="00282697">
        <w:t xml:space="preserve">IV dokonano szczegółowej analizy problemowej oraz </w:t>
      </w:r>
      <w:proofErr w:type="spellStart"/>
      <w:r w:rsidRPr="00282697">
        <w:t>priorytetyzacji</w:t>
      </w:r>
      <w:proofErr w:type="spellEnd"/>
      <w:r w:rsidRPr="00282697">
        <w:t xml:space="preserve"> potencjałów i potrzeb rozwojowych obszaru wdrażania LSR oraz zdiagnozowano i scharakteryzowano grupy docelowe istotne dla realizacji LSR oraz ich potrzeby. W oparciu o te ustalenia – </w:t>
      </w:r>
      <w:r w:rsidRPr="00282697">
        <w:rPr>
          <w:b/>
          <w:bCs/>
        </w:rPr>
        <w:t xml:space="preserve">w sposób partycypacyjny </w:t>
      </w:r>
      <w:r w:rsidRPr="00282697">
        <w:t xml:space="preserve">– sformułowano najistotniejsze </w:t>
      </w:r>
      <w:r w:rsidRPr="00282697">
        <w:rPr>
          <w:b/>
          <w:bCs/>
        </w:rPr>
        <w:t>wyzwania stojące przed LGD i wypracowano cele LSR.</w:t>
      </w:r>
    </w:p>
    <w:p w14:paraId="5094D48E" w14:textId="4EBDE4DC" w:rsidR="005625AE" w:rsidRDefault="00FA14B5" w:rsidP="00FA14B5">
      <w:r w:rsidRPr="00282697">
        <w:t xml:space="preserve">Obszar LGD boryka się z problemami horyzontalnymi dotykającymi wielu gmin w Małopolsce, zwłaszcza tych o rolniczym charakterze. Problemy te dotyczą </w:t>
      </w:r>
      <w:r w:rsidRPr="00282697">
        <w:rPr>
          <w:b/>
          <w:bCs/>
        </w:rPr>
        <w:t>starzenia się społeczeństwa, rozpadu więzi rodzinnych, wykluczenia społecznego części mieszkańców i braku poczucia zaopiekowania się u osób potrzebujących wsparcia</w:t>
      </w:r>
      <w:r w:rsidRPr="00282697">
        <w:t xml:space="preserve">, ciągle </w:t>
      </w:r>
      <w:r w:rsidRPr="00282697">
        <w:rPr>
          <w:b/>
          <w:bCs/>
        </w:rPr>
        <w:t>zbyt małej innowacyjności</w:t>
      </w:r>
      <w:r w:rsidRPr="00282697">
        <w:t xml:space="preserve"> zarówno świadczonych usług</w:t>
      </w:r>
      <w:r w:rsidR="005D0CF1" w:rsidRPr="00282697">
        <w:t>,</w:t>
      </w:r>
      <w:r w:rsidRPr="00282697">
        <w:t xml:space="preserve"> jak i innowacyjnych przedsiębiorstw. Ogromnym problemem są skutki zachodzących zmian klimatycznych oraz </w:t>
      </w:r>
      <w:r w:rsidRPr="00282697">
        <w:rPr>
          <w:b/>
          <w:bCs/>
        </w:rPr>
        <w:t>jakość środowiska naturalnego.</w:t>
      </w:r>
      <w:r w:rsidRPr="00282697">
        <w:t xml:space="preserve"> </w:t>
      </w:r>
    </w:p>
    <w:p w14:paraId="45A7DFD0" w14:textId="6F9158EE" w:rsidR="00282697" w:rsidRPr="00B569B5" w:rsidRDefault="00282697" w:rsidP="00FA14B5">
      <w:r>
        <w:t>Jednocześnie</w:t>
      </w:r>
      <w:r w:rsidR="005625AE">
        <w:t xml:space="preserve"> szansą i wyzwaniem jest wykorzystanie procesów </w:t>
      </w:r>
      <w:proofErr w:type="spellStart"/>
      <w:r w:rsidR="005625AE">
        <w:t>suburbanizacji</w:t>
      </w:r>
      <w:proofErr w:type="spellEnd"/>
      <w:r w:rsidR="005625AE">
        <w:t xml:space="preserve"> Tarnowa i stworzenie takich warunków dla osób chcących wyprowadzić się na przedmieścia, żeby wybrali jako docelowe miejsce zamieszkania podtarnowskie gminy tworzące LGD Zielony Pierścień Tarnowa. Stąd tak ważna jest poprawa </w:t>
      </w:r>
      <w:r w:rsidR="005625AE" w:rsidRPr="005625AE">
        <w:rPr>
          <w:b/>
          <w:bCs/>
        </w:rPr>
        <w:t>jakości i dostępności podstawowych usług publicznych</w:t>
      </w:r>
      <w:r w:rsidR="005625AE">
        <w:t xml:space="preserve">, zagospodarowanie terenu w taki sposób by tworzyć </w:t>
      </w:r>
      <w:r w:rsidR="005625AE" w:rsidRPr="005625AE">
        <w:rPr>
          <w:b/>
          <w:bCs/>
        </w:rPr>
        <w:t>atrakcyjną ofertę turystyki wee</w:t>
      </w:r>
      <w:r w:rsidR="000C15A0">
        <w:rPr>
          <w:b/>
          <w:bCs/>
        </w:rPr>
        <w:t>ke</w:t>
      </w:r>
      <w:r w:rsidR="005625AE" w:rsidRPr="005625AE">
        <w:rPr>
          <w:b/>
          <w:bCs/>
        </w:rPr>
        <w:t>ndowej i krótkoterminowej</w:t>
      </w:r>
      <w:r w:rsidR="005625AE">
        <w:t xml:space="preserve"> dla mieszkańców Tarnowa i innych tarnowskich gmin. Ale gminy podtarnowskie nie będą atrakcyjnym miejscem zamieszania bez radykalnego rozwiązania problemu niskiej emisji i w konsekwencji jakości powierza, stąd promocja szeroko pojętych </w:t>
      </w:r>
      <w:r w:rsidR="00B569B5" w:rsidRPr="00B569B5">
        <w:rPr>
          <w:b/>
          <w:bCs/>
        </w:rPr>
        <w:t>zielonej gospodarki</w:t>
      </w:r>
      <w:r w:rsidR="00B569B5">
        <w:t xml:space="preserve">, w tym </w:t>
      </w:r>
      <w:r w:rsidR="005625AE" w:rsidRPr="00B569B5">
        <w:t xml:space="preserve">odnawialnych źródle energii i efektywności energetycznej jest jednym </w:t>
      </w:r>
      <w:r w:rsidR="00B569B5">
        <w:t xml:space="preserve">z warunków podnoszenia konkurencyjności obszaru LGD i otwierania się na nowych mieszkańców. </w:t>
      </w:r>
    </w:p>
    <w:p w14:paraId="2D58DCCD" w14:textId="2BD12E53" w:rsidR="00625ABB" w:rsidRPr="001800B3" w:rsidRDefault="00FA14B5" w:rsidP="00FA14B5">
      <w:r w:rsidRPr="001800B3">
        <w:t>Korelacj</w:t>
      </w:r>
      <w:r w:rsidR="005D0CF1" w:rsidRPr="001800B3">
        <w:t>a</w:t>
      </w:r>
      <w:r w:rsidRPr="001800B3">
        <w:t xml:space="preserve"> zasobów i potencjałów w </w:t>
      </w:r>
      <w:r w:rsidR="005D0CF1" w:rsidRPr="001800B3">
        <w:t xml:space="preserve">zestawieniu </w:t>
      </w:r>
      <w:r w:rsidRPr="001800B3">
        <w:t>z deficytami obszaru i potrzebami rozwojowymi</w:t>
      </w:r>
      <w:r w:rsidR="005D0CF1" w:rsidRPr="001800B3">
        <w:t>,</w:t>
      </w:r>
      <w:r w:rsidRPr="001800B3">
        <w:t xml:space="preserve"> pozwoliła sformułować </w:t>
      </w:r>
      <w:r w:rsidR="001800B3" w:rsidRPr="001800B3">
        <w:t>dwa</w:t>
      </w:r>
      <w:r w:rsidRPr="001800B3">
        <w:t xml:space="preserve"> kluczowe – dla nowej perspektywy finansowej LGD – cele strategiczne. Ich koncentracja do zaledwie </w:t>
      </w:r>
      <w:r w:rsidR="001800B3" w:rsidRPr="001800B3">
        <w:t>dwóch</w:t>
      </w:r>
      <w:r w:rsidRPr="001800B3">
        <w:t xml:space="preserve"> celów jest wyrazem </w:t>
      </w:r>
      <w:r w:rsidR="00625ABB" w:rsidRPr="001800B3">
        <w:t>podejścia zintegrowanego</w:t>
      </w:r>
      <w:r w:rsidRPr="001800B3">
        <w:t xml:space="preserve">, </w:t>
      </w:r>
      <w:r w:rsidR="00625ABB" w:rsidRPr="001800B3">
        <w:t xml:space="preserve">które umożliwia </w:t>
      </w:r>
      <w:r w:rsidR="00416F0D" w:rsidRPr="001800B3">
        <w:t xml:space="preserve">skupienie się </w:t>
      </w:r>
      <w:r w:rsidR="00625ABB" w:rsidRPr="001800B3">
        <w:t>na kwestiach najistotniejszych i pozwala</w:t>
      </w:r>
      <w:r w:rsidRPr="001800B3">
        <w:t xml:space="preserve"> osiągnąć najlepsze efekty w relacji do relatywnie niewielkich środków, którymi dysponuje LGD, szczególnie w </w:t>
      </w:r>
      <w:r w:rsidR="005D0CF1" w:rsidRPr="001800B3">
        <w:t xml:space="preserve">kontekście </w:t>
      </w:r>
      <w:r w:rsidRPr="001800B3">
        <w:t xml:space="preserve">wyzwań z jakimi mierzy się obszar współpracujących ze sobą gmin. </w:t>
      </w:r>
    </w:p>
    <w:p w14:paraId="66C788C3" w14:textId="72E68551" w:rsidR="00FA14B5" w:rsidRPr="001800B3" w:rsidRDefault="00FA14B5" w:rsidP="00FA14B5">
      <w:r w:rsidRPr="001800B3">
        <w:t xml:space="preserve">Warto też zwrócić uwagę, iż </w:t>
      </w:r>
      <w:r w:rsidRPr="001800B3">
        <w:rPr>
          <w:b/>
          <w:bCs/>
        </w:rPr>
        <w:t>meta celem</w:t>
      </w:r>
      <w:r w:rsidRPr="001800B3">
        <w:t xml:space="preserve">, który legł u podstaw myślenia o nowej strategii i formułowaniu jej celów było </w:t>
      </w:r>
      <w:r w:rsidRPr="001800B3">
        <w:rPr>
          <w:b/>
          <w:bCs/>
        </w:rPr>
        <w:t>odpowiadanie na zdiagnozowane potrzeby mieszkańców</w:t>
      </w:r>
      <w:r w:rsidRPr="001800B3">
        <w:t xml:space="preserve">. A poprzez aktywizację społeczno-ekonomiczną obszaru - poprawa jakości życia mieszkańców na obszarze, na którym swoją działalność prowadzi LGD </w:t>
      </w:r>
      <w:r w:rsidR="001800B3" w:rsidRPr="001800B3">
        <w:t>Zielony Pierścień Tarnowa</w:t>
      </w:r>
      <w:r w:rsidRPr="001800B3">
        <w:t xml:space="preserve">. </w:t>
      </w:r>
    </w:p>
    <w:p w14:paraId="0FD69282" w14:textId="77777777" w:rsidR="00FA14B5" w:rsidRPr="001800B3" w:rsidRDefault="00FA14B5" w:rsidP="00FA14B5">
      <w:pPr>
        <w:rPr>
          <w:rFonts w:cs="Tahoma"/>
        </w:rPr>
      </w:pPr>
      <w:r w:rsidRPr="001800B3">
        <w:rPr>
          <w:rFonts w:cs="Tahoma"/>
        </w:rPr>
        <w:t>Cele strategiczne LSR sformułowano w sposób następujący:</w:t>
      </w:r>
    </w:p>
    <w:p w14:paraId="2AB92D54" w14:textId="49CA8258" w:rsidR="00FA14B5" w:rsidRPr="00364467" w:rsidRDefault="00FA14B5" w:rsidP="00FA14B5">
      <w:pPr>
        <w:rPr>
          <w:color w:val="FF0000"/>
        </w:rPr>
      </w:pPr>
      <w:r w:rsidRPr="00364467">
        <w:rPr>
          <w:noProof/>
          <w:color w:val="FF0000"/>
        </w:rPr>
        <w:drawing>
          <wp:inline distT="0" distB="0" distL="0" distR="0" wp14:anchorId="78F74813" wp14:editId="76EAEC12">
            <wp:extent cx="6459220" cy="1796877"/>
            <wp:effectExtent l="0" t="19050" r="0" b="1333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5547222" w14:textId="235092A2" w:rsidR="001800B3" w:rsidRPr="0055128D" w:rsidRDefault="00625ABB" w:rsidP="001800B3">
      <w:pPr>
        <w:pStyle w:val="Nagwek3"/>
        <w:ind w:left="851" w:hanging="851"/>
      </w:pPr>
      <w:bookmarkStart w:id="96" w:name="_Toc136890824"/>
      <w:r w:rsidRPr="0055128D">
        <w:lastRenderedPageBreak/>
        <w:t xml:space="preserve">Cel pierwszy: </w:t>
      </w:r>
      <w:r w:rsidR="001800B3" w:rsidRPr="00DE1182">
        <w:t>Zielony, innowacyjny</w:t>
      </w:r>
      <w:r w:rsidR="00E5305F">
        <w:t>,</w:t>
      </w:r>
      <w:r w:rsidR="001800B3" w:rsidRPr="00DE1182">
        <w:t xml:space="preserve"> atrakcyjny</w:t>
      </w:r>
      <w:r w:rsidR="001800B3" w:rsidRPr="0055128D">
        <w:t xml:space="preserve"> - wzmocnienie endogenicznych potencjałów gmin leżących wokół miasta subregionalnego - Tarnowa jako elementów podnoszących jakość życia</w:t>
      </w:r>
      <w:bookmarkEnd w:id="96"/>
    </w:p>
    <w:p w14:paraId="7D48DD7F" w14:textId="73A5C361" w:rsidR="0055128D" w:rsidRPr="009D12CC" w:rsidRDefault="00625ABB" w:rsidP="00625ABB">
      <w:r w:rsidRPr="009D12CC">
        <w:t xml:space="preserve">Cel, w całości oparty na potencjałach obszaru – </w:t>
      </w:r>
      <w:r w:rsidR="0055128D" w:rsidRPr="009D12CC">
        <w:t xml:space="preserve">położeniu w otoczeniu Tarnowa, w którym zachodzą dynamiczne procesy </w:t>
      </w:r>
      <w:proofErr w:type="spellStart"/>
      <w:r w:rsidR="0055128D" w:rsidRPr="009D12CC">
        <w:t>suburbanizacji</w:t>
      </w:r>
      <w:proofErr w:type="spellEnd"/>
      <w:r w:rsidR="0055128D" w:rsidRPr="009D12CC">
        <w:t xml:space="preserve">, których beneficjantem są podtarnowskie gminy, walorów przyrodniczych, krajobrazowych, kulturowych oraz posiadanej infrastrukturze turystyczno-rekreacyjnej, które budują atrakcyjną ofertę spędzania czasu wolnego dla mieszkańców całego powiatu tarnowskiego wraz z miastem rdzeniowym, a także rozwiniętymi usługami publicznymi, które jednak wymagają cały czas rozbudowy oraz poprawy ich dostępności rozumianej w bardzo szeroki sposób. </w:t>
      </w:r>
    </w:p>
    <w:p w14:paraId="672966CB" w14:textId="4C240B62" w:rsidR="0086389B" w:rsidRDefault="006C6DA8" w:rsidP="0055128D">
      <w:r w:rsidRPr="009D12CC">
        <w:t xml:space="preserve">W konsekwencji - </w:t>
      </w:r>
      <w:r w:rsidR="0055128D" w:rsidRPr="009D12CC">
        <w:t xml:space="preserve">stwarzanie lepszych warunków do życia </w:t>
      </w:r>
      <w:r w:rsidRPr="009D12CC">
        <w:t xml:space="preserve">obecnym </w:t>
      </w:r>
      <w:r w:rsidR="0055128D" w:rsidRPr="009D12CC">
        <w:t>mieszkańcom obszaru</w:t>
      </w:r>
      <w:r w:rsidRPr="009D12CC">
        <w:t xml:space="preserve"> oraz atrakcyjnych warunków dla potencjalnych mieszkańców, sprawi, iż Ci pierwsi nie będą tak łatwo skłonni do podejmowania decyzji o wyj</w:t>
      </w:r>
      <w:r w:rsidR="004F38F9">
        <w:t>eź</w:t>
      </w:r>
      <w:r w:rsidRPr="009D12CC">
        <w:t>d</w:t>
      </w:r>
      <w:r w:rsidR="00301C0F">
        <w:t>zie</w:t>
      </w:r>
      <w:r w:rsidRPr="009D12CC">
        <w:t xml:space="preserve"> do innych ośrodków, a drudzy chętniej podejmą decyzj</w:t>
      </w:r>
      <w:r w:rsidR="009D12CC" w:rsidRPr="009D12CC">
        <w:t>ę</w:t>
      </w:r>
      <w:r w:rsidRPr="009D12CC">
        <w:t xml:space="preserve"> o przeniesieniu się z dużego ośrodka miejskiego na tereny </w:t>
      </w:r>
      <w:r w:rsidR="009D12CC" w:rsidRPr="009D12CC">
        <w:t xml:space="preserve">mniej zurbanizowane. Aby było to możliwe konieczna jest poprawa jakości i dostępności </w:t>
      </w:r>
      <w:r w:rsidR="0086389B">
        <w:t xml:space="preserve">innowacyjnych </w:t>
      </w:r>
      <w:r w:rsidR="009D12CC" w:rsidRPr="009D12CC">
        <w:t>usług publicznych</w:t>
      </w:r>
      <w:r w:rsidR="0086389B">
        <w:t xml:space="preserve"> i komercyjnych</w:t>
      </w:r>
      <w:r w:rsidR="009D12CC" w:rsidRPr="009D12CC">
        <w:t xml:space="preserve">, większa dbałość o zieloną gospodarkę i poprawę jakości środowiska naturalnego, a także wspieranie zakładania i rozwoju lokalnych przedsiębiorstw, jako możliwości samozatrudnienia się dla aktywnych mieszkańców bądź stwarzania atrakcyjnych miejsc pracy, szczególnie w tych sektorach, które historycznie są tradycyjnymi branżami na tym obszarze. Ważna dla tożsamości i rozwoju obszaru LGD jest także dbałość o dziedzictwo materialne i niematerialne, które jest elementem kulturotwórczym dla mieszkańców tego obszaru </w:t>
      </w:r>
      <w:r w:rsidR="0086389B">
        <w:t xml:space="preserve">oraz popularyzacje tych aspektów. To bowiem ważny element w budowaniu poczucia wspólnotowości i przywiązania do miejsca, w którym się żyje i pracuje. </w:t>
      </w:r>
    </w:p>
    <w:p w14:paraId="0002073E" w14:textId="6A008FC8" w:rsidR="0055128D" w:rsidRPr="0086389B" w:rsidRDefault="0055128D" w:rsidP="0055128D">
      <w:r w:rsidRPr="0086389B">
        <w:t>Efektem wdrożenia szeregu usprawnień w ofercie i dostępie do usług winno być m.in. podwyższenie efektywności ich świadczenia (poprzez redukcję kosztów świadczenia usług, personelu), polepszenie transparentności działania, podwyższenie jakości czy zwiększenie satysfakcji mieszkańców obszaru LGD korzystających z tych usług. Wydaje się, że szczególnie istotne jest wdrażanie innowacji w sektorze publicznym, jako warunek konieczny do stymulowania procesów rozwojowych i dostosowań strukturalnych wobec nowych wyzwań cywilizacyjnych i podnoszenia jakości życia na obszarach wiejskich.</w:t>
      </w:r>
    </w:p>
    <w:p w14:paraId="2B39EA33" w14:textId="4236C1F2" w:rsidR="00625ABB" w:rsidRDefault="00625ABB" w:rsidP="00625ABB">
      <w:r w:rsidRPr="0086389B">
        <w:t>W poniższej matrycy zarysowano logikę towarzyszącą dochodzeniu do sformułowania pierwszego celu strategii poczynając od potencjałów, przez zdiagnozowane problemy, aż do wyzwań, które legły u podstaw sfomułowania ostatecznego brzmienia celu.</w:t>
      </w:r>
    </w:p>
    <w:p w14:paraId="6B7605A5" w14:textId="52011721" w:rsidR="00625ABB" w:rsidRPr="0086389B" w:rsidRDefault="00625ABB" w:rsidP="00282697">
      <w:pPr>
        <w:pStyle w:val="Legenda"/>
      </w:pPr>
      <w:bookmarkStart w:id="97" w:name="_Toc136890857"/>
      <w:r w:rsidRPr="0086389B">
        <w:t xml:space="preserve">Tabela </w:t>
      </w:r>
      <w:r w:rsidR="00D5520A">
        <w:fldChar w:fldCharType="begin"/>
      </w:r>
      <w:r w:rsidR="00D5520A">
        <w:instrText xml:space="preserve"> SEQ Tabela \* ARABIC </w:instrText>
      </w:r>
      <w:r w:rsidR="00D5520A">
        <w:fldChar w:fldCharType="separate"/>
      </w:r>
      <w:r w:rsidR="00D5520A">
        <w:rPr>
          <w:noProof/>
        </w:rPr>
        <w:t>13</w:t>
      </w:r>
      <w:r w:rsidR="00D5520A">
        <w:rPr>
          <w:noProof/>
        </w:rPr>
        <w:fldChar w:fldCharType="end"/>
      </w:r>
      <w:r w:rsidRPr="0086389B">
        <w:t>. Zintegrowane podejście do formułowania celu pierwszego</w:t>
      </w:r>
      <w:bookmarkEnd w:id="97"/>
      <w:r w:rsidRPr="0086389B">
        <w:t xml:space="preserve"> </w:t>
      </w:r>
    </w:p>
    <w:tbl>
      <w:tblPr>
        <w:tblStyle w:val="CWD"/>
        <w:tblW w:w="10206" w:type="dxa"/>
        <w:tblLook w:val="04A0" w:firstRow="1" w:lastRow="0" w:firstColumn="1" w:lastColumn="0" w:noHBand="0" w:noVBand="1"/>
      </w:tblPr>
      <w:tblGrid>
        <w:gridCol w:w="2691"/>
        <w:gridCol w:w="2692"/>
        <w:gridCol w:w="2692"/>
        <w:gridCol w:w="2131"/>
      </w:tblGrid>
      <w:tr w:rsidR="009E40C4" w:rsidRPr="00364467" w14:paraId="11FBE931" w14:textId="77777777" w:rsidTr="00DE1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shd w:val="clear" w:color="auto" w:fill="92D050"/>
          </w:tcPr>
          <w:p w14:paraId="033FCD5B" w14:textId="697D8D06" w:rsidR="009E40C4" w:rsidRPr="00DA0925" w:rsidRDefault="009E40C4" w:rsidP="009E40C4">
            <w:pPr>
              <w:spacing w:before="0" w:after="0"/>
              <w:jc w:val="center"/>
              <w:rPr>
                <w:b w:val="0"/>
              </w:rPr>
            </w:pPr>
            <w:r w:rsidRPr="0068197C">
              <w:rPr>
                <w:rFonts w:cs="Times New Roman"/>
              </w:rPr>
              <w:t xml:space="preserve">Potencjały i zasoby </w:t>
            </w:r>
          </w:p>
        </w:tc>
        <w:tc>
          <w:tcPr>
            <w:tcW w:w="2692" w:type="dxa"/>
            <w:shd w:val="clear" w:color="auto" w:fill="92D050"/>
          </w:tcPr>
          <w:p w14:paraId="41B5BDA0" w14:textId="34EABBF1" w:rsidR="009E40C4" w:rsidRPr="00DA0925" w:rsidRDefault="009E40C4" w:rsidP="009E40C4">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68197C">
              <w:rPr>
                <w:rFonts w:cs="Times New Roman"/>
              </w:rPr>
              <w:t>Problemy</w:t>
            </w:r>
          </w:p>
        </w:tc>
        <w:tc>
          <w:tcPr>
            <w:tcW w:w="2692" w:type="dxa"/>
            <w:shd w:val="clear" w:color="auto" w:fill="92D050"/>
          </w:tcPr>
          <w:p w14:paraId="74388B5A" w14:textId="1BE31369" w:rsidR="009E40C4" w:rsidRPr="00DA0925" w:rsidRDefault="009E40C4" w:rsidP="009E40C4">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68197C">
              <w:rPr>
                <w:rFonts w:cs="Times New Roman"/>
              </w:rPr>
              <w:t>Wyzwania</w:t>
            </w:r>
          </w:p>
        </w:tc>
        <w:tc>
          <w:tcPr>
            <w:tcW w:w="2131" w:type="dxa"/>
            <w:shd w:val="clear" w:color="auto" w:fill="92D050"/>
          </w:tcPr>
          <w:p w14:paraId="3846DF93" w14:textId="66BF26DA" w:rsidR="009E40C4" w:rsidRPr="00DA0925" w:rsidRDefault="009E40C4" w:rsidP="009E40C4">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68197C">
              <w:rPr>
                <w:rFonts w:cs="Times New Roman"/>
              </w:rPr>
              <w:t>Cele</w:t>
            </w:r>
          </w:p>
        </w:tc>
      </w:tr>
      <w:tr w:rsidR="009E40C4" w:rsidRPr="00DE1182" w14:paraId="5D588E72" w14:textId="77777777" w:rsidTr="00582BD8">
        <w:trPr>
          <w:trHeight w:val="859"/>
        </w:trPr>
        <w:tc>
          <w:tcPr>
            <w:cnfStyle w:val="001000000000" w:firstRow="0" w:lastRow="0" w:firstColumn="1" w:lastColumn="0" w:oddVBand="0" w:evenVBand="0" w:oddHBand="0" w:evenHBand="0" w:firstRowFirstColumn="0" w:firstRowLastColumn="0" w:lastRowFirstColumn="0" w:lastRowLastColumn="0"/>
            <w:tcW w:w="2691" w:type="dxa"/>
            <w:shd w:val="clear" w:color="auto" w:fill="FFFFFF" w:themeFill="background1"/>
            <w:vAlign w:val="top"/>
          </w:tcPr>
          <w:p w14:paraId="2C07863C" w14:textId="77777777" w:rsidR="009E40C4" w:rsidRPr="007D3610" w:rsidRDefault="009E40C4" w:rsidP="009E40C4">
            <w:pPr>
              <w:spacing w:before="0" w:after="0"/>
              <w:ind w:firstLine="11"/>
              <w:rPr>
                <w:rFonts w:cs="Times New Roman"/>
                <w:b w:val="0"/>
                <w:bCs/>
              </w:rPr>
            </w:pPr>
            <w:r w:rsidRPr="007D3610">
              <w:rPr>
                <w:rFonts w:cs="Times New Roman"/>
                <w:b w:val="0"/>
                <w:bCs/>
              </w:rPr>
              <w:t xml:space="preserve">Powoli, acz systematycznie rośnie liczba ludności na obszarze. Jest to efekt migracji z terenu </w:t>
            </w:r>
            <w:proofErr w:type="spellStart"/>
            <w:r w:rsidRPr="007D3610">
              <w:rPr>
                <w:rFonts w:cs="Times New Roman"/>
                <w:b w:val="0"/>
                <w:bCs/>
              </w:rPr>
              <w:t>subregionalnego</w:t>
            </w:r>
            <w:proofErr w:type="spellEnd"/>
            <w:r w:rsidRPr="007D3610">
              <w:rPr>
                <w:rFonts w:cs="Times New Roman"/>
                <w:b w:val="0"/>
                <w:bCs/>
              </w:rPr>
              <w:t xml:space="preserve"> Tarnowa do suburbiów miasta rdzeniowego.</w:t>
            </w:r>
          </w:p>
          <w:p w14:paraId="37B56CFC" w14:textId="77777777" w:rsidR="009E40C4" w:rsidRPr="007D3610" w:rsidRDefault="009E40C4" w:rsidP="009E40C4">
            <w:pPr>
              <w:spacing w:before="0" w:after="0"/>
              <w:ind w:firstLine="11"/>
              <w:rPr>
                <w:rFonts w:cs="Times New Roman"/>
                <w:b w:val="0"/>
                <w:bCs/>
              </w:rPr>
            </w:pPr>
            <w:r w:rsidRPr="007D3610">
              <w:rPr>
                <w:rFonts w:cs="Times New Roman"/>
                <w:b w:val="0"/>
                <w:bCs/>
              </w:rPr>
              <w:t xml:space="preserve">Bardzo dobra zewnętrzna dostępność komunikacyjna obszaru (autostrada A4, kolej na kierunku wschód- zachód i północy-południe, </w:t>
            </w:r>
            <w:r w:rsidRPr="007D3610">
              <w:rPr>
                <w:rFonts w:cs="Times New Roman"/>
                <w:b w:val="0"/>
                <w:bCs/>
              </w:rPr>
              <w:lastRenderedPageBreak/>
              <w:t>bliskość dwóch portów lotniczych).</w:t>
            </w:r>
          </w:p>
          <w:p w14:paraId="4622DA6F" w14:textId="77777777" w:rsidR="009E40C4" w:rsidRPr="007D3610" w:rsidRDefault="009E40C4" w:rsidP="009E40C4">
            <w:pPr>
              <w:spacing w:before="0" w:after="0"/>
              <w:ind w:firstLine="11"/>
              <w:rPr>
                <w:rFonts w:cs="Times New Roman"/>
                <w:b w:val="0"/>
                <w:bCs/>
              </w:rPr>
            </w:pPr>
            <w:r w:rsidRPr="007D3610">
              <w:rPr>
                <w:rFonts w:cs="Times New Roman"/>
                <w:b w:val="0"/>
                <w:bCs/>
              </w:rPr>
              <w:t>Duża aktywność gospodarcza mieszkańców, otwarcie na innowacje, przemysły kreatywne.</w:t>
            </w:r>
          </w:p>
          <w:p w14:paraId="4222BAD4" w14:textId="77777777" w:rsidR="009E40C4" w:rsidRPr="007D3610" w:rsidRDefault="009E40C4" w:rsidP="009E40C4">
            <w:pPr>
              <w:spacing w:before="0" w:after="0"/>
              <w:ind w:firstLine="11"/>
              <w:rPr>
                <w:rFonts w:cs="Times New Roman"/>
                <w:b w:val="0"/>
                <w:bCs/>
              </w:rPr>
            </w:pPr>
            <w:r w:rsidRPr="007D3610">
              <w:rPr>
                <w:rFonts w:cs="Times New Roman"/>
                <w:b w:val="0"/>
                <w:bCs/>
              </w:rPr>
              <w:t>Istnieją charakterystyczne dla obszaru specjalizacje gospodarcze (branża budowlana, przemysł drzewny, przetwórstwo rolno-spożywcze).</w:t>
            </w:r>
          </w:p>
          <w:p w14:paraId="49661D13" w14:textId="77777777" w:rsidR="009E40C4" w:rsidRPr="00415E2A" w:rsidRDefault="009E40C4" w:rsidP="009E40C4">
            <w:pPr>
              <w:spacing w:before="0" w:after="0"/>
              <w:ind w:firstLine="11"/>
              <w:rPr>
                <w:rFonts w:cs="Times New Roman"/>
              </w:rPr>
            </w:pPr>
            <w:r w:rsidRPr="007D3610">
              <w:rPr>
                <w:rFonts w:cs="Times New Roman"/>
                <w:b w:val="0"/>
                <w:bCs/>
              </w:rPr>
              <w:t>Mocne przywiązanie do lokalnej tradycji i kultury</w:t>
            </w:r>
            <w:r w:rsidRPr="00415E2A">
              <w:rPr>
                <w:rFonts w:cs="Times New Roman"/>
              </w:rPr>
              <w:t>.</w:t>
            </w:r>
          </w:p>
          <w:p w14:paraId="48AA948B" w14:textId="6D76355F" w:rsidR="009E40C4" w:rsidRPr="00415E2A" w:rsidRDefault="009E40C4" w:rsidP="009E40C4">
            <w:pPr>
              <w:spacing w:before="0" w:after="0"/>
              <w:ind w:firstLine="11"/>
              <w:rPr>
                <w:rFonts w:cs="Times New Roman"/>
                <w:b w:val="0"/>
              </w:rPr>
            </w:pPr>
            <w:r w:rsidRPr="00415E2A">
              <w:rPr>
                <w:rFonts w:cs="Times New Roman"/>
                <w:b w:val="0"/>
              </w:rPr>
              <w:t>Ogromny potencjał do rozwoju turystyki weekendowej, specjalistycznej (np. jeździeckiej), i szeroko pojmowanej rekreacji.</w:t>
            </w:r>
          </w:p>
        </w:tc>
        <w:tc>
          <w:tcPr>
            <w:tcW w:w="2692" w:type="dxa"/>
            <w:vAlign w:val="top"/>
          </w:tcPr>
          <w:p w14:paraId="481C2D4F" w14:textId="77777777" w:rsidR="009E40C4" w:rsidRPr="00415E2A"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415E2A">
              <w:rPr>
                <w:rFonts w:cs="Times New Roman"/>
              </w:rPr>
              <w:lastRenderedPageBreak/>
              <w:t xml:space="preserve">Centrum zawodowe, edukacyjne, kulturalne nowych mieszkańców obszaru pozostaje dalej w mieście, z którego się przenieśli w ostatnich latach, tj. w Tarnowie, co jest efektem nie zawsze satysfakcjonującej oferty usług publicznych w miejscu zamieszkania (szczególnie w stosunku do </w:t>
            </w:r>
            <w:r w:rsidRPr="00415E2A">
              <w:rPr>
                <w:rFonts w:cs="Times New Roman"/>
              </w:rPr>
              <w:lastRenderedPageBreak/>
              <w:t>aspiracji/przyzwyczajeń tej grupy mieszkańców).</w:t>
            </w:r>
          </w:p>
          <w:p w14:paraId="7C02F9BA" w14:textId="77777777" w:rsidR="009E40C4" w:rsidRPr="00415E2A"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415E2A">
              <w:rPr>
                <w:rFonts w:cs="Times New Roman"/>
              </w:rPr>
              <w:t>Pomimo dodatniego salda migracji ogólnopolskie trendy demograficzne dotykają także obszar LGD ZPT – spada liczba dzieci, rośnie liczba osób starszych.</w:t>
            </w:r>
          </w:p>
          <w:p w14:paraId="19334018" w14:textId="77777777" w:rsidR="009E40C4" w:rsidRPr="00415E2A"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415E2A">
              <w:rPr>
                <w:rFonts w:cs="Times New Roman"/>
              </w:rPr>
              <w:t>Niska zdolność lokalnych przedsiębiorców do kooperacji i współpracy.</w:t>
            </w:r>
          </w:p>
          <w:p w14:paraId="5E2EA55E" w14:textId="77777777" w:rsidR="009E40C4" w:rsidRPr="009E40C4"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415E2A">
              <w:rPr>
                <w:rFonts w:cs="Times New Roman"/>
              </w:rPr>
              <w:t>Ciągle słabo zagospodarowany potencjał dla rozwoju turystyki weekendowej (rowerowej, pieszej, jeździeckiej).</w:t>
            </w:r>
          </w:p>
          <w:p w14:paraId="282E10CE" w14:textId="3274204A" w:rsidR="009E40C4" w:rsidRPr="00415E2A"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2692" w:type="dxa"/>
            <w:vAlign w:val="top"/>
          </w:tcPr>
          <w:p w14:paraId="37635A7C" w14:textId="4A9C1679" w:rsidR="009E40C4"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lastRenderedPageBreak/>
              <w:t>Podniesienie jakości i dostępności usług publicznych na obszarze LGD.</w:t>
            </w:r>
          </w:p>
          <w:p w14:paraId="29141669" w14:textId="28D33B71" w:rsidR="009E40C4"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Poprawa jakości środowiska, w tym powietrza jako element podnoszący jakość życia obecnych mieszkańców i zwiększający atrakcyjność osiedleńczą obszaru.</w:t>
            </w:r>
          </w:p>
          <w:p w14:paraId="4B3CC87C" w14:textId="34353B87" w:rsidR="009E40C4"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lastRenderedPageBreak/>
              <w:t>Stwarzanie warunków do rozwoju przedsiębiorczości na obszarze LGD.</w:t>
            </w:r>
          </w:p>
          <w:p w14:paraId="48B8FC25" w14:textId="6F248C66" w:rsidR="009E40C4" w:rsidRPr="00DE1182"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Rozwijanie infrastruktury i oferty kulturalnej i turystyki weekendowej jako element podnoszący atrakcyjność obszaru LGD.</w:t>
            </w:r>
          </w:p>
        </w:tc>
        <w:tc>
          <w:tcPr>
            <w:tcW w:w="2131" w:type="dxa"/>
            <w:vAlign w:val="top"/>
          </w:tcPr>
          <w:p w14:paraId="12AFEA93" w14:textId="0682509A" w:rsidR="009E40C4" w:rsidRPr="009E40C4"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bCs/>
              </w:rPr>
            </w:pPr>
            <w:r w:rsidRPr="009E40C4">
              <w:rPr>
                <w:rFonts w:cs="Times New Roman"/>
                <w:bCs/>
              </w:rPr>
              <w:lastRenderedPageBreak/>
              <w:t>C.1. Zielony, innowacyjny</w:t>
            </w:r>
            <w:r w:rsidR="00E94808">
              <w:rPr>
                <w:rFonts w:cs="Times New Roman"/>
                <w:bCs/>
              </w:rPr>
              <w:t>,</w:t>
            </w:r>
            <w:r w:rsidRPr="009E40C4">
              <w:rPr>
                <w:rFonts w:cs="Times New Roman"/>
                <w:bCs/>
              </w:rPr>
              <w:t xml:space="preserve"> atrakcyjny - wzmocnienie endogenicznych potencjałów gmin leżących wokół miasta </w:t>
            </w:r>
            <w:proofErr w:type="spellStart"/>
            <w:r w:rsidRPr="009E40C4">
              <w:rPr>
                <w:rFonts w:cs="Times New Roman"/>
                <w:bCs/>
              </w:rPr>
              <w:t>subregionalnego</w:t>
            </w:r>
            <w:proofErr w:type="spellEnd"/>
            <w:r w:rsidRPr="009E40C4">
              <w:rPr>
                <w:rFonts w:cs="Times New Roman"/>
                <w:bCs/>
              </w:rPr>
              <w:t xml:space="preserve"> - Tarnowa jako elementów </w:t>
            </w:r>
            <w:r w:rsidRPr="009E40C4">
              <w:rPr>
                <w:rFonts w:cs="Times New Roman"/>
                <w:bCs/>
              </w:rPr>
              <w:lastRenderedPageBreak/>
              <w:t>podnoszących jakość życia</w:t>
            </w:r>
          </w:p>
          <w:p w14:paraId="01C6C666" w14:textId="77777777" w:rsidR="009E40C4" w:rsidRPr="009E40C4" w:rsidRDefault="009E40C4"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bCs/>
              </w:rPr>
            </w:pPr>
          </w:p>
          <w:p w14:paraId="7BAE0090" w14:textId="04858E47" w:rsidR="009E40C4" w:rsidRPr="00DE1182" w:rsidRDefault="009E40C4" w:rsidP="003374B5">
            <w:pPr>
              <w:spacing w:before="0" w:after="0"/>
              <w:jc w:val="left"/>
              <w:cnfStyle w:val="000000000000" w:firstRow="0" w:lastRow="0" w:firstColumn="0" w:lastColumn="0" w:oddVBand="0" w:evenVBand="0" w:oddHBand="0" w:evenHBand="0" w:firstRowFirstColumn="0" w:firstRowLastColumn="0" w:lastRowFirstColumn="0" w:lastRowLastColumn="0"/>
            </w:pPr>
          </w:p>
        </w:tc>
      </w:tr>
    </w:tbl>
    <w:p w14:paraId="29D7329E" w14:textId="6A186EAA" w:rsidR="00625ABB" w:rsidRPr="00DE1182" w:rsidRDefault="00625ABB" w:rsidP="00563E57">
      <w:pPr>
        <w:pStyle w:val="podpiselementu"/>
        <w:rPr>
          <w:lang w:eastAsia="pl-PL"/>
        </w:rPr>
      </w:pPr>
      <w:r w:rsidRPr="00DE1182">
        <w:rPr>
          <w:lang w:eastAsia="pl-PL"/>
        </w:rPr>
        <w:lastRenderedPageBreak/>
        <w:t xml:space="preserve">Źródło: Opracowanie własne w oparciu o wyniki diagnozy, ankiet, warsztatów i spotkań z mieszkańcami </w:t>
      </w:r>
    </w:p>
    <w:p w14:paraId="4D94AA60" w14:textId="6B682547" w:rsidR="0086389B" w:rsidRPr="00DE1182" w:rsidRDefault="00625ABB" w:rsidP="0086389B">
      <w:r w:rsidRPr="00DE1182">
        <w:t xml:space="preserve">W konsekwencji w ramach celu wskazano </w:t>
      </w:r>
      <w:r w:rsidR="0086389B" w:rsidRPr="00DE1182">
        <w:t>5</w:t>
      </w:r>
      <w:r w:rsidRPr="00DE1182">
        <w:t xml:space="preserve"> przedsięwzię</w:t>
      </w:r>
      <w:r w:rsidR="0086389B" w:rsidRPr="00DE1182">
        <w:t>ć</w:t>
      </w:r>
      <w:r w:rsidRPr="00DE1182">
        <w:t xml:space="preserve">, w tym </w:t>
      </w:r>
      <w:r w:rsidR="0086389B" w:rsidRPr="00DE1182">
        <w:t xml:space="preserve">cztery finansowane ze środków PS WPR (EFROW) oraz jedno </w:t>
      </w:r>
      <w:r w:rsidRPr="00DE1182">
        <w:t>finansowane ze środków FEM (EFRR)</w:t>
      </w:r>
      <w:r w:rsidR="0086389B" w:rsidRPr="00DE1182">
        <w:t>,</w:t>
      </w:r>
      <w:r w:rsidRPr="00DE1182">
        <w:t xml:space="preserve"> które </w:t>
      </w:r>
      <w:r w:rsidR="0086389B" w:rsidRPr="00DE1182">
        <w:t>mają poprawić dostępność infrastruktury na obszarze LGD, przyczynić się do lepszej dostępności usług publicznych i komercyjnych, stworzyć warunki dla rozwoju przedsiębiorstw oraz rozwinąć i wzmocnić infrastrukturę kultury i turystyki.</w:t>
      </w:r>
    </w:p>
    <w:p w14:paraId="106E6600" w14:textId="50DEE304" w:rsidR="004A1106" w:rsidRPr="00364467" w:rsidRDefault="004A1106" w:rsidP="00282697">
      <w:pPr>
        <w:pStyle w:val="Legenda"/>
      </w:pPr>
      <w:bookmarkStart w:id="98" w:name="_Toc136890858"/>
      <w:r w:rsidRPr="00364467">
        <w:t xml:space="preserve">Tabela </w:t>
      </w:r>
      <w:r w:rsidR="00D5520A">
        <w:fldChar w:fldCharType="begin"/>
      </w:r>
      <w:r w:rsidR="00D5520A">
        <w:instrText xml:space="preserve"> SEQ </w:instrText>
      </w:r>
      <w:r w:rsidR="00D5520A">
        <w:instrText xml:space="preserve">Tabela \* ARABIC </w:instrText>
      </w:r>
      <w:r w:rsidR="00D5520A">
        <w:fldChar w:fldCharType="separate"/>
      </w:r>
      <w:r w:rsidR="00D5520A">
        <w:rPr>
          <w:noProof/>
        </w:rPr>
        <w:t>14</w:t>
      </w:r>
      <w:r w:rsidR="00D5520A">
        <w:rPr>
          <w:noProof/>
        </w:rPr>
        <w:fldChar w:fldCharType="end"/>
      </w:r>
      <w:r w:rsidRPr="00364467">
        <w:t>. Przedsięwzięcia w ramach celu pierwszego</w:t>
      </w:r>
      <w:r w:rsidR="003E0533" w:rsidRPr="00364467">
        <w:t xml:space="preserve"> wraz z ich źródłem finansowania</w:t>
      </w:r>
      <w:bookmarkEnd w:id="98"/>
    </w:p>
    <w:tbl>
      <w:tblPr>
        <w:tblStyle w:val="CWD"/>
        <w:tblW w:w="10206" w:type="dxa"/>
        <w:tblLook w:val="04A0" w:firstRow="1" w:lastRow="0" w:firstColumn="1" w:lastColumn="0" w:noHBand="0" w:noVBand="1"/>
      </w:tblPr>
      <w:tblGrid>
        <w:gridCol w:w="1799"/>
        <w:gridCol w:w="2802"/>
        <w:gridCol w:w="2802"/>
        <w:gridCol w:w="2803"/>
      </w:tblGrid>
      <w:tr w:rsidR="00364467" w:rsidRPr="00364467" w14:paraId="4EC5779F" w14:textId="77777777" w:rsidTr="00DE1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92D050"/>
          </w:tcPr>
          <w:p w14:paraId="075463E9" w14:textId="77777777" w:rsidR="00625ABB" w:rsidRPr="00DE1182" w:rsidRDefault="00625ABB" w:rsidP="008F1CB0">
            <w:pPr>
              <w:spacing w:before="0" w:after="0"/>
              <w:jc w:val="center"/>
              <w:rPr>
                <w:rFonts w:cs="Times New Roman"/>
                <w:b w:val="0"/>
                <w:bCs/>
              </w:rPr>
            </w:pPr>
            <w:r w:rsidRPr="00DE1182">
              <w:rPr>
                <w:rFonts w:cs="Times New Roman"/>
                <w:bCs/>
              </w:rPr>
              <w:t xml:space="preserve">Budżet </w:t>
            </w:r>
          </w:p>
          <w:p w14:paraId="4B89A887" w14:textId="77777777" w:rsidR="00625ABB" w:rsidRPr="00DE1182" w:rsidRDefault="00625ABB" w:rsidP="008F1CB0">
            <w:pPr>
              <w:spacing w:before="0" w:after="0"/>
              <w:jc w:val="center"/>
              <w:rPr>
                <w:rFonts w:cs="Times New Roman"/>
                <w:b w:val="0"/>
                <w:bCs/>
              </w:rPr>
            </w:pPr>
            <w:r w:rsidRPr="00DE1182">
              <w:rPr>
                <w:rFonts w:cs="Times New Roman"/>
                <w:bCs/>
              </w:rPr>
              <w:t>(w EUR)</w:t>
            </w:r>
          </w:p>
        </w:tc>
        <w:tc>
          <w:tcPr>
            <w:tcW w:w="2802" w:type="dxa"/>
            <w:shd w:val="clear" w:color="auto" w:fill="92D050"/>
          </w:tcPr>
          <w:p w14:paraId="7B13166F" w14:textId="49576CC6" w:rsidR="00625ABB" w:rsidRPr="00DE1182" w:rsidRDefault="00625ABB"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 xml:space="preserve">Przedsięwzięcia w ramach Celu 1: </w:t>
            </w:r>
            <w:r w:rsidR="003374B5" w:rsidRPr="00DE1182">
              <w:t>Zielony, innowacyjny</w:t>
            </w:r>
            <w:r w:rsidR="00E94808">
              <w:t>,</w:t>
            </w:r>
            <w:r w:rsidR="003374B5" w:rsidRPr="00DE1182">
              <w:t xml:space="preserve"> atrakcyjny</w:t>
            </w:r>
            <w:r w:rsidR="003374B5">
              <w:t xml:space="preserve"> (…)</w:t>
            </w:r>
            <w:r w:rsidRPr="00DE1182">
              <w:rPr>
                <w:rFonts w:cs="Times New Roman"/>
                <w:bCs/>
              </w:rPr>
              <w:t xml:space="preserve"> </w:t>
            </w:r>
          </w:p>
        </w:tc>
        <w:tc>
          <w:tcPr>
            <w:tcW w:w="2802" w:type="dxa"/>
            <w:shd w:val="clear" w:color="auto" w:fill="92D050"/>
          </w:tcPr>
          <w:p w14:paraId="2650A6E6" w14:textId="77777777" w:rsidR="00625ABB" w:rsidRPr="00DE1182" w:rsidRDefault="00625ABB"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Grupy docelowe</w:t>
            </w:r>
          </w:p>
        </w:tc>
        <w:tc>
          <w:tcPr>
            <w:tcW w:w="2803" w:type="dxa"/>
            <w:shd w:val="clear" w:color="auto" w:fill="92D050"/>
          </w:tcPr>
          <w:p w14:paraId="76C06A93" w14:textId="77777777" w:rsidR="00625ABB" w:rsidRPr="00DE1182" w:rsidRDefault="00625ABB"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Sposób realizacji</w:t>
            </w:r>
          </w:p>
        </w:tc>
      </w:tr>
      <w:tr w:rsidR="0099320F" w:rsidRPr="00364467" w14:paraId="43648638"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DEDED" w:themeFill="accent3" w:themeFillTint="33"/>
          </w:tcPr>
          <w:p w14:paraId="088AF019" w14:textId="17DF4044" w:rsidR="0099320F" w:rsidRPr="0088406B" w:rsidRDefault="0099320F" w:rsidP="0099320F">
            <w:pPr>
              <w:spacing w:before="0" w:after="0"/>
              <w:ind w:firstLine="11"/>
              <w:rPr>
                <w:rFonts w:cs="Times New Roman"/>
                <w:b w:val="0"/>
                <w:bCs/>
              </w:rPr>
            </w:pPr>
            <w:r w:rsidRPr="00845D9F">
              <w:rPr>
                <w:rFonts w:cs="Times New Roman"/>
                <w:b w:val="0"/>
                <w:bCs/>
              </w:rPr>
              <w:t>400 000,00</w:t>
            </w:r>
            <w:r w:rsidRPr="0088406B">
              <w:rPr>
                <w:rFonts w:cs="Times New Roman"/>
                <w:b w:val="0"/>
                <w:bCs/>
              </w:rPr>
              <w:t xml:space="preserve"> (EFROW)</w:t>
            </w:r>
          </w:p>
        </w:tc>
        <w:tc>
          <w:tcPr>
            <w:tcW w:w="2802" w:type="dxa"/>
            <w:vAlign w:val="top"/>
          </w:tcPr>
          <w:p w14:paraId="5529A0AF" w14:textId="777DDB0E"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1.1. Poprawa dostępności do usług publicznych poprzez rozwój małej infrastruktury, dostępności i mobilności</w:t>
            </w:r>
          </w:p>
        </w:tc>
        <w:tc>
          <w:tcPr>
            <w:tcW w:w="2802" w:type="dxa"/>
            <w:vAlign w:val="top"/>
          </w:tcPr>
          <w:p w14:paraId="39063CDB" w14:textId="603DC1ED" w:rsidR="0099320F" w:rsidRPr="00C72E8D" w:rsidRDefault="0099320F" w:rsidP="00C72E8D">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2D0B78">
              <w:rPr>
                <w:rFonts w:cs="Times New Roman"/>
              </w:rPr>
              <w:t>Mieszkańcy obszaru LGD oraz turyści</w:t>
            </w:r>
          </w:p>
        </w:tc>
        <w:tc>
          <w:tcPr>
            <w:tcW w:w="2803" w:type="dxa"/>
            <w:vAlign w:val="top"/>
          </w:tcPr>
          <w:p w14:paraId="64664B52" w14:textId="10F8FDC9"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konkurs/operacje partnerskie</w:t>
            </w:r>
          </w:p>
        </w:tc>
      </w:tr>
      <w:tr w:rsidR="0099320F" w:rsidRPr="00364467" w14:paraId="7AAB678F"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DEDED" w:themeFill="accent3" w:themeFillTint="33"/>
          </w:tcPr>
          <w:p w14:paraId="6DD4B683" w14:textId="6EC988AC" w:rsidR="0099320F" w:rsidRPr="0088406B" w:rsidRDefault="003374B5" w:rsidP="0099320F">
            <w:pPr>
              <w:spacing w:before="0" w:after="0"/>
              <w:ind w:firstLine="11"/>
              <w:rPr>
                <w:rFonts w:cs="Times New Roman"/>
                <w:b w:val="0"/>
                <w:bCs/>
              </w:rPr>
            </w:pPr>
            <w:r>
              <w:rPr>
                <w:rFonts w:cs="Times New Roman"/>
                <w:b w:val="0"/>
                <w:bCs/>
              </w:rPr>
              <w:t>75</w:t>
            </w:r>
            <w:r w:rsidR="0099320F" w:rsidRPr="00845D9F">
              <w:rPr>
                <w:rFonts w:cs="Times New Roman"/>
                <w:b w:val="0"/>
                <w:bCs/>
              </w:rPr>
              <w:t xml:space="preserve"> 000,00</w:t>
            </w:r>
            <w:r w:rsidR="0099320F" w:rsidRPr="0088406B">
              <w:rPr>
                <w:rFonts w:cs="Times New Roman"/>
                <w:b w:val="0"/>
                <w:bCs/>
              </w:rPr>
              <w:t xml:space="preserve"> (EFROW)</w:t>
            </w:r>
          </w:p>
        </w:tc>
        <w:tc>
          <w:tcPr>
            <w:tcW w:w="2802" w:type="dxa"/>
            <w:vAlign w:val="top"/>
          </w:tcPr>
          <w:p w14:paraId="146AA9FE" w14:textId="69EA5D34"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 xml:space="preserve">1.2. </w:t>
            </w:r>
            <w:r w:rsidRPr="00845D9F">
              <w:rPr>
                <w:rFonts w:cs="Times New Roman"/>
              </w:rPr>
              <w:t>Promocja postaw proekologicznych oraz wspieranie i promowanie instalacji OZE na obszarze LGD „Zielony Pierścień Tarnowa”</w:t>
            </w:r>
          </w:p>
        </w:tc>
        <w:tc>
          <w:tcPr>
            <w:tcW w:w="2802" w:type="dxa"/>
            <w:vAlign w:val="top"/>
          </w:tcPr>
          <w:p w14:paraId="5B08260D" w14:textId="51FFCA0C" w:rsidR="0099320F" w:rsidRPr="00C72E8D" w:rsidRDefault="0099320F" w:rsidP="00C72E8D">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2D0B78">
              <w:rPr>
                <w:rFonts w:cs="Times New Roman"/>
              </w:rPr>
              <w:t>Mieszkańcy obszaru LGD</w:t>
            </w:r>
            <w:r>
              <w:rPr>
                <w:rFonts w:cs="Times New Roman"/>
              </w:rPr>
              <w:t xml:space="preserve"> </w:t>
            </w:r>
          </w:p>
        </w:tc>
        <w:tc>
          <w:tcPr>
            <w:tcW w:w="2803" w:type="dxa"/>
            <w:vAlign w:val="top"/>
          </w:tcPr>
          <w:p w14:paraId="62A8A413" w14:textId="3B2CCA68"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konkurs/projekt grantowy/operacje partnerskie/projekt partnerski/operacja własna</w:t>
            </w:r>
          </w:p>
        </w:tc>
      </w:tr>
      <w:tr w:rsidR="0099320F" w:rsidRPr="00364467" w14:paraId="73FD01F4"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DEDED" w:themeFill="accent3" w:themeFillTint="33"/>
          </w:tcPr>
          <w:p w14:paraId="0A235C2E" w14:textId="43866156" w:rsidR="0099320F" w:rsidRPr="0088406B" w:rsidRDefault="0099320F" w:rsidP="0099320F">
            <w:pPr>
              <w:spacing w:before="0" w:after="0"/>
              <w:ind w:firstLine="11"/>
              <w:rPr>
                <w:rFonts w:cs="Times New Roman"/>
                <w:b w:val="0"/>
                <w:bCs/>
              </w:rPr>
            </w:pPr>
            <w:r w:rsidRPr="00845D9F">
              <w:rPr>
                <w:rFonts w:cs="Times New Roman"/>
                <w:b w:val="0"/>
                <w:bCs/>
              </w:rPr>
              <w:t>800 000,00</w:t>
            </w:r>
            <w:r w:rsidRPr="0088406B">
              <w:rPr>
                <w:rFonts w:cs="Times New Roman"/>
                <w:b w:val="0"/>
                <w:bCs/>
              </w:rPr>
              <w:t xml:space="preserve"> (EFROW)</w:t>
            </w:r>
          </w:p>
        </w:tc>
        <w:tc>
          <w:tcPr>
            <w:tcW w:w="2802" w:type="dxa"/>
            <w:vAlign w:val="top"/>
          </w:tcPr>
          <w:p w14:paraId="099404B7" w14:textId="1821C8C7"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 xml:space="preserve">1.3. </w:t>
            </w:r>
            <w:r w:rsidRPr="00845D9F">
              <w:rPr>
                <w:rFonts w:cs="Times New Roman"/>
              </w:rPr>
              <w:t xml:space="preserve">Wsparcie innowacyjnych przedsiębiorstw w branżach ważnych dla rozwoju </w:t>
            </w:r>
            <w:r w:rsidRPr="00845D9F">
              <w:rPr>
                <w:rFonts w:cs="Times New Roman"/>
              </w:rPr>
              <w:lastRenderedPageBreak/>
              <w:t>obszaru LGD (w szczególności: branża budowlano-remontowa, motoryzacyjna, drzewna/ stolarskiej, usługi czasu wolnego)</w:t>
            </w:r>
          </w:p>
        </w:tc>
        <w:tc>
          <w:tcPr>
            <w:tcW w:w="2802" w:type="dxa"/>
            <w:vAlign w:val="top"/>
          </w:tcPr>
          <w:p w14:paraId="0E859635" w14:textId="73A319D4" w:rsidR="0099320F" w:rsidRPr="00C72E8D" w:rsidRDefault="0099320F" w:rsidP="00C72E8D">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C72E8D">
              <w:rPr>
                <w:rFonts w:cs="Times New Roman"/>
              </w:rPr>
              <w:lastRenderedPageBreak/>
              <w:t>Przedsiębiorcy oraz osoby planujące rozpocząć działalność gospodarczą</w:t>
            </w:r>
          </w:p>
        </w:tc>
        <w:tc>
          <w:tcPr>
            <w:tcW w:w="2803" w:type="dxa"/>
            <w:vAlign w:val="top"/>
          </w:tcPr>
          <w:p w14:paraId="35E02BCC" w14:textId="413EE75B" w:rsidR="0099320F" w:rsidRPr="0099320F"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w:t>
            </w:r>
          </w:p>
        </w:tc>
      </w:tr>
      <w:tr w:rsidR="0099320F" w:rsidRPr="00364467" w14:paraId="6F32F85E"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DEDED" w:themeFill="accent3" w:themeFillTint="33"/>
          </w:tcPr>
          <w:p w14:paraId="4D828F58" w14:textId="6D179D44" w:rsidR="0099320F" w:rsidRPr="0088406B" w:rsidRDefault="0099320F" w:rsidP="0099320F">
            <w:pPr>
              <w:spacing w:before="0" w:after="0"/>
              <w:ind w:firstLine="11"/>
              <w:rPr>
                <w:rFonts w:cs="Times New Roman"/>
                <w:b w:val="0"/>
                <w:bCs/>
              </w:rPr>
            </w:pPr>
            <w:r w:rsidRPr="00845D9F">
              <w:rPr>
                <w:rFonts w:cs="Times New Roman"/>
                <w:b w:val="0"/>
                <w:bCs/>
              </w:rPr>
              <w:t>1 367 571,00</w:t>
            </w:r>
            <w:r w:rsidRPr="0088406B">
              <w:rPr>
                <w:rFonts w:cs="Times New Roman"/>
                <w:b w:val="0"/>
                <w:bCs/>
              </w:rPr>
              <w:t xml:space="preserve"> (EFRR)</w:t>
            </w:r>
          </w:p>
        </w:tc>
        <w:tc>
          <w:tcPr>
            <w:tcW w:w="2802" w:type="dxa"/>
            <w:vAlign w:val="top"/>
          </w:tcPr>
          <w:p w14:paraId="24C1F9F7" w14:textId="63F8F6B4" w:rsidR="0099320F" w:rsidRPr="008D2114"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1.4. Rozwój infrastruktury kultury, turystyki oraz dbałość o dziedzictwo materialne i niematerialne (historyczne) obszaru (opieki nad zabytkami)</w:t>
            </w:r>
          </w:p>
        </w:tc>
        <w:tc>
          <w:tcPr>
            <w:tcW w:w="2802" w:type="dxa"/>
            <w:vAlign w:val="top"/>
          </w:tcPr>
          <w:p w14:paraId="409F3ECA" w14:textId="0E124B9C" w:rsidR="0099320F" w:rsidRPr="008D2114" w:rsidRDefault="00C72E8D" w:rsidP="00C72E8D">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Mieszkańcy obszaru LGD oraz turyści</w:t>
            </w:r>
          </w:p>
        </w:tc>
        <w:tc>
          <w:tcPr>
            <w:tcW w:w="2803" w:type="dxa"/>
            <w:vAlign w:val="top"/>
          </w:tcPr>
          <w:p w14:paraId="38389EDB" w14:textId="69DDD6D4" w:rsidR="0099320F" w:rsidRPr="008D2114"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konkurs</w:t>
            </w:r>
          </w:p>
        </w:tc>
      </w:tr>
      <w:tr w:rsidR="0099320F" w:rsidRPr="00364467" w14:paraId="164C2282"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DEDED" w:themeFill="accent3" w:themeFillTint="33"/>
          </w:tcPr>
          <w:p w14:paraId="14586D6D" w14:textId="750E18D4" w:rsidR="0099320F" w:rsidRPr="0088406B" w:rsidRDefault="0099320F" w:rsidP="0099320F">
            <w:pPr>
              <w:spacing w:before="0" w:after="0"/>
              <w:ind w:firstLine="11"/>
              <w:rPr>
                <w:rFonts w:cs="Times New Roman"/>
                <w:b w:val="0"/>
                <w:bCs/>
              </w:rPr>
            </w:pPr>
            <w:r w:rsidRPr="00845D9F">
              <w:rPr>
                <w:rFonts w:cs="Times New Roman"/>
                <w:b w:val="0"/>
                <w:bCs/>
              </w:rPr>
              <w:t>100 000,00</w:t>
            </w:r>
            <w:r w:rsidRPr="0088406B">
              <w:rPr>
                <w:rFonts w:cs="Times New Roman"/>
                <w:b w:val="0"/>
                <w:bCs/>
              </w:rPr>
              <w:t xml:space="preserve"> (EFROW)</w:t>
            </w:r>
          </w:p>
        </w:tc>
        <w:tc>
          <w:tcPr>
            <w:tcW w:w="2802" w:type="dxa"/>
            <w:vAlign w:val="top"/>
          </w:tcPr>
          <w:p w14:paraId="1F6ABB67" w14:textId="3A075E4F" w:rsidR="0099320F" w:rsidRPr="008D2114"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1.5. Rozwijanie i popularyzacja dziedzictwa kulturowego i bogatych tradycji lokalnych</w:t>
            </w:r>
          </w:p>
        </w:tc>
        <w:tc>
          <w:tcPr>
            <w:tcW w:w="2802" w:type="dxa"/>
            <w:vAlign w:val="top"/>
          </w:tcPr>
          <w:p w14:paraId="5CA418DC" w14:textId="6EEB4C7A" w:rsidR="0099320F" w:rsidRPr="008D2114" w:rsidRDefault="00C72E8D" w:rsidP="00C72E8D">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Mieszkańcy obszaru LGD oraz turyści</w:t>
            </w:r>
          </w:p>
        </w:tc>
        <w:tc>
          <w:tcPr>
            <w:tcW w:w="2803" w:type="dxa"/>
            <w:vAlign w:val="top"/>
          </w:tcPr>
          <w:p w14:paraId="1E5AA3D7" w14:textId="7E87756D" w:rsidR="0099320F" w:rsidRPr="008D2114" w:rsidRDefault="0099320F" w:rsidP="0099320F">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D2114">
              <w:rPr>
                <w:rFonts w:cs="Times New Roman"/>
              </w:rPr>
              <w:t>konkurs/projekt grantowy/operacje partnerskie/projekt partnerski/operacja własna</w:t>
            </w:r>
          </w:p>
        </w:tc>
      </w:tr>
    </w:tbl>
    <w:p w14:paraId="0ADD1BC9" w14:textId="77777777" w:rsidR="00563E57" w:rsidRPr="0099320F" w:rsidRDefault="00563E57" w:rsidP="00563E57">
      <w:pPr>
        <w:pStyle w:val="podpiselementu"/>
        <w:rPr>
          <w:lang w:eastAsia="pl-PL"/>
        </w:rPr>
      </w:pPr>
      <w:r w:rsidRPr="0099320F">
        <w:rPr>
          <w:lang w:eastAsia="pl-PL"/>
        </w:rPr>
        <w:t xml:space="preserve">Źródło: Opracowanie własne w oparciu o wyniki diagnozy, ankiet, warsztatów i spotkań z mieszkańcami </w:t>
      </w:r>
    </w:p>
    <w:p w14:paraId="61A21B42" w14:textId="77777777" w:rsidR="004A1106" w:rsidRDefault="004A1106" w:rsidP="004A1106">
      <w:r w:rsidRPr="0099320F">
        <w:t xml:space="preserve">Należy się spodziewać, iż projekty składane w poszczególnych przedsięwzięciach dotyczyć będą takich zagadnień jak: </w:t>
      </w:r>
    </w:p>
    <w:p w14:paraId="19DB1385" w14:textId="2BEF713C" w:rsidR="00C72E8D" w:rsidRPr="00C72E8D" w:rsidRDefault="00C72E8D" w:rsidP="00C72E8D">
      <w:pPr>
        <w:pStyle w:val="Akapitzlist"/>
        <w:rPr>
          <w:b/>
          <w:bCs/>
        </w:rPr>
      </w:pPr>
      <w:r w:rsidRPr="00C72E8D">
        <w:rPr>
          <w:b/>
          <w:bCs/>
        </w:rPr>
        <w:t>w ramach przedsięwzięcia: „Poprawa dostępności do usług publicznych poprzez rozwój małej infrastruktury, dostępności i mobilności”, m.in.:</w:t>
      </w:r>
    </w:p>
    <w:p w14:paraId="00195CBE" w14:textId="77777777" w:rsidR="00C72E8D" w:rsidRPr="00563E57" w:rsidRDefault="00C72E8D" w:rsidP="00C72E8D">
      <w:pPr>
        <w:pStyle w:val="Akapitzlist"/>
        <w:numPr>
          <w:ilvl w:val="1"/>
          <w:numId w:val="4"/>
        </w:numPr>
        <w:tabs>
          <w:tab w:val="num" w:pos="1440"/>
        </w:tabs>
        <w:ind w:left="993"/>
      </w:pPr>
      <w:r w:rsidRPr="00563E57">
        <w:t>poprawa dostępu do park</w:t>
      </w:r>
      <w:r>
        <w:t>ów</w:t>
      </w:r>
      <w:r w:rsidRPr="00563E57">
        <w:t>, plac</w:t>
      </w:r>
      <w:r>
        <w:t>ów</w:t>
      </w:r>
      <w:r w:rsidRPr="00563E57">
        <w:t xml:space="preserve"> zabaw, skwer</w:t>
      </w:r>
      <w:r>
        <w:t>ów</w:t>
      </w:r>
      <w:r w:rsidRPr="00563E57">
        <w:t>, świetlic wiejskich,</w:t>
      </w:r>
      <w:r>
        <w:t xml:space="preserve"> miejsc spotkań dla mieszkańców,</w:t>
      </w:r>
    </w:p>
    <w:p w14:paraId="6807A3BC" w14:textId="77777777" w:rsidR="00C72E8D" w:rsidRPr="00563E57" w:rsidRDefault="00C72E8D" w:rsidP="00C72E8D">
      <w:pPr>
        <w:pStyle w:val="Akapitzlist"/>
        <w:numPr>
          <w:ilvl w:val="1"/>
          <w:numId w:val="4"/>
        </w:numPr>
        <w:tabs>
          <w:tab w:val="num" w:pos="1440"/>
        </w:tabs>
        <w:ind w:left="993"/>
      </w:pPr>
      <w:r w:rsidRPr="00563E57">
        <w:t>poprawa dostępności budynków/obiektów dla osób z niepełnosprawnością,</w:t>
      </w:r>
    </w:p>
    <w:p w14:paraId="082164C7" w14:textId="77777777" w:rsidR="00C72E8D" w:rsidRPr="00563E57" w:rsidRDefault="00C72E8D" w:rsidP="00C72E8D">
      <w:pPr>
        <w:pStyle w:val="Akapitzlist"/>
        <w:numPr>
          <w:ilvl w:val="1"/>
          <w:numId w:val="4"/>
        </w:numPr>
        <w:tabs>
          <w:tab w:val="num" w:pos="1440"/>
        </w:tabs>
        <w:ind w:left="993"/>
      </w:pPr>
      <w:r w:rsidRPr="00563E57">
        <w:t>poprawa dostępności obiektów poprzez ich lepszą iluminację, oznakowanie i zamieszczenie informacji w formach dostępnych dla odbiorców z różnymi potrzebami;</w:t>
      </w:r>
    </w:p>
    <w:p w14:paraId="784AB2E4" w14:textId="39D8007E" w:rsidR="00C72E8D" w:rsidRPr="00563E57" w:rsidRDefault="00C72E8D" w:rsidP="00C72E8D">
      <w:pPr>
        <w:pStyle w:val="Akapitzlist"/>
        <w:numPr>
          <w:ilvl w:val="1"/>
          <w:numId w:val="4"/>
        </w:numPr>
        <w:tabs>
          <w:tab w:val="num" w:pos="1440"/>
        </w:tabs>
        <w:ind w:left="993"/>
      </w:pPr>
      <w:r w:rsidRPr="00563E57">
        <w:t>budow</w:t>
      </w:r>
      <w:r>
        <w:t>a</w:t>
      </w:r>
      <w:r w:rsidRPr="00563E57">
        <w:t xml:space="preserve"> i rozbudow</w:t>
      </w:r>
      <w:r>
        <w:t>a</w:t>
      </w:r>
      <w:r w:rsidRPr="00563E57">
        <w:t xml:space="preserve"> przystanków komunikacji publicznej, </w:t>
      </w:r>
    </w:p>
    <w:p w14:paraId="64BDC8E4" w14:textId="07BE2AC2" w:rsidR="00C72E8D" w:rsidRPr="00563E57" w:rsidRDefault="00C72E8D" w:rsidP="00C72E8D">
      <w:pPr>
        <w:pStyle w:val="Akapitzlist"/>
        <w:numPr>
          <w:ilvl w:val="1"/>
          <w:numId w:val="4"/>
        </w:numPr>
        <w:tabs>
          <w:tab w:val="num" w:pos="1440"/>
        </w:tabs>
        <w:ind w:left="993"/>
      </w:pPr>
      <w:r w:rsidRPr="00563E57">
        <w:t>budow</w:t>
      </w:r>
      <w:r>
        <w:t>a</w:t>
      </w:r>
      <w:r w:rsidRPr="00563E57">
        <w:t xml:space="preserve"> nowych i popraw</w:t>
      </w:r>
      <w:r>
        <w:t>a</w:t>
      </w:r>
      <w:r w:rsidRPr="00563E57">
        <w:t xml:space="preserve"> bezpieczeństwa istniejących przejść dla pieszych (systemy ostrzegawcze i oświetlenie) w tym z wykorzystaniem OZE;</w:t>
      </w:r>
    </w:p>
    <w:p w14:paraId="5FD0BA9A" w14:textId="77777777" w:rsidR="00C72E8D" w:rsidRPr="00563E57" w:rsidRDefault="00C72E8D" w:rsidP="00C72E8D">
      <w:pPr>
        <w:pStyle w:val="Akapitzlist"/>
        <w:numPr>
          <w:ilvl w:val="1"/>
          <w:numId w:val="4"/>
        </w:numPr>
        <w:tabs>
          <w:tab w:val="num" w:pos="1440"/>
        </w:tabs>
        <w:ind w:left="993"/>
      </w:pPr>
      <w:r w:rsidRPr="00563E57">
        <w:t>uruchamianie stacji ładowania pojazdów elektrycznych,</w:t>
      </w:r>
    </w:p>
    <w:p w14:paraId="659395BD" w14:textId="77777777" w:rsidR="00C72E8D" w:rsidRPr="00563E57" w:rsidRDefault="00C72E8D" w:rsidP="00C72E8D">
      <w:pPr>
        <w:pStyle w:val="Akapitzlist"/>
        <w:numPr>
          <w:ilvl w:val="1"/>
          <w:numId w:val="4"/>
        </w:numPr>
        <w:tabs>
          <w:tab w:val="num" w:pos="1440"/>
        </w:tabs>
        <w:ind w:left="993"/>
      </w:pPr>
      <w:r w:rsidRPr="00563E57">
        <w:t>zakupu pojazdów elektrycznych dla zapewnienia lepszej dostępności do usług dla mieszkańców;</w:t>
      </w:r>
    </w:p>
    <w:p w14:paraId="275E9555" w14:textId="43DF8DD7" w:rsidR="00C72E8D" w:rsidRPr="00AA277B" w:rsidRDefault="00C72E8D" w:rsidP="00970A8D">
      <w:pPr>
        <w:pStyle w:val="Akapitzlist"/>
      </w:pPr>
      <w:r w:rsidRPr="00C72E8D">
        <w:rPr>
          <w:b/>
          <w:bCs/>
        </w:rPr>
        <w:t>w ramach przedsięwzięcia: „</w:t>
      </w:r>
      <w:r w:rsidRPr="00845D9F">
        <w:rPr>
          <w:b/>
          <w:bCs/>
        </w:rPr>
        <w:t>Promocja postaw proekologicznych oraz wspieranie i promowanie instalacji OZE na obszarze LGD „Zielony Pierścień Tarnowa”</w:t>
      </w:r>
      <w:r w:rsidRPr="00C72E8D">
        <w:rPr>
          <w:b/>
          <w:bCs/>
        </w:rPr>
        <w:t xml:space="preserve">, </w:t>
      </w:r>
      <w:r w:rsidRPr="00C72E8D">
        <w:t xml:space="preserve">w tym m.in.: </w:t>
      </w:r>
      <w:r>
        <w:t>działania dotyczące k</w:t>
      </w:r>
      <w:r w:rsidRPr="00AA277B">
        <w:t>ształtowanie świadomości o znaczeniu zrównoważonego rolnictwa, gospodarki rolno-spożywczej, zielonej gospodarki, biogospodarki, np. warsztaty, webinary, wspólne eventy, imprezy, imprezy plenerowe</w:t>
      </w:r>
      <w:r>
        <w:t>;</w:t>
      </w:r>
    </w:p>
    <w:p w14:paraId="524A3F8E" w14:textId="7C64A681" w:rsidR="00C72E8D" w:rsidRPr="00C72E8D" w:rsidRDefault="00C72E8D" w:rsidP="00D4414E">
      <w:pPr>
        <w:pStyle w:val="Akapitzlist"/>
        <w:numPr>
          <w:ilvl w:val="0"/>
          <w:numId w:val="12"/>
        </w:numPr>
        <w:tabs>
          <w:tab w:val="num" w:pos="1440"/>
        </w:tabs>
        <w:spacing w:line="240" w:lineRule="auto"/>
        <w:jc w:val="both"/>
        <w:rPr>
          <w:rFonts w:eastAsia="Times New Roman" w:cs="Tahoma"/>
          <w:color w:val="000000"/>
          <w:lang w:eastAsia="pl-PL"/>
        </w:rPr>
      </w:pPr>
      <w:r w:rsidRPr="00C72E8D">
        <w:rPr>
          <w:b/>
          <w:bCs/>
        </w:rPr>
        <w:t>w ramach przedsięwzięcia: „</w:t>
      </w:r>
      <w:r w:rsidRPr="00845D9F">
        <w:rPr>
          <w:rFonts w:cs="Times New Roman"/>
          <w:b/>
          <w:bCs/>
        </w:rPr>
        <w:t>Wsparcie innowacyjnych przedsiębiorstw w branżach ważnych dla rozwoju obszaru LGD (w szczególności: branża budowlano-remontowa, motoryzacyjna, drzewna/ stolarskiej, usługi czasu wolnego)</w:t>
      </w:r>
      <w:r w:rsidRPr="00845D9F">
        <w:rPr>
          <w:b/>
          <w:bCs/>
        </w:rPr>
        <w:t>”</w:t>
      </w:r>
      <w:r w:rsidRPr="00C72E8D">
        <w:t xml:space="preserve">, w tym: </w:t>
      </w:r>
      <w:r w:rsidRPr="00C72E8D">
        <w:rPr>
          <w:rFonts w:eastAsia="Times New Roman" w:cs="Tahoma"/>
          <w:color w:val="000000"/>
          <w:lang w:eastAsia="pl-PL"/>
        </w:rPr>
        <w:t xml:space="preserve">wspieranie działalności gospodarczej związanej z branżami o duzym znaczeniu i tradycji prowadzenia działąności na obszarze LGD tj. </w:t>
      </w:r>
      <w:r w:rsidRPr="00845D9F">
        <w:rPr>
          <w:rFonts w:eastAsia="Times New Roman" w:cs="Tahoma"/>
          <w:color w:val="000000"/>
          <w:lang w:eastAsia="pl-PL"/>
        </w:rPr>
        <w:t>branż</w:t>
      </w:r>
      <w:r w:rsidRPr="00C72E8D">
        <w:rPr>
          <w:rFonts w:eastAsia="Times New Roman" w:cs="Tahoma"/>
          <w:color w:val="000000"/>
          <w:lang w:eastAsia="pl-PL"/>
        </w:rPr>
        <w:t>y</w:t>
      </w:r>
      <w:r w:rsidRPr="00845D9F">
        <w:rPr>
          <w:rFonts w:eastAsia="Times New Roman" w:cs="Tahoma"/>
          <w:color w:val="000000"/>
          <w:lang w:eastAsia="pl-PL"/>
        </w:rPr>
        <w:t xml:space="preserve"> budowlano-remontow</w:t>
      </w:r>
      <w:r w:rsidRPr="00C72E8D">
        <w:rPr>
          <w:rFonts w:eastAsia="Times New Roman" w:cs="Tahoma"/>
          <w:color w:val="000000"/>
          <w:lang w:eastAsia="pl-PL"/>
        </w:rPr>
        <w:t>ej</w:t>
      </w:r>
      <w:r w:rsidRPr="00845D9F">
        <w:rPr>
          <w:rFonts w:eastAsia="Times New Roman" w:cs="Tahoma"/>
          <w:color w:val="000000"/>
          <w:lang w:eastAsia="pl-PL"/>
        </w:rPr>
        <w:t>, motoryzacyjn</w:t>
      </w:r>
      <w:r w:rsidRPr="00C72E8D">
        <w:rPr>
          <w:rFonts w:eastAsia="Times New Roman" w:cs="Tahoma"/>
          <w:color w:val="000000"/>
          <w:lang w:eastAsia="pl-PL"/>
        </w:rPr>
        <w:t>ej</w:t>
      </w:r>
      <w:r w:rsidRPr="00845D9F">
        <w:rPr>
          <w:rFonts w:eastAsia="Times New Roman" w:cs="Tahoma"/>
          <w:color w:val="000000"/>
          <w:lang w:eastAsia="pl-PL"/>
        </w:rPr>
        <w:t>, drzewn</w:t>
      </w:r>
      <w:r w:rsidRPr="00C72E8D">
        <w:rPr>
          <w:rFonts w:eastAsia="Times New Roman" w:cs="Tahoma"/>
          <w:color w:val="000000"/>
          <w:lang w:eastAsia="pl-PL"/>
        </w:rPr>
        <w:t xml:space="preserve">ej i </w:t>
      </w:r>
      <w:r w:rsidRPr="00845D9F">
        <w:rPr>
          <w:rFonts w:eastAsia="Times New Roman" w:cs="Tahoma"/>
          <w:color w:val="000000"/>
          <w:lang w:eastAsia="pl-PL"/>
        </w:rPr>
        <w:t xml:space="preserve">stolarskiej, </w:t>
      </w:r>
      <w:r w:rsidRPr="00C72E8D">
        <w:rPr>
          <w:rFonts w:eastAsia="Times New Roman" w:cs="Tahoma"/>
          <w:color w:val="000000"/>
          <w:lang w:eastAsia="pl-PL"/>
        </w:rPr>
        <w:t xml:space="preserve">a także </w:t>
      </w:r>
      <w:r w:rsidRPr="00845D9F">
        <w:rPr>
          <w:rFonts w:eastAsia="Times New Roman" w:cs="Tahoma"/>
          <w:color w:val="000000"/>
          <w:lang w:eastAsia="pl-PL"/>
        </w:rPr>
        <w:t>usługi czasu wolnego</w:t>
      </w:r>
      <w:r>
        <w:rPr>
          <w:rFonts w:eastAsia="Times New Roman" w:cs="Tahoma"/>
          <w:color w:val="000000"/>
          <w:lang w:eastAsia="pl-PL"/>
        </w:rPr>
        <w:t>;</w:t>
      </w:r>
    </w:p>
    <w:p w14:paraId="382336DC" w14:textId="689408B1" w:rsidR="00C72E8D" w:rsidRPr="00C72E8D" w:rsidRDefault="00C72E8D" w:rsidP="00C72E8D">
      <w:pPr>
        <w:pStyle w:val="Akapitzlist"/>
        <w:numPr>
          <w:ilvl w:val="0"/>
          <w:numId w:val="12"/>
        </w:numPr>
        <w:rPr>
          <w:b/>
          <w:bCs/>
        </w:rPr>
      </w:pPr>
      <w:r w:rsidRPr="00C72E8D">
        <w:rPr>
          <w:b/>
          <w:bCs/>
        </w:rPr>
        <w:t>w ramach przedsięwzięcia: „</w:t>
      </w:r>
      <w:r w:rsidRPr="00845D9F">
        <w:rPr>
          <w:b/>
          <w:bCs/>
        </w:rPr>
        <w:t>Rozwój infrastruktury kultury, turystyki oraz dbałość o dziedzictwo materialne i niematerialne (historyczne) obszaru (opieki nad zabytkami)</w:t>
      </w:r>
      <w:r w:rsidRPr="00C72E8D">
        <w:rPr>
          <w:b/>
          <w:bCs/>
        </w:rPr>
        <w:t>”</w:t>
      </w:r>
      <w:r w:rsidRPr="00987536">
        <w:t>, w tym m.in.:</w:t>
      </w:r>
    </w:p>
    <w:p w14:paraId="0CBEA866" w14:textId="77777777" w:rsidR="00C72E8D" w:rsidRPr="00987536" w:rsidRDefault="00C72E8D" w:rsidP="00987536">
      <w:pPr>
        <w:pStyle w:val="Akapitzlist"/>
        <w:numPr>
          <w:ilvl w:val="1"/>
          <w:numId w:val="4"/>
        </w:numPr>
        <w:ind w:left="993"/>
      </w:pPr>
      <w:r w:rsidRPr="00987536">
        <w:t>rozwój infrastruktury turystycznej,</w:t>
      </w:r>
    </w:p>
    <w:p w14:paraId="094EF792" w14:textId="77777777" w:rsidR="00C72E8D" w:rsidRPr="00987536" w:rsidRDefault="00C72E8D" w:rsidP="00987536">
      <w:pPr>
        <w:pStyle w:val="Akapitzlist"/>
        <w:numPr>
          <w:ilvl w:val="1"/>
          <w:numId w:val="4"/>
        </w:numPr>
        <w:ind w:left="993"/>
      </w:pPr>
      <w:r w:rsidRPr="00987536">
        <w:t>rozwój publicznych elementów małej architektury przy szlakach i atrakcjach turystycznych,</w:t>
      </w:r>
    </w:p>
    <w:p w14:paraId="357C5D74" w14:textId="77777777" w:rsidR="00C72E8D" w:rsidRPr="00987536" w:rsidRDefault="00C72E8D" w:rsidP="00987536">
      <w:pPr>
        <w:pStyle w:val="Akapitzlist"/>
        <w:numPr>
          <w:ilvl w:val="1"/>
          <w:numId w:val="4"/>
        </w:numPr>
        <w:ind w:left="993"/>
      </w:pPr>
      <w:r w:rsidRPr="00987536">
        <w:lastRenderedPageBreak/>
        <w:t>tworzenie i rozwijanie oferty tematycznych pobytów krótko- i średnioterminowych jako element rozwoju sektora usług czasu wolnego,</w:t>
      </w:r>
    </w:p>
    <w:p w14:paraId="7F19F491" w14:textId="77777777" w:rsidR="00C72E8D" w:rsidRPr="00987536" w:rsidRDefault="00C72E8D" w:rsidP="00987536">
      <w:pPr>
        <w:pStyle w:val="Akapitzlist"/>
        <w:numPr>
          <w:ilvl w:val="1"/>
          <w:numId w:val="4"/>
        </w:numPr>
        <w:ind w:left="993"/>
      </w:pPr>
      <w:r w:rsidRPr="00987536">
        <w:t>budowa, odnowa i rozwój szlaków turystycznych, oraz tworzenie produktów turystycznych, które przyczynią się do dywersyfikacji i ukierunkowania strumienia ruchu turystycznego na obszarze LGD (w szczególności turystyczne szlaki tematyczne i produkty turystyczne odwołujące się do walorów przyrodniczych, krajobrazowych, historycznych czy kulturowych),</w:t>
      </w:r>
    </w:p>
    <w:p w14:paraId="21C85F2E" w14:textId="77777777" w:rsidR="00C72E8D" w:rsidRPr="00987536" w:rsidRDefault="00C72E8D" w:rsidP="00987536">
      <w:pPr>
        <w:pStyle w:val="Akapitzlist"/>
        <w:numPr>
          <w:ilvl w:val="1"/>
          <w:numId w:val="4"/>
        </w:numPr>
        <w:ind w:left="993"/>
      </w:pPr>
      <w:r w:rsidRPr="00987536">
        <w:t>budowa, rozbudowa i przebudowa wielofunkcyjnych obiektów turystycznych oraz stref aktywności,</w:t>
      </w:r>
    </w:p>
    <w:p w14:paraId="1EF82EF8" w14:textId="77777777" w:rsidR="00C72E8D" w:rsidRPr="00987536" w:rsidRDefault="00C72E8D" w:rsidP="00987536">
      <w:pPr>
        <w:pStyle w:val="Akapitzlist"/>
        <w:numPr>
          <w:ilvl w:val="1"/>
          <w:numId w:val="4"/>
        </w:numPr>
        <w:ind w:left="993"/>
      </w:pPr>
      <w:r w:rsidRPr="00987536">
        <w:t>budowa, rozbudowa i modernizacja infrastruktury kultury, m.in. domów kultury, bibliotek (mediatek), muzeów, izby regionalne w tym wyposażenie w nowe technologie wzmacniające ofertę kulturalną oraz zapewnienie warunków technicznych i programowych w zakresie dostępności, m.in. dla osób z niepełnosprawnościami, seniorów i rodzin z małymi dziećmi,</w:t>
      </w:r>
    </w:p>
    <w:p w14:paraId="322EAFF8" w14:textId="77777777" w:rsidR="00C72E8D" w:rsidRPr="00987536" w:rsidRDefault="00C72E8D" w:rsidP="00987536">
      <w:pPr>
        <w:pStyle w:val="Akapitzlist"/>
        <w:numPr>
          <w:ilvl w:val="1"/>
          <w:numId w:val="4"/>
        </w:numPr>
        <w:ind w:left="993"/>
      </w:pPr>
      <w:r w:rsidRPr="00987536">
        <w:t>dokumentowanie, zachowanie i upowszechnianie dziedzictwa niematerialnego, m.in. poprzez badania terenowe, sporządzanie wywiadów i dokumentacji etnograficznej, upowszechnianie kultury ludowej,</w:t>
      </w:r>
    </w:p>
    <w:p w14:paraId="442188B2" w14:textId="77777777" w:rsidR="00C72E8D" w:rsidRPr="00987536" w:rsidRDefault="00C72E8D" w:rsidP="00987536">
      <w:pPr>
        <w:pStyle w:val="Akapitzlist"/>
        <w:numPr>
          <w:ilvl w:val="1"/>
          <w:numId w:val="4"/>
        </w:numPr>
        <w:ind w:left="993"/>
      </w:pPr>
      <w:r w:rsidRPr="00987536">
        <w:t>wspieranie prac konserwatorskich, restauratorskich w obiektach zabytkowych oraz w ich otoczeniu, zarówno umożliwiające zachowanie dotychczasowych funkcji zabytków, jaki i służących nadaniu im nowych funkcji (w tym kulturalnych, edukacyjnych, służących lokalnej społeczności oraz turystom),</w:t>
      </w:r>
    </w:p>
    <w:p w14:paraId="5585F911" w14:textId="61F659E3" w:rsidR="00C72E8D" w:rsidRPr="00987536" w:rsidRDefault="00C72E8D" w:rsidP="00987536">
      <w:pPr>
        <w:pStyle w:val="Akapitzlist"/>
        <w:numPr>
          <w:ilvl w:val="1"/>
          <w:numId w:val="4"/>
        </w:numPr>
        <w:ind w:left="993"/>
      </w:pPr>
      <w:r w:rsidRPr="00987536">
        <w:t>wsp</w:t>
      </w:r>
      <w:r w:rsidR="0006173B">
        <w:t>ier</w:t>
      </w:r>
      <w:r w:rsidRPr="00987536">
        <w:t xml:space="preserve">anie ochrony zabytków  </w:t>
      </w:r>
      <w:r w:rsidR="00891EEB">
        <w:t xml:space="preserve">i </w:t>
      </w:r>
      <w:r w:rsidRPr="00987536">
        <w:t>rozwój oraz udostępnianie szlaków kulturowych;</w:t>
      </w:r>
    </w:p>
    <w:p w14:paraId="3054CCA5" w14:textId="6A5EC5AC" w:rsidR="00987536" w:rsidRPr="00987536" w:rsidRDefault="00987536" w:rsidP="00987536">
      <w:pPr>
        <w:pStyle w:val="Akapitzlist"/>
        <w:numPr>
          <w:ilvl w:val="0"/>
          <w:numId w:val="12"/>
        </w:numPr>
        <w:rPr>
          <w:b/>
          <w:bCs/>
        </w:rPr>
      </w:pPr>
      <w:r w:rsidRPr="00987536">
        <w:rPr>
          <w:b/>
          <w:bCs/>
        </w:rPr>
        <w:t>w ramach przedsięwzięcia: „</w:t>
      </w:r>
      <w:r w:rsidRPr="00845D9F">
        <w:rPr>
          <w:b/>
          <w:bCs/>
        </w:rPr>
        <w:t>Rozwijanie i popularyzacja dziedzictwa kulturowego i bogatych tradycji lokalnych</w:t>
      </w:r>
      <w:r w:rsidRPr="00987536">
        <w:rPr>
          <w:b/>
          <w:bCs/>
        </w:rPr>
        <w:t>”</w:t>
      </w:r>
      <w:r>
        <w:rPr>
          <w:b/>
          <w:bCs/>
        </w:rPr>
        <w:t xml:space="preserve">, w tym </w:t>
      </w:r>
      <w:r w:rsidRPr="00987536">
        <w:rPr>
          <w:b/>
          <w:bCs/>
        </w:rPr>
        <w:t xml:space="preserve">m.in.: </w:t>
      </w:r>
    </w:p>
    <w:p w14:paraId="12B8D795" w14:textId="7F6BE866" w:rsidR="00987536" w:rsidRDefault="00987536" w:rsidP="00987536">
      <w:pPr>
        <w:pStyle w:val="Akapitzlist"/>
        <w:numPr>
          <w:ilvl w:val="1"/>
          <w:numId w:val="4"/>
        </w:numPr>
        <w:ind w:left="993"/>
      </w:pPr>
      <w:r w:rsidRPr="00987536">
        <w:t xml:space="preserve"> </w:t>
      </w:r>
      <w:r>
        <w:t>wydarzenia społeczno-kulturalne, festiwale,</w:t>
      </w:r>
    </w:p>
    <w:p w14:paraId="583334E3" w14:textId="77777777" w:rsidR="00987536" w:rsidRDefault="00987536" w:rsidP="00987536">
      <w:pPr>
        <w:pStyle w:val="Akapitzlist"/>
        <w:numPr>
          <w:ilvl w:val="1"/>
          <w:numId w:val="4"/>
        </w:numPr>
        <w:ind w:left="993"/>
      </w:pPr>
      <w:r>
        <w:t>działania podejmowane przez Koła Gospodyń Wiejskich związane z popularyzacją lokalnej kultury, tradycji i dziedzictwa,</w:t>
      </w:r>
    </w:p>
    <w:p w14:paraId="3F80C66D" w14:textId="77777777" w:rsidR="00987536" w:rsidRDefault="00987536" w:rsidP="00987536">
      <w:pPr>
        <w:pStyle w:val="Akapitzlist"/>
        <w:numPr>
          <w:ilvl w:val="1"/>
          <w:numId w:val="4"/>
        </w:numPr>
        <w:ind w:left="993"/>
      </w:pPr>
      <w:r>
        <w:t>wsparcie ginących zawodów,</w:t>
      </w:r>
    </w:p>
    <w:p w14:paraId="4A4914E5" w14:textId="77777777" w:rsidR="00987536" w:rsidRDefault="00987536" w:rsidP="00987536">
      <w:pPr>
        <w:pStyle w:val="Akapitzlist"/>
        <w:numPr>
          <w:ilvl w:val="1"/>
          <w:numId w:val="4"/>
        </w:numPr>
        <w:ind w:left="993"/>
      </w:pPr>
      <w:r>
        <w:t>popularyzacja twórców ludowych, rozwijanie i popularyzacja folkloru, w tym zajęcia dla różnych grup wiekowych związanych z lokalną tradycją,</w:t>
      </w:r>
    </w:p>
    <w:p w14:paraId="70B3721A" w14:textId="095687D9" w:rsidR="00987536" w:rsidRDefault="00987536" w:rsidP="00987536">
      <w:pPr>
        <w:pStyle w:val="Akapitzlist"/>
        <w:numPr>
          <w:ilvl w:val="1"/>
          <w:numId w:val="4"/>
        </w:numPr>
        <w:ind w:left="993"/>
      </w:pPr>
      <w:r>
        <w:t>wspieranie tworzenia oferty związanej z przekazywaniem tradycji, zwyczajów, rękodzieła i tradycyjnych produktów żywnościowych przez osoby starsze najmłodszemu pokoleniu mieszkańców LGD Zielony Pierścień Tarnowa, ,</w:t>
      </w:r>
    </w:p>
    <w:p w14:paraId="2F2D3247" w14:textId="77777777" w:rsidR="00987536" w:rsidRDefault="00987536" w:rsidP="00987536">
      <w:pPr>
        <w:pStyle w:val="Akapitzlist"/>
        <w:numPr>
          <w:ilvl w:val="1"/>
          <w:numId w:val="4"/>
        </w:numPr>
        <w:ind w:left="993"/>
      </w:pPr>
      <w:r>
        <w:t>rajdy, imprezy sportowe i rekreacyjne dla mieszkańców i gości;</w:t>
      </w:r>
    </w:p>
    <w:p w14:paraId="56498900" w14:textId="13AFDD85" w:rsidR="000C4E81" w:rsidRPr="000C4E81" w:rsidRDefault="004A1106" w:rsidP="007E52ED">
      <w:pPr>
        <w:pStyle w:val="Nagwek3"/>
        <w:rPr>
          <w:rFonts w:eastAsia="Times New Roman"/>
          <w:lang w:eastAsia="pl-PL"/>
        </w:rPr>
      </w:pPr>
      <w:bookmarkStart w:id="99" w:name="_Toc136890825"/>
      <w:r w:rsidRPr="000C4E81">
        <w:rPr>
          <w:rFonts w:eastAsia="Times New Roman"/>
          <w:lang w:eastAsia="pl-PL"/>
        </w:rPr>
        <w:t xml:space="preserve">Cel </w:t>
      </w:r>
      <w:r w:rsidR="000C4E81" w:rsidRPr="000C4E81">
        <w:rPr>
          <w:rFonts w:eastAsia="Times New Roman"/>
          <w:lang w:eastAsia="pl-PL"/>
        </w:rPr>
        <w:t>drugi</w:t>
      </w:r>
      <w:r w:rsidRPr="000C4E81">
        <w:rPr>
          <w:rFonts w:eastAsia="Times New Roman"/>
          <w:lang w:eastAsia="pl-PL"/>
        </w:rPr>
        <w:t xml:space="preserve">: </w:t>
      </w:r>
      <w:r w:rsidR="000C4E81" w:rsidRPr="00DE1182">
        <w:rPr>
          <w:rFonts w:eastAsia="Times New Roman"/>
          <w:lang w:eastAsia="pl-PL"/>
        </w:rPr>
        <w:t>Szczęśliwy, różnorodny</w:t>
      </w:r>
      <w:r w:rsidR="00E94808">
        <w:rPr>
          <w:rFonts w:eastAsia="Times New Roman"/>
          <w:lang w:eastAsia="pl-PL"/>
        </w:rPr>
        <w:t>,</w:t>
      </w:r>
      <w:r w:rsidR="000C4E81" w:rsidRPr="00DE1182">
        <w:rPr>
          <w:rFonts w:eastAsia="Times New Roman"/>
          <w:lang w:eastAsia="pl-PL"/>
        </w:rPr>
        <w:t xml:space="preserve"> otwarty</w:t>
      </w:r>
      <w:r w:rsidR="000C4E81" w:rsidRPr="000C4E81">
        <w:rPr>
          <w:rFonts w:eastAsia="Times New Roman"/>
          <w:lang w:eastAsia="pl-PL"/>
        </w:rPr>
        <w:t xml:space="preserve"> – włączenie i aktywizacja mieszkańców</w:t>
      </w:r>
      <w:bookmarkEnd w:id="99"/>
    </w:p>
    <w:p w14:paraId="6483E007" w14:textId="06C32409" w:rsidR="000C4E81" w:rsidRPr="0068197C" w:rsidRDefault="000C4E81" w:rsidP="007F3849">
      <w:r w:rsidRPr="0068197C">
        <w:t xml:space="preserve">Drugi </w:t>
      </w:r>
      <w:r w:rsidR="004A1106" w:rsidRPr="0068197C">
        <w:t xml:space="preserve">cel w ogromnym stopniu poświęcony jest szeroko rozumianej inkluzji, wyrównywaniu szans rozwojowych dzieci i młodzieży, tworzeniu oferty wsparcia dla osób potrzebujących pomocy w codziennym funkcjonowaniu, aktywizacji </w:t>
      </w:r>
      <w:r w:rsidRPr="0068197C">
        <w:t>osób będących w niekorzystnej sytuacji,</w:t>
      </w:r>
      <w:r w:rsidR="004A1106" w:rsidRPr="0068197C">
        <w:t xml:space="preserve"> budowaniu i wzmacnianiu kapitał</w:t>
      </w:r>
      <w:r w:rsidR="000F0558" w:rsidRPr="0068197C">
        <w:t>u</w:t>
      </w:r>
      <w:r w:rsidR="004A1106" w:rsidRPr="0068197C">
        <w:t xml:space="preserve"> społecznego</w:t>
      </w:r>
      <w:r w:rsidRPr="0068197C">
        <w:t>, a także rozwojowi lokalnej przedsiębiorczości związanej z branżą społeczną.</w:t>
      </w:r>
    </w:p>
    <w:p w14:paraId="4A7C8DB5" w14:textId="5EC0C204" w:rsidR="004A1106" w:rsidRPr="0068197C" w:rsidRDefault="004A1106" w:rsidP="007F3849">
      <w:r w:rsidRPr="0068197C">
        <w:t xml:space="preserve">Szereg procesów zachodzących na obszarach wiejskich sprawia, że start w dorosłe życie dzieci i młodzieży z obszarów wiejskich czy mniejszych ośrodków miejskich jest trudniejszy względem młodzieży z większych ośrodków. </w:t>
      </w:r>
      <w:r w:rsidR="000C4E81" w:rsidRPr="0068197C">
        <w:t xml:space="preserve">Jednocześnie próba przyciągania nowych mieszkańców z obszaru Tarnowa musi nieść za sobą wysokiej jakości ofertę wychowawczą i edukacyjną, jako że dla wielu rodziców jest to warunek niezbędny dla podejmowania decyzji o zmianie miejsca zamieszkania. </w:t>
      </w:r>
      <w:r w:rsidRPr="0068197C">
        <w:t>Z kolei zachodzące procesy demograficzne (</w:t>
      </w:r>
      <w:r w:rsidR="000C4E81" w:rsidRPr="0068197C">
        <w:t>gwałtowny wzrosty liczby osób starszych na obszarze LGD</w:t>
      </w:r>
      <w:r w:rsidR="00C82088" w:rsidRPr="0068197C">
        <w:t>,</w:t>
      </w:r>
      <w:r w:rsidR="000C4E81" w:rsidRPr="0068197C">
        <w:t xml:space="preserve"> </w:t>
      </w:r>
      <w:r w:rsidR="00C82088" w:rsidRPr="0068197C">
        <w:t xml:space="preserve">wydłużający się średni czas życia, </w:t>
      </w:r>
      <w:r w:rsidRPr="0068197C">
        <w:t>przy jednoczesnym rozpadaniu się więzów rodzinnych i ucieczce młodych z obszarów wiejskich) sprawia</w:t>
      </w:r>
      <w:r w:rsidR="00C82088" w:rsidRPr="0068197C">
        <w:t>ją</w:t>
      </w:r>
      <w:r w:rsidRPr="0068197C">
        <w:t>, iż ro</w:t>
      </w:r>
      <w:r w:rsidR="00C82088" w:rsidRPr="0068197C">
        <w:t>śnie</w:t>
      </w:r>
      <w:r w:rsidRPr="0068197C">
        <w:t xml:space="preserve"> grono osób nie tylko doświadcza</w:t>
      </w:r>
      <w:r w:rsidR="00C82088" w:rsidRPr="0068197C">
        <w:t>jących</w:t>
      </w:r>
      <w:r w:rsidRPr="0068197C">
        <w:t xml:space="preserve"> samotności, ale czasami po prostu wymaga</w:t>
      </w:r>
      <w:r w:rsidR="00C82088" w:rsidRPr="0068197C">
        <w:t>jących</w:t>
      </w:r>
      <w:r w:rsidRPr="0068197C">
        <w:t xml:space="preserve"> wsparcia w codziennych czynnościach. </w:t>
      </w:r>
      <w:r w:rsidR="00C82088" w:rsidRPr="0068197C">
        <w:t>Sytuacja ta wymaga także podjęcia określonych działań infrastrukturalnych</w:t>
      </w:r>
      <w:r w:rsidR="00C82088" w:rsidRPr="00C82088">
        <w:t xml:space="preserve"> </w:t>
      </w:r>
      <w:r w:rsidR="00C82088" w:rsidRPr="0068197C">
        <w:t>doposażeni</w:t>
      </w:r>
      <w:r w:rsidR="00480846" w:rsidRPr="0068197C">
        <w:t>a</w:t>
      </w:r>
      <w:r w:rsidR="00C82088" w:rsidRPr="00C82088">
        <w:t xml:space="preserve"> świetl</w:t>
      </w:r>
      <w:r w:rsidR="00C82088" w:rsidRPr="0068197C">
        <w:t>ic</w:t>
      </w:r>
      <w:r w:rsidR="00C82088" w:rsidRPr="00C82088">
        <w:t>, domów wiejskich, klubów seniora</w:t>
      </w:r>
      <w:r w:rsidR="00C82088" w:rsidRPr="0068197C">
        <w:t xml:space="preserve"> </w:t>
      </w:r>
      <w:r w:rsidR="00480846" w:rsidRPr="0068197C">
        <w:t>itp.,</w:t>
      </w:r>
      <w:r w:rsidR="00C82088" w:rsidRPr="0068197C">
        <w:t xml:space="preserve"> gdzie osoby w niekorzystnej sytuacji będą mogły samodzielnie lub w ramach </w:t>
      </w:r>
      <w:r w:rsidR="00C82088" w:rsidRPr="0068197C">
        <w:lastRenderedPageBreak/>
        <w:t xml:space="preserve">zorganizowanych aktywności podejmować i realizować </w:t>
      </w:r>
      <w:r w:rsidR="00480846" w:rsidRPr="0068197C">
        <w:t>działania</w:t>
      </w:r>
      <w:r w:rsidR="00C82088" w:rsidRPr="0068197C">
        <w:t>, które przyczynia się do poprawy ich codziennej sytuacji</w:t>
      </w:r>
      <w:r w:rsidR="00480846" w:rsidRPr="0068197C">
        <w:t xml:space="preserve">, </w:t>
      </w:r>
      <w:r w:rsidRPr="0068197C">
        <w:t xml:space="preserve">zwiększą ich aktywność w wymiarze społecznym poprzez aktywizację społeczną, edukacyjną, zdrowotną, </w:t>
      </w:r>
      <w:r w:rsidR="00480846" w:rsidRPr="0068197C">
        <w:t xml:space="preserve">i </w:t>
      </w:r>
      <w:r w:rsidRPr="0068197C">
        <w:t>kulturalną</w:t>
      </w:r>
      <w:r w:rsidR="00480846" w:rsidRPr="0068197C">
        <w:t xml:space="preserve">. </w:t>
      </w:r>
      <w:r w:rsidRPr="0068197C">
        <w:t>Rozwój obszarów wiejskich i wzmocnienie lokalnego kapitał</w:t>
      </w:r>
      <w:r w:rsidR="007F3849" w:rsidRPr="0068197C">
        <w:t>u</w:t>
      </w:r>
      <w:r w:rsidRPr="0068197C">
        <w:t xml:space="preserve"> społecznego nie będzie możliw</w:t>
      </w:r>
      <w:r w:rsidR="000F0558" w:rsidRPr="0068197C">
        <w:t>y</w:t>
      </w:r>
      <w:r w:rsidRPr="0068197C">
        <w:t xml:space="preserve"> bez znaczącego wsparcia i stworzenia mechanizmów aktywizacji lokalnych liderów i organizacji pozarządowych. To także klucz do wzmacniania świadomości społecznej i obywatelskiej, co winno przełożyć się budowę społeczeństwa obywatelskiego świadomego swoich praw i obowiązków, ale także dbającego o miejsce swojego życia, relacje zachodzące we wspólnocie lokalnej i umiejącego aktywnie włączać się i angażować w życie swojej „małej ojczyzny”.</w:t>
      </w:r>
      <w:r w:rsidR="00981E46" w:rsidRPr="0068197C">
        <w:t xml:space="preserve"> Ważnym uzupełnieniem przedsięwzięć w ramach tego celu jest rozwijanie przedsiębiorczości związanej z branżą społeczną. </w:t>
      </w:r>
      <w:r w:rsidR="0068197C" w:rsidRPr="0068197C">
        <w:t>Umożliwienie przedsiębiorcom działającym w takich sektorach jak usługi wychowawcze, edukacyjne, zdrowotne, rehabilitacyjne czy opiekuńcze rozwijania swoich firm znacząco poprawi jakość i dostępność tych usług dla mieszkańców obszaru.</w:t>
      </w:r>
    </w:p>
    <w:p w14:paraId="275529E7" w14:textId="399F196C" w:rsidR="004A1106" w:rsidRPr="0068197C" w:rsidRDefault="004A1106" w:rsidP="007F3849">
      <w:r w:rsidRPr="0068197C">
        <w:t xml:space="preserve">Poniżej – wzorem </w:t>
      </w:r>
      <w:r w:rsidR="00981E46" w:rsidRPr="0068197C">
        <w:t xml:space="preserve">pierwszego </w:t>
      </w:r>
      <w:r w:rsidRPr="0068197C">
        <w:t>cel</w:t>
      </w:r>
      <w:r w:rsidR="00981E46" w:rsidRPr="0068197C">
        <w:t>u</w:t>
      </w:r>
      <w:r w:rsidRPr="0068197C">
        <w:t xml:space="preserve"> – zaprezentowan</w:t>
      </w:r>
      <w:r w:rsidR="00945740">
        <w:t>o</w:t>
      </w:r>
      <w:r w:rsidRPr="0068197C">
        <w:t xml:space="preserve"> matrycę prezentującą logikę budowy </w:t>
      </w:r>
      <w:r w:rsidR="00981E46" w:rsidRPr="0068197C">
        <w:t xml:space="preserve">drugiego </w:t>
      </w:r>
      <w:r w:rsidRPr="0068197C">
        <w:t>z celów LSR.</w:t>
      </w:r>
    </w:p>
    <w:p w14:paraId="093551E5" w14:textId="2AF114DE" w:rsidR="004A1106" w:rsidRPr="00981E46" w:rsidRDefault="004A1106" w:rsidP="00282697">
      <w:pPr>
        <w:pStyle w:val="Legenda"/>
      </w:pPr>
      <w:bookmarkStart w:id="100" w:name="_Toc136890859"/>
      <w:r w:rsidRPr="00981E46">
        <w:t xml:space="preserve">Tabela </w:t>
      </w:r>
      <w:r w:rsidR="00D5520A">
        <w:fldChar w:fldCharType="begin"/>
      </w:r>
      <w:r w:rsidR="00D5520A">
        <w:instrText xml:space="preserve"> SEQ Tabela \* ARABIC </w:instrText>
      </w:r>
      <w:r w:rsidR="00D5520A">
        <w:fldChar w:fldCharType="separate"/>
      </w:r>
      <w:r w:rsidR="00D5520A">
        <w:rPr>
          <w:noProof/>
        </w:rPr>
        <w:t>15</w:t>
      </w:r>
      <w:r w:rsidR="00D5520A">
        <w:rPr>
          <w:noProof/>
        </w:rPr>
        <w:fldChar w:fldCharType="end"/>
      </w:r>
      <w:r w:rsidRPr="00981E46">
        <w:t xml:space="preserve">. Logika interwencji dla </w:t>
      </w:r>
      <w:r w:rsidR="000C53AB">
        <w:t>drugiego</w:t>
      </w:r>
      <w:r w:rsidRPr="00981E46">
        <w:t xml:space="preserve"> celu</w:t>
      </w:r>
      <w:bookmarkEnd w:id="100"/>
      <w:r w:rsidRPr="00981E46">
        <w:t xml:space="preserve"> </w:t>
      </w:r>
    </w:p>
    <w:tbl>
      <w:tblPr>
        <w:tblStyle w:val="Tabela-Siatka"/>
        <w:tblW w:w="10201" w:type="dxa"/>
        <w:tblLayout w:type="fixed"/>
        <w:tblLook w:val="04A0" w:firstRow="1" w:lastRow="0" w:firstColumn="1" w:lastColumn="0" w:noHBand="0" w:noVBand="1"/>
      </w:tblPr>
      <w:tblGrid>
        <w:gridCol w:w="2550"/>
        <w:gridCol w:w="2762"/>
        <w:gridCol w:w="2763"/>
        <w:gridCol w:w="2126"/>
      </w:tblGrid>
      <w:tr w:rsidR="00364467" w:rsidRPr="00364467" w14:paraId="5FD4470B" w14:textId="77777777" w:rsidTr="00DE1182">
        <w:tc>
          <w:tcPr>
            <w:tcW w:w="2550" w:type="dxa"/>
            <w:shd w:val="clear" w:color="auto" w:fill="92D050"/>
            <w:vAlign w:val="center"/>
          </w:tcPr>
          <w:p w14:paraId="5D9382E6" w14:textId="48A63C0A" w:rsidR="004A1106" w:rsidRPr="0068197C" w:rsidRDefault="009E40C4" w:rsidP="008F1CB0">
            <w:pPr>
              <w:spacing w:before="0" w:after="0"/>
              <w:jc w:val="center"/>
              <w:rPr>
                <w:rFonts w:cs="Times New Roman"/>
                <w:b/>
              </w:rPr>
            </w:pPr>
            <w:r w:rsidRPr="0068197C">
              <w:rPr>
                <w:rFonts w:cs="Times New Roman"/>
                <w:b/>
              </w:rPr>
              <w:t xml:space="preserve">Potencjały i zasoby </w:t>
            </w:r>
          </w:p>
        </w:tc>
        <w:tc>
          <w:tcPr>
            <w:tcW w:w="2762" w:type="dxa"/>
            <w:shd w:val="clear" w:color="auto" w:fill="92D050"/>
            <w:vAlign w:val="center"/>
          </w:tcPr>
          <w:p w14:paraId="7F11A10B" w14:textId="19484589" w:rsidR="004A1106" w:rsidRPr="0068197C" w:rsidRDefault="009E40C4" w:rsidP="008F1CB0">
            <w:pPr>
              <w:spacing w:before="0" w:after="0"/>
              <w:jc w:val="center"/>
              <w:rPr>
                <w:rFonts w:cs="Times New Roman"/>
                <w:b/>
              </w:rPr>
            </w:pPr>
            <w:r w:rsidRPr="0068197C">
              <w:rPr>
                <w:rFonts w:cs="Times New Roman"/>
                <w:b/>
              </w:rPr>
              <w:t>Problemy</w:t>
            </w:r>
          </w:p>
        </w:tc>
        <w:tc>
          <w:tcPr>
            <w:tcW w:w="2763" w:type="dxa"/>
            <w:shd w:val="clear" w:color="auto" w:fill="92D050"/>
            <w:vAlign w:val="center"/>
          </w:tcPr>
          <w:p w14:paraId="625C2DFC" w14:textId="18DB4D8C" w:rsidR="004A1106" w:rsidRPr="0068197C" w:rsidRDefault="009E40C4" w:rsidP="008F1CB0">
            <w:pPr>
              <w:spacing w:before="0" w:after="0"/>
              <w:jc w:val="center"/>
              <w:rPr>
                <w:rFonts w:cs="Times New Roman"/>
                <w:b/>
              </w:rPr>
            </w:pPr>
            <w:r w:rsidRPr="0068197C">
              <w:rPr>
                <w:rFonts w:cs="Times New Roman"/>
                <w:b/>
              </w:rPr>
              <w:t>Wyzwania</w:t>
            </w:r>
          </w:p>
        </w:tc>
        <w:tc>
          <w:tcPr>
            <w:tcW w:w="2126" w:type="dxa"/>
            <w:shd w:val="clear" w:color="auto" w:fill="92D050"/>
            <w:vAlign w:val="center"/>
          </w:tcPr>
          <w:p w14:paraId="055D1AA8" w14:textId="56C7ADAE" w:rsidR="004A1106" w:rsidRPr="0068197C" w:rsidRDefault="009E40C4" w:rsidP="008F1CB0">
            <w:pPr>
              <w:spacing w:before="0" w:after="0"/>
              <w:jc w:val="center"/>
              <w:rPr>
                <w:rFonts w:cs="Times New Roman"/>
                <w:b/>
              </w:rPr>
            </w:pPr>
            <w:r w:rsidRPr="0068197C">
              <w:rPr>
                <w:rFonts w:cs="Times New Roman"/>
                <w:b/>
              </w:rPr>
              <w:t>Cele</w:t>
            </w:r>
          </w:p>
        </w:tc>
      </w:tr>
      <w:tr w:rsidR="00C53541" w:rsidRPr="00364467" w14:paraId="52C1D2AC" w14:textId="77777777" w:rsidTr="005D747B">
        <w:trPr>
          <w:trHeight w:val="859"/>
        </w:trPr>
        <w:tc>
          <w:tcPr>
            <w:tcW w:w="2550" w:type="dxa"/>
            <w:shd w:val="clear" w:color="auto" w:fill="FFFFFF" w:themeFill="background1"/>
          </w:tcPr>
          <w:p w14:paraId="0952E16F" w14:textId="77777777" w:rsidR="009E40C4" w:rsidRPr="000C53AB" w:rsidRDefault="009E40C4" w:rsidP="000C53AB">
            <w:pPr>
              <w:spacing w:before="0" w:after="0"/>
              <w:ind w:firstLine="11"/>
              <w:rPr>
                <w:rFonts w:cs="Times New Roman"/>
              </w:rPr>
            </w:pPr>
            <w:r w:rsidRPr="000C53AB">
              <w:rPr>
                <w:rFonts w:cs="Times New Roman"/>
              </w:rPr>
              <w:t xml:space="preserve">Aktywny sektor organizacji pozarządowych. </w:t>
            </w:r>
          </w:p>
          <w:p w14:paraId="4B9F156C" w14:textId="77777777" w:rsidR="009E40C4" w:rsidRPr="000C53AB" w:rsidRDefault="009E40C4" w:rsidP="000C53AB">
            <w:pPr>
              <w:spacing w:before="0" w:after="0"/>
              <w:ind w:firstLine="11"/>
              <w:rPr>
                <w:rFonts w:cs="Times New Roman"/>
              </w:rPr>
            </w:pPr>
            <w:r w:rsidRPr="000C53AB">
              <w:rPr>
                <w:rFonts w:cs="Times New Roman"/>
              </w:rPr>
              <w:t>Rozwinięty system placówek wsparcia dziennego.</w:t>
            </w:r>
          </w:p>
          <w:p w14:paraId="3105AF9F" w14:textId="05EC0C7F" w:rsidR="009E40C4" w:rsidRPr="000C53AB" w:rsidRDefault="000C53AB" w:rsidP="000C53AB">
            <w:pPr>
              <w:spacing w:before="0" w:after="0"/>
              <w:ind w:firstLine="11"/>
              <w:rPr>
                <w:rFonts w:cs="Times New Roman"/>
              </w:rPr>
            </w:pPr>
            <w:r w:rsidRPr="000C53AB">
              <w:rPr>
                <w:rFonts w:cs="Times New Roman"/>
              </w:rPr>
              <w:t>Dobra dostępność edukacji na poziomie podstawowym.</w:t>
            </w:r>
          </w:p>
          <w:p w14:paraId="46D9FF96" w14:textId="77777777" w:rsidR="000C53AB" w:rsidRPr="000C53AB" w:rsidRDefault="000C53AB" w:rsidP="000C53AB">
            <w:pPr>
              <w:spacing w:before="0" w:after="0"/>
              <w:ind w:firstLine="11"/>
              <w:rPr>
                <w:rFonts w:cs="Times New Roman"/>
              </w:rPr>
            </w:pPr>
          </w:p>
          <w:p w14:paraId="6DB64AAF" w14:textId="67B2FC7D" w:rsidR="00C53541" w:rsidRPr="0068197C" w:rsidRDefault="00C53541" w:rsidP="000C53AB">
            <w:pPr>
              <w:spacing w:before="0" w:after="0"/>
              <w:ind w:firstLine="11"/>
              <w:rPr>
                <w:rFonts w:cs="Times New Roman"/>
              </w:rPr>
            </w:pPr>
          </w:p>
        </w:tc>
        <w:tc>
          <w:tcPr>
            <w:tcW w:w="2762" w:type="dxa"/>
            <w:shd w:val="clear" w:color="auto" w:fill="FFFFFF" w:themeFill="background1"/>
          </w:tcPr>
          <w:p w14:paraId="7399C136" w14:textId="77777777" w:rsidR="000C53AB" w:rsidRPr="000C53AB" w:rsidRDefault="000C53AB" w:rsidP="000C53AB">
            <w:pPr>
              <w:spacing w:before="0" w:after="0"/>
              <w:ind w:firstLine="11"/>
              <w:rPr>
                <w:rFonts w:cs="Times New Roman"/>
              </w:rPr>
            </w:pPr>
            <w:r w:rsidRPr="000C53AB">
              <w:rPr>
                <w:rFonts w:cs="Times New Roman"/>
              </w:rPr>
              <w:t>Pomimo rosnącej liczby miejsc w placówkach wsparcia dzieci w kryzysie nadal nie zaspokojone są lokalne potrzeby w tym zakresie.</w:t>
            </w:r>
          </w:p>
          <w:p w14:paraId="6C961FFD" w14:textId="77777777" w:rsidR="000C53AB" w:rsidRPr="000C53AB" w:rsidRDefault="000C53AB" w:rsidP="000C53AB">
            <w:pPr>
              <w:spacing w:before="0" w:after="0"/>
              <w:ind w:firstLine="11"/>
              <w:rPr>
                <w:rFonts w:cs="Times New Roman"/>
              </w:rPr>
            </w:pPr>
            <w:r w:rsidRPr="000C53AB">
              <w:rPr>
                <w:rFonts w:cs="Times New Roman"/>
              </w:rPr>
              <w:t>Samotność osób starszych.</w:t>
            </w:r>
          </w:p>
          <w:p w14:paraId="565611FD" w14:textId="15CDF635" w:rsidR="000C53AB" w:rsidRPr="000C53AB" w:rsidRDefault="000C53AB" w:rsidP="000C53AB">
            <w:pPr>
              <w:spacing w:before="0" w:after="0"/>
              <w:ind w:firstLine="11"/>
              <w:rPr>
                <w:rFonts w:cs="Times New Roman"/>
              </w:rPr>
            </w:pPr>
            <w:r w:rsidRPr="000C53AB">
              <w:rPr>
                <w:rFonts w:cs="Times New Roman"/>
              </w:rPr>
              <w:t>Osoby opiekujące się osobami zależnymi same nie otrzymują wsparcia i pomocy.</w:t>
            </w:r>
          </w:p>
          <w:p w14:paraId="3EFCF219" w14:textId="77777777" w:rsidR="000C53AB" w:rsidRPr="000C53AB" w:rsidRDefault="000C53AB" w:rsidP="000C53AB">
            <w:pPr>
              <w:spacing w:before="0" w:after="0"/>
              <w:ind w:firstLine="11"/>
              <w:rPr>
                <w:rFonts w:cs="Times New Roman"/>
              </w:rPr>
            </w:pPr>
            <w:r w:rsidRPr="000C53AB">
              <w:rPr>
                <w:rFonts w:cs="Times New Roman"/>
              </w:rPr>
              <w:t>Osoby z niepełnosprawnością potrzebująca wsparcia i aktywizacji.</w:t>
            </w:r>
          </w:p>
          <w:p w14:paraId="08E08519" w14:textId="77777777" w:rsidR="000C53AB" w:rsidRPr="000C53AB" w:rsidRDefault="000C53AB" w:rsidP="000C53AB">
            <w:pPr>
              <w:spacing w:before="0" w:after="0"/>
              <w:ind w:firstLine="11"/>
              <w:rPr>
                <w:rFonts w:cs="Times New Roman"/>
              </w:rPr>
            </w:pPr>
            <w:r w:rsidRPr="000C53AB">
              <w:rPr>
                <w:rFonts w:cs="Times New Roman"/>
              </w:rPr>
              <w:t>Nieumiejętność radzenia sobie z zagrożeniami cywilizacyjnymi, w efekcie pogłębiający się rozpad więzi społecznych.</w:t>
            </w:r>
          </w:p>
          <w:p w14:paraId="285EC5A8" w14:textId="77777777" w:rsidR="000C53AB" w:rsidRPr="000C53AB" w:rsidRDefault="000C53AB" w:rsidP="000C53AB">
            <w:pPr>
              <w:spacing w:before="0" w:after="0"/>
              <w:ind w:firstLine="11"/>
              <w:rPr>
                <w:rFonts w:cs="Times New Roman"/>
              </w:rPr>
            </w:pPr>
            <w:r w:rsidRPr="000C53AB">
              <w:rPr>
                <w:rFonts w:cs="Times New Roman"/>
              </w:rPr>
              <w:t>Niewystarczająca współpraca międzysektorowa (samorząd – przedsiębiorcy - organizacje pozarządowe).</w:t>
            </w:r>
          </w:p>
          <w:p w14:paraId="68048B12" w14:textId="77777777" w:rsidR="000C53AB" w:rsidRPr="000C53AB" w:rsidRDefault="000C53AB" w:rsidP="000C53AB">
            <w:pPr>
              <w:spacing w:before="0" w:after="0"/>
              <w:ind w:firstLine="11"/>
              <w:rPr>
                <w:rFonts w:cs="Times New Roman"/>
              </w:rPr>
            </w:pPr>
            <w:r w:rsidRPr="000C53AB">
              <w:rPr>
                <w:rFonts w:cs="Times New Roman"/>
              </w:rPr>
              <w:t>Kryzys przywództwa – niewielka chęć realizowania działań na rzecz dobra wspólnego.</w:t>
            </w:r>
          </w:p>
          <w:p w14:paraId="7A1555C5" w14:textId="77777777" w:rsidR="000C53AB" w:rsidRPr="000C53AB" w:rsidRDefault="000C53AB" w:rsidP="000C53AB">
            <w:pPr>
              <w:spacing w:before="0" w:after="0"/>
              <w:ind w:firstLine="11"/>
              <w:rPr>
                <w:rFonts w:cs="Times New Roman"/>
              </w:rPr>
            </w:pPr>
            <w:r w:rsidRPr="000C53AB">
              <w:rPr>
                <w:rFonts w:cs="Times New Roman"/>
              </w:rPr>
              <w:t xml:space="preserve">Relatywnie duży odsetek kobiet w ogólnej liczbie </w:t>
            </w:r>
            <w:r w:rsidRPr="000C53AB">
              <w:rPr>
                <w:rFonts w:cs="Times New Roman"/>
              </w:rPr>
              <w:lastRenderedPageBreak/>
              <w:t>osób pozostających bez pracy.</w:t>
            </w:r>
          </w:p>
          <w:p w14:paraId="055C05AD" w14:textId="196B07D4" w:rsidR="00C53541" w:rsidRPr="0068197C" w:rsidRDefault="000C53AB" w:rsidP="000C53AB">
            <w:pPr>
              <w:spacing w:before="0" w:after="0"/>
              <w:ind w:firstLine="11"/>
              <w:rPr>
                <w:rFonts w:cs="Times New Roman"/>
              </w:rPr>
            </w:pPr>
            <w:r w:rsidRPr="000C53AB">
              <w:rPr>
                <w:rFonts w:cs="Times New Roman"/>
              </w:rPr>
              <w:t>Niewielka skłonność dorosłych mieszkańców obszaru do podnoszenia swoich kompetencji w dorosłym życiu.</w:t>
            </w:r>
          </w:p>
        </w:tc>
        <w:tc>
          <w:tcPr>
            <w:tcW w:w="2763" w:type="dxa"/>
            <w:shd w:val="clear" w:color="auto" w:fill="FFFFFF" w:themeFill="background1"/>
          </w:tcPr>
          <w:p w14:paraId="620CBE39" w14:textId="77B67E5B" w:rsidR="000C53AB" w:rsidRDefault="000C53AB" w:rsidP="000C53AB">
            <w:pPr>
              <w:spacing w:before="0" w:after="0"/>
              <w:ind w:firstLine="11"/>
              <w:rPr>
                <w:rFonts w:cs="Times New Roman"/>
              </w:rPr>
            </w:pPr>
            <w:r>
              <w:rPr>
                <w:rFonts w:cs="Times New Roman"/>
              </w:rPr>
              <w:lastRenderedPageBreak/>
              <w:t>Wsparcie dzieci i młodzieży, szczególnie tych, które znalazły się w trudnych sytuacjach rodzinnych, rówieśniczych i edukacyjnych.</w:t>
            </w:r>
          </w:p>
          <w:p w14:paraId="0CB295C4" w14:textId="59BFC9DA" w:rsidR="000C53AB" w:rsidRPr="000C53AB" w:rsidRDefault="000C53AB" w:rsidP="000C53AB">
            <w:pPr>
              <w:spacing w:before="0" w:after="0"/>
              <w:ind w:firstLine="11"/>
              <w:rPr>
                <w:rFonts w:cs="Times New Roman"/>
              </w:rPr>
            </w:pPr>
            <w:r w:rsidRPr="000C53AB">
              <w:rPr>
                <w:rFonts w:cs="Times New Roman"/>
              </w:rPr>
              <w:t>Zapewnienie wsparcie w ramach placówek wsparcia dziennego</w:t>
            </w:r>
            <w:r>
              <w:rPr>
                <w:rFonts w:cs="Times New Roman"/>
              </w:rPr>
              <w:t xml:space="preserve"> dla osób starszych oraz zapewnienie opieki </w:t>
            </w:r>
            <w:proofErr w:type="spellStart"/>
            <w:r>
              <w:rPr>
                <w:rFonts w:cs="Times New Roman"/>
              </w:rPr>
              <w:t>wytchnienieniowej</w:t>
            </w:r>
            <w:proofErr w:type="spellEnd"/>
            <w:r>
              <w:rPr>
                <w:rFonts w:cs="Times New Roman"/>
              </w:rPr>
              <w:t xml:space="preserve"> opiekunom osób wymagających codziennego wspierania.</w:t>
            </w:r>
          </w:p>
          <w:p w14:paraId="5BBD593E" w14:textId="77777777" w:rsidR="00C53541" w:rsidRDefault="000C53AB" w:rsidP="000C53AB">
            <w:pPr>
              <w:spacing w:before="0" w:after="0"/>
              <w:ind w:firstLine="11"/>
              <w:rPr>
                <w:rFonts w:cs="Times New Roman"/>
              </w:rPr>
            </w:pPr>
            <w:r w:rsidRPr="000C53AB">
              <w:rPr>
                <w:rFonts w:cs="Times New Roman"/>
              </w:rPr>
              <w:t>Kształtowanie podstaw</w:t>
            </w:r>
            <w:r>
              <w:rPr>
                <w:rFonts w:cs="Times New Roman"/>
              </w:rPr>
              <w:t xml:space="preserve"> </w:t>
            </w:r>
            <w:r w:rsidRPr="000C53AB">
              <w:rPr>
                <w:rFonts w:cs="Times New Roman"/>
              </w:rPr>
              <w:t>odpowiedzialności za dobro wspólnoty lokalnej</w:t>
            </w:r>
            <w:r>
              <w:rPr>
                <w:rFonts w:cs="Times New Roman"/>
              </w:rPr>
              <w:t xml:space="preserve"> oraz rozwijanie umiejętności związanych z </w:t>
            </w:r>
            <w:r w:rsidR="00EB6065">
              <w:rPr>
                <w:rFonts w:cs="Times New Roman"/>
              </w:rPr>
              <w:t>przywództwem.</w:t>
            </w:r>
          </w:p>
          <w:p w14:paraId="3652791E" w14:textId="05E5467D" w:rsidR="00EB6065" w:rsidRPr="0068197C" w:rsidRDefault="00EB6065" w:rsidP="000C53AB">
            <w:pPr>
              <w:spacing w:before="0" w:after="0"/>
              <w:ind w:firstLine="11"/>
              <w:rPr>
                <w:rFonts w:cs="Times New Roman"/>
              </w:rPr>
            </w:pPr>
            <w:r>
              <w:rPr>
                <w:rFonts w:cs="Times New Roman"/>
              </w:rPr>
              <w:t xml:space="preserve">Poprawa dostępu do usług społecznych, w tym świadczonych przez podmioty komercyjne. </w:t>
            </w:r>
          </w:p>
        </w:tc>
        <w:tc>
          <w:tcPr>
            <w:tcW w:w="2126" w:type="dxa"/>
            <w:shd w:val="clear" w:color="auto" w:fill="FFFFFF" w:themeFill="background1"/>
          </w:tcPr>
          <w:p w14:paraId="14FD4161" w14:textId="5CD1E58C" w:rsidR="00C53541" w:rsidRPr="0068197C" w:rsidRDefault="00EB6065" w:rsidP="00EB6065">
            <w:pPr>
              <w:spacing w:before="0" w:after="0"/>
              <w:ind w:firstLine="11"/>
              <w:rPr>
                <w:rFonts w:cs="Times New Roman"/>
              </w:rPr>
            </w:pPr>
            <w:r w:rsidRPr="00EB6065">
              <w:rPr>
                <w:rFonts w:cs="Times New Roman"/>
              </w:rPr>
              <w:t>C.2 Szczęśliwy, różnorodny</w:t>
            </w:r>
            <w:r w:rsidR="00E94808">
              <w:rPr>
                <w:rFonts w:cs="Times New Roman"/>
              </w:rPr>
              <w:t>,</w:t>
            </w:r>
            <w:r w:rsidRPr="00EB6065">
              <w:rPr>
                <w:rFonts w:cs="Times New Roman"/>
              </w:rPr>
              <w:t xml:space="preserve"> otwarty – włączenie i aktywizacja mieszkańców </w:t>
            </w:r>
          </w:p>
        </w:tc>
      </w:tr>
    </w:tbl>
    <w:p w14:paraId="7CECA437" w14:textId="77777777" w:rsidR="00563E57" w:rsidRPr="0088406B" w:rsidRDefault="00563E57" w:rsidP="00563E57">
      <w:pPr>
        <w:pStyle w:val="podpiselementu"/>
        <w:rPr>
          <w:lang w:eastAsia="pl-PL"/>
        </w:rPr>
      </w:pPr>
      <w:r w:rsidRPr="0088406B">
        <w:rPr>
          <w:lang w:eastAsia="pl-PL"/>
        </w:rPr>
        <w:t xml:space="preserve">Źródło: Opracowanie własne w oparciu o wyniki diagnozy, ankiet, warsztatów i spotkań z mieszkańcami </w:t>
      </w:r>
    </w:p>
    <w:p w14:paraId="384183E7" w14:textId="44A82123" w:rsidR="007F3849" w:rsidRPr="0088406B" w:rsidRDefault="004A1106" w:rsidP="007F3849">
      <w:r w:rsidRPr="0088406B">
        <w:t xml:space="preserve">W konsekwencji w ramach celu wskazano </w:t>
      </w:r>
      <w:r w:rsidR="0088406B" w:rsidRPr="0088406B">
        <w:t>5</w:t>
      </w:r>
      <w:r w:rsidRPr="0088406B">
        <w:t xml:space="preserve"> przedsięwzię</w:t>
      </w:r>
      <w:r w:rsidR="007F3849" w:rsidRPr="0088406B">
        <w:t>ć</w:t>
      </w:r>
      <w:r w:rsidRPr="0088406B">
        <w:t xml:space="preserve">, w tym </w:t>
      </w:r>
      <w:r w:rsidR="00945740">
        <w:t>trzy</w:t>
      </w:r>
      <w:r w:rsidRPr="0088406B">
        <w:t xml:space="preserve"> finansowane ze środków F</w:t>
      </w:r>
      <w:r w:rsidR="007F3849" w:rsidRPr="0088406B">
        <w:t>E</w:t>
      </w:r>
      <w:r w:rsidRPr="0088406B">
        <w:t>M (</w:t>
      </w:r>
      <w:r w:rsidR="007F3849" w:rsidRPr="0088406B">
        <w:t>EFS+</w:t>
      </w:r>
      <w:r w:rsidRPr="0088406B">
        <w:t xml:space="preserve">) oraz </w:t>
      </w:r>
      <w:r w:rsidR="00945740">
        <w:t xml:space="preserve">dwa </w:t>
      </w:r>
      <w:r w:rsidRPr="0088406B">
        <w:t>finansowane ze środków PS WPR (EFROW), któr</w:t>
      </w:r>
      <w:r w:rsidR="007F3849" w:rsidRPr="0088406B">
        <w:t>e koncentrują się na włączeniu mieszkańców i wsparciu grup w niekorzystnej sytuacji.</w:t>
      </w:r>
    </w:p>
    <w:p w14:paraId="7A245A18" w14:textId="73CD769A" w:rsidR="007F3849" w:rsidRPr="00364467" w:rsidRDefault="007F3849" w:rsidP="00282697">
      <w:pPr>
        <w:pStyle w:val="Legenda"/>
      </w:pPr>
      <w:bookmarkStart w:id="101" w:name="_Toc136890860"/>
      <w:r w:rsidRPr="00364467">
        <w:t xml:space="preserve">Tabela </w:t>
      </w:r>
      <w:r w:rsidR="00D5520A">
        <w:fldChar w:fldCharType="begin"/>
      </w:r>
      <w:r w:rsidR="00D5520A">
        <w:instrText xml:space="preserve"> SEQ</w:instrText>
      </w:r>
      <w:r w:rsidR="00D5520A">
        <w:instrText xml:space="preserve"> Tabela \* ARABIC </w:instrText>
      </w:r>
      <w:r w:rsidR="00D5520A">
        <w:fldChar w:fldCharType="separate"/>
      </w:r>
      <w:r w:rsidR="00D5520A">
        <w:rPr>
          <w:noProof/>
        </w:rPr>
        <w:t>16</w:t>
      </w:r>
      <w:r w:rsidR="00D5520A">
        <w:rPr>
          <w:noProof/>
        </w:rPr>
        <w:fldChar w:fldCharType="end"/>
      </w:r>
      <w:r w:rsidRPr="00364467">
        <w:t xml:space="preserve">. Przedsięwzięcia w ramach celu </w:t>
      </w:r>
      <w:r w:rsidR="00945740">
        <w:t>drugiego</w:t>
      </w:r>
      <w:r w:rsidR="00857368" w:rsidRPr="00364467">
        <w:t xml:space="preserve"> wraz z ich źródłem finansowania</w:t>
      </w:r>
      <w:bookmarkEnd w:id="101"/>
    </w:p>
    <w:tbl>
      <w:tblPr>
        <w:tblStyle w:val="Tabela-Siatka"/>
        <w:tblW w:w="10206" w:type="dxa"/>
        <w:tblLook w:val="04A0" w:firstRow="1" w:lastRow="0" w:firstColumn="1" w:lastColumn="0" w:noHBand="0" w:noVBand="1"/>
      </w:tblPr>
      <w:tblGrid>
        <w:gridCol w:w="1801"/>
        <w:gridCol w:w="2801"/>
        <w:gridCol w:w="2802"/>
        <w:gridCol w:w="2802"/>
      </w:tblGrid>
      <w:tr w:rsidR="0088406B" w:rsidRPr="0088406B" w14:paraId="328B998D" w14:textId="77777777" w:rsidTr="00DE1182">
        <w:tc>
          <w:tcPr>
            <w:tcW w:w="1801" w:type="dxa"/>
            <w:shd w:val="clear" w:color="auto" w:fill="92D050"/>
            <w:vAlign w:val="center"/>
          </w:tcPr>
          <w:p w14:paraId="7A83795B" w14:textId="77777777" w:rsidR="004A1106" w:rsidRPr="0088406B" w:rsidRDefault="004A1106" w:rsidP="008F1CB0">
            <w:pPr>
              <w:spacing w:before="0" w:after="0"/>
              <w:jc w:val="center"/>
              <w:rPr>
                <w:rFonts w:cs="Times New Roman"/>
                <w:b/>
                <w:bCs/>
              </w:rPr>
            </w:pPr>
            <w:r w:rsidRPr="0088406B">
              <w:rPr>
                <w:rFonts w:cs="Times New Roman"/>
                <w:b/>
                <w:bCs/>
              </w:rPr>
              <w:t xml:space="preserve">Budżet </w:t>
            </w:r>
          </w:p>
          <w:p w14:paraId="20D39FFB" w14:textId="77777777" w:rsidR="004A1106" w:rsidRPr="0088406B" w:rsidRDefault="004A1106" w:rsidP="008F1CB0">
            <w:pPr>
              <w:spacing w:before="0" w:after="0"/>
              <w:jc w:val="center"/>
              <w:rPr>
                <w:rFonts w:cs="Times New Roman"/>
                <w:b/>
                <w:bCs/>
              </w:rPr>
            </w:pPr>
            <w:r w:rsidRPr="0088406B">
              <w:rPr>
                <w:rFonts w:cs="Times New Roman"/>
                <w:b/>
                <w:bCs/>
              </w:rPr>
              <w:t>(w EUR)</w:t>
            </w:r>
          </w:p>
        </w:tc>
        <w:tc>
          <w:tcPr>
            <w:tcW w:w="2801" w:type="dxa"/>
            <w:shd w:val="clear" w:color="auto" w:fill="92D050"/>
            <w:vAlign w:val="center"/>
          </w:tcPr>
          <w:p w14:paraId="71AD26D7" w14:textId="7B600878" w:rsidR="004A1106" w:rsidRPr="0088406B" w:rsidRDefault="004A1106" w:rsidP="008F1CB0">
            <w:pPr>
              <w:spacing w:before="0" w:after="0"/>
              <w:jc w:val="center"/>
              <w:rPr>
                <w:rFonts w:cs="Times New Roman"/>
                <w:b/>
                <w:bCs/>
              </w:rPr>
            </w:pPr>
            <w:r w:rsidRPr="0088406B">
              <w:rPr>
                <w:rFonts w:cs="Times New Roman"/>
                <w:b/>
                <w:bCs/>
              </w:rPr>
              <w:t xml:space="preserve">Przedsięwzięcia w ramach Celu </w:t>
            </w:r>
            <w:r w:rsidR="003374B5">
              <w:rPr>
                <w:rFonts w:cs="Times New Roman"/>
                <w:b/>
                <w:bCs/>
              </w:rPr>
              <w:t>2</w:t>
            </w:r>
            <w:r w:rsidRPr="0088406B">
              <w:rPr>
                <w:rFonts w:cs="Times New Roman"/>
                <w:b/>
                <w:bCs/>
              </w:rPr>
              <w:t>:</w:t>
            </w:r>
            <w:r w:rsidR="003374B5" w:rsidRPr="003374B5">
              <w:rPr>
                <w:rFonts w:cs="Times New Roman"/>
                <w:b/>
                <w:bCs/>
              </w:rPr>
              <w:t xml:space="preserve"> Szczęśliwy, różnorodny</w:t>
            </w:r>
            <w:r w:rsidR="00E94808">
              <w:rPr>
                <w:rFonts w:cs="Times New Roman"/>
                <w:b/>
                <w:bCs/>
              </w:rPr>
              <w:t>,</w:t>
            </w:r>
            <w:r w:rsidR="003374B5" w:rsidRPr="003374B5">
              <w:rPr>
                <w:rFonts w:cs="Times New Roman"/>
                <w:b/>
                <w:bCs/>
              </w:rPr>
              <w:t xml:space="preserve"> otwarty</w:t>
            </w:r>
            <w:r w:rsidR="00E5305F">
              <w:rPr>
                <w:rFonts w:cs="Times New Roman"/>
                <w:b/>
                <w:bCs/>
              </w:rPr>
              <w:t xml:space="preserve"> (…)</w:t>
            </w:r>
          </w:p>
        </w:tc>
        <w:tc>
          <w:tcPr>
            <w:tcW w:w="2802" w:type="dxa"/>
            <w:shd w:val="clear" w:color="auto" w:fill="92D050"/>
            <w:vAlign w:val="center"/>
          </w:tcPr>
          <w:p w14:paraId="1AB7EAF6" w14:textId="77777777" w:rsidR="004A1106" w:rsidRPr="0088406B" w:rsidRDefault="004A1106" w:rsidP="008F1CB0">
            <w:pPr>
              <w:spacing w:before="0" w:after="0"/>
              <w:jc w:val="center"/>
              <w:rPr>
                <w:rFonts w:cs="Times New Roman"/>
                <w:b/>
                <w:bCs/>
              </w:rPr>
            </w:pPr>
            <w:r w:rsidRPr="0088406B">
              <w:rPr>
                <w:rFonts w:cs="Times New Roman"/>
                <w:b/>
                <w:bCs/>
              </w:rPr>
              <w:t>Grupy docelowe</w:t>
            </w:r>
          </w:p>
        </w:tc>
        <w:tc>
          <w:tcPr>
            <w:tcW w:w="2802" w:type="dxa"/>
            <w:shd w:val="clear" w:color="auto" w:fill="92D050"/>
            <w:vAlign w:val="center"/>
          </w:tcPr>
          <w:p w14:paraId="1CBDA5BA" w14:textId="77777777" w:rsidR="004A1106" w:rsidRPr="0088406B" w:rsidRDefault="004A1106" w:rsidP="008F1CB0">
            <w:pPr>
              <w:spacing w:before="0" w:after="0"/>
              <w:jc w:val="center"/>
              <w:rPr>
                <w:rFonts w:cs="Times New Roman"/>
                <w:b/>
                <w:bCs/>
              </w:rPr>
            </w:pPr>
            <w:r w:rsidRPr="0088406B">
              <w:rPr>
                <w:rFonts w:cs="Times New Roman"/>
                <w:b/>
                <w:bCs/>
              </w:rPr>
              <w:t>Sposób realizacji</w:t>
            </w:r>
          </w:p>
        </w:tc>
      </w:tr>
      <w:tr w:rsidR="0088406B" w:rsidRPr="0088406B" w14:paraId="144B0644" w14:textId="77777777" w:rsidTr="00BB53EE">
        <w:tc>
          <w:tcPr>
            <w:tcW w:w="1801" w:type="dxa"/>
            <w:shd w:val="clear" w:color="auto" w:fill="EDEDED" w:themeFill="accent3" w:themeFillTint="33"/>
            <w:vAlign w:val="center"/>
          </w:tcPr>
          <w:p w14:paraId="308E8CEA" w14:textId="77F99B75" w:rsidR="0088406B" w:rsidRPr="0088406B" w:rsidRDefault="003374B5" w:rsidP="0088406B">
            <w:pPr>
              <w:spacing w:before="0" w:after="0"/>
              <w:ind w:firstLine="11"/>
              <w:rPr>
                <w:rFonts w:cs="Times New Roman"/>
              </w:rPr>
            </w:pPr>
            <w:r>
              <w:rPr>
                <w:rFonts w:cs="Times New Roman"/>
              </w:rPr>
              <w:t>250 000,00</w:t>
            </w:r>
            <w:r w:rsidR="0088406B" w:rsidRPr="0088406B">
              <w:rPr>
                <w:rFonts w:cs="Times New Roman"/>
              </w:rPr>
              <w:t xml:space="preserve"> (</w:t>
            </w:r>
            <w:r w:rsidR="0088406B" w:rsidRPr="0088406B">
              <w:t>EFS)</w:t>
            </w:r>
          </w:p>
        </w:tc>
        <w:tc>
          <w:tcPr>
            <w:tcW w:w="2801" w:type="dxa"/>
            <w:vAlign w:val="center"/>
          </w:tcPr>
          <w:p w14:paraId="67C0CCEA" w14:textId="09E22892" w:rsidR="0088406B" w:rsidRPr="0088406B" w:rsidRDefault="0088406B" w:rsidP="0088406B">
            <w:pPr>
              <w:spacing w:before="0" w:after="0"/>
              <w:ind w:firstLine="11"/>
              <w:rPr>
                <w:rFonts w:cs="Times New Roman"/>
              </w:rPr>
            </w:pPr>
            <w:r w:rsidRPr="0068197C">
              <w:rPr>
                <w:rFonts w:cs="Times New Roman"/>
              </w:rPr>
              <w:t>Rozwój placówek wsparcia dziennego dla dzieci i młodzieży</w:t>
            </w:r>
          </w:p>
        </w:tc>
        <w:tc>
          <w:tcPr>
            <w:tcW w:w="2802" w:type="dxa"/>
          </w:tcPr>
          <w:p w14:paraId="6A821A07" w14:textId="77777777" w:rsidR="0088406B" w:rsidRPr="0088406B" w:rsidRDefault="0088406B" w:rsidP="00BB53EE">
            <w:pPr>
              <w:spacing w:before="0" w:after="0"/>
              <w:ind w:firstLine="11"/>
              <w:rPr>
                <w:rFonts w:cs="Times New Roman"/>
              </w:rPr>
            </w:pPr>
            <w:r w:rsidRPr="0088406B">
              <w:rPr>
                <w:rFonts w:cs="Times New Roman"/>
              </w:rPr>
              <w:t>Dzieci i młodzież</w:t>
            </w:r>
          </w:p>
        </w:tc>
        <w:tc>
          <w:tcPr>
            <w:tcW w:w="2802" w:type="dxa"/>
          </w:tcPr>
          <w:p w14:paraId="1C2D6366" w14:textId="4ACCBC52" w:rsidR="0088406B" w:rsidRPr="0088406B" w:rsidRDefault="0088406B" w:rsidP="00BB53EE">
            <w:pPr>
              <w:spacing w:before="0" w:after="0"/>
              <w:ind w:firstLine="11"/>
              <w:rPr>
                <w:rFonts w:cs="Times New Roman"/>
              </w:rPr>
            </w:pPr>
            <w:r w:rsidRPr="0088406B">
              <w:rPr>
                <w:rFonts w:cs="Times New Roman"/>
              </w:rPr>
              <w:t>konkurs</w:t>
            </w:r>
            <w:r w:rsidR="00806475" w:rsidRPr="0088406B">
              <w:rPr>
                <w:rFonts w:cs="Times New Roman"/>
              </w:rPr>
              <w:t xml:space="preserve"> </w:t>
            </w:r>
            <w:r w:rsidRPr="0088406B">
              <w:rPr>
                <w:rFonts w:cs="Times New Roman"/>
              </w:rPr>
              <w:t>/operacja własna</w:t>
            </w:r>
          </w:p>
        </w:tc>
      </w:tr>
      <w:tr w:rsidR="0088406B" w:rsidRPr="0088406B" w14:paraId="73E4A085" w14:textId="77777777" w:rsidTr="00BB53EE">
        <w:tc>
          <w:tcPr>
            <w:tcW w:w="1801" w:type="dxa"/>
            <w:shd w:val="clear" w:color="auto" w:fill="EDEDED" w:themeFill="accent3" w:themeFillTint="33"/>
            <w:vAlign w:val="center"/>
          </w:tcPr>
          <w:p w14:paraId="1D3C19C0" w14:textId="1EA2D01B" w:rsidR="0088406B" w:rsidRPr="0088406B" w:rsidRDefault="003374B5" w:rsidP="0088406B">
            <w:pPr>
              <w:spacing w:before="0" w:after="0"/>
              <w:ind w:firstLine="11"/>
              <w:rPr>
                <w:rFonts w:cs="Times New Roman"/>
              </w:rPr>
            </w:pPr>
            <w:r>
              <w:rPr>
                <w:rFonts w:cs="Times New Roman"/>
              </w:rPr>
              <w:t>378 341,00</w:t>
            </w:r>
            <w:r w:rsidR="0088406B" w:rsidRPr="0088406B">
              <w:rPr>
                <w:rFonts w:cs="Times New Roman"/>
              </w:rPr>
              <w:t xml:space="preserve"> (</w:t>
            </w:r>
            <w:r w:rsidR="0088406B" w:rsidRPr="0088406B">
              <w:t>EFS)</w:t>
            </w:r>
          </w:p>
        </w:tc>
        <w:tc>
          <w:tcPr>
            <w:tcW w:w="2801" w:type="dxa"/>
            <w:vAlign w:val="center"/>
          </w:tcPr>
          <w:p w14:paraId="25B49353" w14:textId="443B1971" w:rsidR="0088406B" w:rsidRPr="0088406B" w:rsidRDefault="0088406B" w:rsidP="0088406B">
            <w:pPr>
              <w:spacing w:before="0" w:after="0"/>
              <w:ind w:firstLine="11"/>
              <w:rPr>
                <w:rFonts w:cs="Times New Roman"/>
              </w:rPr>
            </w:pPr>
            <w:r w:rsidRPr="0068197C">
              <w:rPr>
                <w:rFonts w:cs="Times New Roman"/>
              </w:rPr>
              <w:t>Rozwój usług w zakresie zapewnienia opieki osobom potrzebującym wsparcia w codziennym funkcjonowaniu</w:t>
            </w:r>
          </w:p>
        </w:tc>
        <w:tc>
          <w:tcPr>
            <w:tcW w:w="2802" w:type="dxa"/>
          </w:tcPr>
          <w:p w14:paraId="1B848FF3" w14:textId="5FB77A8C" w:rsidR="0088406B" w:rsidRPr="0088406B" w:rsidRDefault="0088406B" w:rsidP="00BB53EE">
            <w:pPr>
              <w:spacing w:before="0" w:after="0"/>
              <w:ind w:firstLine="11"/>
              <w:rPr>
                <w:rFonts w:cs="Times New Roman"/>
              </w:rPr>
            </w:pPr>
            <w:r w:rsidRPr="0088406B">
              <w:rPr>
                <w:rFonts w:cs="Times New Roman"/>
              </w:rPr>
              <w:t>Seniorzy, osoby w niekorzystnej sytuacji, mieszkańcy obszaru LGD</w:t>
            </w:r>
          </w:p>
        </w:tc>
        <w:tc>
          <w:tcPr>
            <w:tcW w:w="2802" w:type="dxa"/>
          </w:tcPr>
          <w:p w14:paraId="47932AFA" w14:textId="52E1F239" w:rsidR="0088406B" w:rsidRPr="0088406B" w:rsidRDefault="0088406B" w:rsidP="00BB53EE">
            <w:pPr>
              <w:spacing w:before="0" w:after="0"/>
              <w:ind w:firstLine="11"/>
              <w:rPr>
                <w:rFonts w:cs="Times New Roman"/>
              </w:rPr>
            </w:pPr>
            <w:r w:rsidRPr="0088406B">
              <w:rPr>
                <w:rFonts w:cs="Times New Roman"/>
              </w:rPr>
              <w:t>konkurs/operacja własna</w:t>
            </w:r>
          </w:p>
        </w:tc>
      </w:tr>
      <w:tr w:rsidR="0088406B" w:rsidRPr="0088406B" w14:paraId="70C24118" w14:textId="77777777" w:rsidTr="00BB53EE">
        <w:tc>
          <w:tcPr>
            <w:tcW w:w="1801" w:type="dxa"/>
            <w:shd w:val="clear" w:color="auto" w:fill="EDEDED" w:themeFill="accent3" w:themeFillTint="33"/>
            <w:vAlign w:val="center"/>
          </w:tcPr>
          <w:p w14:paraId="24EEF725" w14:textId="6175EC74" w:rsidR="0088406B" w:rsidRPr="0088406B" w:rsidRDefault="003374B5" w:rsidP="0088406B">
            <w:pPr>
              <w:spacing w:before="0" w:after="0"/>
              <w:ind w:firstLine="11"/>
              <w:rPr>
                <w:rFonts w:cs="Times New Roman"/>
              </w:rPr>
            </w:pPr>
            <w:r>
              <w:rPr>
                <w:rFonts w:cs="Times New Roman"/>
              </w:rPr>
              <w:t>2</w:t>
            </w:r>
            <w:r w:rsidR="0088406B" w:rsidRPr="0088406B">
              <w:rPr>
                <w:rFonts w:cs="Times New Roman"/>
              </w:rPr>
              <w:t>00 000,00 (</w:t>
            </w:r>
            <w:r w:rsidR="0088406B" w:rsidRPr="0088406B">
              <w:t>EFS)</w:t>
            </w:r>
          </w:p>
        </w:tc>
        <w:tc>
          <w:tcPr>
            <w:tcW w:w="2801" w:type="dxa"/>
            <w:vAlign w:val="center"/>
          </w:tcPr>
          <w:p w14:paraId="7E8BFE69" w14:textId="2A4BEAEE" w:rsidR="0088406B" w:rsidRPr="0088406B" w:rsidRDefault="0088406B" w:rsidP="0088406B">
            <w:pPr>
              <w:spacing w:before="0" w:after="0"/>
              <w:ind w:firstLine="11"/>
              <w:rPr>
                <w:rFonts w:cs="Times New Roman"/>
              </w:rPr>
            </w:pPr>
            <w:r w:rsidRPr="0068197C">
              <w:rPr>
                <w:rFonts w:cs="Times New Roman"/>
              </w:rPr>
              <w:t>Aktywni mieszkańcy - aktywizacja mieszkańców i poprawa dostępności infrastruktury dla osób będących w niekorzystnej sytuacji</w:t>
            </w:r>
          </w:p>
        </w:tc>
        <w:tc>
          <w:tcPr>
            <w:tcW w:w="2802" w:type="dxa"/>
          </w:tcPr>
          <w:p w14:paraId="5BABF648" w14:textId="77777777" w:rsidR="0088406B" w:rsidRPr="0088406B" w:rsidRDefault="0088406B" w:rsidP="00BB53EE">
            <w:pPr>
              <w:spacing w:before="0" w:after="0"/>
              <w:ind w:firstLine="11"/>
              <w:rPr>
                <w:rFonts w:cs="Times New Roman"/>
              </w:rPr>
            </w:pPr>
            <w:r w:rsidRPr="0088406B">
              <w:rPr>
                <w:rFonts w:cs="Times New Roman"/>
              </w:rPr>
              <w:t>Osoby w niekorzystnej sytuacji</w:t>
            </w:r>
          </w:p>
        </w:tc>
        <w:tc>
          <w:tcPr>
            <w:tcW w:w="2802" w:type="dxa"/>
          </w:tcPr>
          <w:p w14:paraId="6F1416F9" w14:textId="0EE18D45" w:rsidR="0088406B" w:rsidRPr="0088406B" w:rsidRDefault="0088406B" w:rsidP="00BB53EE">
            <w:pPr>
              <w:spacing w:before="0" w:after="0"/>
              <w:ind w:firstLine="11"/>
              <w:rPr>
                <w:rFonts w:cs="Times New Roman"/>
              </w:rPr>
            </w:pPr>
            <w:r w:rsidRPr="0088406B">
              <w:rPr>
                <w:rFonts w:cs="Times New Roman"/>
              </w:rPr>
              <w:t>konkurs/</w:t>
            </w:r>
            <w:r w:rsidR="00806475" w:rsidRPr="0088406B">
              <w:rPr>
                <w:rFonts w:cs="Times New Roman"/>
              </w:rPr>
              <w:t xml:space="preserve"> </w:t>
            </w:r>
            <w:r w:rsidRPr="0088406B">
              <w:rPr>
                <w:rFonts w:cs="Times New Roman"/>
              </w:rPr>
              <w:t>operacje partnerskie/projekt partnerski/operacja własna</w:t>
            </w:r>
          </w:p>
        </w:tc>
      </w:tr>
      <w:tr w:rsidR="0088406B" w:rsidRPr="0088406B" w14:paraId="33219456" w14:textId="77777777" w:rsidTr="00BB53EE">
        <w:tc>
          <w:tcPr>
            <w:tcW w:w="1801" w:type="dxa"/>
            <w:shd w:val="clear" w:color="auto" w:fill="EDEDED" w:themeFill="accent3" w:themeFillTint="33"/>
            <w:vAlign w:val="center"/>
          </w:tcPr>
          <w:p w14:paraId="6748329F" w14:textId="50FA6987" w:rsidR="0088406B" w:rsidRPr="0088406B" w:rsidRDefault="0088406B" w:rsidP="0088406B">
            <w:pPr>
              <w:spacing w:before="0" w:after="0"/>
              <w:ind w:firstLine="11"/>
              <w:rPr>
                <w:rFonts w:cs="Times New Roman"/>
              </w:rPr>
            </w:pPr>
            <w:r w:rsidRPr="0088406B">
              <w:rPr>
                <w:rFonts w:cs="Times New Roman"/>
              </w:rPr>
              <w:t>1</w:t>
            </w:r>
            <w:r w:rsidR="003374B5">
              <w:rPr>
                <w:rFonts w:cs="Times New Roman"/>
              </w:rPr>
              <w:t>25</w:t>
            </w:r>
            <w:r w:rsidRPr="0088406B">
              <w:rPr>
                <w:rFonts w:cs="Times New Roman"/>
              </w:rPr>
              <w:t xml:space="preserve"> 000,00 (EFROW)</w:t>
            </w:r>
          </w:p>
        </w:tc>
        <w:tc>
          <w:tcPr>
            <w:tcW w:w="2801" w:type="dxa"/>
            <w:vAlign w:val="center"/>
          </w:tcPr>
          <w:p w14:paraId="57CAF62C" w14:textId="3D806EFF" w:rsidR="0088406B" w:rsidRPr="0088406B" w:rsidRDefault="0088406B" w:rsidP="0088406B">
            <w:pPr>
              <w:spacing w:before="0" w:after="0"/>
              <w:ind w:firstLine="11"/>
              <w:rPr>
                <w:rFonts w:cs="Times New Roman"/>
              </w:rPr>
            </w:pPr>
            <w:r w:rsidRPr="0068197C">
              <w:rPr>
                <w:rFonts w:cs="Times New Roman"/>
              </w:rPr>
              <w:t>Budowanie kapitału społecznego i wzmacnianie świadomości obywatelskiej poprzez aktywizację lokalnych liderów i organizacji pozarządowych</w:t>
            </w:r>
          </w:p>
        </w:tc>
        <w:tc>
          <w:tcPr>
            <w:tcW w:w="2802" w:type="dxa"/>
          </w:tcPr>
          <w:p w14:paraId="2052CBDB" w14:textId="0268FDD2" w:rsidR="0088406B" w:rsidRPr="0088406B" w:rsidRDefault="0088406B" w:rsidP="00BB53EE">
            <w:pPr>
              <w:spacing w:before="0" w:after="0"/>
              <w:ind w:firstLine="11"/>
              <w:rPr>
                <w:rFonts w:cs="Times New Roman"/>
              </w:rPr>
            </w:pPr>
            <w:r w:rsidRPr="0088406B">
              <w:rPr>
                <w:rFonts w:cs="Times New Roman"/>
              </w:rPr>
              <w:t>Liderzy lokalni, NGO, mieszkańcy obszaru LGD</w:t>
            </w:r>
          </w:p>
        </w:tc>
        <w:tc>
          <w:tcPr>
            <w:tcW w:w="2802" w:type="dxa"/>
          </w:tcPr>
          <w:p w14:paraId="23634A2E" w14:textId="1FD57815" w:rsidR="0088406B" w:rsidRPr="0088406B" w:rsidRDefault="0088406B" w:rsidP="00BB53EE">
            <w:pPr>
              <w:spacing w:before="0" w:after="0"/>
              <w:ind w:firstLine="11"/>
              <w:rPr>
                <w:rFonts w:cs="Times New Roman"/>
              </w:rPr>
            </w:pPr>
            <w:r w:rsidRPr="0088406B">
              <w:rPr>
                <w:rFonts w:cs="Times New Roman"/>
              </w:rPr>
              <w:t>konkurs/projekt grantowy/operacje partnerskie/projekt partnerski/operacja własna</w:t>
            </w:r>
          </w:p>
        </w:tc>
      </w:tr>
      <w:tr w:rsidR="0088406B" w:rsidRPr="0088406B" w14:paraId="391E89CA" w14:textId="77777777" w:rsidTr="00BB53EE">
        <w:tc>
          <w:tcPr>
            <w:tcW w:w="1801" w:type="dxa"/>
            <w:shd w:val="clear" w:color="auto" w:fill="EDEDED" w:themeFill="accent3" w:themeFillTint="33"/>
            <w:vAlign w:val="center"/>
          </w:tcPr>
          <w:p w14:paraId="2A4487FA" w14:textId="76E09419" w:rsidR="0088406B" w:rsidRPr="0088406B" w:rsidRDefault="0088406B" w:rsidP="0088406B">
            <w:pPr>
              <w:spacing w:before="0" w:after="0"/>
              <w:ind w:firstLine="11"/>
              <w:rPr>
                <w:rFonts w:cs="Times New Roman"/>
              </w:rPr>
            </w:pPr>
            <w:r w:rsidRPr="0088406B">
              <w:rPr>
                <w:rFonts w:cs="Times New Roman"/>
              </w:rPr>
              <w:t>800 000,00 (EFROW)</w:t>
            </w:r>
          </w:p>
        </w:tc>
        <w:tc>
          <w:tcPr>
            <w:tcW w:w="2801" w:type="dxa"/>
            <w:vAlign w:val="center"/>
          </w:tcPr>
          <w:p w14:paraId="22214868" w14:textId="67B47906" w:rsidR="0088406B" w:rsidRPr="0088406B" w:rsidRDefault="0088406B" w:rsidP="0088406B">
            <w:pPr>
              <w:spacing w:before="0" w:after="0"/>
              <w:ind w:firstLine="11"/>
              <w:rPr>
                <w:rFonts w:cs="Times New Roman"/>
              </w:rPr>
            </w:pPr>
            <w:r w:rsidRPr="0068197C">
              <w:rPr>
                <w:rFonts w:cs="Times New Roman"/>
              </w:rPr>
              <w:t>Rozwijanie przedsiębiorczości związanej z branżą społeczną (edukacja, wychowanie, oświata, zdrowie, rehabilitacja, usługi opiekuńcze)</w:t>
            </w:r>
          </w:p>
        </w:tc>
        <w:tc>
          <w:tcPr>
            <w:tcW w:w="2802" w:type="dxa"/>
          </w:tcPr>
          <w:p w14:paraId="71E3754D" w14:textId="0DD2B078" w:rsidR="0088406B" w:rsidRPr="0088406B" w:rsidRDefault="0088406B" w:rsidP="00BB53EE">
            <w:pPr>
              <w:spacing w:before="0" w:after="0"/>
              <w:ind w:firstLine="11"/>
              <w:rPr>
                <w:rFonts w:cs="Times New Roman"/>
              </w:rPr>
            </w:pPr>
            <w:r w:rsidRPr="0088406B">
              <w:rPr>
                <w:rFonts w:cs="Times New Roman"/>
              </w:rPr>
              <w:t>Przedsiębiorcy oraz osoby planujące rozpocząć działalność gospodarczą</w:t>
            </w:r>
          </w:p>
        </w:tc>
        <w:tc>
          <w:tcPr>
            <w:tcW w:w="2802" w:type="dxa"/>
          </w:tcPr>
          <w:p w14:paraId="3E17FBAA" w14:textId="5B6C8230" w:rsidR="0088406B" w:rsidRPr="0088406B" w:rsidRDefault="0088406B" w:rsidP="00BB53EE">
            <w:pPr>
              <w:spacing w:before="0" w:after="0"/>
              <w:ind w:firstLine="11"/>
              <w:rPr>
                <w:rFonts w:cs="Times New Roman"/>
              </w:rPr>
            </w:pPr>
            <w:r w:rsidRPr="0088406B">
              <w:rPr>
                <w:rFonts w:cs="Times New Roman"/>
              </w:rPr>
              <w:t>konkurs</w:t>
            </w:r>
          </w:p>
        </w:tc>
      </w:tr>
    </w:tbl>
    <w:p w14:paraId="1D64DD80" w14:textId="77777777" w:rsidR="00563E57" w:rsidRPr="0088406B" w:rsidRDefault="00563E57" w:rsidP="00563E57">
      <w:pPr>
        <w:pStyle w:val="podpiselementu"/>
        <w:rPr>
          <w:lang w:eastAsia="pl-PL"/>
        </w:rPr>
      </w:pPr>
      <w:r w:rsidRPr="0088406B">
        <w:rPr>
          <w:lang w:eastAsia="pl-PL"/>
        </w:rPr>
        <w:t xml:space="preserve">Źródło: Opracowanie własne w oparciu o wyniki diagnozy, ankiet, warsztatów i spotkań z mieszkańcami </w:t>
      </w:r>
    </w:p>
    <w:p w14:paraId="0AE7C2B9" w14:textId="77777777" w:rsidR="00BB53EE" w:rsidRDefault="00BB53EE">
      <w:pPr>
        <w:spacing w:before="0" w:after="160" w:line="259" w:lineRule="auto"/>
      </w:pPr>
      <w:r>
        <w:br w:type="page"/>
      </w:r>
    </w:p>
    <w:p w14:paraId="6724B350" w14:textId="7DB7AFFF" w:rsidR="004A1106" w:rsidRPr="0088406B" w:rsidRDefault="004A1106" w:rsidP="007F3849">
      <w:r w:rsidRPr="0088406B">
        <w:lastRenderedPageBreak/>
        <w:t>Należy spodziewać</w:t>
      </w:r>
      <w:r w:rsidR="000F0558" w:rsidRPr="0088406B">
        <w:t xml:space="preserve"> się</w:t>
      </w:r>
      <w:r w:rsidRPr="0088406B">
        <w:t xml:space="preserve">, iż projekty składane w poszczególnych przedsięwzięciach dotyczyć będą takich zagadnień jak: </w:t>
      </w:r>
    </w:p>
    <w:p w14:paraId="48ECFF2B" w14:textId="2C1E09BA" w:rsidR="004A1106" w:rsidRPr="0088406B" w:rsidRDefault="004A1106" w:rsidP="00B87CA9">
      <w:pPr>
        <w:pStyle w:val="Akapitzlist"/>
        <w:numPr>
          <w:ilvl w:val="0"/>
          <w:numId w:val="12"/>
        </w:numPr>
        <w:tabs>
          <w:tab w:val="num" w:pos="1440"/>
        </w:tabs>
        <w:spacing w:before="0" w:after="0" w:line="240" w:lineRule="auto"/>
        <w:jc w:val="both"/>
        <w:rPr>
          <w:rFonts w:eastAsia="Times New Roman" w:cs="Tahoma"/>
          <w:b/>
          <w:bCs/>
          <w:noProof w:val="0"/>
          <w:lang w:eastAsia="pl-PL"/>
        </w:rPr>
      </w:pPr>
      <w:r w:rsidRPr="0088406B">
        <w:rPr>
          <w:rFonts w:eastAsia="Times New Roman" w:cs="Tahoma"/>
          <w:b/>
          <w:bCs/>
          <w:noProof w:val="0"/>
          <w:lang w:eastAsia="pl-PL"/>
        </w:rPr>
        <w:t>w ramach przedsięwzięcia: „</w:t>
      </w:r>
      <w:r w:rsidR="0088406B" w:rsidRPr="0088406B">
        <w:rPr>
          <w:rFonts w:eastAsia="Times New Roman" w:cs="Tahoma"/>
          <w:b/>
          <w:bCs/>
          <w:noProof w:val="0"/>
          <w:lang w:eastAsia="pl-PL"/>
        </w:rPr>
        <w:t>Rozwój placówek wsparcia dziennego dla dzieci i młodzieży</w:t>
      </w:r>
      <w:r w:rsidRPr="0088406B">
        <w:rPr>
          <w:rFonts w:eastAsia="Times New Roman" w:cs="Tahoma"/>
          <w:b/>
          <w:bCs/>
          <w:noProof w:val="0"/>
          <w:lang w:eastAsia="pl-PL"/>
        </w:rPr>
        <w:t>” m.in. poprzez:</w:t>
      </w:r>
    </w:p>
    <w:p w14:paraId="5E5EE413" w14:textId="4B00FD4A" w:rsidR="00806BBD" w:rsidRPr="0088406B" w:rsidRDefault="00806BBD" w:rsidP="00806BBD">
      <w:pPr>
        <w:pStyle w:val="Akapitzlist"/>
        <w:numPr>
          <w:ilvl w:val="1"/>
          <w:numId w:val="4"/>
        </w:numPr>
        <w:ind w:left="993"/>
        <w:rPr>
          <w:rFonts w:eastAsia="Times New Roman" w:cs="Tahoma"/>
          <w:noProof w:val="0"/>
          <w:lang w:eastAsia="pl-PL"/>
        </w:rPr>
      </w:pPr>
      <w:bookmarkStart w:id="102" w:name="_Hlk134348530"/>
      <w:r w:rsidRPr="0088406B">
        <w:rPr>
          <w:rFonts w:eastAsia="Times New Roman" w:cs="Tahoma"/>
          <w:noProof w:val="0"/>
          <w:lang w:eastAsia="pl-PL"/>
        </w:rPr>
        <w:t>rozwijanie oferty placówek prowadzonych w formie opiekuńczej zapewniających dzieciom opiekę i wychowanie, pomoc w nauce oraz organizację czasu wolnego, zabawę i zajęcia sportowe oraz rozwój zainteresowań</w:t>
      </w:r>
      <w:r w:rsidR="009B5080" w:rsidRPr="0088406B">
        <w:rPr>
          <w:rFonts w:eastAsia="Times New Roman" w:cs="Tahoma"/>
          <w:noProof w:val="0"/>
          <w:lang w:eastAsia="pl-PL"/>
        </w:rPr>
        <w:t>,</w:t>
      </w:r>
    </w:p>
    <w:p w14:paraId="334316C9" w14:textId="0A1289AD" w:rsidR="00806BBD" w:rsidRPr="0088406B" w:rsidRDefault="00806BBD" w:rsidP="00806BBD">
      <w:pPr>
        <w:pStyle w:val="Akapitzlist"/>
        <w:numPr>
          <w:ilvl w:val="1"/>
          <w:numId w:val="4"/>
        </w:numPr>
        <w:ind w:left="993"/>
        <w:rPr>
          <w:rFonts w:eastAsia="Times New Roman" w:cs="Tahoma"/>
          <w:noProof w:val="0"/>
          <w:lang w:eastAsia="pl-PL"/>
        </w:rPr>
      </w:pPr>
      <w:r w:rsidRPr="0088406B">
        <w:rPr>
          <w:rFonts w:eastAsia="Times New Roman" w:cs="Tahoma"/>
          <w:noProof w:val="0"/>
          <w:lang w:eastAsia="pl-PL"/>
        </w:rPr>
        <w:t xml:space="preserve">rozwijanie oferty specjalistycznej - zajęcia socjoterapeutyczne, terapeutyczne, korekcyjne, kompensacyjne, logopedyczne, program </w:t>
      </w:r>
      <w:proofErr w:type="spellStart"/>
      <w:r w:rsidRPr="0088406B">
        <w:rPr>
          <w:rFonts w:eastAsia="Times New Roman" w:cs="Tahoma"/>
          <w:noProof w:val="0"/>
          <w:lang w:eastAsia="pl-PL"/>
        </w:rPr>
        <w:t>psychokorekcyjny</w:t>
      </w:r>
      <w:proofErr w:type="spellEnd"/>
      <w:r w:rsidRPr="0088406B">
        <w:rPr>
          <w:rFonts w:eastAsia="Times New Roman" w:cs="Tahoma"/>
          <w:noProof w:val="0"/>
          <w:lang w:eastAsia="pl-PL"/>
        </w:rPr>
        <w:t xml:space="preserve"> lub psychoprofilaktyczny, w szczególności terapię pedagogiczną, psychologiczną i socjoterapię</w:t>
      </w:r>
      <w:r w:rsidR="009B5080" w:rsidRPr="0088406B">
        <w:rPr>
          <w:rFonts w:eastAsia="Times New Roman" w:cs="Tahoma"/>
          <w:noProof w:val="0"/>
          <w:lang w:eastAsia="pl-PL"/>
        </w:rPr>
        <w:t>,</w:t>
      </w:r>
    </w:p>
    <w:p w14:paraId="2FCDF74F" w14:textId="04CA395A" w:rsidR="00806BBD" w:rsidRPr="0088406B" w:rsidRDefault="00806BBD" w:rsidP="00806BBD">
      <w:pPr>
        <w:pStyle w:val="Akapitzlist"/>
        <w:numPr>
          <w:ilvl w:val="1"/>
          <w:numId w:val="4"/>
        </w:numPr>
        <w:ind w:left="993"/>
        <w:rPr>
          <w:rFonts w:eastAsia="Times New Roman" w:cs="Tahoma"/>
          <w:noProof w:val="0"/>
          <w:lang w:eastAsia="pl-PL"/>
        </w:rPr>
      </w:pPr>
      <w:r w:rsidRPr="0088406B">
        <w:rPr>
          <w:rFonts w:eastAsia="Times New Roman" w:cs="Tahoma"/>
          <w:noProof w:val="0"/>
          <w:lang w:eastAsia="pl-PL"/>
        </w:rPr>
        <w:t>wdrażanie działań animacyjnych i socjoterapeutycznych realizowanych przez placówki pracy podwórkowej</w:t>
      </w:r>
      <w:r w:rsidR="009B5080" w:rsidRPr="0088406B">
        <w:rPr>
          <w:rFonts w:eastAsia="Times New Roman" w:cs="Tahoma"/>
          <w:noProof w:val="0"/>
          <w:lang w:eastAsia="pl-PL"/>
        </w:rPr>
        <w:t>,</w:t>
      </w:r>
    </w:p>
    <w:p w14:paraId="351C4F82" w14:textId="6B92C62A" w:rsidR="00806BBD" w:rsidRPr="0088406B" w:rsidRDefault="00806BBD" w:rsidP="00806BBD">
      <w:pPr>
        <w:pStyle w:val="Akapitzlist"/>
        <w:numPr>
          <w:ilvl w:val="1"/>
          <w:numId w:val="4"/>
        </w:numPr>
        <w:ind w:left="993"/>
        <w:rPr>
          <w:rFonts w:eastAsia="Times New Roman" w:cs="Tahoma"/>
          <w:noProof w:val="0"/>
          <w:lang w:eastAsia="pl-PL"/>
        </w:rPr>
      </w:pPr>
      <w:r w:rsidRPr="0088406B">
        <w:rPr>
          <w:rFonts w:eastAsia="Times New Roman" w:cs="Tahoma"/>
          <w:noProof w:val="0"/>
          <w:lang w:eastAsia="pl-PL"/>
        </w:rPr>
        <w:t>rozwijanie pomocy udzielanej rodzinom przeżywającym problemy w sprawowaniu funkcji opiekuńczo-wychowawczej</w:t>
      </w:r>
      <w:r w:rsidR="009B5080" w:rsidRPr="0088406B">
        <w:rPr>
          <w:rFonts w:eastAsia="Times New Roman" w:cs="Tahoma"/>
          <w:noProof w:val="0"/>
          <w:lang w:eastAsia="pl-PL"/>
        </w:rPr>
        <w:t>;</w:t>
      </w:r>
    </w:p>
    <w:bookmarkEnd w:id="102"/>
    <w:p w14:paraId="4FD5F11F" w14:textId="09030B0F" w:rsidR="004A1106" w:rsidRPr="0088406B" w:rsidRDefault="004A1106" w:rsidP="000B2FBB">
      <w:pPr>
        <w:pStyle w:val="Akapitzlist"/>
        <w:numPr>
          <w:ilvl w:val="0"/>
          <w:numId w:val="12"/>
        </w:numPr>
        <w:tabs>
          <w:tab w:val="num" w:pos="1440"/>
        </w:tabs>
        <w:spacing w:line="240" w:lineRule="auto"/>
        <w:jc w:val="both"/>
        <w:rPr>
          <w:rFonts w:eastAsia="Times New Roman" w:cs="Tahoma"/>
          <w:b/>
          <w:bCs/>
          <w:noProof w:val="0"/>
          <w:lang w:eastAsia="pl-PL"/>
        </w:rPr>
      </w:pPr>
      <w:r w:rsidRPr="0088406B">
        <w:rPr>
          <w:rFonts w:eastAsia="Times New Roman" w:cs="Tahoma"/>
          <w:b/>
          <w:bCs/>
          <w:noProof w:val="0"/>
          <w:lang w:eastAsia="pl-PL"/>
        </w:rPr>
        <w:t>w ramach przedsięwzięcia: „</w:t>
      </w:r>
      <w:r w:rsidR="0088406B" w:rsidRPr="0088406B">
        <w:rPr>
          <w:rFonts w:eastAsia="Times New Roman" w:cs="Tahoma"/>
          <w:b/>
          <w:bCs/>
          <w:noProof w:val="0"/>
          <w:lang w:eastAsia="pl-PL"/>
        </w:rPr>
        <w:t>Rozwój usług w zakresie zapewnienia opieki osobom potrzebującym wsparcia w codziennym funkcjonowaniu</w:t>
      </w:r>
      <w:r w:rsidRPr="0088406B">
        <w:rPr>
          <w:rFonts w:eastAsia="Times New Roman" w:cs="Tahoma"/>
          <w:b/>
          <w:bCs/>
          <w:noProof w:val="0"/>
          <w:lang w:eastAsia="pl-PL"/>
        </w:rPr>
        <w:t>” m.in. poprzez:</w:t>
      </w:r>
    </w:p>
    <w:p w14:paraId="3777F38E" w14:textId="5BD85FD2" w:rsidR="002B541E" w:rsidRPr="0088406B" w:rsidRDefault="002B541E" w:rsidP="002B541E">
      <w:pPr>
        <w:pStyle w:val="Akapitzlist"/>
        <w:numPr>
          <w:ilvl w:val="1"/>
          <w:numId w:val="4"/>
        </w:numPr>
        <w:ind w:left="993"/>
        <w:rPr>
          <w:rFonts w:eastAsia="Times New Roman" w:cs="Tahoma"/>
          <w:noProof w:val="0"/>
          <w:lang w:eastAsia="pl-PL"/>
        </w:rPr>
      </w:pPr>
      <w:bookmarkStart w:id="103" w:name="_Hlk134348552"/>
      <w:r w:rsidRPr="0088406B">
        <w:rPr>
          <w:rFonts w:eastAsia="Times New Roman" w:cs="Tahoma"/>
          <w:noProof w:val="0"/>
          <w:lang w:eastAsia="pl-PL"/>
        </w:rPr>
        <w:t>usługi opiekuńczo-pielęgnacyjne (dowóz uczestników, ciepły posiłek, pomoc w podstawowych czynnościach, opieka higieniczna) świadczone przez ośrodki wsparcia lub w formule sąsiedzkich usług opiekuńczych</w:t>
      </w:r>
      <w:r w:rsidR="009B5080" w:rsidRPr="0088406B">
        <w:rPr>
          <w:rFonts w:eastAsia="Times New Roman" w:cs="Tahoma"/>
          <w:noProof w:val="0"/>
          <w:lang w:eastAsia="pl-PL"/>
        </w:rPr>
        <w:t>,</w:t>
      </w:r>
    </w:p>
    <w:p w14:paraId="47A5A12E" w14:textId="5816336A" w:rsidR="002B541E" w:rsidRPr="0088406B" w:rsidRDefault="002B541E" w:rsidP="002B541E">
      <w:pPr>
        <w:pStyle w:val="Akapitzlist"/>
        <w:numPr>
          <w:ilvl w:val="1"/>
          <w:numId w:val="4"/>
        </w:numPr>
        <w:ind w:left="993"/>
        <w:rPr>
          <w:rFonts w:eastAsia="Times New Roman" w:cs="Tahoma"/>
          <w:noProof w:val="0"/>
          <w:lang w:eastAsia="pl-PL"/>
        </w:rPr>
      </w:pPr>
      <w:r w:rsidRPr="0088406B">
        <w:rPr>
          <w:rFonts w:eastAsia="Times New Roman" w:cs="Tahoma"/>
          <w:noProof w:val="0"/>
          <w:lang w:eastAsia="pl-PL"/>
        </w:rPr>
        <w:t>usługi aktywizująco-usprawniające (zajęcia terapeutyczne, organizacja czasu wolnego świadczone przez ośrodki wsparcia lub w formule sąsiedzkich usług opiekuńczych</w:t>
      </w:r>
      <w:r w:rsidR="009B5080" w:rsidRPr="0088406B">
        <w:rPr>
          <w:rFonts w:eastAsia="Times New Roman" w:cs="Tahoma"/>
          <w:noProof w:val="0"/>
          <w:lang w:eastAsia="pl-PL"/>
        </w:rPr>
        <w:t>,</w:t>
      </w:r>
    </w:p>
    <w:p w14:paraId="78D0164F" w14:textId="51680BF0" w:rsidR="002B541E" w:rsidRPr="0088406B" w:rsidRDefault="002B541E" w:rsidP="002B541E">
      <w:pPr>
        <w:pStyle w:val="Akapitzlist"/>
        <w:numPr>
          <w:ilvl w:val="1"/>
          <w:numId w:val="4"/>
        </w:numPr>
        <w:ind w:left="993"/>
        <w:rPr>
          <w:rFonts w:eastAsia="Times New Roman" w:cs="Tahoma"/>
          <w:noProof w:val="0"/>
          <w:lang w:eastAsia="pl-PL"/>
        </w:rPr>
      </w:pPr>
      <w:r w:rsidRPr="0088406B">
        <w:rPr>
          <w:rFonts w:eastAsia="Times New Roman" w:cs="Tahoma"/>
          <w:noProof w:val="0"/>
          <w:lang w:eastAsia="pl-PL"/>
        </w:rPr>
        <w:t>usługi otwarte (terenowe) np. w formie dowożenia posiłków lub świadczenia usług opiekuńczych w środowisku zamieszkania świadczone przez ośrodki wsparcia lub w formule sąsiedzkich usług opiekuńczych</w:t>
      </w:r>
      <w:r w:rsidR="009B5080" w:rsidRPr="0088406B">
        <w:rPr>
          <w:rFonts w:eastAsia="Times New Roman" w:cs="Tahoma"/>
          <w:noProof w:val="0"/>
          <w:lang w:eastAsia="pl-PL"/>
        </w:rPr>
        <w:t>,</w:t>
      </w:r>
    </w:p>
    <w:p w14:paraId="59364577" w14:textId="7E355615" w:rsidR="002B541E" w:rsidRPr="0088406B" w:rsidRDefault="002B541E" w:rsidP="002B541E">
      <w:pPr>
        <w:pStyle w:val="Akapitzlist"/>
        <w:numPr>
          <w:ilvl w:val="1"/>
          <w:numId w:val="4"/>
        </w:numPr>
        <w:ind w:left="993"/>
        <w:rPr>
          <w:rFonts w:eastAsia="Times New Roman" w:cs="Tahoma"/>
          <w:noProof w:val="0"/>
          <w:lang w:eastAsia="pl-PL"/>
        </w:rPr>
      </w:pPr>
      <w:r w:rsidRPr="0088406B">
        <w:rPr>
          <w:noProof w:val="0"/>
        </w:rPr>
        <w:t xml:space="preserve">uruchomieni i </w:t>
      </w:r>
      <w:r w:rsidR="009B5080" w:rsidRPr="0088406B">
        <w:rPr>
          <w:noProof w:val="0"/>
        </w:rPr>
        <w:t>rozwijanie</w:t>
      </w:r>
      <w:r w:rsidRPr="0088406B">
        <w:rPr>
          <w:noProof w:val="0"/>
        </w:rPr>
        <w:t xml:space="preserve"> centrów wsparcia opiekunów (wsparcie edukacyjno-doradcze: pierwsza pomoc, profilaktyka przeciwodleżynowa, usługi odciążeniowe i </w:t>
      </w:r>
      <w:proofErr w:type="spellStart"/>
      <w:r w:rsidRPr="0088406B">
        <w:rPr>
          <w:noProof w:val="0"/>
        </w:rPr>
        <w:t>wytchnieniowe</w:t>
      </w:r>
      <w:proofErr w:type="spellEnd"/>
      <w:r w:rsidRPr="0088406B">
        <w:rPr>
          <w:noProof w:val="0"/>
        </w:rPr>
        <w:t xml:space="preserve">, dostęp do </w:t>
      </w:r>
      <w:r w:rsidR="009B5080" w:rsidRPr="0088406B">
        <w:rPr>
          <w:noProof w:val="0"/>
        </w:rPr>
        <w:t>informacji</w:t>
      </w:r>
      <w:r w:rsidRPr="0088406B">
        <w:rPr>
          <w:noProof w:val="0"/>
        </w:rPr>
        <w:t>)</w:t>
      </w:r>
      <w:r w:rsidR="009B5080" w:rsidRPr="0088406B">
        <w:rPr>
          <w:noProof w:val="0"/>
        </w:rPr>
        <w:t>;</w:t>
      </w:r>
    </w:p>
    <w:bookmarkEnd w:id="103"/>
    <w:p w14:paraId="2DDAA6A2" w14:textId="0B933182" w:rsidR="0088406B" w:rsidRPr="007C05C9" w:rsidRDefault="004A1106" w:rsidP="00B41882">
      <w:pPr>
        <w:pStyle w:val="Akapitzlist"/>
        <w:numPr>
          <w:ilvl w:val="0"/>
          <w:numId w:val="12"/>
        </w:numPr>
        <w:tabs>
          <w:tab w:val="num" w:pos="1440"/>
        </w:tabs>
        <w:spacing w:line="240" w:lineRule="auto"/>
        <w:jc w:val="both"/>
        <w:rPr>
          <w:rFonts w:eastAsia="Times New Roman" w:cs="Tahoma"/>
          <w:noProof w:val="0"/>
          <w:lang w:eastAsia="pl-PL"/>
        </w:rPr>
      </w:pPr>
      <w:r w:rsidRPr="002B1E5C">
        <w:rPr>
          <w:rFonts w:eastAsia="Times New Roman" w:cs="Tahoma"/>
          <w:b/>
          <w:bCs/>
          <w:noProof w:val="0"/>
          <w:lang w:eastAsia="pl-PL"/>
        </w:rPr>
        <w:t xml:space="preserve">w </w:t>
      </w:r>
      <w:r w:rsidRPr="007C05C9">
        <w:rPr>
          <w:rFonts w:eastAsia="Times New Roman" w:cs="Tahoma"/>
          <w:b/>
          <w:bCs/>
          <w:noProof w:val="0"/>
          <w:lang w:eastAsia="pl-PL"/>
        </w:rPr>
        <w:t>ramach przedsięwzięcia: „</w:t>
      </w:r>
      <w:r w:rsidR="0088406B" w:rsidRPr="007C05C9">
        <w:rPr>
          <w:rFonts w:eastAsia="Times New Roman" w:cs="Tahoma"/>
          <w:b/>
          <w:bCs/>
          <w:noProof w:val="0"/>
          <w:lang w:eastAsia="pl-PL"/>
        </w:rPr>
        <w:t>Aktywni mieszkańcy - aktywizacja mieszkańców i poprawa dostępności infrastruktury dla osób będących w niekorzystnej sytuacji”</w:t>
      </w:r>
      <w:r w:rsidR="002B1E5C" w:rsidRPr="007C05C9">
        <w:rPr>
          <w:rFonts w:eastAsia="Times New Roman" w:cs="Tahoma"/>
          <w:b/>
          <w:bCs/>
          <w:noProof w:val="0"/>
          <w:lang w:eastAsia="pl-PL"/>
        </w:rPr>
        <w:t xml:space="preserve">, </w:t>
      </w:r>
      <w:r w:rsidR="002B1E5C" w:rsidRPr="007C05C9">
        <w:rPr>
          <w:rFonts w:eastAsia="Times New Roman" w:cs="Tahoma"/>
          <w:noProof w:val="0"/>
          <w:lang w:eastAsia="pl-PL"/>
        </w:rPr>
        <w:t>w tym m.in.</w:t>
      </w:r>
    </w:p>
    <w:p w14:paraId="59B8E702" w14:textId="57EB4A44" w:rsidR="002B1E5C" w:rsidRPr="007C05C9" w:rsidRDefault="002B1E5C" w:rsidP="007C05C9">
      <w:pPr>
        <w:pStyle w:val="Akapitzlist"/>
        <w:numPr>
          <w:ilvl w:val="1"/>
          <w:numId w:val="4"/>
        </w:numPr>
        <w:tabs>
          <w:tab w:val="num" w:pos="1440"/>
        </w:tabs>
        <w:ind w:left="993"/>
        <w:rPr>
          <w:noProof w:val="0"/>
        </w:rPr>
      </w:pPr>
      <w:r w:rsidRPr="002B1E5C">
        <w:rPr>
          <w:noProof w:val="0"/>
        </w:rPr>
        <w:t xml:space="preserve">działania miękkie i twarde - </w:t>
      </w:r>
      <w:r w:rsidR="007C05C9" w:rsidRPr="007C05C9">
        <w:rPr>
          <w:noProof w:val="0"/>
        </w:rPr>
        <w:t>doposażenie</w:t>
      </w:r>
      <w:r w:rsidRPr="002B1E5C">
        <w:rPr>
          <w:noProof w:val="0"/>
        </w:rPr>
        <w:t xml:space="preserve"> </w:t>
      </w:r>
      <w:r w:rsidR="007C05C9" w:rsidRPr="007C05C9">
        <w:rPr>
          <w:noProof w:val="0"/>
        </w:rPr>
        <w:t>świetlic</w:t>
      </w:r>
      <w:r w:rsidRPr="002B1E5C">
        <w:rPr>
          <w:noProof w:val="0"/>
        </w:rPr>
        <w:t>, domów wiejskich, klubów seniora</w:t>
      </w:r>
      <w:r w:rsidR="007C05C9" w:rsidRPr="007C05C9">
        <w:rPr>
          <w:noProof w:val="0"/>
        </w:rPr>
        <w:t xml:space="preserve">, innych obiektów o funkcjach społecznych, </w:t>
      </w:r>
    </w:p>
    <w:p w14:paraId="2E49FEFF" w14:textId="705ADC7D" w:rsidR="002B541E" w:rsidRPr="007C05C9" w:rsidRDefault="002B541E" w:rsidP="002B541E">
      <w:pPr>
        <w:pStyle w:val="Akapitzlist"/>
        <w:numPr>
          <w:ilvl w:val="1"/>
          <w:numId w:val="4"/>
        </w:numPr>
        <w:tabs>
          <w:tab w:val="num" w:pos="1440"/>
        </w:tabs>
        <w:ind w:left="993"/>
        <w:rPr>
          <w:noProof w:val="0"/>
        </w:rPr>
      </w:pPr>
      <w:r w:rsidRPr="007C05C9">
        <w:rPr>
          <w:noProof w:val="0"/>
        </w:rPr>
        <w:t>trening kompetencji i umiejętności społecznych, zaradności i samodzielności, poradnictwo psychologiczne</w:t>
      </w:r>
      <w:r w:rsidR="009B5080" w:rsidRPr="007C05C9">
        <w:rPr>
          <w:noProof w:val="0"/>
        </w:rPr>
        <w:t>,</w:t>
      </w:r>
    </w:p>
    <w:p w14:paraId="60D904D8" w14:textId="5E512519" w:rsidR="002B541E" w:rsidRPr="007C05C9" w:rsidRDefault="002B541E" w:rsidP="002B541E">
      <w:pPr>
        <w:pStyle w:val="Akapitzlist"/>
        <w:numPr>
          <w:ilvl w:val="1"/>
          <w:numId w:val="4"/>
        </w:numPr>
        <w:tabs>
          <w:tab w:val="num" w:pos="1440"/>
        </w:tabs>
        <w:ind w:left="993"/>
        <w:rPr>
          <w:noProof w:val="0"/>
        </w:rPr>
      </w:pPr>
      <w:r w:rsidRPr="007C05C9">
        <w:rPr>
          <w:noProof w:val="0"/>
        </w:rPr>
        <w:t>usługi o charakterze zdrowotnym, mające na celu likwidację barier zdrowotnych utrudniających funkcjonowanie w społeczeństwie</w:t>
      </w:r>
      <w:r w:rsidR="009B5080" w:rsidRPr="007C05C9">
        <w:rPr>
          <w:noProof w:val="0"/>
        </w:rPr>
        <w:t>,</w:t>
      </w:r>
    </w:p>
    <w:p w14:paraId="009BB408" w14:textId="0C514B13" w:rsidR="002B541E" w:rsidRPr="007C05C9" w:rsidRDefault="002B1E5C" w:rsidP="002B541E">
      <w:pPr>
        <w:pStyle w:val="Akapitzlist"/>
        <w:numPr>
          <w:ilvl w:val="1"/>
          <w:numId w:val="4"/>
        </w:numPr>
        <w:tabs>
          <w:tab w:val="num" w:pos="1440"/>
        </w:tabs>
        <w:ind w:left="993"/>
        <w:rPr>
          <w:noProof w:val="0"/>
        </w:rPr>
      </w:pPr>
      <w:r w:rsidRPr="007C05C9">
        <w:rPr>
          <w:noProof w:val="0"/>
        </w:rPr>
        <w:t xml:space="preserve">aktywizacja mieszkańców w zakresie </w:t>
      </w:r>
      <w:r w:rsidR="002B541E" w:rsidRPr="007C05C9">
        <w:rPr>
          <w:noProof w:val="0"/>
        </w:rPr>
        <w:t>spędzania czasu wolnego i rekreacji oraz uczestnictwa w życiu kulturalnym</w:t>
      </w:r>
      <w:r w:rsidRPr="007C05C9">
        <w:rPr>
          <w:noProof w:val="0"/>
        </w:rPr>
        <w:t xml:space="preserve"> i </w:t>
      </w:r>
      <w:r w:rsidR="007C05C9" w:rsidRPr="007C05C9">
        <w:rPr>
          <w:noProof w:val="0"/>
        </w:rPr>
        <w:t>społecznym</w:t>
      </w:r>
      <w:r w:rsidR="009B5080" w:rsidRPr="007C05C9">
        <w:rPr>
          <w:noProof w:val="0"/>
        </w:rPr>
        <w:t>;</w:t>
      </w:r>
    </w:p>
    <w:p w14:paraId="1170D242" w14:textId="35883476" w:rsidR="004A1106" w:rsidRPr="007C05C9" w:rsidRDefault="004A1106" w:rsidP="00936173">
      <w:pPr>
        <w:pStyle w:val="Akapitzlist"/>
        <w:numPr>
          <w:ilvl w:val="0"/>
          <w:numId w:val="12"/>
        </w:numPr>
        <w:tabs>
          <w:tab w:val="num" w:pos="1440"/>
        </w:tabs>
        <w:spacing w:line="240" w:lineRule="auto"/>
        <w:jc w:val="both"/>
        <w:rPr>
          <w:b/>
          <w:bCs/>
          <w:noProof w:val="0"/>
        </w:rPr>
      </w:pPr>
      <w:r w:rsidRPr="007C05C9">
        <w:rPr>
          <w:rFonts w:eastAsia="Times New Roman" w:cs="Tahoma"/>
          <w:b/>
          <w:bCs/>
          <w:noProof w:val="0"/>
          <w:lang w:eastAsia="pl-PL"/>
        </w:rPr>
        <w:t>w ramach przedsięwzięcia: „</w:t>
      </w:r>
      <w:r w:rsidR="002B1E5C" w:rsidRPr="007C05C9">
        <w:rPr>
          <w:rFonts w:eastAsia="Times New Roman" w:cs="Tahoma"/>
          <w:b/>
          <w:bCs/>
          <w:noProof w:val="0"/>
          <w:lang w:eastAsia="pl-PL"/>
        </w:rPr>
        <w:t>Budowanie kapitału społecznego i wzmacnianie świadomości obywatelskiej poprzez aktywizację lokalnych liderów i organizacji pozarządowych</w:t>
      </w:r>
      <w:r w:rsidRPr="007C05C9">
        <w:rPr>
          <w:rFonts w:eastAsia="Times New Roman" w:cs="Tahoma"/>
          <w:b/>
          <w:bCs/>
          <w:noProof w:val="0"/>
          <w:lang w:eastAsia="pl-PL"/>
        </w:rPr>
        <w:t xml:space="preserve">” </w:t>
      </w:r>
      <w:r w:rsidR="002B541E" w:rsidRPr="007C05C9">
        <w:rPr>
          <w:rFonts w:eastAsia="Times New Roman" w:cs="Tahoma"/>
          <w:b/>
          <w:bCs/>
          <w:noProof w:val="0"/>
          <w:lang w:eastAsia="pl-PL"/>
        </w:rPr>
        <w:t xml:space="preserve">m.in. </w:t>
      </w:r>
      <w:r w:rsidRPr="007C05C9">
        <w:rPr>
          <w:rFonts w:eastAsia="Times New Roman" w:cs="Tahoma"/>
          <w:b/>
          <w:bCs/>
          <w:noProof w:val="0"/>
          <w:lang w:eastAsia="pl-PL"/>
        </w:rPr>
        <w:t>poprzez</w:t>
      </w:r>
      <w:r w:rsidR="002B541E" w:rsidRPr="007C05C9">
        <w:rPr>
          <w:b/>
          <w:bCs/>
          <w:noProof w:val="0"/>
        </w:rPr>
        <w:t>:</w:t>
      </w:r>
    </w:p>
    <w:p w14:paraId="5BAF4AD5" w14:textId="0B379068" w:rsidR="000D3067" w:rsidRPr="007C05C9" w:rsidRDefault="000D3067" w:rsidP="00EB3AD7">
      <w:pPr>
        <w:pStyle w:val="Akapitzlist"/>
        <w:numPr>
          <w:ilvl w:val="1"/>
          <w:numId w:val="4"/>
        </w:numPr>
        <w:tabs>
          <w:tab w:val="num" w:pos="1440"/>
        </w:tabs>
        <w:ind w:left="993"/>
        <w:rPr>
          <w:noProof w:val="0"/>
        </w:rPr>
      </w:pPr>
      <w:bookmarkStart w:id="104" w:name="_Hlk134348573"/>
      <w:r w:rsidRPr="007C05C9">
        <w:rPr>
          <w:noProof w:val="0"/>
        </w:rPr>
        <w:t xml:space="preserve">usługi edukacyjno-doradcze dla NGO </w:t>
      </w:r>
      <w:r w:rsidR="00710850" w:rsidRPr="007C05C9">
        <w:rPr>
          <w:noProof w:val="0"/>
        </w:rPr>
        <w:t xml:space="preserve">i grup nieformalnych </w:t>
      </w:r>
      <w:r w:rsidRPr="007C05C9">
        <w:rPr>
          <w:noProof w:val="0"/>
        </w:rPr>
        <w:t xml:space="preserve">w tym </w:t>
      </w:r>
      <w:r w:rsidR="00EB3AD7" w:rsidRPr="007C05C9">
        <w:rPr>
          <w:noProof w:val="0"/>
        </w:rPr>
        <w:t>wizyty studyjne</w:t>
      </w:r>
      <w:r w:rsidR="009B5080" w:rsidRPr="007C05C9">
        <w:rPr>
          <w:noProof w:val="0"/>
        </w:rPr>
        <w:t>,</w:t>
      </w:r>
    </w:p>
    <w:p w14:paraId="3E3662D2" w14:textId="0906B2EA" w:rsidR="002B541E" w:rsidRPr="002B1E5C" w:rsidRDefault="000D3067" w:rsidP="000D3067">
      <w:pPr>
        <w:pStyle w:val="Akapitzlist"/>
        <w:numPr>
          <w:ilvl w:val="1"/>
          <w:numId w:val="4"/>
        </w:numPr>
        <w:tabs>
          <w:tab w:val="num" w:pos="1440"/>
        </w:tabs>
        <w:ind w:left="993"/>
        <w:rPr>
          <w:noProof w:val="0"/>
        </w:rPr>
      </w:pPr>
      <w:r w:rsidRPr="007C05C9">
        <w:rPr>
          <w:noProof w:val="0"/>
        </w:rPr>
        <w:t xml:space="preserve">wzmacnianie potencjału i wiedzy na temat działalności NGO wśród mieszkańców obszaru LGD (m.in. poprzez kawiarenki obywatelskie, pikniki, </w:t>
      </w:r>
      <w:r w:rsidRPr="002B1E5C">
        <w:rPr>
          <w:noProof w:val="0"/>
        </w:rPr>
        <w:t>imprezy, spotkania)</w:t>
      </w:r>
      <w:r w:rsidR="009B5080" w:rsidRPr="002B1E5C">
        <w:rPr>
          <w:noProof w:val="0"/>
        </w:rPr>
        <w:t>,</w:t>
      </w:r>
    </w:p>
    <w:p w14:paraId="191D5A96" w14:textId="66D8ECC1" w:rsidR="00EB3AD7" w:rsidRPr="002B1E5C" w:rsidRDefault="00EB3AD7" w:rsidP="000D3067">
      <w:pPr>
        <w:pStyle w:val="Akapitzlist"/>
        <w:numPr>
          <w:ilvl w:val="1"/>
          <w:numId w:val="4"/>
        </w:numPr>
        <w:tabs>
          <w:tab w:val="num" w:pos="1440"/>
        </w:tabs>
        <w:ind w:left="993"/>
        <w:rPr>
          <w:noProof w:val="0"/>
        </w:rPr>
      </w:pPr>
      <w:r w:rsidRPr="002B1E5C">
        <w:rPr>
          <w:noProof w:val="0"/>
        </w:rPr>
        <w:t>wzmacnianie i rozwijanie postaw liderskich wśród mieszkańców</w:t>
      </w:r>
      <w:r w:rsidR="009B5080" w:rsidRPr="002B1E5C">
        <w:rPr>
          <w:noProof w:val="0"/>
        </w:rPr>
        <w:t>;</w:t>
      </w:r>
    </w:p>
    <w:bookmarkEnd w:id="104"/>
    <w:p w14:paraId="5343021A" w14:textId="7FAFF633" w:rsidR="002B1E5C" w:rsidRPr="002B1E5C" w:rsidRDefault="002B1E5C" w:rsidP="00261C23">
      <w:pPr>
        <w:pStyle w:val="Akapitzlist"/>
        <w:numPr>
          <w:ilvl w:val="0"/>
          <w:numId w:val="12"/>
        </w:numPr>
        <w:tabs>
          <w:tab w:val="num" w:pos="1440"/>
        </w:tabs>
        <w:spacing w:line="240" w:lineRule="auto"/>
        <w:jc w:val="both"/>
        <w:rPr>
          <w:rFonts w:eastAsia="Times New Roman" w:cs="Tahoma"/>
          <w:noProof w:val="0"/>
          <w:lang w:eastAsia="pl-PL"/>
        </w:rPr>
      </w:pPr>
      <w:r w:rsidRPr="002B1E5C">
        <w:rPr>
          <w:rFonts w:eastAsia="Times New Roman" w:cs="Tahoma"/>
          <w:b/>
          <w:bCs/>
          <w:noProof w:val="0"/>
          <w:lang w:eastAsia="pl-PL"/>
        </w:rPr>
        <w:t xml:space="preserve">w ramach przedsięwzięcia: „Rozwijanie przedsiębiorczości związanej z branżą społeczną (…) </w:t>
      </w:r>
      <w:r w:rsidRPr="002B1E5C">
        <w:rPr>
          <w:rFonts w:eastAsia="Times New Roman" w:cs="Tahoma"/>
          <w:noProof w:val="0"/>
          <w:lang w:eastAsia="pl-PL"/>
        </w:rPr>
        <w:t xml:space="preserve">rozwijanie przedsiębiorstw i tworzenie nowych, które w sposób bezpośredni związane będą z takimi sektorami jak usługi edukacyjne, wychowawcze, oświatowe, zdrowotne, rehabilitacyjne czy opiekuńcze. </w:t>
      </w:r>
    </w:p>
    <w:p w14:paraId="59918A9F" w14:textId="77777777" w:rsidR="007A01AA" w:rsidRPr="002B1E5C" w:rsidRDefault="007A01AA" w:rsidP="002F5F71">
      <w:pPr>
        <w:pStyle w:val="Nagwek2"/>
      </w:pPr>
      <w:bookmarkStart w:id="105" w:name="_Toc120456920"/>
      <w:bookmarkStart w:id="106" w:name="_Toc136890826"/>
      <w:r w:rsidRPr="002B1E5C">
        <w:lastRenderedPageBreak/>
        <w:t>Wskaźniki</w:t>
      </w:r>
      <w:bookmarkEnd w:id="105"/>
      <w:bookmarkEnd w:id="106"/>
    </w:p>
    <w:p w14:paraId="3F7FE2EF" w14:textId="77777777" w:rsidR="007A01AA" w:rsidRPr="002B1E5C" w:rsidRDefault="007A01AA" w:rsidP="007A01AA">
      <w:r w:rsidRPr="002B1E5C">
        <w:t>W poniższych tabelach przedstawiono wskaźniki produktu dla poszczególnych przedsięwzięć oraz wskaźniki rezultatu dla każdego z celów LSR.</w:t>
      </w:r>
    </w:p>
    <w:p w14:paraId="2831CE41" w14:textId="7DD04B7C" w:rsidR="007A01AA" w:rsidRPr="002B1E5C" w:rsidRDefault="007A01AA" w:rsidP="007A01AA">
      <w:pPr>
        <w:pStyle w:val="Nagwek3"/>
      </w:pPr>
      <w:bookmarkStart w:id="107" w:name="_Toc136890827"/>
      <w:r w:rsidRPr="002B1E5C">
        <w:t xml:space="preserve">Wskaźniki produktu i rezultatu w ramach celu pierwszego </w:t>
      </w:r>
      <w:r w:rsidR="00776EC5">
        <w:t>„</w:t>
      </w:r>
      <w:r w:rsidR="002B1E5C" w:rsidRPr="007C05C9">
        <w:t>Zielony, innowacyjny</w:t>
      </w:r>
      <w:r w:rsidR="00E94808">
        <w:t xml:space="preserve">, </w:t>
      </w:r>
      <w:r w:rsidR="002B1E5C" w:rsidRPr="007C05C9">
        <w:t>atrakcyjny</w:t>
      </w:r>
      <w:r w:rsidR="007C05C9" w:rsidRPr="007C05C9">
        <w:t xml:space="preserve"> (…)</w:t>
      </w:r>
      <w:r w:rsidR="00776EC5">
        <w:t>”</w:t>
      </w:r>
      <w:bookmarkEnd w:id="107"/>
    </w:p>
    <w:p w14:paraId="19C26EE1" w14:textId="6802D572" w:rsidR="007A01AA" w:rsidRPr="00364467" w:rsidRDefault="007A01AA" w:rsidP="00282697">
      <w:pPr>
        <w:pStyle w:val="Legenda"/>
      </w:pPr>
      <w:bookmarkStart w:id="108" w:name="_Toc136890861"/>
      <w:r w:rsidRPr="00364467">
        <w:t xml:space="preserve">Tabela </w:t>
      </w:r>
      <w:r w:rsidR="00D5520A">
        <w:fldChar w:fldCharType="begin"/>
      </w:r>
      <w:r w:rsidR="00D5520A">
        <w:instrText xml:space="preserve"> SEQ Tabela \* ARABIC </w:instrText>
      </w:r>
      <w:r w:rsidR="00D5520A">
        <w:fldChar w:fldCharType="separate"/>
      </w:r>
      <w:r w:rsidR="00D5520A">
        <w:rPr>
          <w:noProof/>
        </w:rPr>
        <w:t>17</w:t>
      </w:r>
      <w:r w:rsidR="00D5520A">
        <w:rPr>
          <w:noProof/>
        </w:rPr>
        <w:fldChar w:fldCharType="end"/>
      </w:r>
      <w:r w:rsidRPr="00364467">
        <w:t>. Wskaźniki produktu dla Celu 1. „</w:t>
      </w:r>
      <w:r w:rsidR="007C05C9" w:rsidRPr="007C05C9">
        <w:t>Zielony, innowacyjny</w:t>
      </w:r>
      <w:r w:rsidR="00E94808">
        <w:t xml:space="preserve">, </w:t>
      </w:r>
      <w:r w:rsidR="007C05C9" w:rsidRPr="007C05C9">
        <w:t>atrakcyjny (…)</w:t>
      </w:r>
      <w:r w:rsidRPr="00364467">
        <w:t>”</w:t>
      </w:r>
      <w:bookmarkEnd w:id="108"/>
    </w:p>
    <w:tbl>
      <w:tblPr>
        <w:tblStyle w:val="CWD"/>
        <w:tblW w:w="10206" w:type="dxa"/>
        <w:tblLook w:val="04A0" w:firstRow="1" w:lastRow="0" w:firstColumn="1" w:lastColumn="0" w:noHBand="0" w:noVBand="1"/>
      </w:tblPr>
      <w:tblGrid>
        <w:gridCol w:w="3943"/>
        <w:gridCol w:w="1047"/>
        <w:gridCol w:w="3902"/>
        <w:gridCol w:w="1314"/>
      </w:tblGrid>
      <w:tr w:rsidR="00364467" w:rsidRPr="00364467" w14:paraId="372B709E" w14:textId="77777777" w:rsidTr="00BB5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53246A5B" w14:textId="77777777" w:rsidR="007A01AA" w:rsidRPr="00151F06" w:rsidRDefault="007A01AA" w:rsidP="008F1CB0">
            <w:pPr>
              <w:spacing w:before="0" w:after="0"/>
              <w:jc w:val="center"/>
              <w:rPr>
                <w:rFonts w:cs="Times New Roman"/>
              </w:rPr>
            </w:pPr>
            <w:r w:rsidRPr="00151F06">
              <w:rPr>
                <w:rFonts w:cs="Times New Roman"/>
              </w:rPr>
              <w:t>Przedsięwzięcia w ramach Celu 1</w:t>
            </w:r>
          </w:p>
        </w:tc>
        <w:tc>
          <w:tcPr>
            <w:tcW w:w="1049" w:type="dxa"/>
            <w:shd w:val="clear" w:color="auto" w:fill="92D050"/>
          </w:tcPr>
          <w:p w14:paraId="3710FCE0" w14:textId="77777777" w:rsidR="007A01AA" w:rsidRPr="00151F06" w:rsidRDefault="007A01AA"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51F06">
              <w:rPr>
                <w:rFonts w:cs="Times New Roman"/>
              </w:rPr>
              <w:t>Program</w:t>
            </w:r>
          </w:p>
        </w:tc>
        <w:tc>
          <w:tcPr>
            <w:tcW w:w="3987" w:type="dxa"/>
            <w:shd w:val="clear" w:color="auto" w:fill="92D050"/>
          </w:tcPr>
          <w:p w14:paraId="21C1F2B8" w14:textId="77777777" w:rsidR="007A01AA" w:rsidRPr="00151F06" w:rsidRDefault="007A01AA"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51F06">
              <w:rPr>
                <w:rFonts w:cs="Times New Roman"/>
              </w:rPr>
              <w:t>Wskaźniki produktu</w:t>
            </w:r>
          </w:p>
        </w:tc>
        <w:tc>
          <w:tcPr>
            <w:tcW w:w="1139" w:type="dxa"/>
            <w:shd w:val="clear" w:color="auto" w:fill="92D050"/>
          </w:tcPr>
          <w:p w14:paraId="2889526A" w14:textId="77777777" w:rsidR="007A01AA" w:rsidRPr="00151F06" w:rsidRDefault="007A01AA" w:rsidP="008F1CB0">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51F06">
              <w:rPr>
                <w:rFonts w:cs="Times New Roman"/>
              </w:rPr>
              <w:t>Oczekiwana wartość</w:t>
            </w:r>
          </w:p>
        </w:tc>
      </w:tr>
      <w:tr w:rsidR="00EE56DE" w:rsidRPr="00364467" w14:paraId="4CF6E688"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vAlign w:val="top"/>
          </w:tcPr>
          <w:p w14:paraId="188C3B83" w14:textId="6A25F7CC" w:rsidR="00EE56DE" w:rsidRPr="00151F06" w:rsidRDefault="00EE56DE" w:rsidP="00EE56DE">
            <w:pPr>
              <w:spacing w:before="0" w:after="0"/>
              <w:rPr>
                <w:rFonts w:cs="Times New Roman"/>
                <w:b w:val="0"/>
                <w:bCs/>
              </w:rPr>
            </w:pPr>
            <w:r w:rsidRPr="00151F06">
              <w:rPr>
                <w:rFonts w:cs="Times New Roman"/>
                <w:b w:val="0"/>
                <w:bCs/>
              </w:rPr>
              <w:t>1.1. Poprawa dostępności do usług publicznych poprzez rozwój małej infrastruktury, dostępności i mobilności</w:t>
            </w:r>
          </w:p>
        </w:tc>
        <w:tc>
          <w:tcPr>
            <w:tcW w:w="1049" w:type="dxa"/>
            <w:vAlign w:val="top"/>
          </w:tcPr>
          <w:p w14:paraId="56D3C976" w14:textId="6B781A8C"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151F06">
              <w:rPr>
                <w:rFonts w:cs="Times New Roman"/>
              </w:rPr>
              <w:t>PS WPR</w:t>
            </w:r>
          </w:p>
        </w:tc>
        <w:tc>
          <w:tcPr>
            <w:tcW w:w="3987" w:type="dxa"/>
            <w:vAlign w:val="top"/>
          </w:tcPr>
          <w:p w14:paraId="15E4888A" w14:textId="0E5565C3"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151F06">
              <w:rPr>
                <w:rFonts w:cs="Times New Roman"/>
                <w:bCs/>
              </w:rPr>
              <w:t>Liczba operacji ułatwiającej dostęp do usług publicznych</w:t>
            </w:r>
            <w:r w:rsidR="00106032" w:rsidRPr="00151F06">
              <w:rPr>
                <w:rFonts w:cs="Times New Roman"/>
                <w:bCs/>
              </w:rPr>
              <w:t>.</w:t>
            </w:r>
          </w:p>
        </w:tc>
        <w:tc>
          <w:tcPr>
            <w:tcW w:w="1139" w:type="dxa"/>
            <w:vAlign w:val="top"/>
          </w:tcPr>
          <w:p w14:paraId="7B56D359" w14:textId="57509978" w:rsidR="00EE56DE" w:rsidRPr="00151F06" w:rsidRDefault="00EE56DE" w:rsidP="00EE56DE">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151F06">
              <w:rPr>
                <w:rFonts w:cs="Times New Roman"/>
                <w:bCs/>
              </w:rPr>
              <w:t>8</w:t>
            </w:r>
          </w:p>
        </w:tc>
      </w:tr>
      <w:tr w:rsidR="00EE56DE" w:rsidRPr="00364467" w14:paraId="49B10C8F"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vAlign w:val="top"/>
          </w:tcPr>
          <w:p w14:paraId="36F6CA25" w14:textId="4DA039D4" w:rsidR="00EE56DE" w:rsidRPr="00151F06" w:rsidRDefault="00EE56DE" w:rsidP="00EE56DE">
            <w:pPr>
              <w:spacing w:before="0" w:after="0"/>
              <w:rPr>
                <w:rFonts w:cs="Times New Roman"/>
                <w:b w:val="0"/>
                <w:bCs/>
              </w:rPr>
            </w:pPr>
            <w:r w:rsidRPr="00151F06">
              <w:rPr>
                <w:rFonts w:cs="Times New Roman"/>
                <w:b w:val="0"/>
                <w:bCs/>
              </w:rPr>
              <w:t>1.2. Promocja postaw proekologicznych oraz wspieranie i promowanie instalacji OZE na obszarze LGD „Zielony Pierścień Tarnowa”</w:t>
            </w:r>
          </w:p>
        </w:tc>
        <w:tc>
          <w:tcPr>
            <w:tcW w:w="1049" w:type="dxa"/>
            <w:vAlign w:val="top"/>
          </w:tcPr>
          <w:p w14:paraId="34B5C602" w14:textId="7044A5AC"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151F06">
              <w:rPr>
                <w:rFonts w:cs="Times New Roman"/>
              </w:rPr>
              <w:t>PS WPR</w:t>
            </w:r>
          </w:p>
        </w:tc>
        <w:tc>
          <w:tcPr>
            <w:tcW w:w="3987" w:type="dxa"/>
            <w:vAlign w:val="top"/>
          </w:tcPr>
          <w:p w14:paraId="3C7A0907" w14:textId="7D2DA87A"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151F06">
              <w:rPr>
                <w:rFonts w:cs="Times New Roman"/>
                <w:bCs/>
              </w:rPr>
              <w:t>Liczba operacji w zakresie promocji postaw proekologicznych oraz wspieranie i promowanie instalacji OZE</w:t>
            </w:r>
            <w:r w:rsidR="00106032" w:rsidRPr="00151F06">
              <w:rPr>
                <w:rFonts w:cs="Times New Roman"/>
                <w:bCs/>
              </w:rPr>
              <w:t>.</w:t>
            </w:r>
          </w:p>
        </w:tc>
        <w:tc>
          <w:tcPr>
            <w:tcW w:w="1139" w:type="dxa"/>
            <w:vAlign w:val="top"/>
          </w:tcPr>
          <w:p w14:paraId="30B92444" w14:textId="3929AB52" w:rsidR="00EE56DE" w:rsidRPr="00151F06" w:rsidRDefault="001B0715" w:rsidP="00EE56DE">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4</w:t>
            </w:r>
          </w:p>
        </w:tc>
      </w:tr>
      <w:tr w:rsidR="00EE56DE" w:rsidRPr="00364467" w14:paraId="565E9624"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vAlign w:val="top"/>
          </w:tcPr>
          <w:p w14:paraId="283BAB35" w14:textId="16D7695D" w:rsidR="00EE56DE" w:rsidRPr="00151F06" w:rsidRDefault="00EE56DE" w:rsidP="00EE56DE">
            <w:pPr>
              <w:spacing w:before="0" w:after="0"/>
              <w:rPr>
                <w:rFonts w:cs="Times New Roman"/>
                <w:b w:val="0"/>
                <w:bCs/>
              </w:rPr>
            </w:pPr>
            <w:r w:rsidRPr="00151F06">
              <w:rPr>
                <w:rFonts w:cs="Times New Roman"/>
                <w:b w:val="0"/>
                <w:bCs/>
              </w:rPr>
              <w:t>1.3. Wsparcie innowacyjnych przedsiębiorstw w branżach ważnych dla rozwoju obszaru LGD (w szczególności: branża budowlano-remontowa, motoryzacyjna, drzewna/ stolarskiej, usługi czasu wolnego)</w:t>
            </w:r>
          </w:p>
        </w:tc>
        <w:tc>
          <w:tcPr>
            <w:tcW w:w="1049" w:type="dxa"/>
            <w:vAlign w:val="top"/>
          </w:tcPr>
          <w:p w14:paraId="1423E141" w14:textId="77777777"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151F06">
              <w:rPr>
                <w:rFonts w:cs="Times New Roman"/>
              </w:rPr>
              <w:t>PS WPR</w:t>
            </w:r>
          </w:p>
        </w:tc>
        <w:tc>
          <w:tcPr>
            <w:tcW w:w="3987" w:type="dxa"/>
            <w:vAlign w:val="top"/>
          </w:tcPr>
          <w:p w14:paraId="3F853BA7" w14:textId="5BA54AD4"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151F06">
              <w:rPr>
                <w:rFonts w:cs="Times New Roman"/>
                <w:bCs/>
              </w:rPr>
              <w:t>Liczba operacji polegająca na utworzeniu nowego przedsiębiorstwa lub rozwoju istniejącego przedsiębiorstwa</w:t>
            </w:r>
            <w:r w:rsidR="00106032" w:rsidRPr="00151F06">
              <w:rPr>
                <w:rFonts w:cs="Times New Roman"/>
                <w:bCs/>
              </w:rPr>
              <w:t>.</w:t>
            </w:r>
          </w:p>
        </w:tc>
        <w:tc>
          <w:tcPr>
            <w:tcW w:w="1139" w:type="dxa"/>
            <w:vAlign w:val="top"/>
          </w:tcPr>
          <w:p w14:paraId="754E429E" w14:textId="4295CEAE" w:rsidR="00EE56DE" w:rsidRPr="00151F06" w:rsidRDefault="00EE56DE" w:rsidP="00EE56DE">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151F06">
              <w:rPr>
                <w:rFonts w:cs="Times New Roman"/>
                <w:bCs/>
              </w:rPr>
              <w:t>15</w:t>
            </w:r>
          </w:p>
        </w:tc>
      </w:tr>
      <w:tr w:rsidR="00EE56DE" w:rsidRPr="00364467" w14:paraId="611BE702"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vAlign w:val="top"/>
          </w:tcPr>
          <w:p w14:paraId="6CA310B1" w14:textId="60F1C51D" w:rsidR="00EE56DE" w:rsidRPr="00151F06" w:rsidRDefault="00EE56DE" w:rsidP="00EE56DE">
            <w:pPr>
              <w:spacing w:before="0" w:after="0"/>
              <w:rPr>
                <w:rFonts w:cs="Times New Roman"/>
                <w:b w:val="0"/>
                <w:bCs/>
              </w:rPr>
            </w:pPr>
            <w:r w:rsidRPr="00151F06">
              <w:rPr>
                <w:rFonts w:cs="Times New Roman"/>
                <w:b w:val="0"/>
                <w:bCs/>
              </w:rPr>
              <w:t>1.4. Rozwój infrastruktury kultury, turystyki oraz dbałość o dziedzictwo materialne i niematerialne (historyczne) obszaru (opieki nad zabytkami)</w:t>
            </w:r>
          </w:p>
        </w:tc>
        <w:tc>
          <w:tcPr>
            <w:tcW w:w="1049" w:type="dxa"/>
            <w:vAlign w:val="top"/>
          </w:tcPr>
          <w:p w14:paraId="46C4421F" w14:textId="53F7664B"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151F06">
              <w:rPr>
                <w:rFonts w:cs="Times New Roman"/>
              </w:rPr>
              <w:t>FEM</w:t>
            </w:r>
          </w:p>
        </w:tc>
        <w:tc>
          <w:tcPr>
            <w:tcW w:w="3987" w:type="dxa"/>
            <w:vAlign w:val="top"/>
          </w:tcPr>
          <w:p w14:paraId="722987C9" w14:textId="650315FF"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151F06">
              <w:rPr>
                <w:rFonts w:cs="Times New Roman"/>
                <w:bCs/>
              </w:rPr>
              <w:t>RCO 77</w:t>
            </w:r>
            <w:r w:rsidR="00106032" w:rsidRPr="00151F06">
              <w:rPr>
                <w:rFonts w:cs="Times New Roman"/>
                <w:bCs/>
              </w:rPr>
              <w:t>.</w:t>
            </w:r>
            <w:r w:rsidRPr="00151F06">
              <w:rPr>
                <w:rFonts w:cs="Times New Roman"/>
                <w:bCs/>
              </w:rPr>
              <w:t xml:space="preserve"> liczba obiektów kulturalnych i turystycznych objętych wsparciem</w:t>
            </w:r>
            <w:r w:rsidR="00106032" w:rsidRPr="00151F06">
              <w:rPr>
                <w:rFonts w:cs="Times New Roman"/>
                <w:bCs/>
              </w:rPr>
              <w:t>.</w:t>
            </w:r>
          </w:p>
        </w:tc>
        <w:tc>
          <w:tcPr>
            <w:tcW w:w="1139" w:type="dxa"/>
            <w:vAlign w:val="top"/>
          </w:tcPr>
          <w:p w14:paraId="3E4B12C5" w14:textId="0826CFCB" w:rsidR="00EE56DE" w:rsidRPr="00151F06" w:rsidRDefault="00EE56DE" w:rsidP="00EE56DE">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151F06">
              <w:rPr>
                <w:rFonts w:cs="Times New Roman"/>
                <w:bCs/>
              </w:rPr>
              <w:t>6</w:t>
            </w:r>
          </w:p>
        </w:tc>
      </w:tr>
      <w:tr w:rsidR="00EE56DE" w:rsidRPr="00364467" w14:paraId="73EC1DA6"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vAlign w:val="top"/>
          </w:tcPr>
          <w:p w14:paraId="43830D48" w14:textId="15F3E113" w:rsidR="00EE56DE" w:rsidRPr="00151F06" w:rsidRDefault="00EE56DE" w:rsidP="00EE56DE">
            <w:pPr>
              <w:spacing w:before="0" w:after="0"/>
              <w:rPr>
                <w:rFonts w:cs="Times New Roman"/>
                <w:b w:val="0"/>
                <w:bCs/>
              </w:rPr>
            </w:pPr>
            <w:r w:rsidRPr="00151F06">
              <w:rPr>
                <w:rFonts w:cs="Times New Roman"/>
                <w:b w:val="0"/>
                <w:bCs/>
              </w:rPr>
              <w:t>1.5. Rozwijanie i popularyzacja dziedzictwa kulturowego i bogatych tradycji lokalnych</w:t>
            </w:r>
          </w:p>
        </w:tc>
        <w:tc>
          <w:tcPr>
            <w:tcW w:w="1049" w:type="dxa"/>
            <w:vAlign w:val="top"/>
          </w:tcPr>
          <w:p w14:paraId="15A14E9D" w14:textId="3C5A648C"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151F06">
              <w:rPr>
                <w:rFonts w:cs="Times New Roman"/>
              </w:rPr>
              <w:t>PS WPR</w:t>
            </w:r>
          </w:p>
        </w:tc>
        <w:tc>
          <w:tcPr>
            <w:tcW w:w="3987" w:type="dxa"/>
            <w:vAlign w:val="top"/>
          </w:tcPr>
          <w:p w14:paraId="68518D23" w14:textId="616118D9" w:rsidR="00EE56DE" w:rsidRPr="00151F06" w:rsidRDefault="00EE56DE" w:rsidP="00EE56DE">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151F06">
              <w:rPr>
                <w:rFonts w:cs="Times New Roman"/>
                <w:bCs/>
              </w:rPr>
              <w:t>Liczba operacji związanych z rozwijaniem i popularyzacją dziedzictwa kulturowego i bogatych tradycji lokalnych</w:t>
            </w:r>
            <w:r w:rsidR="00106032" w:rsidRPr="00151F06">
              <w:rPr>
                <w:rFonts w:cs="Times New Roman"/>
                <w:bCs/>
              </w:rPr>
              <w:t>.</w:t>
            </w:r>
          </w:p>
        </w:tc>
        <w:tc>
          <w:tcPr>
            <w:tcW w:w="1139" w:type="dxa"/>
            <w:vAlign w:val="top"/>
          </w:tcPr>
          <w:p w14:paraId="1BA06915" w14:textId="67A5B536" w:rsidR="00EE56DE" w:rsidRPr="00151F06" w:rsidRDefault="001B0715" w:rsidP="00EE56DE">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5</w:t>
            </w:r>
          </w:p>
        </w:tc>
      </w:tr>
    </w:tbl>
    <w:p w14:paraId="05B2CEE7" w14:textId="77777777" w:rsidR="007A01AA" w:rsidRPr="00EE56DE" w:rsidRDefault="007A01AA" w:rsidP="007A01AA">
      <w:pPr>
        <w:pStyle w:val="podpiselementu"/>
      </w:pPr>
      <w:r w:rsidRPr="00EE56DE">
        <w:t>Źródło: opracowanie własne na podstawie warsztatów i analiz Biura LGD</w:t>
      </w:r>
    </w:p>
    <w:p w14:paraId="37B83601" w14:textId="691CA61B" w:rsidR="007A01AA" w:rsidRPr="00364467" w:rsidRDefault="007A01AA" w:rsidP="00282697">
      <w:pPr>
        <w:pStyle w:val="Legenda"/>
      </w:pPr>
      <w:bookmarkStart w:id="109" w:name="_Toc136890862"/>
      <w:r w:rsidRPr="00364467">
        <w:t xml:space="preserve">Tabela </w:t>
      </w:r>
      <w:r w:rsidR="00D5520A">
        <w:fldChar w:fldCharType="begin"/>
      </w:r>
      <w:r w:rsidR="00D5520A">
        <w:instrText xml:space="preserve"> </w:instrText>
      </w:r>
      <w:r w:rsidR="00D5520A">
        <w:instrText xml:space="preserve">SEQ Tabela \* ARABIC </w:instrText>
      </w:r>
      <w:r w:rsidR="00D5520A">
        <w:fldChar w:fldCharType="separate"/>
      </w:r>
      <w:r w:rsidR="00D5520A">
        <w:rPr>
          <w:noProof/>
        </w:rPr>
        <w:t>18</w:t>
      </w:r>
      <w:r w:rsidR="00D5520A">
        <w:rPr>
          <w:noProof/>
        </w:rPr>
        <w:fldChar w:fldCharType="end"/>
      </w:r>
      <w:r w:rsidRPr="00364467">
        <w:t xml:space="preserve">. Wskaźniki rezultatu dla Celu 1. </w:t>
      </w:r>
      <w:r w:rsidR="00776EC5" w:rsidRPr="00364467">
        <w:t>„</w:t>
      </w:r>
      <w:r w:rsidR="00776EC5" w:rsidRPr="007C05C9">
        <w:t>Zielony, innowacyjny</w:t>
      </w:r>
      <w:r w:rsidR="00E94808">
        <w:t>,</w:t>
      </w:r>
      <w:r w:rsidR="00776EC5" w:rsidRPr="007C05C9">
        <w:t xml:space="preserve"> atrakcyjny (…)</w:t>
      </w:r>
      <w:r w:rsidR="00776EC5" w:rsidRPr="00364467">
        <w:t>”</w:t>
      </w:r>
      <w:bookmarkEnd w:id="109"/>
    </w:p>
    <w:tbl>
      <w:tblPr>
        <w:tblStyle w:val="CWD"/>
        <w:tblW w:w="10206" w:type="dxa"/>
        <w:tblLayout w:type="fixed"/>
        <w:tblLook w:val="04A0" w:firstRow="1" w:lastRow="0" w:firstColumn="1" w:lastColumn="0" w:noHBand="0" w:noVBand="1"/>
      </w:tblPr>
      <w:tblGrid>
        <w:gridCol w:w="1084"/>
        <w:gridCol w:w="7842"/>
        <w:gridCol w:w="1280"/>
      </w:tblGrid>
      <w:tr w:rsidR="00364467" w:rsidRPr="00364467" w14:paraId="592A281C" w14:textId="77777777" w:rsidTr="00BB5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shd w:val="clear" w:color="auto" w:fill="92D050"/>
          </w:tcPr>
          <w:p w14:paraId="30FCA625" w14:textId="77777777" w:rsidR="007A01AA" w:rsidRPr="00EE56DE" w:rsidRDefault="007A01AA" w:rsidP="008F1CB0">
            <w:pPr>
              <w:spacing w:before="0" w:after="0"/>
              <w:ind w:firstLine="34"/>
              <w:jc w:val="center"/>
              <w:rPr>
                <w:rFonts w:cs="Times New Roman"/>
              </w:rPr>
            </w:pPr>
            <w:r w:rsidRPr="00EE56DE">
              <w:rPr>
                <w:rFonts w:cs="Times New Roman"/>
              </w:rPr>
              <w:t>Program</w:t>
            </w:r>
          </w:p>
        </w:tc>
        <w:tc>
          <w:tcPr>
            <w:tcW w:w="7842" w:type="dxa"/>
            <w:shd w:val="clear" w:color="auto" w:fill="92D050"/>
          </w:tcPr>
          <w:p w14:paraId="677EB4DA" w14:textId="77777777" w:rsidR="007A01AA" w:rsidRPr="00EE56DE" w:rsidRDefault="007A01AA" w:rsidP="008F1CB0">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rPr>
            </w:pPr>
            <w:r w:rsidRPr="00EE56DE">
              <w:rPr>
                <w:rFonts w:cs="Times New Roman"/>
              </w:rPr>
              <w:t>Wskaźniki rezultatu w ramach Celu 1</w:t>
            </w:r>
          </w:p>
        </w:tc>
        <w:tc>
          <w:tcPr>
            <w:tcW w:w="1280" w:type="dxa"/>
            <w:shd w:val="clear" w:color="auto" w:fill="92D050"/>
          </w:tcPr>
          <w:p w14:paraId="02ED001E" w14:textId="77777777" w:rsidR="007A01AA" w:rsidRPr="00EE56DE" w:rsidRDefault="007A01AA" w:rsidP="008F1CB0">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rPr>
            </w:pPr>
            <w:r w:rsidRPr="00EE56DE">
              <w:rPr>
                <w:rFonts w:cs="Times New Roman"/>
              </w:rPr>
              <w:t>Oczekiwana wartość</w:t>
            </w:r>
          </w:p>
        </w:tc>
      </w:tr>
      <w:tr w:rsidR="00265400" w:rsidRPr="00364467" w14:paraId="1469CA1B" w14:textId="77777777" w:rsidTr="00BB53EE">
        <w:tc>
          <w:tcPr>
            <w:cnfStyle w:val="001000000000" w:firstRow="0" w:lastRow="0" w:firstColumn="1" w:lastColumn="0" w:oddVBand="0" w:evenVBand="0" w:oddHBand="0" w:evenHBand="0" w:firstRowFirstColumn="0" w:firstRowLastColumn="0" w:lastRowFirstColumn="0" w:lastRowLastColumn="0"/>
            <w:tcW w:w="1084" w:type="dxa"/>
            <w:shd w:val="clear" w:color="auto" w:fill="92D050"/>
          </w:tcPr>
          <w:p w14:paraId="41519044" w14:textId="647593D3" w:rsidR="00265400" w:rsidRPr="00EE56DE" w:rsidRDefault="00265400" w:rsidP="00265400">
            <w:pPr>
              <w:spacing w:before="0" w:after="0"/>
              <w:ind w:firstLine="34"/>
              <w:jc w:val="center"/>
              <w:rPr>
                <w:rFonts w:cs="Times New Roman"/>
              </w:rPr>
            </w:pPr>
            <w:r w:rsidRPr="00EE56DE">
              <w:rPr>
                <w:rFonts w:cs="Times New Roman"/>
              </w:rPr>
              <w:t>PS WPR</w:t>
            </w:r>
          </w:p>
        </w:tc>
        <w:tc>
          <w:tcPr>
            <w:tcW w:w="7842" w:type="dxa"/>
            <w:vAlign w:val="top"/>
          </w:tcPr>
          <w:p w14:paraId="7118663A" w14:textId="6DF731E7" w:rsidR="00265400" w:rsidRPr="00776EC5"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845D9F">
              <w:rPr>
                <w:rFonts w:cs="Times New Roman"/>
                <w:bCs/>
              </w:rPr>
              <w:t>R.41PR</w:t>
            </w:r>
            <w:r>
              <w:rPr>
                <w:rFonts w:cs="Times New Roman"/>
                <w:bCs/>
              </w:rPr>
              <w:t>.</w:t>
            </w:r>
            <w:r w:rsidRPr="00845D9F">
              <w:rPr>
                <w:rFonts w:cs="Times New Roman"/>
                <w:bCs/>
              </w:rPr>
              <w:t xml:space="preserve"> Łączenie obszarów wiejskich w Europie: odsetek ludności wiejskiej korzystającej z lepszego dostępu do usług i infrastruktury dzięki wsparciu z WPR.</w:t>
            </w:r>
          </w:p>
        </w:tc>
        <w:tc>
          <w:tcPr>
            <w:tcW w:w="1280" w:type="dxa"/>
            <w:vAlign w:val="bottom"/>
          </w:tcPr>
          <w:p w14:paraId="5016C3FE" w14:textId="5327628D" w:rsidR="00265400" w:rsidRPr="00EE56DE" w:rsidRDefault="00265400" w:rsidP="00265400">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1</w:t>
            </w:r>
            <w:r w:rsidR="001B0715">
              <w:rPr>
                <w:rFonts w:cs="Times New Roman"/>
                <w:bCs/>
              </w:rPr>
              <w:t>5</w:t>
            </w:r>
            <w:r w:rsidRPr="00265400">
              <w:rPr>
                <w:rFonts w:cs="Times New Roman"/>
                <w:bCs/>
              </w:rPr>
              <w:t xml:space="preserve"> 000</w:t>
            </w:r>
          </w:p>
        </w:tc>
      </w:tr>
      <w:tr w:rsidR="00265400" w:rsidRPr="00364467" w14:paraId="5CE296A7" w14:textId="77777777" w:rsidTr="00BB53EE">
        <w:tc>
          <w:tcPr>
            <w:cnfStyle w:val="001000000000" w:firstRow="0" w:lastRow="0" w:firstColumn="1" w:lastColumn="0" w:oddVBand="0" w:evenVBand="0" w:oddHBand="0" w:evenHBand="0" w:firstRowFirstColumn="0" w:firstRowLastColumn="0" w:lastRowFirstColumn="0" w:lastRowLastColumn="0"/>
            <w:tcW w:w="1084" w:type="dxa"/>
            <w:shd w:val="clear" w:color="auto" w:fill="92D050"/>
          </w:tcPr>
          <w:p w14:paraId="397B37B0" w14:textId="77777777" w:rsidR="00265400" w:rsidRPr="00EE56DE" w:rsidRDefault="00265400" w:rsidP="00265400">
            <w:pPr>
              <w:spacing w:before="0" w:after="0"/>
              <w:ind w:firstLine="34"/>
              <w:jc w:val="center"/>
              <w:rPr>
                <w:rFonts w:cs="Times New Roman"/>
              </w:rPr>
            </w:pPr>
            <w:r w:rsidRPr="00EE56DE">
              <w:rPr>
                <w:rFonts w:cs="Times New Roman"/>
              </w:rPr>
              <w:t>PS WPR</w:t>
            </w:r>
          </w:p>
        </w:tc>
        <w:tc>
          <w:tcPr>
            <w:tcW w:w="7842" w:type="dxa"/>
            <w:vAlign w:val="top"/>
          </w:tcPr>
          <w:p w14:paraId="47143886" w14:textId="3F426ECB" w:rsidR="00265400" w:rsidRPr="00106032"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845D9F">
              <w:rPr>
                <w:rFonts w:cs="Times New Roman"/>
                <w:bCs/>
              </w:rPr>
              <w:t>R.1PR</w:t>
            </w:r>
            <w:r>
              <w:rPr>
                <w:rFonts w:cs="Times New Roman"/>
                <w:bCs/>
              </w:rPr>
              <w:t>.</w:t>
            </w:r>
            <w:r w:rsidRPr="00845D9F">
              <w:rPr>
                <w:rFonts w:cs="Times New Roman"/>
                <w:bCs/>
              </w:rPr>
              <w:t xml:space="preserve">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280" w:type="dxa"/>
            <w:vAlign w:val="bottom"/>
          </w:tcPr>
          <w:p w14:paraId="6DC9417F" w14:textId="65051843" w:rsidR="00265400" w:rsidRPr="00EE56DE" w:rsidRDefault="00265400" w:rsidP="00265400">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200</w:t>
            </w:r>
          </w:p>
        </w:tc>
      </w:tr>
      <w:tr w:rsidR="00265400" w:rsidRPr="00364467" w14:paraId="14707759" w14:textId="77777777" w:rsidTr="00BB53EE">
        <w:tc>
          <w:tcPr>
            <w:cnfStyle w:val="001000000000" w:firstRow="0" w:lastRow="0" w:firstColumn="1" w:lastColumn="0" w:oddVBand="0" w:evenVBand="0" w:oddHBand="0" w:evenHBand="0" w:firstRowFirstColumn="0" w:firstRowLastColumn="0" w:lastRowFirstColumn="0" w:lastRowLastColumn="0"/>
            <w:tcW w:w="1084" w:type="dxa"/>
            <w:shd w:val="clear" w:color="auto" w:fill="92D050"/>
          </w:tcPr>
          <w:p w14:paraId="7BBA65B2" w14:textId="77777777" w:rsidR="00265400" w:rsidRPr="00EE56DE" w:rsidRDefault="00265400" w:rsidP="00265400">
            <w:pPr>
              <w:spacing w:before="0" w:after="0"/>
              <w:ind w:firstLine="34"/>
              <w:jc w:val="center"/>
              <w:rPr>
                <w:rFonts w:cs="Times New Roman"/>
              </w:rPr>
            </w:pPr>
            <w:r w:rsidRPr="00EE56DE">
              <w:rPr>
                <w:rFonts w:cs="Times New Roman"/>
              </w:rPr>
              <w:t>PS WPR</w:t>
            </w:r>
          </w:p>
        </w:tc>
        <w:tc>
          <w:tcPr>
            <w:tcW w:w="7842" w:type="dxa"/>
            <w:vAlign w:val="top"/>
          </w:tcPr>
          <w:p w14:paraId="38DC667C" w14:textId="58E30283" w:rsidR="00265400" w:rsidRPr="00106032"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845D9F">
              <w:rPr>
                <w:rFonts w:cs="Times New Roman"/>
                <w:bCs/>
              </w:rPr>
              <w:t>R.37</w:t>
            </w:r>
            <w:r>
              <w:rPr>
                <w:rFonts w:cs="Times New Roman"/>
                <w:bCs/>
              </w:rPr>
              <w:t>.</w:t>
            </w:r>
            <w:r w:rsidRPr="00845D9F">
              <w:rPr>
                <w:rFonts w:cs="Times New Roman"/>
                <w:bCs/>
              </w:rPr>
              <w:t xml:space="preserve"> Wzrost gospodarczy i zatrudnienie na obszarach wiejskich: nowe miejsca pracy objęte wsparciem w ramach projektów WPR.</w:t>
            </w:r>
          </w:p>
        </w:tc>
        <w:tc>
          <w:tcPr>
            <w:tcW w:w="1280" w:type="dxa"/>
          </w:tcPr>
          <w:p w14:paraId="7A547098" w14:textId="2FF10BAF" w:rsidR="00265400" w:rsidRPr="00EE56DE" w:rsidRDefault="00265400" w:rsidP="00265400">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10</w:t>
            </w:r>
          </w:p>
        </w:tc>
      </w:tr>
      <w:tr w:rsidR="00265400" w:rsidRPr="00364467" w14:paraId="56BEE27E" w14:textId="77777777" w:rsidTr="00BB53EE">
        <w:tc>
          <w:tcPr>
            <w:cnfStyle w:val="001000000000" w:firstRow="0" w:lastRow="0" w:firstColumn="1" w:lastColumn="0" w:oddVBand="0" w:evenVBand="0" w:oddHBand="0" w:evenHBand="0" w:firstRowFirstColumn="0" w:firstRowLastColumn="0" w:lastRowFirstColumn="0" w:lastRowLastColumn="0"/>
            <w:tcW w:w="1084" w:type="dxa"/>
            <w:shd w:val="clear" w:color="auto" w:fill="92D050"/>
          </w:tcPr>
          <w:p w14:paraId="10845490" w14:textId="294DDD91" w:rsidR="00265400" w:rsidRPr="00EE56DE" w:rsidRDefault="00265400" w:rsidP="00265400">
            <w:pPr>
              <w:spacing w:before="0" w:after="0"/>
              <w:ind w:firstLine="34"/>
              <w:jc w:val="center"/>
              <w:rPr>
                <w:rFonts w:cs="Times New Roman"/>
              </w:rPr>
            </w:pPr>
            <w:r w:rsidRPr="00EE56DE">
              <w:rPr>
                <w:rFonts w:cs="Times New Roman"/>
              </w:rPr>
              <w:t>FEM</w:t>
            </w:r>
          </w:p>
        </w:tc>
        <w:tc>
          <w:tcPr>
            <w:tcW w:w="7842" w:type="dxa"/>
            <w:vAlign w:val="top"/>
          </w:tcPr>
          <w:p w14:paraId="3FACD142" w14:textId="7288895B" w:rsidR="00265400" w:rsidRPr="00776EC5"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
                <w:bCs/>
              </w:rPr>
            </w:pPr>
            <w:r w:rsidRPr="00845D9F">
              <w:rPr>
                <w:rFonts w:cs="Times New Roman"/>
                <w:bCs/>
              </w:rPr>
              <w:t>RCR 77</w:t>
            </w:r>
            <w:r>
              <w:rPr>
                <w:rFonts w:cs="Times New Roman"/>
                <w:bCs/>
              </w:rPr>
              <w:t>.</w:t>
            </w:r>
            <w:r w:rsidRPr="00845D9F">
              <w:rPr>
                <w:rFonts w:cs="Times New Roman"/>
                <w:bCs/>
              </w:rPr>
              <w:t xml:space="preserve"> </w:t>
            </w:r>
            <w:r>
              <w:rPr>
                <w:rFonts w:cs="Times New Roman"/>
                <w:bCs/>
              </w:rPr>
              <w:t>L</w:t>
            </w:r>
            <w:r w:rsidRPr="00845D9F">
              <w:rPr>
                <w:rFonts w:cs="Times New Roman"/>
                <w:bCs/>
              </w:rPr>
              <w:t xml:space="preserve">iczba osób odwiedzających obiekty kulturalne i </w:t>
            </w:r>
            <w:proofErr w:type="spellStart"/>
            <w:r w:rsidRPr="00845D9F">
              <w:rPr>
                <w:rFonts w:cs="Times New Roman"/>
                <w:bCs/>
              </w:rPr>
              <w:t>turyst</w:t>
            </w:r>
            <w:proofErr w:type="spellEnd"/>
            <w:r w:rsidR="00BB53EE">
              <w:rPr>
                <w:rFonts w:cs="Times New Roman"/>
                <w:bCs/>
              </w:rPr>
              <w:t>.</w:t>
            </w:r>
            <w:r w:rsidRPr="00845D9F">
              <w:rPr>
                <w:rFonts w:cs="Times New Roman"/>
                <w:bCs/>
              </w:rPr>
              <w:t xml:space="preserve"> objęte wsparciem</w:t>
            </w:r>
            <w:r>
              <w:rPr>
                <w:rFonts w:cs="Times New Roman"/>
                <w:bCs/>
              </w:rPr>
              <w:t>.</w:t>
            </w:r>
          </w:p>
        </w:tc>
        <w:tc>
          <w:tcPr>
            <w:tcW w:w="1280" w:type="dxa"/>
          </w:tcPr>
          <w:p w14:paraId="63E4AC9D" w14:textId="174EEA7F" w:rsidR="00265400" w:rsidRPr="00EE56DE" w:rsidRDefault="00265400" w:rsidP="00265400">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265400">
              <w:rPr>
                <w:rFonts w:cs="Times New Roman"/>
                <w:bCs/>
              </w:rPr>
              <w:t>20 000</w:t>
            </w:r>
          </w:p>
        </w:tc>
      </w:tr>
    </w:tbl>
    <w:p w14:paraId="399F5C30" w14:textId="77777777" w:rsidR="007A01AA" w:rsidRDefault="007A01AA" w:rsidP="007A01AA">
      <w:pPr>
        <w:pStyle w:val="podpiselementu"/>
      </w:pPr>
      <w:r w:rsidRPr="00776EC5">
        <w:t>Źródło: opracowanie własne na podstawie warsztatów i analiz Biura LGD</w:t>
      </w:r>
    </w:p>
    <w:p w14:paraId="31A06286" w14:textId="2E31D0EA" w:rsidR="007A01AA" w:rsidRPr="00776EC5" w:rsidRDefault="007A01AA" w:rsidP="007A01AA">
      <w:pPr>
        <w:pStyle w:val="Nagwek3"/>
      </w:pPr>
      <w:bookmarkStart w:id="110" w:name="_Toc136890828"/>
      <w:r w:rsidRPr="00776EC5">
        <w:lastRenderedPageBreak/>
        <w:t>Wskaźniki produktu i rezultatu w ramach celu drugiego – „</w:t>
      </w:r>
      <w:r w:rsidR="00776EC5" w:rsidRPr="00776EC5">
        <w:t>Szczęśliwy, różnorodny</w:t>
      </w:r>
      <w:r w:rsidR="00E94808">
        <w:t>,</w:t>
      </w:r>
      <w:r w:rsidR="00776EC5" w:rsidRPr="00776EC5">
        <w:t xml:space="preserve"> otwarty (…)</w:t>
      </w:r>
      <w:r w:rsidRPr="00776EC5">
        <w:t>”</w:t>
      </w:r>
      <w:bookmarkEnd w:id="110"/>
    </w:p>
    <w:p w14:paraId="70F07449" w14:textId="47367B56" w:rsidR="007A01AA" w:rsidRPr="00776EC5" w:rsidRDefault="007A01AA" w:rsidP="00282697">
      <w:pPr>
        <w:pStyle w:val="Legenda"/>
      </w:pPr>
      <w:bookmarkStart w:id="111" w:name="_Toc136890863"/>
      <w:r w:rsidRPr="00776EC5">
        <w:t xml:space="preserve">Tabela </w:t>
      </w:r>
      <w:r w:rsidR="00D5520A">
        <w:fldChar w:fldCharType="begin"/>
      </w:r>
      <w:r w:rsidR="00D5520A">
        <w:instrText xml:space="preserve"> SEQ Tabela \* ARABIC </w:instrText>
      </w:r>
      <w:r w:rsidR="00D5520A">
        <w:fldChar w:fldCharType="separate"/>
      </w:r>
      <w:r w:rsidR="00D5520A">
        <w:rPr>
          <w:noProof/>
        </w:rPr>
        <w:t>19</w:t>
      </w:r>
      <w:r w:rsidR="00D5520A">
        <w:rPr>
          <w:noProof/>
        </w:rPr>
        <w:fldChar w:fldCharType="end"/>
      </w:r>
      <w:r w:rsidRPr="00776EC5">
        <w:t>. Wskaźniki produktu dla Celu 2. „</w:t>
      </w:r>
      <w:r w:rsidR="00776EC5" w:rsidRPr="00776EC5">
        <w:t>Szczęśliwy, różnorodny otwarty</w:t>
      </w:r>
      <w:r w:rsidRPr="00776EC5">
        <w:t xml:space="preserve"> (…)”</w:t>
      </w:r>
      <w:bookmarkEnd w:id="111"/>
    </w:p>
    <w:tbl>
      <w:tblPr>
        <w:tblStyle w:val="CWD"/>
        <w:tblW w:w="10206" w:type="dxa"/>
        <w:tblLook w:val="04A0" w:firstRow="1" w:lastRow="0" w:firstColumn="1" w:lastColumn="0" w:noHBand="0" w:noVBand="1"/>
      </w:tblPr>
      <w:tblGrid>
        <w:gridCol w:w="4013"/>
        <w:gridCol w:w="1049"/>
        <w:gridCol w:w="3830"/>
        <w:gridCol w:w="1314"/>
      </w:tblGrid>
      <w:tr w:rsidR="00EE56DE" w:rsidRPr="00364467" w14:paraId="7625179C" w14:textId="77777777" w:rsidTr="00BB5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7127B257" w14:textId="77777777" w:rsidR="00EE56DE" w:rsidRPr="001C4552" w:rsidRDefault="00EE56DE" w:rsidP="00465C51">
            <w:pPr>
              <w:spacing w:before="0" w:after="0"/>
              <w:jc w:val="center"/>
              <w:rPr>
                <w:rFonts w:cs="Times New Roman"/>
              </w:rPr>
            </w:pPr>
            <w:r w:rsidRPr="001C4552">
              <w:rPr>
                <w:rFonts w:cs="Times New Roman"/>
              </w:rPr>
              <w:t>Przedsięwzięcia w ramach Celu 1</w:t>
            </w:r>
          </w:p>
        </w:tc>
        <w:tc>
          <w:tcPr>
            <w:tcW w:w="1049" w:type="dxa"/>
            <w:shd w:val="clear" w:color="auto" w:fill="92D050"/>
          </w:tcPr>
          <w:p w14:paraId="1AF1B083" w14:textId="77777777" w:rsidR="00EE56DE" w:rsidRPr="001C4552" w:rsidRDefault="00EE56DE" w:rsidP="00465C51">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C4552">
              <w:rPr>
                <w:rFonts w:cs="Times New Roman"/>
              </w:rPr>
              <w:t>Program</w:t>
            </w:r>
          </w:p>
        </w:tc>
        <w:tc>
          <w:tcPr>
            <w:tcW w:w="3846" w:type="dxa"/>
            <w:shd w:val="clear" w:color="auto" w:fill="92D050"/>
          </w:tcPr>
          <w:p w14:paraId="450D63A3" w14:textId="77777777" w:rsidR="00EE56DE" w:rsidRPr="001C4552" w:rsidRDefault="00EE56DE" w:rsidP="00465C51">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C4552">
              <w:rPr>
                <w:rFonts w:cs="Times New Roman"/>
              </w:rPr>
              <w:t>Wskaźniki produktu</w:t>
            </w:r>
          </w:p>
        </w:tc>
        <w:tc>
          <w:tcPr>
            <w:tcW w:w="1280" w:type="dxa"/>
            <w:shd w:val="clear" w:color="auto" w:fill="92D050"/>
          </w:tcPr>
          <w:p w14:paraId="2DB43A16" w14:textId="77777777" w:rsidR="00EE56DE" w:rsidRPr="001C4552" w:rsidRDefault="00EE56DE" w:rsidP="00465C51">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1C4552">
              <w:rPr>
                <w:rFonts w:cs="Times New Roman"/>
              </w:rPr>
              <w:t>Oczekiwana wartość</w:t>
            </w:r>
          </w:p>
        </w:tc>
      </w:tr>
      <w:tr w:rsidR="001C4552" w:rsidRPr="00364467" w14:paraId="7ED2AF6C"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0807AFAA" w14:textId="6721D1F4" w:rsidR="001C4552" w:rsidRPr="00776EC5" w:rsidRDefault="001C4552" w:rsidP="001C4552">
            <w:pPr>
              <w:spacing w:before="0" w:after="0"/>
              <w:rPr>
                <w:rFonts w:cs="Times New Roman"/>
                <w:b w:val="0"/>
              </w:rPr>
            </w:pPr>
            <w:r>
              <w:rPr>
                <w:rFonts w:cs="Times New Roman"/>
                <w:b w:val="0"/>
              </w:rPr>
              <w:t xml:space="preserve">2.1. </w:t>
            </w:r>
            <w:r w:rsidRPr="003D0165">
              <w:rPr>
                <w:rFonts w:cs="Times New Roman"/>
                <w:b w:val="0"/>
              </w:rPr>
              <w:t>Rozwój placówek wsparcia dziennego dla dzieci i młodzieży</w:t>
            </w:r>
          </w:p>
        </w:tc>
        <w:tc>
          <w:tcPr>
            <w:tcW w:w="1049" w:type="dxa"/>
            <w:vAlign w:val="top"/>
          </w:tcPr>
          <w:p w14:paraId="29EAC721" w14:textId="77777777" w:rsidR="001C4552" w:rsidRPr="00776EC5"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776EC5">
              <w:rPr>
                <w:rFonts w:cs="Times New Roman"/>
              </w:rPr>
              <w:t>FEM</w:t>
            </w:r>
          </w:p>
        </w:tc>
        <w:tc>
          <w:tcPr>
            <w:tcW w:w="3846" w:type="dxa"/>
            <w:vAlign w:val="top"/>
          </w:tcPr>
          <w:p w14:paraId="2EE60392" w14:textId="4F169739" w:rsidR="001C4552" w:rsidRPr="00776EC5" w:rsidRDefault="001C4552" w:rsidP="001C455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7C05C9">
              <w:rPr>
                <w:rFonts w:cs="Times New Roman"/>
                <w:bCs/>
              </w:rPr>
              <w:t>PLKCO02</w:t>
            </w:r>
            <w:r w:rsidRPr="00776EC5">
              <w:rPr>
                <w:rFonts w:cs="Times New Roman"/>
                <w:bCs/>
              </w:rPr>
              <w:t>.</w:t>
            </w:r>
            <w:r w:rsidRPr="007C05C9">
              <w:rPr>
                <w:rFonts w:cs="Times New Roman"/>
                <w:bCs/>
              </w:rPr>
              <w:t xml:space="preserve"> Liczba osób objętych usługami świadczonymi w społeczności lokalnej w programie</w:t>
            </w:r>
            <w:r>
              <w:rPr>
                <w:rFonts w:cs="Times New Roman"/>
                <w:bCs/>
              </w:rPr>
              <w:t>.</w:t>
            </w:r>
          </w:p>
        </w:tc>
        <w:tc>
          <w:tcPr>
            <w:tcW w:w="1280" w:type="dxa"/>
            <w:vAlign w:val="top"/>
          </w:tcPr>
          <w:p w14:paraId="4923D5ED" w14:textId="76B20B11" w:rsidR="001C4552" w:rsidRPr="001C4552" w:rsidRDefault="001B0715"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160</w:t>
            </w:r>
          </w:p>
        </w:tc>
      </w:tr>
      <w:tr w:rsidR="001C4552" w:rsidRPr="00364467" w14:paraId="28B47986"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73A0C9A1" w14:textId="62CB5145" w:rsidR="001C4552" w:rsidRPr="00776EC5" w:rsidRDefault="001C4552" w:rsidP="001C4552">
            <w:pPr>
              <w:spacing w:before="0" w:after="0"/>
              <w:rPr>
                <w:rFonts w:cs="Times New Roman"/>
                <w:b w:val="0"/>
              </w:rPr>
            </w:pPr>
            <w:r>
              <w:rPr>
                <w:rFonts w:cs="Times New Roman"/>
                <w:b w:val="0"/>
              </w:rPr>
              <w:t xml:space="preserve">2.2. </w:t>
            </w:r>
            <w:r w:rsidRPr="003D0165">
              <w:rPr>
                <w:rFonts w:cs="Times New Roman"/>
                <w:b w:val="0"/>
              </w:rPr>
              <w:t>Rozwój usług w zakresie zapewnienia opieki osobom potrzebującym wsparcia w codziennym funkcjonowaniu</w:t>
            </w:r>
          </w:p>
        </w:tc>
        <w:tc>
          <w:tcPr>
            <w:tcW w:w="1049" w:type="dxa"/>
            <w:vAlign w:val="top"/>
          </w:tcPr>
          <w:p w14:paraId="7A640804" w14:textId="77777777" w:rsidR="001C4552" w:rsidRPr="00776EC5"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776EC5">
              <w:rPr>
                <w:rFonts w:cs="Times New Roman"/>
              </w:rPr>
              <w:t>FEM</w:t>
            </w:r>
          </w:p>
        </w:tc>
        <w:tc>
          <w:tcPr>
            <w:tcW w:w="3846" w:type="dxa"/>
            <w:vAlign w:val="top"/>
          </w:tcPr>
          <w:p w14:paraId="6A947C42" w14:textId="30B43D86" w:rsidR="001C4552" w:rsidRPr="00776EC5" w:rsidRDefault="001C4552" w:rsidP="001C455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7C05C9">
              <w:rPr>
                <w:rFonts w:cs="Times New Roman"/>
                <w:bCs/>
              </w:rPr>
              <w:t>PLKCO02</w:t>
            </w:r>
            <w:r w:rsidRPr="00776EC5">
              <w:rPr>
                <w:rFonts w:cs="Times New Roman"/>
                <w:bCs/>
              </w:rPr>
              <w:t>.</w:t>
            </w:r>
            <w:r w:rsidRPr="007C05C9">
              <w:rPr>
                <w:rFonts w:cs="Times New Roman"/>
                <w:bCs/>
              </w:rPr>
              <w:t xml:space="preserve"> Liczba osób objętych usługami świadczonymi w społeczności lokalnej w programie</w:t>
            </w:r>
            <w:r>
              <w:rPr>
                <w:rFonts w:cs="Times New Roman"/>
                <w:bCs/>
              </w:rPr>
              <w:t>.</w:t>
            </w:r>
          </w:p>
        </w:tc>
        <w:tc>
          <w:tcPr>
            <w:tcW w:w="1280" w:type="dxa"/>
            <w:vAlign w:val="top"/>
          </w:tcPr>
          <w:p w14:paraId="5D6FE517" w14:textId="04B22CE1" w:rsidR="001C4552" w:rsidRPr="001C4552" w:rsidRDefault="001B0715"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150</w:t>
            </w:r>
          </w:p>
        </w:tc>
      </w:tr>
      <w:tr w:rsidR="001C4552" w:rsidRPr="00364467" w14:paraId="06CDC5E2"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2EA6DF2D" w14:textId="1133F29A" w:rsidR="001C4552" w:rsidRPr="00776EC5" w:rsidRDefault="001C4552" w:rsidP="001C4552">
            <w:pPr>
              <w:spacing w:before="0" w:after="0"/>
              <w:rPr>
                <w:rFonts w:cs="Times New Roman"/>
                <w:b w:val="0"/>
              </w:rPr>
            </w:pPr>
            <w:r>
              <w:rPr>
                <w:rFonts w:cs="Times New Roman"/>
                <w:b w:val="0"/>
              </w:rPr>
              <w:t xml:space="preserve">2.3. </w:t>
            </w:r>
            <w:r w:rsidRPr="003D0165">
              <w:rPr>
                <w:rFonts w:cs="Times New Roman"/>
                <w:b w:val="0"/>
              </w:rPr>
              <w:t>Aktywni mieszkańcy - aktywizacja mieszkańców i poprawa dostępności infrastruktury dla osób będących w niekorzystnej sytuacji</w:t>
            </w:r>
          </w:p>
        </w:tc>
        <w:tc>
          <w:tcPr>
            <w:tcW w:w="1049" w:type="dxa"/>
            <w:vAlign w:val="top"/>
          </w:tcPr>
          <w:p w14:paraId="52CC7E7D" w14:textId="77777777" w:rsidR="001C4552" w:rsidRPr="00776EC5"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776EC5">
              <w:rPr>
                <w:rFonts w:cs="Times New Roman"/>
              </w:rPr>
              <w:t>PS WPR</w:t>
            </w:r>
          </w:p>
        </w:tc>
        <w:tc>
          <w:tcPr>
            <w:tcW w:w="3846" w:type="dxa"/>
            <w:vAlign w:val="top"/>
          </w:tcPr>
          <w:p w14:paraId="0A1D63A5" w14:textId="2A4BA2C0" w:rsidR="001C4552" w:rsidRPr="00776EC5" w:rsidRDefault="001C4552" w:rsidP="001C455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7C05C9">
              <w:rPr>
                <w:rFonts w:cs="Times New Roman"/>
                <w:bCs/>
              </w:rPr>
              <w:t>Liczba operacji związanych z aktywizacją mieszkańców</w:t>
            </w:r>
            <w:r>
              <w:rPr>
                <w:rFonts w:cs="Times New Roman"/>
                <w:bCs/>
              </w:rPr>
              <w:t>.</w:t>
            </w:r>
          </w:p>
        </w:tc>
        <w:tc>
          <w:tcPr>
            <w:tcW w:w="1280" w:type="dxa"/>
            <w:vAlign w:val="top"/>
          </w:tcPr>
          <w:p w14:paraId="24846970" w14:textId="74102675" w:rsidR="001C4552" w:rsidRPr="001C4552" w:rsidRDefault="001B0715"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18</w:t>
            </w:r>
          </w:p>
        </w:tc>
      </w:tr>
      <w:tr w:rsidR="001C4552" w:rsidRPr="00364467" w14:paraId="745D110A"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1F2D1A90" w14:textId="2D99E8A7" w:rsidR="001C4552" w:rsidRPr="00776EC5" w:rsidRDefault="001C4552" w:rsidP="001C4552">
            <w:pPr>
              <w:spacing w:before="0" w:after="0"/>
              <w:rPr>
                <w:rFonts w:cs="Times New Roman"/>
                <w:b w:val="0"/>
              </w:rPr>
            </w:pPr>
            <w:r>
              <w:rPr>
                <w:rFonts w:cs="Times New Roman"/>
                <w:b w:val="0"/>
              </w:rPr>
              <w:t xml:space="preserve">2.4. </w:t>
            </w:r>
            <w:r w:rsidRPr="003D0165">
              <w:rPr>
                <w:rFonts w:cs="Times New Roman"/>
                <w:b w:val="0"/>
              </w:rPr>
              <w:t>Budowanie kapitału społecznego i wzmacnianie świadomości obywatelskiej poprzez aktywizację lokalnych liderów i organizacji pozarządowych</w:t>
            </w:r>
          </w:p>
        </w:tc>
        <w:tc>
          <w:tcPr>
            <w:tcW w:w="1049" w:type="dxa"/>
            <w:vAlign w:val="top"/>
          </w:tcPr>
          <w:p w14:paraId="2060C747" w14:textId="77777777" w:rsidR="001C4552" w:rsidRPr="00776EC5"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776EC5">
              <w:rPr>
                <w:rFonts w:cs="Times New Roman"/>
              </w:rPr>
              <w:t>PS WPR</w:t>
            </w:r>
          </w:p>
        </w:tc>
        <w:tc>
          <w:tcPr>
            <w:tcW w:w="3846" w:type="dxa"/>
            <w:vAlign w:val="top"/>
          </w:tcPr>
          <w:p w14:paraId="3BC9B4C7" w14:textId="59E4716A" w:rsidR="001C4552" w:rsidRPr="00776EC5" w:rsidRDefault="001C4552" w:rsidP="001C455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7C05C9">
              <w:rPr>
                <w:rFonts w:cs="Times New Roman"/>
                <w:bCs/>
              </w:rPr>
              <w:t>Liczba operacji związanych z budowaniem kapitału społecznego</w:t>
            </w:r>
          </w:p>
        </w:tc>
        <w:tc>
          <w:tcPr>
            <w:tcW w:w="1280" w:type="dxa"/>
            <w:vAlign w:val="top"/>
          </w:tcPr>
          <w:p w14:paraId="442902CB" w14:textId="5FC46232" w:rsidR="001C4552" w:rsidRPr="001C4552" w:rsidRDefault="001B0715"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3</w:t>
            </w:r>
          </w:p>
        </w:tc>
      </w:tr>
      <w:tr w:rsidR="001C4552" w:rsidRPr="00364467" w14:paraId="1979F05A" w14:textId="77777777" w:rsidTr="00BB53EE">
        <w:tc>
          <w:tcPr>
            <w:cnfStyle w:val="001000000000" w:firstRow="0" w:lastRow="0" w:firstColumn="1" w:lastColumn="0" w:oddVBand="0" w:evenVBand="0" w:oddHBand="0" w:evenHBand="0" w:firstRowFirstColumn="0" w:firstRowLastColumn="0" w:lastRowFirstColumn="0" w:lastRowLastColumn="0"/>
            <w:tcW w:w="4031" w:type="dxa"/>
            <w:shd w:val="clear" w:color="auto" w:fill="92D050"/>
          </w:tcPr>
          <w:p w14:paraId="3163B108" w14:textId="241106BE" w:rsidR="001C4552" w:rsidRPr="00776EC5" w:rsidRDefault="001C4552" w:rsidP="001C4552">
            <w:pPr>
              <w:spacing w:before="0" w:after="0"/>
              <w:rPr>
                <w:rFonts w:cs="Times New Roman"/>
                <w:b w:val="0"/>
              </w:rPr>
            </w:pPr>
            <w:r>
              <w:rPr>
                <w:rFonts w:cs="Times New Roman"/>
                <w:b w:val="0"/>
              </w:rPr>
              <w:t xml:space="preserve">2.5. </w:t>
            </w:r>
            <w:r w:rsidRPr="003D0165">
              <w:rPr>
                <w:rFonts w:cs="Times New Roman"/>
                <w:b w:val="0"/>
              </w:rPr>
              <w:t>Rozwijanie przedsiębiorczości związanej z branżą społeczną (edukacja, wychowanie, oświata, zdrowie, rehabilitacja, usługi opiekuńcze)</w:t>
            </w:r>
          </w:p>
        </w:tc>
        <w:tc>
          <w:tcPr>
            <w:tcW w:w="1049" w:type="dxa"/>
            <w:vAlign w:val="top"/>
          </w:tcPr>
          <w:p w14:paraId="588B583F" w14:textId="77777777" w:rsidR="001C4552" w:rsidRPr="00776EC5"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776EC5">
              <w:rPr>
                <w:rFonts w:cs="Times New Roman"/>
              </w:rPr>
              <w:t>PS WPR</w:t>
            </w:r>
          </w:p>
        </w:tc>
        <w:tc>
          <w:tcPr>
            <w:tcW w:w="3846" w:type="dxa"/>
            <w:vAlign w:val="top"/>
          </w:tcPr>
          <w:p w14:paraId="74C548A4" w14:textId="32AF63DC" w:rsidR="001C4552" w:rsidRPr="00776EC5" w:rsidRDefault="001C4552" w:rsidP="001C455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EE56DE">
              <w:rPr>
                <w:rFonts w:cs="Times New Roman"/>
                <w:bCs/>
              </w:rPr>
              <w:t>Liczba operacji polegająca na utworzeniu nowego przedsiębiorstwa lub rozwoju istniejącego przedsiębiorstwa</w:t>
            </w:r>
            <w:r>
              <w:rPr>
                <w:rFonts w:cs="Times New Roman"/>
                <w:bCs/>
              </w:rPr>
              <w:t>.</w:t>
            </w:r>
          </w:p>
        </w:tc>
        <w:tc>
          <w:tcPr>
            <w:tcW w:w="1280" w:type="dxa"/>
            <w:vAlign w:val="top"/>
          </w:tcPr>
          <w:p w14:paraId="4F80C106" w14:textId="67CE8A01" w:rsidR="001C4552" w:rsidRPr="001C4552" w:rsidRDefault="001C4552" w:rsidP="001C455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3D0165">
              <w:rPr>
                <w:rFonts w:cs="Times New Roman"/>
                <w:bCs/>
              </w:rPr>
              <w:t>15</w:t>
            </w:r>
          </w:p>
        </w:tc>
      </w:tr>
    </w:tbl>
    <w:p w14:paraId="7F63F519" w14:textId="3A31ABFC" w:rsidR="007A01AA" w:rsidRPr="00776EC5" w:rsidRDefault="007A01AA" w:rsidP="007A01AA">
      <w:pPr>
        <w:pStyle w:val="podpiselementu"/>
      </w:pPr>
      <w:r w:rsidRPr="00776EC5">
        <w:t>Źródło: opracowanie własne na podstawie warsztatów i analiz Biura LGD</w:t>
      </w:r>
    </w:p>
    <w:p w14:paraId="38BEAE74" w14:textId="0D08D5B2" w:rsidR="007A01AA" w:rsidRPr="00364467" w:rsidRDefault="007A01AA" w:rsidP="00282697">
      <w:pPr>
        <w:pStyle w:val="Legenda"/>
      </w:pPr>
      <w:bookmarkStart w:id="112" w:name="_Toc136890864"/>
      <w:r w:rsidRPr="00364467">
        <w:t xml:space="preserve">Tabela </w:t>
      </w:r>
      <w:r w:rsidR="00D5520A">
        <w:fldChar w:fldCharType="begin"/>
      </w:r>
      <w:r w:rsidR="00D5520A">
        <w:instrText xml:space="preserve"> SEQ Tabela \* ARABIC </w:instrText>
      </w:r>
      <w:r w:rsidR="00D5520A">
        <w:fldChar w:fldCharType="separate"/>
      </w:r>
      <w:r w:rsidR="00D5520A">
        <w:rPr>
          <w:noProof/>
        </w:rPr>
        <w:t>20</w:t>
      </w:r>
      <w:r w:rsidR="00D5520A">
        <w:rPr>
          <w:noProof/>
        </w:rPr>
        <w:fldChar w:fldCharType="end"/>
      </w:r>
      <w:r w:rsidRPr="00364467">
        <w:t xml:space="preserve">. Wskaźniki rezultatu dla Celu </w:t>
      </w:r>
      <w:r w:rsidR="00776EC5">
        <w:t>2</w:t>
      </w:r>
      <w:r w:rsidRPr="00364467">
        <w:t xml:space="preserve">. </w:t>
      </w:r>
      <w:r w:rsidR="00505BE3" w:rsidRPr="00776EC5">
        <w:t>„Szczęśliwy, różnorodny otwarty (…)”</w:t>
      </w:r>
      <w:bookmarkEnd w:id="112"/>
    </w:p>
    <w:tbl>
      <w:tblPr>
        <w:tblStyle w:val="CWD"/>
        <w:tblW w:w="10206" w:type="dxa"/>
        <w:tblLook w:val="04A0" w:firstRow="1" w:lastRow="0" w:firstColumn="1" w:lastColumn="0" w:noHBand="0" w:noVBand="1"/>
      </w:tblPr>
      <w:tblGrid>
        <w:gridCol w:w="1082"/>
        <w:gridCol w:w="7778"/>
        <w:gridCol w:w="1346"/>
      </w:tblGrid>
      <w:tr w:rsidR="00364467" w:rsidRPr="00364467" w14:paraId="12D0BFAE" w14:textId="77777777" w:rsidTr="00BB5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0637610D" w14:textId="77777777" w:rsidR="007A01AA" w:rsidRPr="00DE1182" w:rsidRDefault="007A01AA" w:rsidP="008F1CB0">
            <w:pPr>
              <w:spacing w:before="0" w:after="0"/>
              <w:ind w:firstLine="32"/>
              <w:jc w:val="center"/>
              <w:rPr>
                <w:rFonts w:cs="Times New Roman"/>
              </w:rPr>
            </w:pPr>
            <w:r w:rsidRPr="00DE1182">
              <w:rPr>
                <w:rFonts w:cs="Times New Roman"/>
              </w:rPr>
              <w:t>Program</w:t>
            </w:r>
          </w:p>
        </w:tc>
        <w:tc>
          <w:tcPr>
            <w:tcW w:w="7843" w:type="dxa"/>
            <w:shd w:val="clear" w:color="auto" w:fill="92D050"/>
          </w:tcPr>
          <w:p w14:paraId="1592D916" w14:textId="4CC54667" w:rsidR="007A01AA" w:rsidRPr="00DE1182" w:rsidRDefault="007A01AA" w:rsidP="008F1CB0">
            <w:pPr>
              <w:spacing w:before="0" w:after="0"/>
              <w:ind w:firstLine="32"/>
              <w:jc w:val="center"/>
              <w:cnfStyle w:val="100000000000" w:firstRow="1" w:lastRow="0" w:firstColumn="0" w:lastColumn="0" w:oddVBand="0" w:evenVBand="0" w:oddHBand="0" w:evenHBand="0" w:firstRowFirstColumn="0" w:firstRowLastColumn="0" w:lastRowFirstColumn="0" w:lastRowLastColumn="0"/>
              <w:rPr>
                <w:rFonts w:cs="Times New Roman"/>
              </w:rPr>
            </w:pPr>
            <w:r w:rsidRPr="00DE1182">
              <w:rPr>
                <w:rFonts w:cs="Times New Roman"/>
              </w:rPr>
              <w:t xml:space="preserve">Wskaźniki rezultatu w ramach Celu </w:t>
            </w:r>
            <w:r w:rsidR="00DE1182">
              <w:rPr>
                <w:rFonts w:cs="Times New Roman"/>
              </w:rPr>
              <w:t>2</w:t>
            </w:r>
          </w:p>
        </w:tc>
        <w:tc>
          <w:tcPr>
            <w:tcW w:w="1280" w:type="dxa"/>
            <w:shd w:val="clear" w:color="auto" w:fill="92D050"/>
          </w:tcPr>
          <w:p w14:paraId="3D9EDEA9" w14:textId="77777777" w:rsidR="007A01AA" w:rsidRPr="00DE1182" w:rsidRDefault="007A01AA" w:rsidP="008F1CB0">
            <w:pPr>
              <w:spacing w:before="0" w:after="0"/>
              <w:ind w:firstLine="32"/>
              <w:jc w:val="center"/>
              <w:cnfStyle w:val="100000000000" w:firstRow="1" w:lastRow="0" w:firstColumn="0" w:lastColumn="0" w:oddVBand="0" w:evenVBand="0" w:oddHBand="0" w:evenHBand="0" w:firstRowFirstColumn="0" w:firstRowLastColumn="0" w:lastRowFirstColumn="0" w:lastRowLastColumn="0"/>
              <w:rPr>
                <w:rFonts w:cs="Times New Roman"/>
              </w:rPr>
            </w:pPr>
            <w:r w:rsidRPr="00DE1182">
              <w:rPr>
                <w:rFonts w:cs="Times New Roman"/>
              </w:rPr>
              <w:t>Oczekiwana wartość</w:t>
            </w:r>
          </w:p>
        </w:tc>
      </w:tr>
      <w:tr w:rsidR="00265400" w:rsidRPr="00364467" w14:paraId="6552535F" w14:textId="77777777" w:rsidTr="00BB53EE">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6D563838" w14:textId="42C7EE2C" w:rsidR="00265400" w:rsidRPr="00776EC5" w:rsidRDefault="00265400" w:rsidP="00265400">
            <w:pPr>
              <w:spacing w:before="0" w:after="0"/>
              <w:rPr>
                <w:rFonts w:cs="Times New Roman"/>
                <w:b w:val="0"/>
              </w:rPr>
            </w:pPr>
            <w:r w:rsidRPr="00776EC5">
              <w:rPr>
                <w:rFonts w:cs="Times New Roman"/>
                <w:b w:val="0"/>
              </w:rPr>
              <w:t>FEM</w:t>
            </w:r>
          </w:p>
        </w:tc>
        <w:tc>
          <w:tcPr>
            <w:tcW w:w="7843" w:type="dxa"/>
          </w:tcPr>
          <w:p w14:paraId="1FB7BD86" w14:textId="120578F2" w:rsidR="00265400" w:rsidRPr="00265400"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265400">
              <w:rPr>
                <w:rFonts w:cs="Times New Roman"/>
                <w:bCs/>
              </w:rPr>
              <w:t>PLKCR03. Liczba podmiotów, które rozszerzyły ofertę wsparcia lub podniosły jakość oferowanych usług.</w:t>
            </w:r>
          </w:p>
        </w:tc>
        <w:tc>
          <w:tcPr>
            <w:tcW w:w="1280" w:type="dxa"/>
          </w:tcPr>
          <w:p w14:paraId="66EE76D9" w14:textId="4C41FC92" w:rsidR="00265400" w:rsidRPr="00265400" w:rsidRDefault="00265400" w:rsidP="00265400">
            <w:pPr>
              <w:spacing w:before="0" w:after="0"/>
              <w:ind w:firstLine="32"/>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2</w:t>
            </w:r>
          </w:p>
        </w:tc>
      </w:tr>
      <w:tr w:rsidR="00265400" w:rsidRPr="00364467" w14:paraId="52BFF3ED" w14:textId="77777777" w:rsidTr="00BB53EE">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22555CF9" w14:textId="14940945" w:rsidR="00265400" w:rsidRPr="00776EC5" w:rsidRDefault="00265400" w:rsidP="00265400">
            <w:pPr>
              <w:spacing w:before="0" w:after="0"/>
              <w:rPr>
                <w:rFonts w:cs="Times New Roman"/>
                <w:b w:val="0"/>
              </w:rPr>
            </w:pPr>
            <w:r w:rsidRPr="00776EC5">
              <w:rPr>
                <w:rFonts w:cs="Times New Roman"/>
                <w:b w:val="0"/>
              </w:rPr>
              <w:t>FEM</w:t>
            </w:r>
          </w:p>
        </w:tc>
        <w:tc>
          <w:tcPr>
            <w:tcW w:w="7843" w:type="dxa"/>
          </w:tcPr>
          <w:p w14:paraId="3FDC80CB" w14:textId="36D4852A" w:rsidR="00265400" w:rsidRPr="00265400"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265400">
              <w:rPr>
                <w:rFonts w:cs="Times New Roman"/>
                <w:bCs/>
              </w:rPr>
              <w:t>PLKCR02. Liczba utworzonych miejsc świadczenia usług w społeczności lokalnej.</w:t>
            </w:r>
          </w:p>
        </w:tc>
        <w:tc>
          <w:tcPr>
            <w:tcW w:w="1280" w:type="dxa"/>
          </w:tcPr>
          <w:p w14:paraId="0945B867" w14:textId="3C4B147E" w:rsidR="00265400" w:rsidRPr="00265400" w:rsidRDefault="00265400" w:rsidP="00265400">
            <w:pPr>
              <w:spacing w:before="0" w:after="0"/>
              <w:ind w:firstLine="32"/>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15</w:t>
            </w:r>
          </w:p>
        </w:tc>
      </w:tr>
      <w:tr w:rsidR="00265400" w:rsidRPr="00364467" w14:paraId="4BB40956" w14:textId="77777777" w:rsidTr="00BB53EE">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28FDA0E4" w14:textId="77777777" w:rsidR="00265400" w:rsidRPr="00776EC5" w:rsidRDefault="00265400" w:rsidP="00265400">
            <w:pPr>
              <w:spacing w:before="0" w:after="0"/>
              <w:rPr>
                <w:rFonts w:cs="Times New Roman"/>
                <w:b w:val="0"/>
              </w:rPr>
            </w:pPr>
            <w:r w:rsidRPr="00776EC5">
              <w:rPr>
                <w:rFonts w:cs="Times New Roman"/>
                <w:b w:val="0"/>
              </w:rPr>
              <w:t>PS WPR</w:t>
            </w:r>
          </w:p>
        </w:tc>
        <w:tc>
          <w:tcPr>
            <w:tcW w:w="7843" w:type="dxa"/>
          </w:tcPr>
          <w:p w14:paraId="251223D8" w14:textId="7FDC05B9" w:rsidR="00265400" w:rsidRPr="00265400"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265400">
              <w:rPr>
                <w:rFonts w:cs="Times New Roman"/>
                <w:bCs/>
              </w:rPr>
              <w:t>EFRROW R.42. Promowanie włączenia społecznego: liczba osób objętych wspieranymi projektami włączenia społecznego.</w:t>
            </w:r>
          </w:p>
        </w:tc>
        <w:tc>
          <w:tcPr>
            <w:tcW w:w="1280" w:type="dxa"/>
          </w:tcPr>
          <w:p w14:paraId="43F5E737" w14:textId="5C0CFCBD" w:rsidR="00265400" w:rsidRPr="00265400" w:rsidRDefault="00265400" w:rsidP="00265400">
            <w:pPr>
              <w:spacing w:before="0" w:after="0"/>
              <w:ind w:firstLine="32"/>
              <w:jc w:val="center"/>
              <w:cnfStyle w:val="000000000000" w:firstRow="0" w:lastRow="0" w:firstColumn="0" w:lastColumn="0" w:oddVBand="0" w:evenVBand="0" w:oddHBand="0" w:evenHBand="0" w:firstRowFirstColumn="0" w:firstRowLastColumn="0" w:lastRowFirstColumn="0" w:lastRowLastColumn="0"/>
              <w:rPr>
                <w:rFonts w:cs="Times New Roman"/>
              </w:rPr>
            </w:pPr>
            <w:r w:rsidRPr="00265400">
              <w:rPr>
                <w:rFonts w:cs="Times New Roman"/>
                <w:bCs/>
              </w:rPr>
              <w:t>360</w:t>
            </w:r>
          </w:p>
        </w:tc>
      </w:tr>
      <w:tr w:rsidR="00265400" w:rsidRPr="00364467" w14:paraId="0F564B40" w14:textId="77777777" w:rsidTr="00BB53EE">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54D718B5" w14:textId="77777777" w:rsidR="00265400" w:rsidRPr="00776EC5" w:rsidRDefault="00265400" w:rsidP="00265400">
            <w:pPr>
              <w:spacing w:before="0" w:after="0"/>
              <w:rPr>
                <w:rFonts w:cs="Times New Roman"/>
                <w:b w:val="0"/>
              </w:rPr>
            </w:pPr>
            <w:r w:rsidRPr="00776EC5">
              <w:rPr>
                <w:rFonts w:cs="Times New Roman"/>
                <w:b w:val="0"/>
              </w:rPr>
              <w:t>PS WPR</w:t>
            </w:r>
          </w:p>
        </w:tc>
        <w:tc>
          <w:tcPr>
            <w:tcW w:w="7843" w:type="dxa"/>
          </w:tcPr>
          <w:p w14:paraId="5ADBCA3E" w14:textId="23B27E14" w:rsidR="00265400" w:rsidRPr="00265400"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265400">
              <w:rPr>
                <w:rFonts w:cs="Times New Roman"/>
                <w:bCs/>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280" w:type="dxa"/>
          </w:tcPr>
          <w:p w14:paraId="3CEA9B58" w14:textId="7ABA600B" w:rsidR="00265400" w:rsidRPr="00265400" w:rsidRDefault="00265400" w:rsidP="00265400">
            <w:pPr>
              <w:spacing w:before="0" w:after="0"/>
              <w:ind w:firstLine="32"/>
              <w:jc w:val="center"/>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265400">
              <w:rPr>
                <w:rFonts w:cs="Times New Roman"/>
                <w:bCs/>
              </w:rPr>
              <w:t>120</w:t>
            </w:r>
          </w:p>
        </w:tc>
      </w:tr>
      <w:tr w:rsidR="00265400" w:rsidRPr="00364467" w14:paraId="1D35D2FC" w14:textId="77777777" w:rsidTr="00BB53EE">
        <w:tc>
          <w:tcPr>
            <w:cnfStyle w:val="001000000000" w:firstRow="0" w:lastRow="0" w:firstColumn="1" w:lastColumn="0" w:oddVBand="0" w:evenVBand="0" w:oddHBand="0" w:evenHBand="0" w:firstRowFirstColumn="0" w:firstRowLastColumn="0" w:lastRowFirstColumn="0" w:lastRowLastColumn="0"/>
            <w:tcW w:w="1083" w:type="dxa"/>
            <w:shd w:val="clear" w:color="auto" w:fill="92D050"/>
          </w:tcPr>
          <w:p w14:paraId="7C918647" w14:textId="77777777" w:rsidR="00265400" w:rsidRPr="00776EC5" w:rsidRDefault="00265400" w:rsidP="00265400">
            <w:pPr>
              <w:spacing w:before="0" w:after="0"/>
              <w:rPr>
                <w:rFonts w:cs="Times New Roman"/>
                <w:b w:val="0"/>
              </w:rPr>
            </w:pPr>
            <w:r w:rsidRPr="00776EC5">
              <w:rPr>
                <w:rFonts w:cs="Times New Roman"/>
                <w:b w:val="0"/>
              </w:rPr>
              <w:t>PS WPR</w:t>
            </w:r>
          </w:p>
        </w:tc>
        <w:tc>
          <w:tcPr>
            <w:tcW w:w="7843" w:type="dxa"/>
          </w:tcPr>
          <w:p w14:paraId="75D93C30" w14:textId="5A0EABA7" w:rsidR="00265400" w:rsidRPr="00265400" w:rsidRDefault="00265400" w:rsidP="00265400">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265400">
              <w:rPr>
                <w:rFonts w:cs="Times New Roman"/>
                <w:bCs/>
              </w:rPr>
              <w:t>R.37. Wzrost gospodarczy i zatrudnienie na obszarach wiejskich: nowe miejsca pracy objęte wsparciem w ramach projektów WPR.</w:t>
            </w:r>
          </w:p>
        </w:tc>
        <w:tc>
          <w:tcPr>
            <w:tcW w:w="1280" w:type="dxa"/>
          </w:tcPr>
          <w:p w14:paraId="29E6FAF2" w14:textId="2D9CCE2D" w:rsidR="00265400" w:rsidRPr="00265400" w:rsidRDefault="00265400" w:rsidP="00265400">
            <w:pPr>
              <w:spacing w:before="0" w:after="0"/>
              <w:ind w:firstLine="32"/>
              <w:jc w:val="center"/>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265400">
              <w:rPr>
                <w:rFonts w:cs="Times New Roman"/>
                <w:bCs/>
              </w:rPr>
              <w:t>8</w:t>
            </w:r>
          </w:p>
        </w:tc>
      </w:tr>
    </w:tbl>
    <w:p w14:paraId="589DEF97" w14:textId="450DAFC6" w:rsidR="00265400" w:rsidRPr="00265400" w:rsidRDefault="007A01AA" w:rsidP="00265400">
      <w:pPr>
        <w:pStyle w:val="podpiselementu"/>
      </w:pPr>
      <w:r w:rsidRPr="001C4552">
        <w:t>Źródło: opracowanie własne na podstawie warsztatów i analiz Biura LGD</w:t>
      </w:r>
    </w:p>
    <w:p w14:paraId="705C5006" w14:textId="77777777" w:rsidR="004B4E3B" w:rsidRPr="00364467" w:rsidRDefault="004B4E3B" w:rsidP="004B4E3B">
      <w:pPr>
        <w:rPr>
          <w:color w:val="FF0000"/>
        </w:rPr>
        <w:sectPr w:rsidR="004B4E3B" w:rsidRPr="00364467" w:rsidSect="00381C71">
          <w:headerReference w:type="even" r:id="rId49"/>
          <w:headerReference w:type="default" r:id="rId50"/>
          <w:headerReference w:type="first" r:id="rId51"/>
          <w:footerReference w:type="first" r:id="rId52"/>
          <w:footnotePr>
            <w:pos w:val="beneathText"/>
          </w:footnotePr>
          <w:pgSz w:w="11906" w:h="16838"/>
          <w:pgMar w:top="1134" w:right="851" w:bottom="1418" w:left="851" w:header="709" w:footer="1285" w:gutter="0"/>
          <w:cols w:space="708"/>
          <w:titlePg/>
          <w:docGrid w:linePitch="360"/>
        </w:sectPr>
      </w:pPr>
    </w:p>
    <w:p w14:paraId="6CCC3C3D" w14:textId="3B649AFF" w:rsidR="00943E9C" w:rsidRPr="00C53541" w:rsidRDefault="00943E9C" w:rsidP="008E2C6D">
      <w:pPr>
        <w:pStyle w:val="Nagwek1"/>
      </w:pPr>
      <w:bookmarkStart w:id="113" w:name="_Toc136890829"/>
      <w:r w:rsidRPr="00C53541">
        <w:lastRenderedPageBreak/>
        <w:t>Sposób wyboru i oceny operacji oraz sposób ustanawiania kryteriów wyboru</w:t>
      </w:r>
      <w:bookmarkEnd w:id="113"/>
    </w:p>
    <w:p w14:paraId="1D9AF657" w14:textId="7CC6A111" w:rsidR="00943E9C" w:rsidRPr="00C53541" w:rsidRDefault="00943E9C" w:rsidP="002F5F71">
      <w:pPr>
        <w:pStyle w:val="Nagwek2"/>
      </w:pPr>
      <w:bookmarkStart w:id="114" w:name="_Toc136890830"/>
      <w:r w:rsidRPr="00C53541">
        <w:t>Charakterystyka organizacji pracy LGD</w:t>
      </w:r>
      <w:bookmarkEnd w:id="114"/>
    </w:p>
    <w:p w14:paraId="78DE7802" w14:textId="4D00BD94" w:rsidR="008B11B7" w:rsidRPr="00C53541" w:rsidRDefault="00F16AB2" w:rsidP="00F16AB2">
      <w:r w:rsidRPr="00C53541">
        <w:t xml:space="preserve">Procedury wewnętrznej organizacji pracy LGD, w tym przyjęte rozwiązania formalno-instytucjonalne reguluje szczegółowo </w:t>
      </w:r>
      <w:r w:rsidRPr="00C53541">
        <w:rPr>
          <w:b/>
          <w:bCs/>
        </w:rPr>
        <w:t xml:space="preserve">Statut Stowarzyszenia </w:t>
      </w:r>
      <w:r w:rsidR="00C53541" w:rsidRPr="00C53541">
        <w:rPr>
          <w:b/>
          <w:bCs/>
        </w:rPr>
        <w:t>„Zielony Pierścień Tarnowa”</w:t>
      </w:r>
      <w:r w:rsidRPr="00C53541">
        <w:t xml:space="preserve">, który w </w:t>
      </w:r>
      <w:r w:rsidR="00C53541" w:rsidRPr="00C53541">
        <w:t xml:space="preserve">rozdziale IV, paragrafy 28 do 31 </w:t>
      </w:r>
      <w:r w:rsidRPr="00C53541">
        <w:t xml:space="preserve">opisuje </w:t>
      </w:r>
      <w:r w:rsidR="008B11B7" w:rsidRPr="00C53541">
        <w:t>sposób działania Rady, do której należy wybór operacji, które mają być realizowane w ramach LSR opracowanej przez Stowarzyszenie oraz ustalanie kwoty wsparcia.</w:t>
      </w:r>
    </w:p>
    <w:p w14:paraId="0D7378AC" w14:textId="1F5521B1" w:rsidR="002111F4" w:rsidRPr="00C53541" w:rsidRDefault="002111F4" w:rsidP="002111F4">
      <w:r w:rsidRPr="00C53541">
        <w:t>Sposób wyboru i oceny operacji oraz sposób ustanawiania kryteriów będzie oparty na:</w:t>
      </w:r>
    </w:p>
    <w:p w14:paraId="21E90E11" w14:textId="77777777" w:rsidR="002111F4" w:rsidRPr="00C53541" w:rsidRDefault="002111F4" w:rsidP="002111F4">
      <w:pPr>
        <w:pStyle w:val="Akapitzlist"/>
        <w:rPr>
          <w:noProof w:val="0"/>
        </w:rPr>
      </w:pPr>
      <w:r w:rsidRPr="00C53541">
        <w:rPr>
          <w:noProof w:val="0"/>
        </w:rPr>
        <w:t>zgodności z przepisami ustaw PS WPR i RLKS oraz wytycznymi;</w:t>
      </w:r>
    </w:p>
    <w:p w14:paraId="04CD62C5" w14:textId="77777777" w:rsidR="002111F4" w:rsidRPr="00C53541" w:rsidRDefault="002111F4" w:rsidP="002111F4">
      <w:pPr>
        <w:pStyle w:val="Akapitzlist"/>
        <w:rPr>
          <w:noProof w:val="0"/>
        </w:rPr>
      </w:pPr>
      <w:r w:rsidRPr="00C53541">
        <w:rPr>
          <w:noProof w:val="0"/>
        </w:rPr>
        <w:t>doświadczeniach nabytymi podczas Wdrażania LSR na lata 2007-2013 i LSR 2014-2020;</w:t>
      </w:r>
    </w:p>
    <w:p w14:paraId="5652C2B5" w14:textId="25C8961E" w:rsidR="002111F4" w:rsidRPr="00C53541" w:rsidRDefault="002111F4" w:rsidP="002111F4">
      <w:pPr>
        <w:pStyle w:val="Akapitzlist"/>
        <w:rPr>
          <w:noProof w:val="0"/>
        </w:rPr>
      </w:pPr>
      <w:r w:rsidRPr="00C53541">
        <w:rPr>
          <w:noProof w:val="0"/>
        </w:rPr>
        <w:t>specyfice obszar</w:t>
      </w:r>
      <w:r w:rsidR="00C21BE4" w:rsidRPr="00C53541">
        <w:rPr>
          <w:noProof w:val="0"/>
        </w:rPr>
        <w:t>u</w:t>
      </w:r>
      <w:r w:rsidRPr="00C53541">
        <w:rPr>
          <w:noProof w:val="0"/>
        </w:rPr>
        <w:t xml:space="preserve"> LGD;</w:t>
      </w:r>
    </w:p>
    <w:p w14:paraId="40047ADC" w14:textId="77777777" w:rsidR="002111F4" w:rsidRPr="00C53541" w:rsidRDefault="002111F4" w:rsidP="002111F4">
      <w:pPr>
        <w:pStyle w:val="Akapitzlist"/>
        <w:rPr>
          <w:noProof w:val="0"/>
        </w:rPr>
      </w:pPr>
      <w:r w:rsidRPr="00C53541">
        <w:rPr>
          <w:noProof w:val="0"/>
        </w:rPr>
        <w:t>konsultacjach z lokalną społecznością.</w:t>
      </w:r>
    </w:p>
    <w:p w14:paraId="499199D5" w14:textId="77777777" w:rsidR="00557AD3" w:rsidRPr="00C53541" w:rsidRDefault="00557AD3" w:rsidP="00557AD3">
      <w:r w:rsidRPr="00C53541">
        <w:t>Aby zapewnić przejrzystość, niedyskryminację oraz jawność podejmowanych decyzji przez Radę zostaną przejrzane i zweryfikowane wcześniejsze procedury. Najistotniejszymi cechami, które będą brane pod uwagę przy ich opracowaniu będzie to, że:</w:t>
      </w:r>
    </w:p>
    <w:p w14:paraId="106E52CF" w14:textId="38042545" w:rsidR="00F16AB2" w:rsidRPr="00C53541" w:rsidRDefault="00964E2D" w:rsidP="00F16AB2">
      <w:pPr>
        <w:pStyle w:val="Akapitzlist"/>
        <w:rPr>
          <w:noProof w:val="0"/>
        </w:rPr>
      </w:pPr>
      <w:r w:rsidRPr="00C53541">
        <w:rPr>
          <w:noProof w:val="0"/>
        </w:rPr>
        <w:t xml:space="preserve">wszelkie </w:t>
      </w:r>
      <w:r w:rsidR="00F16AB2" w:rsidRPr="00C53541">
        <w:rPr>
          <w:noProof w:val="0"/>
        </w:rPr>
        <w:t xml:space="preserve">regulacje </w:t>
      </w:r>
      <w:r w:rsidRPr="00C53541">
        <w:rPr>
          <w:noProof w:val="0"/>
        </w:rPr>
        <w:t xml:space="preserve">mają </w:t>
      </w:r>
      <w:r w:rsidR="00F16AB2" w:rsidRPr="00C53541">
        <w:rPr>
          <w:noProof w:val="0"/>
        </w:rPr>
        <w:t>zapewnia</w:t>
      </w:r>
      <w:r w:rsidRPr="00C53541">
        <w:rPr>
          <w:noProof w:val="0"/>
        </w:rPr>
        <w:t>ć</w:t>
      </w:r>
      <w:r w:rsidR="00F16AB2" w:rsidRPr="00C53541">
        <w:rPr>
          <w:noProof w:val="0"/>
        </w:rPr>
        <w:t xml:space="preserve"> zachowanie </w:t>
      </w:r>
      <w:proofErr w:type="spellStart"/>
      <w:r w:rsidR="00C126B8" w:rsidRPr="00C53541">
        <w:rPr>
          <w:noProof w:val="0"/>
        </w:rPr>
        <w:t>inkluzywności</w:t>
      </w:r>
      <w:proofErr w:type="spellEnd"/>
      <w:r w:rsidR="00F16AB2" w:rsidRPr="00C53541">
        <w:rPr>
          <w:noProof w:val="0"/>
        </w:rPr>
        <w:t>;</w:t>
      </w:r>
    </w:p>
    <w:p w14:paraId="736B812C" w14:textId="33CCDD97" w:rsidR="00F16AB2" w:rsidRPr="00C53541" w:rsidRDefault="00964E2D" w:rsidP="00F16AB2">
      <w:pPr>
        <w:pStyle w:val="Akapitzlist"/>
        <w:rPr>
          <w:noProof w:val="0"/>
        </w:rPr>
      </w:pPr>
      <w:r w:rsidRPr="00C53541">
        <w:rPr>
          <w:noProof w:val="0"/>
        </w:rPr>
        <w:t>pozwolą</w:t>
      </w:r>
      <w:r w:rsidR="00F16AB2" w:rsidRPr="00C53541">
        <w:rPr>
          <w:noProof w:val="0"/>
        </w:rPr>
        <w:t xml:space="preserve"> uniknąć ryzyka konfliktu interesów (tj. </w:t>
      </w:r>
      <w:r w:rsidRPr="00C53541">
        <w:rPr>
          <w:noProof w:val="0"/>
        </w:rPr>
        <w:t xml:space="preserve">będą odnosiły się do obligatoryjnej </w:t>
      </w:r>
      <w:r w:rsidR="00F16AB2" w:rsidRPr="00C53541">
        <w:rPr>
          <w:noProof w:val="0"/>
        </w:rPr>
        <w:t>deklaracji bezstronności);</w:t>
      </w:r>
    </w:p>
    <w:p w14:paraId="7E477B1A" w14:textId="7DE8D8A9" w:rsidR="00F16AB2" w:rsidRPr="00C53541" w:rsidRDefault="00964E2D" w:rsidP="00FA7572">
      <w:pPr>
        <w:pStyle w:val="Akapitzlist"/>
        <w:rPr>
          <w:noProof w:val="0"/>
        </w:rPr>
      </w:pPr>
      <w:r w:rsidRPr="00C53541">
        <w:rPr>
          <w:noProof w:val="0"/>
        </w:rPr>
        <w:t xml:space="preserve">protokoły z każdego etapu procesu wyboru operacji będą </w:t>
      </w:r>
      <w:r w:rsidR="00F16AB2" w:rsidRPr="00C53541">
        <w:rPr>
          <w:noProof w:val="0"/>
        </w:rPr>
        <w:t>podawanie do publicznej informacji (</w:t>
      </w:r>
      <w:r w:rsidRPr="00C53541">
        <w:rPr>
          <w:noProof w:val="0"/>
        </w:rPr>
        <w:t xml:space="preserve">co oznacza, iż dostępne będą także informacje </w:t>
      </w:r>
      <w:r w:rsidR="00F16AB2" w:rsidRPr="00C53541">
        <w:rPr>
          <w:noProof w:val="0"/>
        </w:rPr>
        <w:t xml:space="preserve">o </w:t>
      </w:r>
      <w:proofErr w:type="spellStart"/>
      <w:r w:rsidR="00F16AB2" w:rsidRPr="00C53541">
        <w:rPr>
          <w:noProof w:val="0"/>
        </w:rPr>
        <w:t>wyłączeniach</w:t>
      </w:r>
      <w:proofErr w:type="spellEnd"/>
      <w:r w:rsidR="00F16AB2" w:rsidRPr="00C53541">
        <w:rPr>
          <w:noProof w:val="0"/>
        </w:rPr>
        <w:t xml:space="preserve"> członków organu decyzyjnego z procesu decyzyjnego, ze wskazaniem</w:t>
      </w:r>
      <w:r w:rsidRPr="00C53541">
        <w:rPr>
          <w:noProof w:val="0"/>
        </w:rPr>
        <w:t>,</w:t>
      </w:r>
      <w:r w:rsidR="00F16AB2" w:rsidRPr="00C53541">
        <w:rPr>
          <w:noProof w:val="0"/>
        </w:rPr>
        <w:t xml:space="preserve"> których wniosków wyłączenie dotyczy);</w:t>
      </w:r>
    </w:p>
    <w:p w14:paraId="174A9A0C" w14:textId="27B86C63" w:rsidR="00F16AB2" w:rsidRPr="00C53541" w:rsidRDefault="00964E2D" w:rsidP="00F16AB2">
      <w:pPr>
        <w:pStyle w:val="Akapitzlist"/>
        <w:rPr>
          <w:noProof w:val="0"/>
        </w:rPr>
      </w:pPr>
      <w:r w:rsidRPr="00C53541">
        <w:rPr>
          <w:noProof w:val="0"/>
        </w:rPr>
        <w:t>będą określały</w:t>
      </w:r>
      <w:r w:rsidR="00F16AB2" w:rsidRPr="00C53541">
        <w:rPr>
          <w:noProof w:val="0"/>
        </w:rPr>
        <w:t xml:space="preserve"> przejrzysty sposób postępowania w sytuacji rozbieżnych ocen w ramach danego kryterium;</w:t>
      </w:r>
    </w:p>
    <w:p w14:paraId="24046CBE" w14:textId="0E80C4E9" w:rsidR="00F16AB2" w:rsidRPr="00C53541" w:rsidRDefault="00964E2D" w:rsidP="00F16AB2">
      <w:pPr>
        <w:pStyle w:val="Akapitzlist"/>
        <w:rPr>
          <w:noProof w:val="0"/>
        </w:rPr>
      </w:pPr>
      <w:r w:rsidRPr="00C53541">
        <w:rPr>
          <w:noProof w:val="0"/>
        </w:rPr>
        <w:t>będą przewidywały</w:t>
      </w:r>
      <w:r w:rsidR="00F16AB2" w:rsidRPr="00C53541">
        <w:rPr>
          <w:noProof w:val="0"/>
        </w:rPr>
        <w:t xml:space="preserve"> zasady i tryb postępowania w przypadku zastosowania procedury odwoławczej (termin, warunki i sposób wniesienia protestu);</w:t>
      </w:r>
    </w:p>
    <w:p w14:paraId="3752CB55" w14:textId="0ACE1389" w:rsidR="00F16AB2" w:rsidRPr="00C53541" w:rsidRDefault="00964E2D" w:rsidP="00E612F4">
      <w:pPr>
        <w:pStyle w:val="Akapitzlist"/>
        <w:rPr>
          <w:noProof w:val="0"/>
        </w:rPr>
      </w:pPr>
      <w:r w:rsidRPr="00C53541">
        <w:rPr>
          <w:noProof w:val="0"/>
        </w:rPr>
        <w:t xml:space="preserve">będą </w:t>
      </w:r>
      <w:r w:rsidR="00F16AB2" w:rsidRPr="00C53541">
        <w:rPr>
          <w:noProof w:val="0"/>
        </w:rPr>
        <w:t>określa</w:t>
      </w:r>
      <w:r w:rsidRPr="00C53541">
        <w:rPr>
          <w:noProof w:val="0"/>
        </w:rPr>
        <w:t>ły</w:t>
      </w:r>
      <w:r w:rsidR="00F16AB2" w:rsidRPr="00C53541">
        <w:rPr>
          <w:noProof w:val="0"/>
        </w:rPr>
        <w:t xml:space="preserve"> tryb wniesienia przez wnioskodawców protestu od rozstrzygnięć Rady w sposób zapewniający możliwość</w:t>
      </w:r>
      <w:r w:rsidRPr="00C53541">
        <w:rPr>
          <w:noProof w:val="0"/>
        </w:rPr>
        <w:t xml:space="preserve"> </w:t>
      </w:r>
      <w:r w:rsidR="00F16AB2" w:rsidRPr="00C53541">
        <w:rPr>
          <w:noProof w:val="0"/>
        </w:rPr>
        <w:t>skutecznego wniesienia protestu.</w:t>
      </w:r>
    </w:p>
    <w:p w14:paraId="735CBA8E" w14:textId="1CFFD929" w:rsidR="00F16AB2" w:rsidRPr="00C53541" w:rsidRDefault="0011161A" w:rsidP="00F16AB2">
      <w:r w:rsidRPr="00C53541">
        <w:t>Część założeń dot</w:t>
      </w:r>
      <w:r w:rsidR="00964E2D" w:rsidRPr="00C53541">
        <w:t>yczących</w:t>
      </w:r>
      <w:r w:rsidRPr="00C53541">
        <w:t xml:space="preserve"> intensywności pomocy, wysokości kwot wsparcia, kryteriów została </w:t>
      </w:r>
      <w:r w:rsidRPr="00C53541">
        <w:rPr>
          <w:b/>
          <w:bCs/>
        </w:rPr>
        <w:t>opracowana w procesie przygotowania LSR.</w:t>
      </w:r>
      <w:r w:rsidRPr="00C53541">
        <w:t xml:space="preserve"> </w:t>
      </w:r>
      <w:r w:rsidR="00C126B8" w:rsidRPr="00C53541">
        <w:t>Poniżej w tabelach zaprezentowano założenia do procedury oceny i wyboru operacji, które są wynikiem uspołecznionego procesu w trakcie pracy nad LSR.</w:t>
      </w:r>
      <w:r w:rsidR="002111F4" w:rsidRPr="00C53541">
        <w:t xml:space="preserve"> Propozycja </w:t>
      </w:r>
      <w:r w:rsidR="00C126B8" w:rsidRPr="00C53541">
        <w:t xml:space="preserve">procedur zostanie </w:t>
      </w:r>
      <w:r w:rsidR="00C126B8" w:rsidRPr="00C53541">
        <w:rPr>
          <w:b/>
          <w:bCs/>
        </w:rPr>
        <w:t xml:space="preserve">skonsultowana z lokalną społecznością. </w:t>
      </w:r>
    </w:p>
    <w:p w14:paraId="355375BA" w14:textId="77777777" w:rsidR="0011161A" w:rsidRPr="00C53541" w:rsidRDefault="0011161A" w:rsidP="00F16AB2"/>
    <w:p w14:paraId="609CBA58" w14:textId="77777777" w:rsidR="00F16AB2" w:rsidRPr="00364467" w:rsidRDefault="00F16AB2" w:rsidP="00F16AB2">
      <w:pPr>
        <w:rPr>
          <w:color w:val="FF0000"/>
        </w:rPr>
        <w:sectPr w:rsidR="00F16AB2" w:rsidRPr="00364467" w:rsidSect="004B4E3B">
          <w:headerReference w:type="even" r:id="rId53"/>
          <w:headerReference w:type="default" r:id="rId54"/>
          <w:headerReference w:type="first" r:id="rId55"/>
          <w:footerReference w:type="first" r:id="rId56"/>
          <w:footnotePr>
            <w:pos w:val="beneathText"/>
          </w:footnotePr>
          <w:pgSz w:w="11906" w:h="16838"/>
          <w:pgMar w:top="1418" w:right="851" w:bottom="1418" w:left="851" w:header="709" w:footer="709" w:gutter="0"/>
          <w:cols w:space="708"/>
          <w:titlePg/>
          <w:docGrid w:linePitch="360"/>
        </w:sectPr>
      </w:pPr>
    </w:p>
    <w:p w14:paraId="01065F05" w14:textId="72C39911" w:rsidR="00F16AB2" w:rsidRPr="00364467" w:rsidRDefault="00F16AB2" w:rsidP="00282697">
      <w:pPr>
        <w:pStyle w:val="Legenda"/>
      </w:pPr>
      <w:bookmarkStart w:id="115" w:name="_Toc136890865"/>
      <w:bookmarkStart w:id="116" w:name="_Hlk109230756"/>
      <w:r w:rsidRPr="00364467">
        <w:lastRenderedPageBreak/>
        <w:t xml:space="preserve">Tabela </w:t>
      </w:r>
      <w:r w:rsidR="00D5520A">
        <w:fldChar w:fldCharType="begin"/>
      </w:r>
      <w:r w:rsidR="00D5520A">
        <w:instrText xml:space="preserve"> SEQ Tabela \* ARABIC </w:instrText>
      </w:r>
      <w:r w:rsidR="00D5520A">
        <w:fldChar w:fldCharType="separate"/>
      </w:r>
      <w:r w:rsidR="00D5520A">
        <w:rPr>
          <w:noProof/>
        </w:rPr>
        <w:t>21</w:t>
      </w:r>
      <w:r w:rsidR="00D5520A">
        <w:rPr>
          <w:noProof/>
        </w:rPr>
        <w:fldChar w:fldCharType="end"/>
      </w:r>
      <w:r w:rsidRPr="00364467">
        <w:t xml:space="preserve">. </w:t>
      </w:r>
      <w:r w:rsidR="00C126B8" w:rsidRPr="00364467">
        <w:t>Założenia do p</w:t>
      </w:r>
      <w:r w:rsidRPr="00364467">
        <w:t>rocedur</w:t>
      </w:r>
      <w:r w:rsidR="00C126B8" w:rsidRPr="00364467">
        <w:t>y</w:t>
      </w:r>
      <w:r w:rsidRPr="00364467">
        <w:t xml:space="preserve"> oceny i wyboru operacji -</w:t>
      </w:r>
      <w:r w:rsidR="008B11B7" w:rsidRPr="00364467">
        <w:t xml:space="preserve"> </w:t>
      </w:r>
      <w:r w:rsidRPr="00364467">
        <w:t>realizowane indywidualnie</w:t>
      </w:r>
      <w:bookmarkEnd w:id="115"/>
    </w:p>
    <w:tbl>
      <w:tblPr>
        <w:tblStyle w:val="CWD"/>
        <w:tblW w:w="14728" w:type="dxa"/>
        <w:tblLayout w:type="fixed"/>
        <w:tblLook w:val="01E0" w:firstRow="1" w:lastRow="1" w:firstColumn="1" w:lastColumn="1" w:noHBand="0" w:noVBand="0"/>
      </w:tblPr>
      <w:tblGrid>
        <w:gridCol w:w="7083"/>
        <w:gridCol w:w="7645"/>
      </w:tblGrid>
      <w:tr w:rsidR="00364467" w:rsidRPr="00364467" w14:paraId="3E9A870A" w14:textId="77777777" w:rsidTr="00C53541">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83" w:type="dxa"/>
            <w:shd w:val="clear" w:color="auto" w:fill="92D050"/>
          </w:tcPr>
          <w:p w14:paraId="48BC8111" w14:textId="77777777" w:rsidR="00F16AB2" w:rsidRPr="00C53541" w:rsidRDefault="00F16AB2" w:rsidP="00F16AB2">
            <w:r w:rsidRPr="00C53541">
              <w:t>Czynność wskazana w procedurze</w:t>
            </w:r>
          </w:p>
        </w:tc>
        <w:tc>
          <w:tcPr>
            <w:tcW w:w="7645" w:type="dxa"/>
            <w:shd w:val="clear" w:color="auto" w:fill="92D050"/>
          </w:tcPr>
          <w:p w14:paraId="02B0402C" w14:textId="77777777" w:rsidR="00F16AB2" w:rsidRPr="00374943" w:rsidRDefault="00F16AB2" w:rsidP="00F16AB2">
            <w:pPr>
              <w:cnfStyle w:val="100000000000" w:firstRow="1" w:lastRow="0" w:firstColumn="0" w:lastColumn="0" w:oddVBand="0" w:evenVBand="0" w:oddHBand="0" w:evenHBand="0" w:firstRowFirstColumn="0" w:firstRowLastColumn="0" w:lastRowFirstColumn="0" w:lastRowLastColumn="0"/>
            </w:pPr>
            <w:r w:rsidRPr="00374943">
              <w:t>Organ/Przedstawiciel LGD odpowiedzialny za czynność</w:t>
            </w:r>
          </w:p>
        </w:tc>
      </w:tr>
      <w:tr w:rsidR="00364467" w:rsidRPr="00364467" w14:paraId="5BBBFDB2" w14:textId="77777777" w:rsidTr="00C53541">
        <w:trPr>
          <w:trHeight w:val="1632"/>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493B672C" w14:textId="4C98617E" w:rsidR="00F16AB2" w:rsidRPr="00374943" w:rsidRDefault="00F16AB2">
            <w:pPr>
              <w:pStyle w:val="Akapitzlist"/>
              <w:numPr>
                <w:ilvl w:val="0"/>
                <w:numId w:val="8"/>
              </w:numPr>
              <w:ind w:left="310"/>
              <w:rPr>
                <w:b w:val="0"/>
                <w:bCs/>
              </w:rPr>
            </w:pPr>
            <w:r w:rsidRPr="00374943">
              <w:t xml:space="preserve">sposób organizacji naborów wniosków: </w:t>
            </w:r>
            <w:r w:rsidRPr="00374943">
              <w:rPr>
                <w:b w:val="0"/>
                <w:bCs/>
              </w:rPr>
              <w:t>w tym tryb ogłaszania, czas trwania naboru, miejsce składania wniosków, a także informacje dotyczące zakresu tematycznego operacji, kryteriów wyboru operacji, min. liczbę punktów (warunek wyboru operacji,)</w:t>
            </w:r>
            <w:r w:rsidR="00964E2D" w:rsidRPr="00374943">
              <w:rPr>
                <w:b w:val="0"/>
                <w:bCs/>
              </w:rPr>
              <w:t>,</w:t>
            </w:r>
          </w:p>
          <w:p w14:paraId="06F1D9FB" w14:textId="05AF39EF" w:rsidR="00F16AB2" w:rsidRPr="00374943" w:rsidRDefault="00F16AB2">
            <w:pPr>
              <w:pStyle w:val="Akapitzlist"/>
              <w:numPr>
                <w:ilvl w:val="0"/>
                <w:numId w:val="8"/>
              </w:numPr>
              <w:ind w:left="310"/>
            </w:pPr>
            <w:r w:rsidRPr="00374943">
              <w:t>sposób udostępnienia procedur naboru do wiadomości publicznej.</w:t>
            </w:r>
          </w:p>
        </w:tc>
        <w:tc>
          <w:tcPr>
            <w:tcW w:w="7645" w:type="dxa"/>
            <w:vAlign w:val="top"/>
          </w:tcPr>
          <w:p w14:paraId="0744213E" w14:textId="0199117E"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projekt ogłoszenia o naborze przygotowywany jest przez </w:t>
            </w:r>
            <w:r w:rsidRPr="00374943">
              <w:rPr>
                <w:b/>
                <w:bCs/>
              </w:rPr>
              <w:t xml:space="preserve">Zarząd Stowarzyszenia </w:t>
            </w:r>
            <w:r w:rsidR="00374943" w:rsidRPr="00374943">
              <w:rPr>
                <w:b/>
                <w:bCs/>
              </w:rPr>
              <w:t>„Zielony Pierścień Tarnowa”</w:t>
            </w:r>
            <w:r w:rsidRPr="00374943">
              <w:t>, a wszystkie dokumenty dotyczące sposobu organizacji naboru wniosków dostępne są w Biurze LGD</w:t>
            </w:r>
            <w:r w:rsidR="00891EEB">
              <w:t xml:space="preserve"> i na stronie internetowej Stowarzyszenia</w:t>
            </w:r>
            <w:r w:rsidRPr="00374943">
              <w:t>.</w:t>
            </w:r>
          </w:p>
        </w:tc>
      </w:tr>
      <w:tr w:rsidR="00364467" w:rsidRPr="00364467" w14:paraId="1F18BCA4" w14:textId="77777777" w:rsidTr="00C53541">
        <w:trPr>
          <w:trHeight w:val="866"/>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56007C04" w14:textId="2E4E3E2C" w:rsidR="00F16AB2" w:rsidRPr="00374943" w:rsidRDefault="00F16AB2">
            <w:pPr>
              <w:pStyle w:val="Akapitzlist"/>
              <w:numPr>
                <w:ilvl w:val="0"/>
                <w:numId w:val="8"/>
              </w:numPr>
              <w:ind w:left="310"/>
            </w:pPr>
            <w:r w:rsidRPr="00374943">
              <w:t>zasady oraz sposób składania i wycofywania wniosków,</w:t>
            </w:r>
          </w:p>
          <w:p w14:paraId="6BA283EF" w14:textId="2F2F9F61" w:rsidR="00F16AB2" w:rsidRPr="00374943" w:rsidRDefault="00F16AB2">
            <w:pPr>
              <w:pStyle w:val="Akapitzlist"/>
              <w:numPr>
                <w:ilvl w:val="0"/>
                <w:numId w:val="8"/>
              </w:numPr>
              <w:ind w:left="310"/>
              <w:rPr>
                <w:b w:val="0"/>
                <w:bCs/>
              </w:rPr>
            </w:pPr>
            <w:r w:rsidRPr="00374943">
              <w:t>zasady oraz sposób rejestrowania wniosków</w:t>
            </w:r>
            <w:r w:rsidR="00964E2D" w:rsidRPr="00374943">
              <w:t>.</w:t>
            </w:r>
          </w:p>
        </w:tc>
        <w:tc>
          <w:tcPr>
            <w:tcW w:w="7645" w:type="dxa"/>
            <w:vAlign w:val="top"/>
          </w:tcPr>
          <w:p w14:paraId="54AC69E6" w14:textId="368DEDF3"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wniosek składany jest drogą elektroniczną </w:t>
            </w:r>
            <w:r w:rsidR="00891EEB">
              <w:t xml:space="preserve">lub papierową </w:t>
            </w:r>
            <w:r w:rsidRPr="00374943">
              <w:t xml:space="preserve">w </w:t>
            </w:r>
            <w:r w:rsidRPr="00374943">
              <w:rPr>
                <w:b/>
                <w:bCs/>
              </w:rPr>
              <w:t>biurze LGD</w:t>
            </w:r>
            <w:r w:rsidR="00891EEB">
              <w:rPr>
                <w:b/>
                <w:bCs/>
              </w:rPr>
              <w:t xml:space="preserve"> </w:t>
            </w:r>
            <w:r w:rsidR="00891EEB">
              <w:t>zgodnie z obowiązującymi wytycznymi w tym zakresie</w:t>
            </w:r>
            <w:r w:rsidRPr="00374943">
              <w:rPr>
                <w:b/>
                <w:bCs/>
              </w:rPr>
              <w:t>,</w:t>
            </w:r>
          </w:p>
          <w:p w14:paraId="756782FB" w14:textId="29A06CA0"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wycofanie wniosku odbywa się przez złożenie pisma</w:t>
            </w:r>
            <w:r w:rsidR="00891EEB">
              <w:t xml:space="preserve"> </w:t>
            </w:r>
            <w:r w:rsidR="00891EEB" w:rsidRPr="00374943">
              <w:t xml:space="preserve">drogą elektroniczną </w:t>
            </w:r>
            <w:r w:rsidR="00891EEB">
              <w:t>lub papierową</w:t>
            </w:r>
            <w:r w:rsidR="00891EEB">
              <w:rPr>
                <w:b/>
                <w:bCs/>
              </w:rPr>
              <w:t xml:space="preserve"> do biura LGD.</w:t>
            </w:r>
          </w:p>
        </w:tc>
      </w:tr>
      <w:tr w:rsidR="00364467" w:rsidRPr="00364467" w14:paraId="47A8C3ED" w14:textId="77777777" w:rsidTr="00C53541">
        <w:trPr>
          <w:trHeight w:val="878"/>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130990F5" w14:textId="5102167E" w:rsidR="00F16AB2" w:rsidRPr="00374943" w:rsidRDefault="00F16AB2">
            <w:pPr>
              <w:pStyle w:val="Akapitzlist"/>
              <w:numPr>
                <w:ilvl w:val="0"/>
                <w:numId w:val="8"/>
              </w:numPr>
              <w:ind w:left="310"/>
              <w:rPr>
                <w:b w:val="0"/>
                <w:bCs/>
              </w:rPr>
            </w:pPr>
            <w:r w:rsidRPr="00374943">
              <w:t>zasady podejmowania decyzji w sprawie wyboru operacji</w:t>
            </w:r>
            <w:r w:rsidRPr="00374943">
              <w:rPr>
                <w:b w:val="0"/>
                <w:bCs/>
              </w:rPr>
              <w:t>, w tym ocenę wniosków, dokumentowanie oceny, wzory dokumentów</w:t>
            </w:r>
            <w:r w:rsidR="00964E2D" w:rsidRPr="00374943">
              <w:rPr>
                <w:b w:val="0"/>
                <w:bCs/>
              </w:rPr>
              <w:t>.</w:t>
            </w:r>
          </w:p>
        </w:tc>
        <w:tc>
          <w:tcPr>
            <w:tcW w:w="7645" w:type="dxa"/>
            <w:vAlign w:val="top"/>
          </w:tcPr>
          <w:p w14:paraId="710AD560" w14:textId="4340EEA8"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wstępnej weryfikacji wniosków dokonuje </w:t>
            </w:r>
            <w:r w:rsidRPr="00374943">
              <w:rPr>
                <w:b/>
                <w:bCs/>
              </w:rPr>
              <w:t>Przewodniczący Rady</w:t>
            </w:r>
            <w:r w:rsidR="00964E2D" w:rsidRPr="00374943">
              <w:rPr>
                <w:b/>
                <w:bCs/>
              </w:rPr>
              <w:t>.</w:t>
            </w:r>
          </w:p>
        </w:tc>
      </w:tr>
      <w:tr w:rsidR="00364467" w:rsidRPr="00364467" w14:paraId="09D2797B" w14:textId="77777777" w:rsidTr="00C53541">
        <w:trPr>
          <w:trHeight w:val="743"/>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30714546" w14:textId="3D726FD1" w:rsidR="00F16AB2" w:rsidRPr="00374943" w:rsidRDefault="00F16AB2">
            <w:pPr>
              <w:pStyle w:val="Akapitzlist"/>
              <w:numPr>
                <w:ilvl w:val="0"/>
                <w:numId w:val="8"/>
              </w:numPr>
              <w:ind w:left="310"/>
              <w:rPr>
                <w:b w:val="0"/>
                <w:bCs/>
              </w:rPr>
            </w:pPr>
            <w:r w:rsidRPr="00374943">
              <w:t>zasady oraz sposób wyłączenia członków organu decyzyjnego</w:t>
            </w:r>
            <w:r w:rsidRPr="00374943">
              <w:rPr>
                <w:b w:val="0"/>
                <w:bCs/>
              </w:rPr>
              <w:t xml:space="preserve"> z oceny i wyboru operacji</w:t>
            </w:r>
            <w:r w:rsidR="00964E2D" w:rsidRPr="00374943">
              <w:rPr>
                <w:b w:val="0"/>
                <w:bCs/>
              </w:rPr>
              <w:t>.</w:t>
            </w:r>
          </w:p>
        </w:tc>
        <w:tc>
          <w:tcPr>
            <w:tcW w:w="7645" w:type="dxa"/>
            <w:vAlign w:val="top"/>
          </w:tcPr>
          <w:p w14:paraId="047B50AC" w14:textId="2D106F4F"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po dokonaniu weryfikacji wstępnej, Przewodniczący Rady udostępnia pozostałym członkom Rady rejestr wniosków jednocześnie wzywając ich do złożenia oświadczenia o bezstronności i poufności</w:t>
            </w:r>
            <w:r w:rsidR="00964E2D" w:rsidRPr="00374943">
              <w:t>.</w:t>
            </w:r>
          </w:p>
        </w:tc>
      </w:tr>
      <w:tr w:rsidR="00364467" w:rsidRPr="00364467" w14:paraId="6B3F30CB" w14:textId="77777777" w:rsidTr="00C53541">
        <w:trPr>
          <w:trHeight w:val="746"/>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6A8B107D" w14:textId="12D188FC" w:rsidR="00F16AB2" w:rsidRPr="00374943" w:rsidRDefault="00F16AB2">
            <w:pPr>
              <w:pStyle w:val="Akapitzlist"/>
              <w:numPr>
                <w:ilvl w:val="0"/>
                <w:numId w:val="8"/>
              </w:numPr>
              <w:ind w:left="310"/>
              <w:rPr>
                <w:b w:val="0"/>
                <w:bCs/>
              </w:rPr>
            </w:pPr>
            <w:r w:rsidRPr="00374943">
              <w:rPr>
                <w:b w:val="0"/>
                <w:bCs/>
              </w:rPr>
              <w:t>termin i zasady przydziału wniosków</w:t>
            </w:r>
            <w:r w:rsidR="00964E2D" w:rsidRPr="00374943">
              <w:rPr>
                <w:b w:val="0"/>
                <w:bCs/>
              </w:rPr>
              <w:t>.</w:t>
            </w:r>
          </w:p>
        </w:tc>
        <w:tc>
          <w:tcPr>
            <w:tcW w:w="7645" w:type="dxa"/>
            <w:vAlign w:val="top"/>
          </w:tcPr>
          <w:p w14:paraId="74047D13" w14:textId="2B7057F2"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rPr>
                <w:b/>
                <w:bCs/>
              </w:rPr>
              <w:t xml:space="preserve">Przewodniczący Rady </w:t>
            </w:r>
            <w:r w:rsidRPr="00374943">
              <w:t xml:space="preserve">po zapoznaniu się ze złożonymi Deklaracjami bezstronności i poufności, </w:t>
            </w:r>
            <w:r w:rsidR="00891EEB">
              <w:t>przydziela członkom Rady operacje do oceny.</w:t>
            </w:r>
          </w:p>
        </w:tc>
      </w:tr>
      <w:tr w:rsidR="00364467" w:rsidRPr="00364467" w14:paraId="6E991743" w14:textId="77777777" w:rsidTr="00C53541">
        <w:trPr>
          <w:trHeight w:val="1117"/>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723FD55A" w14:textId="0DFEE10F" w:rsidR="00F16AB2" w:rsidRPr="00374943" w:rsidRDefault="00F16AB2">
            <w:pPr>
              <w:pStyle w:val="Akapitzlist"/>
              <w:numPr>
                <w:ilvl w:val="0"/>
                <w:numId w:val="8"/>
              </w:numPr>
              <w:ind w:left="310"/>
              <w:rPr>
                <w:b w:val="0"/>
                <w:bCs/>
              </w:rPr>
            </w:pPr>
            <w:r w:rsidRPr="00374943">
              <w:t>termin,</w:t>
            </w:r>
            <w:r w:rsidRPr="00374943">
              <w:rPr>
                <w:b w:val="0"/>
                <w:bCs/>
              </w:rPr>
              <w:t xml:space="preserve"> </w:t>
            </w:r>
            <w:r w:rsidRPr="00374943">
              <w:t>zasady i sposób dokonywania oceny merytorycznej i wyboru operacji</w:t>
            </w:r>
            <w:r w:rsidR="00964E2D" w:rsidRPr="00374943">
              <w:t>.</w:t>
            </w:r>
          </w:p>
        </w:tc>
        <w:tc>
          <w:tcPr>
            <w:tcW w:w="7645" w:type="dxa"/>
            <w:vAlign w:val="top"/>
          </w:tcPr>
          <w:p w14:paraId="15E8D668" w14:textId="7F9AE541"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po dokonanej ocenie i utworzeniu wstępnej listy rankingowej, w terminie wyznaczonym przez </w:t>
            </w:r>
            <w:r w:rsidRPr="00374943">
              <w:rPr>
                <w:b/>
                <w:bCs/>
              </w:rPr>
              <w:t>Przewodniczącego Rady</w:t>
            </w:r>
            <w:r w:rsidRPr="00374943">
              <w:t>, odbywa się posiedzenie Rady,</w:t>
            </w:r>
          </w:p>
          <w:p w14:paraId="20761F3C" w14:textId="2ED193C3"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po dokonaniu oceny strategicznej operacji Rada sporządza listę operacji</w:t>
            </w:r>
            <w:r w:rsidR="00964E2D" w:rsidRPr="00374943">
              <w:t>.</w:t>
            </w:r>
          </w:p>
        </w:tc>
      </w:tr>
      <w:tr w:rsidR="00364467" w:rsidRPr="00364467" w14:paraId="36EB4810" w14:textId="77777777" w:rsidTr="00C53541">
        <w:trPr>
          <w:trHeight w:val="985"/>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021E56B6" w14:textId="074FDF4A" w:rsidR="00F16AB2" w:rsidRPr="00374943" w:rsidRDefault="00F16AB2">
            <w:pPr>
              <w:pStyle w:val="Akapitzlist"/>
              <w:numPr>
                <w:ilvl w:val="0"/>
                <w:numId w:val="8"/>
              </w:numPr>
              <w:ind w:left="310"/>
              <w:rPr>
                <w:b w:val="0"/>
                <w:bCs/>
              </w:rPr>
            </w:pPr>
            <w:r w:rsidRPr="00374943">
              <w:rPr>
                <w:b w:val="0"/>
                <w:bCs/>
              </w:rPr>
              <w:t xml:space="preserve">szczegółowy </w:t>
            </w:r>
            <w:r w:rsidRPr="00374943">
              <w:t>sposób informowania o wynikach oceny i możliwości wniesienia protestu</w:t>
            </w:r>
            <w:r w:rsidRPr="00374943">
              <w:rPr>
                <w:b w:val="0"/>
                <w:bCs/>
              </w:rPr>
              <w:t xml:space="preserve"> (określono co najmniej: warunki i sposób wniesienia protestu oraz termin wniesienia protestu).</w:t>
            </w:r>
          </w:p>
        </w:tc>
        <w:tc>
          <w:tcPr>
            <w:tcW w:w="7645" w:type="dxa"/>
            <w:vAlign w:val="top"/>
          </w:tcPr>
          <w:p w14:paraId="60F130D9" w14:textId="298CDF51"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rPr>
                <w:b/>
                <w:bCs/>
              </w:rPr>
              <w:t>biuro LGD</w:t>
            </w:r>
            <w:r w:rsidRPr="00374943">
              <w:t xml:space="preserve"> przekazuje Wnioskodawcy na piśmie informację o wyniku oceny zgodności jego operacji z LSR lub wyniku wyboru, w tym oceny w zakresie spełniania przez jego operację kryteriów wyboru operacji wraz z uzasadnieniem oceny i podaniem liczby punktów otrzymanych przez operację,</w:t>
            </w:r>
          </w:p>
          <w:p w14:paraId="1FEBDF89" w14:textId="391E7E40"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rPr>
                <w:b/>
                <w:bCs/>
              </w:rPr>
              <w:t>biuro LGD</w:t>
            </w:r>
            <w:r w:rsidRPr="00374943">
              <w:t xml:space="preserve"> zamieszcza na stronie internetowej LGD listę operacji zgodnych z LSR oraz listę operacji wybranych ze wskazaniem, które z operacji mieszczą się w limicie środków wskazanych w ogłoszeniu o naborze</w:t>
            </w:r>
            <w:r w:rsidR="00964E2D" w:rsidRPr="00374943">
              <w:t>.</w:t>
            </w:r>
          </w:p>
        </w:tc>
      </w:tr>
    </w:tbl>
    <w:p w14:paraId="1D1769DA" w14:textId="4D80B660" w:rsidR="00641751" w:rsidRPr="00364467" w:rsidRDefault="00641751" w:rsidP="00282697">
      <w:pPr>
        <w:pStyle w:val="Legenda"/>
      </w:pPr>
      <w:bookmarkStart w:id="117" w:name="_Toc136890866"/>
      <w:r w:rsidRPr="00364467">
        <w:lastRenderedPageBreak/>
        <w:t xml:space="preserve">Tabela </w:t>
      </w:r>
      <w:r w:rsidR="00D5520A">
        <w:fldChar w:fldCharType="begin"/>
      </w:r>
      <w:r w:rsidR="00D5520A">
        <w:instrText xml:space="preserve"> SEQ Tabela \* ARABIC </w:instrText>
      </w:r>
      <w:r w:rsidR="00D5520A">
        <w:fldChar w:fldCharType="separate"/>
      </w:r>
      <w:r w:rsidR="00D5520A">
        <w:rPr>
          <w:noProof/>
        </w:rPr>
        <w:t>22</w:t>
      </w:r>
      <w:r w:rsidR="00D5520A">
        <w:rPr>
          <w:noProof/>
        </w:rPr>
        <w:fldChar w:fldCharType="end"/>
      </w:r>
      <w:r w:rsidRPr="00364467">
        <w:t>.</w:t>
      </w:r>
      <w:r w:rsidR="00964E2D" w:rsidRPr="00364467">
        <w:t xml:space="preserve"> </w:t>
      </w:r>
      <w:r w:rsidR="00C126B8" w:rsidRPr="00364467">
        <w:t>Założenia do p</w:t>
      </w:r>
      <w:r w:rsidRPr="00364467">
        <w:t xml:space="preserve">rocedura oceny i wyboru operacji - projekty dla </w:t>
      </w:r>
      <w:proofErr w:type="spellStart"/>
      <w:r w:rsidRPr="00364467">
        <w:t>grantobiorców</w:t>
      </w:r>
      <w:bookmarkEnd w:id="117"/>
      <w:proofErr w:type="spellEnd"/>
    </w:p>
    <w:tbl>
      <w:tblPr>
        <w:tblStyle w:val="CWD"/>
        <w:tblW w:w="14742" w:type="dxa"/>
        <w:tblLayout w:type="fixed"/>
        <w:tblLook w:val="01E0" w:firstRow="1" w:lastRow="1" w:firstColumn="1" w:lastColumn="1" w:noHBand="0" w:noVBand="0"/>
      </w:tblPr>
      <w:tblGrid>
        <w:gridCol w:w="7083"/>
        <w:gridCol w:w="7659"/>
      </w:tblGrid>
      <w:tr w:rsidR="00364467" w:rsidRPr="00364467" w14:paraId="47C75C6B" w14:textId="77777777" w:rsidTr="00C5354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83" w:type="dxa"/>
            <w:shd w:val="clear" w:color="auto" w:fill="92D050"/>
          </w:tcPr>
          <w:p w14:paraId="17280DB2" w14:textId="77777777" w:rsidR="00F16AB2" w:rsidRPr="00374943" w:rsidRDefault="00F16AB2" w:rsidP="006D2767">
            <w:r w:rsidRPr="00374943">
              <w:t>Czynność wskazana w procedurze</w:t>
            </w:r>
          </w:p>
        </w:tc>
        <w:tc>
          <w:tcPr>
            <w:tcW w:w="7659" w:type="dxa"/>
            <w:shd w:val="clear" w:color="auto" w:fill="92D050"/>
          </w:tcPr>
          <w:p w14:paraId="76A2348F" w14:textId="77777777" w:rsidR="00F16AB2" w:rsidRPr="00374943" w:rsidRDefault="00F16AB2" w:rsidP="006D2767">
            <w:pPr>
              <w:cnfStyle w:val="100000000000" w:firstRow="1" w:lastRow="0" w:firstColumn="0" w:lastColumn="0" w:oddVBand="0" w:evenVBand="0" w:oddHBand="0" w:evenHBand="0" w:firstRowFirstColumn="0" w:firstRowLastColumn="0" w:lastRowFirstColumn="0" w:lastRowLastColumn="0"/>
            </w:pPr>
            <w:r w:rsidRPr="00374943">
              <w:t>Organ/Przedstawiciel LGD odpowiedzialny za czynność</w:t>
            </w:r>
          </w:p>
        </w:tc>
      </w:tr>
      <w:tr w:rsidR="00364467" w:rsidRPr="00364467" w14:paraId="788F5316" w14:textId="77777777" w:rsidTr="00C53541">
        <w:trPr>
          <w:trHeight w:val="1989"/>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4631421F" w14:textId="253F6A43" w:rsidR="00F16AB2" w:rsidRPr="00374943" w:rsidRDefault="00F16AB2">
            <w:pPr>
              <w:pStyle w:val="Akapitzlist"/>
              <w:numPr>
                <w:ilvl w:val="0"/>
                <w:numId w:val="8"/>
              </w:numPr>
              <w:ind w:left="310"/>
              <w:rPr>
                <w:b w:val="0"/>
                <w:bCs/>
              </w:rPr>
            </w:pPr>
            <w:r w:rsidRPr="00374943">
              <w:t>proces wyboru grantobiorców</w:t>
            </w:r>
            <w:r w:rsidRPr="00374943">
              <w:rPr>
                <w:b w:val="0"/>
                <w:bCs/>
              </w:rPr>
              <w:t>, określono sposób organizacji naborów: opisano tryb ogłaszania, czas trwania naboru, miejsce składania wniosków, a także informacje dotyczące zakresu tematycznego operacji, kryteriów wyboru operacji, minimalnej liczbę punktów, będącą warunkiem wyboru operacji,</w:t>
            </w:r>
          </w:p>
          <w:p w14:paraId="6AC28383" w14:textId="0CDC52DA" w:rsidR="00F16AB2" w:rsidRPr="00374943" w:rsidRDefault="00F16AB2">
            <w:pPr>
              <w:pStyle w:val="Akapitzlist"/>
              <w:numPr>
                <w:ilvl w:val="0"/>
                <w:numId w:val="8"/>
              </w:numPr>
              <w:ind w:left="310"/>
              <w:rPr>
                <w:b w:val="0"/>
                <w:bCs/>
              </w:rPr>
            </w:pPr>
            <w:r w:rsidRPr="00374943">
              <w:t>sposób udostępnienia procedur naboru do wiadomości publicznej.</w:t>
            </w:r>
          </w:p>
        </w:tc>
        <w:tc>
          <w:tcPr>
            <w:tcW w:w="7659" w:type="dxa"/>
            <w:vAlign w:val="top"/>
          </w:tcPr>
          <w:p w14:paraId="433C3A24" w14:textId="7DC30773"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ogłoszenie o naborze przygotowuje </w:t>
            </w:r>
            <w:r w:rsidRPr="00374943">
              <w:rPr>
                <w:b/>
                <w:bCs/>
              </w:rPr>
              <w:t>Zarząd Stowarzyszenia</w:t>
            </w:r>
            <w:r w:rsidRPr="00374943">
              <w:t xml:space="preserve"> w porozumieniu z Przewodniczącym Rady</w:t>
            </w:r>
            <w:r w:rsidR="00964E2D" w:rsidRPr="00374943">
              <w:t>.</w:t>
            </w:r>
          </w:p>
        </w:tc>
      </w:tr>
      <w:tr w:rsidR="00364467" w:rsidRPr="00364467" w14:paraId="1B12570E" w14:textId="77777777" w:rsidTr="00C53541">
        <w:trPr>
          <w:trHeight w:val="1238"/>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53505642" w14:textId="77777777" w:rsidR="006D2767" w:rsidRPr="00374943" w:rsidRDefault="00F16AB2">
            <w:pPr>
              <w:pStyle w:val="Akapitzlist"/>
              <w:numPr>
                <w:ilvl w:val="0"/>
                <w:numId w:val="8"/>
              </w:numPr>
              <w:ind w:left="310"/>
            </w:pPr>
            <w:r w:rsidRPr="00374943">
              <w:t xml:space="preserve">zasady oraz sposób składania i wycofywania wniosków, </w:t>
            </w:r>
          </w:p>
          <w:p w14:paraId="2D73754B" w14:textId="642D2916" w:rsidR="00F16AB2" w:rsidRPr="00374943" w:rsidRDefault="00F16AB2">
            <w:pPr>
              <w:pStyle w:val="Akapitzlist"/>
              <w:numPr>
                <w:ilvl w:val="0"/>
                <w:numId w:val="8"/>
              </w:numPr>
              <w:ind w:left="310"/>
            </w:pPr>
            <w:r w:rsidRPr="00374943">
              <w:t>zasady oraz sposób rejestrowania wniosków</w:t>
            </w:r>
            <w:r w:rsidR="00964E2D" w:rsidRPr="00374943">
              <w:t>.</w:t>
            </w:r>
          </w:p>
        </w:tc>
        <w:tc>
          <w:tcPr>
            <w:tcW w:w="7659" w:type="dxa"/>
            <w:vAlign w:val="top"/>
          </w:tcPr>
          <w:p w14:paraId="773C07E8" w14:textId="77777777" w:rsidR="00891EEB" w:rsidRPr="00374943" w:rsidRDefault="00891EEB" w:rsidP="00891EEB">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wniosek składany jest drogą elektroniczną </w:t>
            </w:r>
            <w:r>
              <w:t xml:space="preserve">lub papierową </w:t>
            </w:r>
            <w:r w:rsidRPr="00374943">
              <w:t xml:space="preserve">w </w:t>
            </w:r>
            <w:r w:rsidRPr="00374943">
              <w:rPr>
                <w:b/>
                <w:bCs/>
              </w:rPr>
              <w:t>biurze LGD</w:t>
            </w:r>
            <w:r>
              <w:rPr>
                <w:b/>
                <w:bCs/>
              </w:rPr>
              <w:t xml:space="preserve"> </w:t>
            </w:r>
            <w:r>
              <w:t>zgodnie z obowiązującymi wytycznymi w tym zakresie</w:t>
            </w:r>
            <w:r w:rsidRPr="00374943">
              <w:rPr>
                <w:b/>
                <w:bCs/>
              </w:rPr>
              <w:t>,</w:t>
            </w:r>
          </w:p>
          <w:p w14:paraId="1DE0D1CF" w14:textId="77777777" w:rsidR="00891EEB" w:rsidRPr="00891EEB" w:rsidRDefault="00891EEB">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wycofanie wniosku odbywa się przez złożenie pisma</w:t>
            </w:r>
            <w:r>
              <w:t xml:space="preserve"> </w:t>
            </w:r>
            <w:r w:rsidRPr="00374943">
              <w:t xml:space="preserve">drogą elektroniczną </w:t>
            </w:r>
            <w:r>
              <w:t>lub papierową</w:t>
            </w:r>
            <w:r>
              <w:rPr>
                <w:b/>
                <w:bCs/>
              </w:rPr>
              <w:t xml:space="preserve"> do biura LGD,</w:t>
            </w:r>
          </w:p>
          <w:p w14:paraId="0042BB26" w14:textId="5E11E491"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składane wnioski są rejestrowane w </w:t>
            </w:r>
            <w:r w:rsidR="00891EEB" w:rsidRPr="00891EEB">
              <w:t>w Rejestrze złożonych wniosków w wersji papierowej lub systemie elektronicznym</w:t>
            </w:r>
            <w:r w:rsidR="00891EEB" w:rsidRPr="00891EEB" w:rsidDel="00891EEB">
              <w:t xml:space="preserve"> </w:t>
            </w:r>
            <w:r w:rsidRPr="00374943">
              <w:t>według kolejności ich wpływu</w:t>
            </w:r>
            <w:r w:rsidR="00964E2D" w:rsidRPr="00374943">
              <w:t>.</w:t>
            </w:r>
          </w:p>
        </w:tc>
      </w:tr>
      <w:tr w:rsidR="00364467" w:rsidRPr="00364467" w14:paraId="02E89FAF" w14:textId="77777777" w:rsidTr="00C53541">
        <w:trPr>
          <w:trHeight w:val="878"/>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29A27B0C" w14:textId="6FF3FA21" w:rsidR="00F16AB2" w:rsidRPr="00374943" w:rsidRDefault="00F16AB2">
            <w:pPr>
              <w:pStyle w:val="Akapitzlist"/>
              <w:numPr>
                <w:ilvl w:val="0"/>
                <w:numId w:val="8"/>
              </w:numPr>
              <w:ind w:left="310"/>
              <w:rPr>
                <w:b w:val="0"/>
                <w:bCs/>
              </w:rPr>
            </w:pPr>
            <w:r w:rsidRPr="00374943">
              <w:t>zasady podejmowania decyzji w sprawie wyboru operacji</w:t>
            </w:r>
            <w:r w:rsidRPr="00374943">
              <w:rPr>
                <w:b w:val="0"/>
                <w:bCs/>
              </w:rPr>
              <w:t>, w tym ocenę wniosków, dokumentowanie oceny, wzory dokumentów</w:t>
            </w:r>
            <w:r w:rsidR="00964E2D" w:rsidRPr="00374943">
              <w:rPr>
                <w:b w:val="0"/>
                <w:bCs/>
              </w:rPr>
              <w:t>.</w:t>
            </w:r>
          </w:p>
        </w:tc>
        <w:tc>
          <w:tcPr>
            <w:tcW w:w="7659" w:type="dxa"/>
            <w:vAlign w:val="top"/>
          </w:tcPr>
          <w:p w14:paraId="59573DBF" w14:textId="7DCFC5B0"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t xml:space="preserve">wstępnej weryfikacji wniosków dokonuje </w:t>
            </w:r>
            <w:r w:rsidRPr="00374943">
              <w:rPr>
                <w:b/>
                <w:bCs/>
              </w:rPr>
              <w:t>biuro LGD</w:t>
            </w:r>
            <w:r w:rsidRPr="00374943">
              <w:t>. Po jej zakończeniu LGD publikuje w systemie elektronicznym listę wniosków zakwalifikowanych do dalszej oceny</w:t>
            </w:r>
            <w:r w:rsidR="00964E2D" w:rsidRPr="00374943">
              <w:t>.</w:t>
            </w:r>
          </w:p>
        </w:tc>
      </w:tr>
      <w:tr w:rsidR="00364467" w:rsidRPr="00364467" w14:paraId="212126D8" w14:textId="77777777" w:rsidTr="00891EEB">
        <w:trPr>
          <w:trHeight w:val="62"/>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3142A124" w14:textId="26DFDAF7" w:rsidR="00F16AB2" w:rsidRPr="00374943" w:rsidRDefault="00F16AB2">
            <w:pPr>
              <w:pStyle w:val="Akapitzlist"/>
              <w:numPr>
                <w:ilvl w:val="0"/>
                <w:numId w:val="8"/>
              </w:numPr>
              <w:ind w:left="310"/>
              <w:rPr>
                <w:b w:val="0"/>
                <w:bCs/>
              </w:rPr>
            </w:pPr>
            <w:r w:rsidRPr="00374943">
              <w:rPr>
                <w:b w:val="0"/>
                <w:bCs/>
              </w:rPr>
              <w:t xml:space="preserve">zasady oraz </w:t>
            </w:r>
            <w:r w:rsidRPr="00374943">
              <w:t>sposób wyłączenia członków organu decyzyjnego z oceny i wyboru operacji</w:t>
            </w:r>
            <w:r w:rsidRPr="00374943">
              <w:rPr>
                <w:b w:val="0"/>
                <w:bCs/>
              </w:rPr>
              <w:t>, a także termin, zasady i sposób dokonywania oceny merytorycznej i wyboru operacji, ustalenie kwoty wsparcia</w:t>
            </w:r>
            <w:r w:rsidR="00964E2D" w:rsidRPr="00374943">
              <w:rPr>
                <w:b w:val="0"/>
                <w:bCs/>
              </w:rPr>
              <w:t>.</w:t>
            </w:r>
          </w:p>
        </w:tc>
        <w:tc>
          <w:tcPr>
            <w:tcW w:w="7659" w:type="dxa"/>
            <w:vAlign w:val="top"/>
          </w:tcPr>
          <w:p w14:paraId="642CAE21" w14:textId="15E514C5"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pPr>
            <w:r w:rsidRPr="00374943">
              <w:rPr>
                <w:b/>
                <w:bCs/>
              </w:rPr>
              <w:t xml:space="preserve">Przewodniczący Rady </w:t>
            </w:r>
            <w:r w:rsidRPr="00374943">
              <w:t xml:space="preserve">po zapoznaniu się ze złożonymi Deklaracjami bezstronności i poufności, </w:t>
            </w:r>
            <w:r w:rsidR="00891EEB">
              <w:t>przydziela członkom Rady operacje do oceny</w:t>
            </w:r>
          </w:p>
        </w:tc>
      </w:tr>
      <w:tr w:rsidR="00364467" w:rsidRPr="00364467" w14:paraId="143EA8E9" w14:textId="77777777" w:rsidTr="00C53541">
        <w:trPr>
          <w:trHeight w:val="506"/>
        </w:trPr>
        <w:tc>
          <w:tcPr>
            <w:cnfStyle w:val="001000000000" w:firstRow="0" w:lastRow="0" w:firstColumn="1" w:lastColumn="0" w:oddVBand="0" w:evenVBand="0" w:oddHBand="0" w:evenHBand="0" w:firstRowFirstColumn="0" w:firstRowLastColumn="0" w:lastRowFirstColumn="0" w:lastRowLastColumn="0"/>
            <w:tcW w:w="7083" w:type="dxa"/>
            <w:shd w:val="clear" w:color="auto" w:fill="FFFFFF" w:themeFill="background1"/>
            <w:vAlign w:val="top"/>
          </w:tcPr>
          <w:p w14:paraId="0FDBF3CE" w14:textId="74DFEA1A" w:rsidR="00F16AB2" w:rsidRPr="00374943" w:rsidRDefault="00641751">
            <w:pPr>
              <w:pStyle w:val="Akapitzlist"/>
              <w:numPr>
                <w:ilvl w:val="0"/>
                <w:numId w:val="8"/>
              </w:numPr>
              <w:ind w:left="310"/>
              <w:rPr>
                <w:b w:val="0"/>
                <w:bCs/>
              </w:rPr>
            </w:pPr>
            <w:r w:rsidRPr="00374943">
              <w:rPr>
                <w:b w:val="0"/>
                <w:bCs/>
              </w:rPr>
              <w:t>o</w:t>
            </w:r>
            <w:r w:rsidR="00F16AB2" w:rsidRPr="00374943">
              <w:rPr>
                <w:b w:val="0"/>
                <w:bCs/>
              </w:rPr>
              <w:t>kreślono sposób rozliczania, monitoring i kontrolę grantobiorców</w:t>
            </w:r>
            <w:r w:rsidR="00964E2D" w:rsidRPr="00374943">
              <w:rPr>
                <w:b w:val="0"/>
                <w:bCs/>
              </w:rPr>
              <w:t>.</w:t>
            </w:r>
          </w:p>
        </w:tc>
        <w:tc>
          <w:tcPr>
            <w:tcW w:w="7659" w:type="dxa"/>
            <w:vAlign w:val="top"/>
          </w:tcPr>
          <w:p w14:paraId="0424D652" w14:textId="1E55FDC5" w:rsidR="00F16AB2" w:rsidRPr="00374943" w:rsidRDefault="00F16AB2">
            <w:pPr>
              <w:pStyle w:val="Akapitzlist"/>
              <w:numPr>
                <w:ilvl w:val="0"/>
                <w:numId w:val="8"/>
              </w:numPr>
              <w:ind w:left="310"/>
              <w:jc w:val="left"/>
              <w:cnfStyle w:val="000000000000" w:firstRow="0" w:lastRow="0" w:firstColumn="0" w:lastColumn="0" w:oddVBand="0" w:evenVBand="0" w:oddHBand="0" w:evenHBand="0" w:firstRowFirstColumn="0" w:firstRowLastColumn="0" w:lastRowFirstColumn="0" w:lastRowLastColumn="0"/>
              <w:rPr>
                <w:b/>
                <w:bCs/>
              </w:rPr>
            </w:pPr>
            <w:r w:rsidRPr="00374943">
              <w:rPr>
                <w:b/>
                <w:bCs/>
              </w:rPr>
              <w:t>Zarząd/biuro LGD</w:t>
            </w:r>
          </w:p>
        </w:tc>
      </w:tr>
    </w:tbl>
    <w:p w14:paraId="20F5BA53" w14:textId="77777777" w:rsidR="008B11B7" w:rsidRPr="00374943" w:rsidRDefault="008B11B7" w:rsidP="008B11B7">
      <w:pPr>
        <w:pStyle w:val="podpiselementu"/>
      </w:pPr>
      <w:r w:rsidRPr="00374943">
        <w:t>Źródło: opracowanie własne</w:t>
      </w:r>
    </w:p>
    <w:p w14:paraId="1283610C" w14:textId="77777777" w:rsidR="00F16AB2" w:rsidRPr="00374943" w:rsidRDefault="00F16AB2" w:rsidP="00943E9C">
      <w:pPr>
        <w:jc w:val="both"/>
        <w:rPr>
          <w:rFonts w:ascii="Calibri" w:hAnsi="Calibri" w:cs="Calibri"/>
        </w:rPr>
      </w:pPr>
    </w:p>
    <w:p w14:paraId="00118CC2" w14:textId="77777777" w:rsidR="00F16AB2" w:rsidRPr="00374943" w:rsidRDefault="00F16AB2" w:rsidP="00943E9C">
      <w:pPr>
        <w:jc w:val="both"/>
        <w:rPr>
          <w:rFonts w:ascii="Calibri" w:hAnsi="Calibri" w:cs="Calibri"/>
        </w:rPr>
      </w:pPr>
    </w:p>
    <w:p w14:paraId="23E41220" w14:textId="77777777" w:rsidR="00F16AB2" w:rsidRPr="00374943" w:rsidRDefault="00F16AB2" w:rsidP="00943E9C">
      <w:pPr>
        <w:jc w:val="both"/>
        <w:rPr>
          <w:rFonts w:ascii="Calibri" w:hAnsi="Calibri" w:cs="Calibri"/>
        </w:rPr>
      </w:pPr>
    </w:p>
    <w:p w14:paraId="75E6B23A" w14:textId="3C51A998" w:rsidR="00F16AB2" w:rsidRPr="00364467" w:rsidRDefault="00F16AB2" w:rsidP="00943E9C">
      <w:pPr>
        <w:jc w:val="both"/>
        <w:rPr>
          <w:rFonts w:ascii="Calibri" w:hAnsi="Calibri" w:cs="Calibri"/>
          <w:color w:val="FF0000"/>
        </w:rPr>
        <w:sectPr w:rsidR="00F16AB2" w:rsidRPr="00364467" w:rsidSect="00F16AB2">
          <w:headerReference w:type="even" r:id="rId57"/>
          <w:headerReference w:type="default" r:id="rId58"/>
          <w:footerReference w:type="default" r:id="rId59"/>
          <w:headerReference w:type="first" r:id="rId60"/>
          <w:footerReference w:type="first" r:id="rId61"/>
          <w:footnotePr>
            <w:pos w:val="beneathText"/>
          </w:footnotePr>
          <w:pgSz w:w="16838" w:h="11906" w:orient="landscape"/>
          <w:pgMar w:top="851" w:right="1418" w:bottom="851" w:left="1418" w:header="709" w:footer="709" w:gutter="0"/>
          <w:cols w:space="708"/>
          <w:titlePg/>
          <w:docGrid w:linePitch="360"/>
        </w:sectPr>
      </w:pPr>
    </w:p>
    <w:p w14:paraId="4750B3A9" w14:textId="4A2A0CE9" w:rsidR="00943E9C" w:rsidRPr="00374943" w:rsidRDefault="00943E9C" w:rsidP="002F5F71">
      <w:pPr>
        <w:pStyle w:val="Nagwek2"/>
      </w:pPr>
      <w:bookmarkStart w:id="118" w:name="_Toc136890831"/>
      <w:r w:rsidRPr="00374943">
        <w:lastRenderedPageBreak/>
        <w:t>Kryteria wyboru</w:t>
      </w:r>
      <w:bookmarkEnd w:id="118"/>
    </w:p>
    <w:p w14:paraId="6AA661DF" w14:textId="3EEAB784" w:rsidR="005B125F" w:rsidRPr="00374943" w:rsidRDefault="005B125F" w:rsidP="005B125F">
      <w:r w:rsidRPr="00374943">
        <w:t>Zasady i kryteria wyboru operacji w ramach perspektywy 202</w:t>
      </w:r>
      <w:r w:rsidR="0033085A">
        <w:t>3</w:t>
      </w:r>
      <w:r w:rsidRPr="00374943">
        <w:t xml:space="preserve"> – 2027 czerpać będą z dobrych praktyk wynikających z doświadczeń </w:t>
      </w:r>
      <w:r w:rsidR="00374943" w:rsidRPr="00374943">
        <w:t xml:space="preserve">oceny projektów składanych do LGD „Zielony Pierścień Tarnowa” w dwóch poprzednich okrasach programowania, a także </w:t>
      </w:r>
      <w:r w:rsidRPr="00374943">
        <w:t>będą pokłosiem warsztatów i spotkań odbywających się na etapie tworzenia obecnej strategii</w:t>
      </w:r>
      <w:r w:rsidR="006D2767" w:rsidRPr="00374943">
        <w:t xml:space="preserve"> (włączenie lokalnej społeczności)</w:t>
      </w:r>
      <w:r w:rsidRPr="00374943">
        <w:t xml:space="preserve">. Przed pierwszymi naborami zasady te i kryteria </w:t>
      </w:r>
      <w:r w:rsidRPr="00374943">
        <w:rPr>
          <w:b/>
          <w:bCs/>
        </w:rPr>
        <w:t xml:space="preserve">zostaną jeszcze </w:t>
      </w:r>
      <w:r w:rsidR="000C3A7E" w:rsidRPr="00374943">
        <w:rPr>
          <w:b/>
          <w:bCs/>
        </w:rPr>
        <w:t xml:space="preserve">raz </w:t>
      </w:r>
      <w:r w:rsidRPr="00374943">
        <w:rPr>
          <w:b/>
          <w:bCs/>
        </w:rPr>
        <w:t>poddane konsultacjom z przedstawicielami wszystkich trzech sektorów (publicznego, społecznego i gospodarczego</w:t>
      </w:r>
      <w:r w:rsidRPr="00374943">
        <w:t xml:space="preserve">), a także </w:t>
      </w:r>
      <w:r w:rsidRPr="00374943">
        <w:rPr>
          <w:b/>
          <w:bCs/>
        </w:rPr>
        <w:t>upublicznione na stronie internetowej</w:t>
      </w:r>
      <w:r w:rsidRPr="00374943">
        <w:t xml:space="preserve"> Stowarzyszenia z możliwością składania uwag do zaproponowanych kryteriów. </w:t>
      </w:r>
    </w:p>
    <w:p w14:paraId="0C05938A" w14:textId="77777777" w:rsidR="005B125F" w:rsidRPr="00374943" w:rsidRDefault="005B125F" w:rsidP="005B125F">
      <w:r w:rsidRPr="00374943">
        <w:t xml:space="preserve">Zgodnie z doświadczeniami poprzednich perspektyw finansowych przyjęte kryteria będą miały charakter oceny punktowej, w oparciu o szczegółowy opis wyjaśniający sposób oceny i wskazujący wymagania konieczne do spełnienia danego kryterium. Sposób ich opisania – wzorem lat wcześniejszych – będzie jednoznaczny i niebudzący wątpliwości interpretacyjnych. W tym celu -przed ich ostatecznym wejściem w życie – przeprowadzone zostaną testy sprawdzające czy wszyscy uczestnicy testu tak samo rozumieją ich brzmienie i tak samo oceniają zasób informacyjny wynikający z opisu operacji. </w:t>
      </w:r>
    </w:p>
    <w:p w14:paraId="4CF9BB59" w14:textId="3E3929CB" w:rsidR="005B125F" w:rsidRPr="00374943" w:rsidRDefault="005B125F" w:rsidP="005B125F">
      <w:r w:rsidRPr="00374943">
        <w:t xml:space="preserve">Oparcie się na dobrych wzorcach z poprzedniego okresu programowania i czerpanie z wieloletnich doświadczeń LGD </w:t>
      </w:r>
      <w:r w:rsidR="00374943" w:rsidRPr="00374943">
        <w:t xml:space="preserve">ZPT </w:t>
      </w:r>
      <w:r w:rsidRPr="00374943">
        <w:t xml:space="preserve">oraz poddanie ich ostatecznej szerokiej konsultacji ma zagwarantować ich trafność, dostosowane do potrzeb przyszłych beneficjentów, odpowiadanie na rzeczywiste potencjały i deficyty obszaru, a także zgodność z wymogami określonymi w programach/przepisach dla „Planu Strategicznego dla Wspólnej Polityki Rolnej na lata 2023-2027” oraz Funduszy Europejskich dla Małopolski 2021-2027”. </w:t>
      </w:r>
    </w:p>
    <w:p w14:paraId="14311CDA" w14:textId="3420BBB8" w:rsidR="005B125F" w:rsidRPr="00374943" w:rsidRDefault="005B125F" w:rsidP="005B125F">
      <w:r w:rsidRPr="00374943">
        <w:t>Kryteria wyboru w pierwszej kolejności służyć będą weryfikacji, czy wniosek został ważnie złożony i czy zakres tematyczny operacji jest zgodny z zakresem interwencji przewidzianym w LSR oraz przepisami obowiązującymi dla RLKS. Ta grupa kryteriów wyboru dotyczyć będzie przede wszystkim poprawności formalnej zgłaszanych operacji i obejmie zagadnienia związane z terminowością, kompletnością i adekwatnością składanych wniosków. Następnie wnioski, które przejdą ocenę formalną oceniane będą pod kątem zgodności proponowanej operacji z zapisami zawartymi w LSR, w tym przede wszystkim z diagnozą obszaru i poziomem odpowiadania na potencjały i deficyt</w:t>
      </w:r>
      <w:r w:rsidR="00C21BE4" w:rsidRPr="00374943">
        <w:t>y</w:t>
      </w:r>
      <w:r w:rsidRPr="00374943">
        <w:t xml:space="preserve"> obszaru, celami oraz przyjętymi wskaźnikami produktu i rezultatu. Ponadto w zależności od celu, w ramach którego składane będą wnioski dodatkowo premiowane będą takie elementy jak: wpływ na zapobieganie niekorzystnym zmianom klimatycznym, wpływ na zwiększanie dostępności infrastruktury i oferty dla osób ze specjalnymi potrzebami, podejmowanie działań dedykowanych osobom w niekorzystnej sytuacji, innowacyjność proponowanych rozwiązań, a także wpisywanie się projektu w Nowy Europejski </w:t>
      </w:r>
      <w:proofErr w:type="spellStart"/>
      <w:r w:rsidRPr="00374943">
        <w:t>Bauhaus</w:t>
      </w:r>
      <w:proofErr w:type="spellEnd"/>
      <w:r w:rsidRPr="00374943">
        <w:t xml:space="preserve">. </w:t>
      </w:r>
    </w:p>
    <w:p w14:paraId="04FBE03D" w14:textId="3279E7FB" w:rsidR="000924A0" w:rsidRPr="00374943" w:rsidRDefault="00AF588E" w:rsidP="00AF588E">
      <w:pPr>
        <w:rPr>
          <w:b/>
          <w:bCs/>
        </w:rPr>
      </w:pPr>
      <w:bookmarkStart w:id="119" w:name="_Hlk134273735"/>
      <w:r w:rsidRPr="00374943">
        <w:t xml:space="preserve">Przyjęte podejście do kryteriów premiujących samo w sobie </w:t>
      </w:r>
      <w:r w:rsidRPr="00374943">
        <w:rPr>
          <w:b/>
          <w:bCs/>
        </w:rPr>
        <w:t>stanowi zachętę do wdrażania innowacji we wszystkich przedsięwzięciach</w:t>
      </w:r>
      <w:r w:rsidRPr="00374943">
        <w:t xml:space="preserve"> (w zależności od rodzaju celu waga przyznanych punktów będzie różna). </w:t>
      </w:r>
      <w:r w:rsidR="000924A0" w:rsidRPr="00374943">
        <w:t xml:space="preserve">Zakłada się </w:t>
      </w:r>
      <w:r w:rsidR="000924A0" w:rsidRPr="00374943">
        <w:rPr>
          <w:b/>
          <w:bCs/>
        </w:rPr>
        <w:t xml:space="preserve">systemowe animowanie do wdrożenia innowacji </w:t>
      </w:r>
      <w:r w:rsidR="000924A0" w:rsidRPr="00374943">
        <w:t xml:space="preserve">poprzez: </w:t>
      </w:r>
    </w:p>
    <w:p w14:paraId="412E06D8" w14:textId="21D6675E" w:rsidR="00AF588E" w:rsidRPr="00374943" w:rsidRDefault="000924A0" w:rsidP="000924A0">
      <w:pPr>
        <w:pStyle w:val="Akapitzlist"/>
        <w:rPr>
          <w:rStyle w:val="markedcontent"/>
        </w:rPr>
      </w:pPr>
      <w:r w:rsidRPr="00374943">
        <w:t>s</w:t>
      </w:r>
      <w:r w:rsidRPr="00374943">
        <w:rPr>
          <w:rStyle w:val="markedcontent"/>
        </w:rPr>
        <w:t>potkania informacyjno-konsultacyjne;</w:t>
      </w:r>
    </w:p>
    <w:p w14:paraId="6202892D" w14:textId="394842B6" w:rsidR="000924A0" w:rsidRPr="00374943" w:rsidRDefault="000924A0" w:rsidP="000924A0">
      <w:pPr>
        <w:pStyle w:val="Akapitzlist"/>
        <w:rPr>
          <w:rStyle w:val="markedcontent"/>
        </w:rPr>
      </w:pPr>
      <w:r w:rsidRPr="00374943">
        <w:rPr>
          <w:rStyle w:val="markedcontent"/>
        </w:rPr>
        <w:t>kampanie informacyjno-promocyjne w mediach społecznościowych;</w:t>
      </w:r>
    </w:p>
    <w:p w14:paraId="5818D33C" w14:textId="2F3EFB65" w:rsidR="00AF588E" w:rsidRPr="00374943" w:rsidRDefault="000924A0" w:rsidP="000924A0">
      <w:pPr>
        <w:pStyle w:val="Akapitzlist"/>
        <w:rPr>
          <w:rStyle w:val="markedcontent"/>
        </w:rPr>
      </w:pPr>
      <w:r w:rsidRPr="00374943">
        <w:rPr>
          <w:rStyle w:val="markedcontent"/>
        </w:rPr>
        <w:t>upowszechnianie wiedzy o innowacyjnym podejście do kwestii ważnych z punktu widzenia celów rozwojowoych obszar np. rozw</w:t>
      </w:r>
      <w:r w:rsidR="008F5A11" w:rsidRPr="00374943">
        <w:rPr>
          <w:rStyle w:val="markedcontent"/>
        </w:rPr>
        <w:t>ój</w:t>
      </w:r>
      <w:r w:rsidRPr="00374943">
        <w:rPr>
          <w:rStyle w:val="markedcontent"/>
        </w:rPr>
        <w:t xml:space="preserve"> produktu turystycznego, innowacji społecznych w szczególności polityki senioralnej i aktywizacji kobiet, ekoinnowacji.</w:t>
      </w:r>
    </w:p>
    <w:p w14:paraId="23D43E86" w14:textId="2D6576A5" w:rsidR="00A205FB" w:rsidRPr="00374943" w:rsidRDefault="00A205FB" w:rsidP="00A205FB">
      <w:pPr>
        <w:rPr>
          <w:b/>
          <w:bCs/>
        </w:rPr>
      </w:pPr>
      <w:r w:rsidRPr="00374943">
        <w:t xml:space="preserve">Ważnym aspektem podejmowanych interwencji jest partnerska współpraca oraz wymiana wiedzy i doświadczeń z innymi </w:t>
      </w:r>
      <w:r w:rsidRPr="00374943">
        <w:rPr>
          <w:b/>
          <w:bCs/>
        </w:rPr>
        <w:t>podmiotami krajowymi i zagranicznymi</w:t>
      </w:r>
      <w:r w:rsidRPr="00374943">
        <w:t xml:space="preserve">, które mogą wspomóc społeczność lokalną w poszukiwaniu rozwiązań kluczowych problemów rozwojowych obszaru. Z tego powodu jednym z kryteriów premiujących jest </w:t>
      </w:r>
      <w:r w:rsidRPr="00374943">
        <w:rPr>
          <w:b/>
          <w:bCs/>
        </w:rPr>
        <w:lastRenderedPageBreak/>
        <w:t xml:space="preserve">partnerstwo, </w:t>
      </w:r>
      <w:r w:rsidR="003F2DDD" w:rsidRPr="00374943">
        <w:rPr>
          <w:b/>
          <w:bCs/>
        </w:rPr>
        <w:t xml:space="preserve">które jest </w:t>
      </w:r>
      <w:r w:rsidRPr="00374943">
        <w:rPr>
          <w:b/>
          <w:bCs/>
        </w:rPr>
        <w:t xml:space="preserve"> istotne we wdrażaniu przedsięwzięć </w:t>
      </w:r>
      <w:proofErr w:type="spellStart"/>
      <w:r w:rsidRPr="00374943">
        <w:rPr>
          <w:b/>
          <w:bCs/>
        </w:rPr>
        <w:t>inkluzywnych</w:t>
      </w:r>
      <w:proofErr w:type="spellEnd"/>
      <w:r w:rsidRPr="00374943">
        <w:rPr>
          <w:b/>
          <w:bCs/>
        </w:rPr>
        <w:t xml:space="preserve"> (</w:t>
      </w:r>
      <w:r w:rsidR="00374943" w:rsidRPr="00374943">
        <w:rPr>
          <w:b/>
          <w:bCs/>
        </w:rPr>
        <w:t xml:space="preserve">szczególnie </w:t>
      </w:r>
      <w:r w:rsidRPr="00374943">
        <w:rPr>
          <w:b/>
          <w:bCs/>
        </w:rPr>
        <w:t xml:space="preserve">cel </w:t>
      </w:r>
      <w:r w:rsidR="00374943" w:rsidRPr="00374943">
        <w:rPr>
          <w:b/>
          <w:bCs/>
        </w:rPr>
        <w:t>2</w:t>
      </w:r>
      <w:r w:rsidRPr="00374943">
        <w:rPr>
          <w:b/>
          <w:bCs/>
        </w:rPr>
        <w:t>).</w:t>
      </w:r>
      <w:r w:rsidR="003F2DDD" w:rsidRPr="00374943">
        <w:rPr>
          <w:b/>
          <w:bCs/>
        </w:rPr>
        <w:t xml:space="preserve"> </w:t>
      </w:r>
      <w:r w:rsidR="003F2DDD" w:rsidRPr="00374943">
        <w:t xml:space="preserve">Ponadto </w:t>
      </w:r>
      <w:r w:rsidR="0090093D">
        <w:t>w ramach LSR przewiduje się możliwość</w:t>
      </w:r>
      <w:r w:rsidR="00891EEB">
        <w:rPr>
          <w:strike/>
        </w:rPr>
        <w:t xml:space="preserve"> </w:t>
      </w:r>
      <w:r w:rsidR="00891EEB" w:rsidRPr="00374943">
        <w:rPr>
          <w:b/>
          <w:bCs/>
        </w:rPr>
        <w:t>zorganizowa</w:t>
      </w:r>
      <w:r w:rsidR="00891EEB">
        <w:rPr>
          <w:b/>
          <w:bCs/>
        </w:rPr>
        <w:t>nia</w:t>
      </w:r>
      <w:r w:rsidR="003F2DDD" w:rsidRPr="00374943">
        <w:rPr>
          <w:b/>
          <w:bCs/>
        </w:rPr>
        <w:t xml:space="preserve"> konkurs</w:t>
      </w:r>
      <w:r w:rsidR="0090093D">
        <w:rPr>
          <w:b/>
          <w:bCs/>
        </w:rPr>
        <w:t>u</w:t>
      </w:r>
      <w:r w:rsidR="003F2DDD" w:rsidRPr="00374943">
        <w:rPr>
          <w:b/>
          <w:bCs/>
        </w:rPr>
        <w:t xml:space="preserve"> dedykowan</w:t>
      </w:r>
      <w:r w:rsidR="0090093D">
        <w:rPr>
          <w:b/>
          <w:bCs/>
        </w:rPr>
        <w:t>ego</w:t>
      </w:r>
      <w:r w:rsidR="003F2DDD" w:rsidRPr="00374943">
        <w:rPr>
          <w:b/>
          <w:bCs/>
        </w:rPr>
        <w:t xml:space="preserve"> dla partnerstw</w:t>
      </w:r>
      <w:r w:rsidR="003F2DDD" w:rsidRPr="00374943">
        <w:t>.</w:t>
      </w:r>
    </w:p>
    <w:p w14:paraId="3FA99E25" w14:textId="1528A0E7" w:rsidR="005B125F" w:rsidRPr="00374943" w:rsidRDefault="005B125F" w:rsidP="00282697">
      <w:pPr>
        <w:pStyle w:val="Legenda"/>
      </w:pPr>
      <w:bookmarkStart w:id="120" w:name="_Toc136890867"/>
      <w:bookmarkEnd w:id="119"/>
      <w:r w:rsidRPr="00374943">
        <w:t xml:space="preserve">Tabela </w:t>
      </w:r>
      <w:r w:rsidR="00D5520A">
        <w:fldChar w:fldCharType="begin"/>
      </w:r>
      <w:r w:rsidR="00D5520A">
        <w:instrText xml:space="preserve"> SEQ Tabela \* ARABIC </w:instrText>
      </w:r>
      <w:r w:rsidR="00D5520A">
        <w:fldChar w:fldCharType="separate"/>
      </w:r>
      <w:r w:rsidR="00D5520A">
        <w:rPr>
          <w:noProof/>
        </w:rPr>
        <w:t>23</w:t>
      </w:r>
      <w:r w:rsidR="00D5520A">
        <w:rPr>
          <w:noProof/>
        </w:rPr>
        <w:fldChar w:fldCharType="end"/>
      </w:r>
      <w:r w:rsidRPr="00374943">
        <w:t>. Definicje kryteriów premiujących</w:t>
      </w:r>
      <w:bookmarkEnd w:id="120"/>
    </w:p>
    <w:tbl>
      <w:tblPr>
        <w:tblStyle w:val="CWD"/>
        <w:tblW w:w="10206" w:type="dxa"/>
        <w:tblLook w:val="04A0" w:firstRow="1" w:lastRow="0" w:firstColumn="1" w:lastColumn="0" w:noHBand="0" w:noVBand="1"/>
      </w:tblPr>
      <w:tblGrid>
        <w:gridCol w:w="2046"/>
        <w:gridCol w:w="6171"/>
        <w:gridCol w:w="1989"/>
      </w:tblGrid>
      <w:tr w:rsidR="00364467" w:rsidRPr="00364467" w14:paraId="7CFB7CD9" w14:textId="77777777" w:rsidTr="00E94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shd w:val="clear" w:color="auto" w:fill="92D050"/>
          </w:tcPr>
          <w:p w14:paraId="3E13F403" w14:textId="77777777" w:rsidR="005B125F" w:rsidRPr="00374943" w:rsidRDefault="005B125F" w:rsidP="0095043A">
            <w:pPr>
              <w:spacing w:before="0" w:after="0"/>
              <w:jc w:val="center"/>
              <w:rPr>
                <w:b w:val="0"/>
                <w:bCs/>
              </w:rPr>
            </w:pPr>
            <w:r w:rsidRPr="00374943">
              <w:rPr>
                <w:bCs/>
              </w:rPr>
              <w:t>Kryterium</w:t>
            </w:r>
          </w:p>
        </w:tc>
        <w:tc>
          <w:tcPr>
            <w:tcW w:w="6171" w:type="dxa"/>
            <w:shd w:val="clear" w:color="auto" w:fill="92D050"/>
          </w:tcPr>
          <w:p w14:paraId="1E84F5A7" w14:textId="77777777" w:rsidR="005B125F" w:rsidRPr="00374943" w:rsidRDefault="005B125F" w:rsidP="0095043A">
            <w:pPr>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374943">
              <w:rPr>
                <w:bCs/>
              </w:rPr>
              <w:t>Definicja kryterium</w:t>
            </w:r>
          </w:p>
        </w:tc>
        <w:tc>
          <w:tcPr>
            <w:tcW w:w="1989" w:type="dxa"/>
            <w:shd w:val="clear" w:color="auto" w:fill="92D050"/>
          </w:tcPr>
          <w:p w14:paraId="6DD0C3FC" w14:textId="77777777" w:rsidR="005B125F" w:rsidRPr="00374943" w:rsidRDefault="005B125F" w:rsidP="0095043A">
            <w:pPr>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374943">
              <w:rPr>
                <w:bCs/>
              </w:rPr>
              <w:t>Waga kryterium w ramach poszczególnych celów</w:t>
            </w:r>
          </w:p>
        </w:tc>
      </w:tr>
      <w:tr w:rsidR="00364467" w:rsidRPr="00364467" w14:paraId="1C7F8C1E" w14:textId="77777777" w:rsidTr="0095043A">
        <w:tc>
          <w:tcPr>
            <w:cnfStyle w:val="001000000000" w:firstRow="0" w:lastRow="0" w:firstColumn="1" w:lastColumn="0" w:oddVBand="0" w:evenVBand="0" w:oddHBand="0" w:evenHBand="0" w:firstRowFirstColumn="0" w:firstRowLastColumn="0" w:lastRowFirstColumn="0" w:lastRowLastColumn="0"/>
            <w:tcW w:w="2046" w:type="dxa"/>
          </w:tcPr>
          <w:p w14:paraId="61E68DDD" w14:textId="77777777" w:rsidR="005B125F" w:rsidRPr="00374943" w:rsidRDefault="005B125F" w:rsidP="0095043A">
            <w:pPr>
              <w:spacing w:before="0" w:after="0"/>
            </w:pPr>
            <w:r w:rsidRPr="00374943">
              <w:t>Wpływ na zapobieganie niekorzystnym zmianom klimatycznym</w:t>
            </w:r>
          </w:p>
        </w:tc>
        <w:tc>
          <w:tcPr>
            <w:tcW w:w="6171" w:type="dxa"/>
          </w:tcPr>
          <w:p w14:paraId="64DD498D" w14:textId="634D7287" w:rsidR="005B125F" w:rsidRPr="00374943"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374943">
              <w:t>Premiowane będą projekt</w:t>
            </w:r>
            <w:r w:rsidR="000C3A7E" w:rsidRPr="00374943">
              <w:t>y</w:t>
            </w:r>
            <w:r w:rsidRPr="00374943">
              <w:t>, które w sposób bezpośredni lub pośredni przyczyniają się do minimalizowania skutków zachodzących zmian klimatycznych. Najwyżej premiowane będą operacje wprost związane z wykorzystaniem OZE oraz takie, które poprzez zastosowane rozwiązania w sposób bezpośredni przyczyniać się będą do ograniczenia negatywnych zmian</w:t>
            </w:r>
            <w:r w:rsidR="000C3A7E" w:rsidRPr="00374943">
              <w:t xml:space="preserve"> klimatycznych</w:t>
            </w:r>
            <w:r w:rsidRPr="00374943">
              <w:t>. Nieco niżej premiowane będą te operacje, w których pozytywny efekt ekologiczny jest uzupełniającym (dodatkowym) efektem przyjętych/zastosowanych rozwiązań.</w:t>
            </w:r>
          </w:p>
        </w:tc>
        <w:tc>
          <w:tcPr>
            <w:tcW w:w="1989" w:type="dxa"/>
          </w:tcPr>
          <w:p w14:paraId="185B8024" w14:textId="77777777" w:rsidR="005B125F" w:rsidRPr="00374943"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374943">
              <w:t>Cel I: wysoka waga</w:t>
            </w:r>
          </w:p>
          <w:p w14:paraId="4D6E5354" w14:textId="679B2AC6" w:rsidR="005B125F" w:rsidRPr="00374943"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374943">
              <w:t>Cel II: średnia waga</w:t>
            </w:r>
          </w:p>
        </w:tc>
      </w:tr>
      <w:tr w:rsidR="00FA5A8E" w:rsidRPr="00364467" w14:paraId="03EDFCE6" w14:textId="77777777" w:rsidTr="0095043A">
        <w:tc>
          <w:tcPr>
            <w:cnfStyle w:val="001000000000" w:firstRow="0" w:lastRow="0" w:firstColumn="1" w:lastColumn="0" w:oddVBand="0" w:evenVBand="0" w:oddHBand="0" w:evenHBand="0" w:firstRowFirstColumn="0" w:firstRowLastColumn="0" w:lastRowFirstColumn="0" w:lastRowLastColumn="0"/>
            <w:tcW w:w="2046" w:type="dxa"/>
          </w:tcPr>
          <w:p w14:paraId="642F2321" w14:textId="44C78D53" w:rsidR="00FA5A8E" w:rsidRPr="00FF1FED" w:rsidRDefault="00FA5A8E" w:rsidP="00151F06">
            <w:pPr>
              <w:spacing w:before="0" w:after="0"/>
            </w:pPr>
            <w:r>
              <w:t>Dostępność (</w:t>
            </w:r>
            <w:r w:rsidR="00151F06">
              <w:t>w</w:t>
            </w:r>
            <w:r w:rsidRPr="00071DF4">
              <w:t>pływ na zwiększanie dostępności infrastruktury i oferty dla osób ze specjalnymi potrzebami</w:t>
            </w:r>
            <w:r>
              <w:t>)</w:t>
            </w:r>
          </w:p>
        </w:tc>
        <w:tc>
          <w:tcPr>
            <w:tcW w:w="6171" w:type="dxa"/>
          </w:tcPr>
          <w:p w14:paraId="7F6386B8" w14:textId="78A574C3" w:rsidR="00FA5A8E" w:rsidRPr="00FF1FED" w:rsidRDefault="00FA5A8E" w:rsidP="00FA5A8E">
            <w:pPr>
              <w:spacing w:before="0" w:after="0"/>
              <w:jc w:val="left"/>
              <w:cnfStyle w:val="000000000000" w:firstRow="0" w:lastRow="0" w:firstColumn="0" w:lastColumn="0" w:oddVBand="0" w:evenVBand="0" w:oddHBand="0" w:evenHBand="0" w:firstRowFirstColumn="0" w:firstRowLastColumn="0" w:lastRowFirstColumn="0" w:lastRowLastColumn="0"/>
            </w:pPr>
            <w:r w:rsidRPr="00071DF4">
              <w:t xml:space="preserve">Wszystkie operacje realizowane w ramach wdrażanej LSR muszą wykazywać się pełną dostępnością (we wszystkich jej wymiarach) dla osób ze szczególnymi potrzebami. W szczególny sposób premiowane będą te operacje, </w:t>
            </w:r>
            <w:r w:rsidRPr="007D0C1E">
              <w:t>w których przewidziano dodatkowe, ponadstandardowe działania z zakresu polepszenia dostępn</w:t>
            </w:r>
            <w:r>
              <w:t>ości</w:t>
            </w:r>
            <w:r w:rsidRPr="007D0C1E">
              <w:t xml:space="preserve"> infrastruktury/usług dla osób z</w:t>
            </w:r>
            <w:r>
              <w:t xml:space="preserve">e szczególnymi potrzebami w tym osób z </w:t>
            </w:r>
            <w:r w:rsidRPr="007D0C1E">
              <w:t>niepełnosprawności</w:t>
            </w:r>
            <w:r>
              <w:t>ą</w:t>
            </w:r>
            <w:r w:rsidRPr="007D0C1E">
              <w:t>,</w:t>
            </w:r>
          </w:p>
        </w:tc>
        <w:tc>
          <w:tcPr>
            <w:tcW w:w="1989" w:type="dxa"/>
          </w:tcPr>
          <w:p w14:paraId="283449F7" w14:textId="77777777" w:rsidR="00FA5A8E" w:rsidRPr="00FF1FED" w:rsidRDefault="00FA5A8E" w:rsidP="00FA5A8E">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 średnia waga</w:t>
            </w:r>
          </w:p>
          <w:p w14:paraId="01967408" w14:textId="1B45F38F" w:rsidR="00FA5A8E" w:rsidRPr="00FF1FED" w:rsidRDefault="00FA5A8E" w:rsidP="00FA5A8E">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II: średnia waga</w:t>
            </w:r>
          </w:p>
        </w:tc>
      </w:tr>
      <w:tr w:rsidR="00364467" w:rsidRPr="00364467" w14:paraId="5B78C9F8" w14:textId="77777777" w:rsidTr="0095043A">
        <w:tc>
          <w:tcPr>
            <w:cnfStyle w:val="001000000000" w:firstRow="0" w:lastRow="0" w:firstColumn="1" w:lastColumn="0" w:oddVBand="0" w:evenVBand="0" w:oddHBand="0" w:evenHBand="0" w:firstRowFirstColumn="0" w:firstRowLastColumn="0" w:lastRowFirstColumn="0" w:lastRowLastColumn="0"/>
            <w:tcW w:w="2046" w:type="dxa"/>
          </w:tcPr>
          <w:p w14:paraId="3AE37EC2" w14:textId="77777777" w:rsidR="005B125F" w:rsidRPr="00FF1FED" w:rsidRDefault="005B125F" w:rsidP="0095043A">
            <w:pPr>
              <w:spacing w:before="0" w:after="0"/>
            </w:pPr>
            <w:r w:rsidRPr="00FF1FED">
              <w:t>Innowacyjność proponowanych rozwiązań</w:t>
            </w:r>
          </w:p>
        </w:tc>
        <w:tc>
          <w:tcPr>
            <w:tcW w:w="6171" w:type="dxa"/>
          </w:tcPr>
          <w:p w14:paraId="4482AC8C" w14:textId="77777777"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Dodatkowo premiowane będą operacje, które pozwolą wdrożyć nowy na obszarze objętym LSR lub znacząco udoskonalony produkt, usługę, proces, sposób organizacji lub nowy sposób wykorzystania lub zmobilizowania istniejących lokalnych zasobów przyrodniczych, historycznych, kulturowych czy społecznych (kontekst lokalny). Dodatkowo do oceny poziomu innowacyjności pod uwagę będzie brany także stopień oryginalności zmian:</w:t>
            </w:r>
          </w:p>
          <w:p w14:paraId="6422490E" w14:textId="77777777" w:rsidR="005B125F" w:rsidRPr="00FF1FED" w:rsidRDefault="005B125F">
            <w:pPr>
              <w:pStyle w:val="Akapitzlist"/>
              <w:numPr>
                <w:ilvl w:val="0"/>
                <w:numId w:val="10"/>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zmiana kreatywna – powstała w wyniku autorskiego pomysłu, dotyczy nowych produktów, usług, procesów lub organizacji;</w:t>
            </w:r>
          </w:p>
          <w:p w14:paraId="125981E5" w14:textId="77777777" w:rsidR="005B125F" w:rsidRPr="00FF1FED" w:rsidRDefault="005B125F">
            <w:pPr>
              <w:pStyle w:val="Akapitzlist"/>
              <w:numPr>
                <w:ilvl w:val="0"/>
                <w:numId w:val="10"/>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zmiana imitująca - wzorowana na wcześniej powstałych produktach, usługach, procesach lub organizacji. Dotyczyć będzie nowego sposobu wykorzystania lub zmobilizowania istniejących lokalnych zasobów przyrodniczych, historycznych, kulturowych czy społecznych;</w:t>
            </w:r>
          </w:p>
          <w:p w14:paraId="0ED8DF93" w14:textId="77777777" w:rsidR="005B125F" w:rsidRPr="00FF1FED" w:rsidRDefault="005B125F">
            <w:pPr>
              <w:pStyle w:val="Akapitzlist"/>
              <w:numPr>
                <w:ilvl w:val="0"/>
                <w:numId w:val="10"/>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zmiana pozorna – w rzeczywistości nie będzie to innowacja w skali LSR, a jedynie drobne zmiany oferujące rzekome nowości.</w:t>
            </w:r>
          </w:p>
        </w:tc>
        <w:tc>
          <w:tcPr>
            <w:tcW w:w="1989" w:type="dxa"/>
          </w:tcPr>
          <w:p w14:paraId="3105B26A" w14:textId="77777777"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 wysoka waga</w:t>
            </w:r>
          </w:p>
          <w:p w14:paraId="384F7643" w14:textId="659D63A1"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II: średnia waga</w:t>
            </w:r>
          </w:p>
        </w:tc>
      </w:tr>
      <w:tr w:rsidR="00F76677" w:rsidRPr="00364467" w14:paraId="75A85367" w14:textId="77777777" w:rsidTr="00B661A2">
        <w:tc>
          <w:tcPr>
            <w:cnfStyle w:val="001000000000" w:firstRow="0" w:lastRow="0" w:firstColumn="1" w:lastColumn="0" w:oddVBand="0" w:evenVBand="0" w:oddHBand="0" w:evenHBand="0" w:firstRowFirstColumn="0" w:firstRowLastColumn="0" w:lastRowFirstColumn="0" w:lastRowLastColumn="0"/>
            <w:tcW w:w="2046" w:type="dxa"/>
          </w:tcPr>
          <w:p w14:paraId="43E922EF" w14:textId="36615399" w:rsidR="00F76677" w:rsidRPr="00FF1FED" w:rsidRDefault="00F76677" w:rsidP="00F76677">
            <w:pPr>
              <w:spacing w:before="0" w:after="0"/>
            </w:pPr>
            <w:r w:rsidRPr="001563E8">
              <w:t>Grupy w niekorzystnej sytuacji</w:t>
            </w:r>
          </w:p>
        </w:tc>
        <w:tc>
          <w:tcPr>
            <w:tcW w:w="6171" w:type="dxa"/>
            <w:vAlign w:val="top"/>
          </w:tcPr>
          <w:p w14:paraId="4222D6A1" w14:textId="3EE4A797" w:rsidR="00F76677" w:rsidRPr="00FF1FED" w:rsidRDefault="00F76677" w:rsidP="00F76677">
            <w:pPr>
              <w:spacing w:before="0" w:after="0"/>
              <w:jc w:val="left"/>
              <w:cnfStyle w:val="000000000000" w:firstRow="0" w:lastRow="0" w:firstColumn="0" w:lastColumn="0" w:oddVBand="0" w:evenVBand="0" w:oddHBand="0" w:evenHBand="0" w:firstRowFirstColumn="0" w:firstRowLastColumn="0" w:lastRowFirstColumn="0" w:lastRowLastColumn="0"/>
            </w:pPr>
            <w:r w:rsidRPr="001563E8">
              <w:t>Operacje dedykowane dla mieszkańców obszarów wiejskich, wykluczonych społecznie ze względu na przynależność do grup zdiagnozowanych jako grupy w niekorzystnej sytuacji.</w:t>
            </w:r>
          </w:p>
        </w:tc>
        <w:tc>
          <w:tcPr>
            <w:tcW w:w="1989" w:type="dxa"/>
          </w:tcPr>
          <w:p w14:paraId="42B785CE" w14:textId="6EC242E1" w:rsidR="00F76677" w:rsidRPr="00FF1FED" w:rsidRDefault="00F76677" w:rsidP="00F76677">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 średnia waga</w:t>
            </w:r>
          </w:p>
          <w:p w14:paraId="06D6B347" w14:textId="0606E52B" w:rsidR="00F76677" w:rsidRPr="00FF1FED" w:rsidRDefault="00F76677" w:rsidP="00F76677">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II: wysoka waga</w:t>
            </w:r>
          </w:p>
        </w:tc>
      </w:tr>
      <w:tr w:rsidR="00364467" w:rsidRPr="00364467" w14:paraId="3B954E1B" w14:textId="77777777" w:rsidTr="0095043A">
        <w:tc>
          <w:tcPr>
            <w:cnfStyle w:val="001000000000" w:firstRow="0" w:lastRow="0" w:firstColumn="1" w:lastColumn="0" w:oddVBand="0" w:evenVBand="0" w:oddHBand="0" w:evenHBand="0" w:firstRowFirstColumn="0" w:firstRowLastColumn="0" w:lastRowFirstColumn="0" w:lastRowLastColumn="0"/>
            <w:tcW w:w="2046" w:type="dxa"/>
          </w:tcPr>
          <w:p w14:paraId="5594817D" w14:textId="77777777" w:rsidR="005B125F" w:rsidRPr="00FF1FED" w:rsidRDefault="005B125F" w:rsidP="0095043A">
            <w:pPr>
              <w:spacing w:before="0" w:after="0"/>
            </w:pPr>
            <w:r w:rsidRPr="00FF1FED">
              <w:lastRenderedPageBreak/>
              <w:t>Partnerstwo</w:t>
            </w:r>
          </w:p>
        </w:tc>
        <w:tc>
          <w:tcPr>
            <w:tcW w:w="6171" w:type="dxa"/>
          </w:tcPr>
          <w:p w14:paraId="3D3887FB" w14:textId="07502A03"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W sposób szczególny będą premiowane operacje podejmowane przez więcej niż jednego partnera oraz jednocześnie wykraczają poza obszar jednej gminy</w:t>
            </w:r>
            <w:r w:rsidR="006D2767" w:rsidRPr="00FF1FED">
              <w:t xml:space="preserve"> (operacje partnerskie i projekty partnerskie).</w:t>
            </w:r>
          </w:p>
        </w:tc>
        <w:tc>
          <w:tcPr>
            <w:tcW w:w="1989" w:type="dxa"/>
          </w:tcPr>
          <w:p w14:paraId="7D03756A" w14:textId="51925A84"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 średnia waga</w:t>
            </w:r>
          </w:p>
          <w:p w14:paraId="08BC51A8" w14:textId="19D7E2B3"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 xml:space="preserve">Cel II: </w:t>
            </w:r>
            <w:r w:rsidR="00891EEB">
              <w:t xml:space="preserve">średnia </w:t>
            </w:r>
            <w:r w:rsidRPr="00FF1FED">
              <w:t>waga</w:t>
            </w:r>
          </w:p>
        </w:tc>
      </w:tr>
      <w:tr w:rsidR="00364467" w:rsidRPr="00364467" w14:paraId="33F50F6C" w14:textId="77777777" w:rsidTr="0095043A">
        <w:tc>
          <w:tcPr>
            <w:cnfStyle w:val="001000000000" w:firstRow="0" w:lastRow="0" w:firstColumn="1" w:lastColumn="0" w:oddVBand="0" w:evenVBand="0" w:oddHBand="0" w:evenHBand="0" w:firstRowFirstColumn="0" w:firstRowLastColumn="0" w:lastRowFirstColumn="0" w:lastRowLastColumn="0"/>
            <w:tcW w:w="2046" w:type="dxa"/>
          </w:tcPr>
          <w:p w14:paraId="69E244DD" w14:textId="77777777" w:rsidR="005B125F" w:rsidRPr="00FF1FED" w:rsidRDefault="005B125F" w:rsidP="0095043A">
            <w:pPr>
              <w:spacing w:before="0" w:after="0"/>
            </w:pPr>
            <w:r w:rsidRPr="00FF1FED">
              <w:t xml:space="preserve">Nowy Europejski </w:t>
            </w:r>
            <w:proofErr w:type="spellStart"/>
            <w:r w:rsidRPr="00FF1FED">
              <w:t>Bauhaus</w:t>
            </w:r>
            <w:proofErr w:type="spellEnd"/>
          </w:p>
        </w:tc>
        <w:tc>
          <w:tcPr>
            <w:tcW w:w="6171" w:type="dxa"/>
          </w:tcPr>
          <w:p w14:paraId="2878B112" w14:textId="0D121546"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 xml:space="preserve">Premiowane będą projekty wpisujące się w inicjatywę „Nowy Europejski </w:t>
            </w:r>
            <w:proofErr w:type="spellStart"/>
            <w:r w:rsidRPr="00FF1FED">
              <w:t>Bauhaus</w:t>
            </w:r>
            <w:proofErr w:type="spellEnd"/>
            <w:r w:rsidRPr="00FF1FED">
              <w:t>” opart</w:t>
            </w:r>
            <w:r w:rsidR="00C21BE4" w:rsidRPr="00FF1FED">
              <w:t>ą</w:t>
            </w:r>
            <w:r w:rsidRPr="00FF1FED">
              <w:t xml:space="preserve"> na takich wartościach jak: piękno, zrównoważenie i wspólnota. Oznacza to, iż dodatkowo premiowane będą projekty zawierające czy dotykające takich elementów jak:</w:t>
            </w:r>
          </w:p>
          <w:p w14:paraId="392DD0C3" w14:textId="77777777" w:rsidR="005B125F" w:rsidRPr="00FF1FED" w:rsidRDefault="005B125F">
            <w:pPr>
              <w:pStyle w:val="Akapitzlist"/>
              <w:numPr>
                <w:ilvl w:val="0"/>
                <w:numId w:val="11"/>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powrót do natury;</w:t>
            </w:r>
          </w:p>
          <w:p w14:paraId="2DAE9EC9" w14:textId="77777777" w:rsidR="005B125F" w:rsidRPr="00FF1FED" w:rsidRDefault="005B125F">
            <w:pPr>
              <w:pStyle w:val="Akapitzlist"/>
              <w:numPr>
                <w:ilvl w:val="0"/>
                <w:numId w:val="11"/>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odzyskanie poczucia przynależności;</w:t>
            </w:r>
          </w:p>
          <w:p w14:paraId="1F0E459C" w14:textId="77777777" w:rsidR="005B125F" w:rsidRPr="00FF1FED" w:rsidRDefault="005B125F">
            <w:pPr>
              <w:pStyle w:val="Akapitzlist"/>
              <w:numPr>
                <w:ilvl w:val="0"/>
                <w:numId w:val="11"/>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nadanie priorytetu miejscom i osobom, które tego najbardziej potrzebują;</w:t>
            </w:r>
          </w:p>
          <w:p w14:paraId="01913B2E" w14:textId="77777777" w:rsidR="005B125F" w:rsidRPr="00FF1FED" w:rsidRDefault="005B125F">
            <w:pPr>
              <w:pStyle w:val="Akapitzlist"/>
              <w:numPr>
                <w:ilvl w:val="0"/>
                <w:numId w:val="11"/>
              </w:num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FF1FED">
              <w:t>transformacja w stronę długoterminowej wizji, opartej na cyklu życia, odejście od myślenia przemysłowego.</w:t>
            </w:r>
          </w:p>
        </w:tc>
        <w:tc>
          <w:tcPr>
            <w:tcW w:w="1989" w:type="dxa"/>
          </w:tcPr>
          <w:p w14:paraId="3B980E75" w14:textId="77777777"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 średnia waga</w:t>
            </w:r>
          </w:p>
          <w:p w14:paraId="72FECC6B" w14:textId="47E46D8A" w:rsidR="005B125F" w:rsidRPr="00FF1FED" w:rsidRDefault="005B125F" w:rsidP="0095043A">
            <w:pPr>
              <w:spacing w:before="0" w:after="0"/>
              <w:jc w:val="left"/>
              <w:cnfStyle w:val="000000000000" w:firstRow="0" w:lastRow="0" w:firstColumn="0" w:lastColumn="0" w:oddVBand="0" w:evenVBand="0" w:oddHBand="0" w:evenHBand="0" w:firstRowFirstColumn="0" w:firstRowLastColumn="0" w:lastRowFirstColumn="0" w:lastRowLastColumn="0"/>
            </w:pPr>
            <w:r w:rsidRPr="00FF1FED">
              <w:t>Cel II: średnia waga</w:t>
            </w:r>
          </w:p>
        </w:tc>
      </w:tr>
    </w:tbl>
    <w:p w14:paraId="131A312E" w14:textId="75506E85" w:rsidR="006D2767" w:rsidRPr="00FF1FED" w:rsidRDefault="006D2767" w:rsidP="006D2767">
      <w:pPr>
        <w:pStyle w:val="podpiselementu"/>
      </w:pPr>
      <w:r w:rsidRPr="00FF1FED">
        <w:t>Źródło: opracowanie własne</w:t>
      </w:r>
    </w:p>
    <w:p w14:paraId="6AAF825B" w14:textId="36D40469" w:rsidR="002E06FD" w:rsidRPr="00FF1FED" w:rsidRDefault="002E06FD" w:rsidP="006D2767">
      <w:r w:rsidRPr="00FF1FED">
        <w:t xml:space="preserve">Powyżej opisane kryteria będą miały zastosowanie do wszystkich przedsięwzięć przy zróżnicowanej wadze każdego z nich (waga od 3 do 1 – wysoka, średnia, niska) </w:t>
      </w:r>
      <w:r w:rsidRPr="00FF1FED">
        <w:rPr>
          <w:b/>
          <w:bCs/>
        </w:rPr>
        <w:t>w</w:t>
      </w:r>
      <w:r w:rsidR="00FF1FED" w:rsidRPr="00FF1FED">
        <w:rPr>
          <w:b/>
          <w:bCs/>
        </w:rPr>
        <w:t xml:space="preserve"> obu celach LSR</w:t>
      </w:r>
      <w:r w:rsidRPr="00FF1FED">
        <w:rPr>
          <w:b/>
          <w:bCs/>
        </w:rPr>
        <w:t>.</w:t>
      </w:r>
      <w:r w:rsidRPr="00FF1FED">
        <w:t xml:space="preserve"> Ponadto w odniesieniu do poszczególnych przedsięwzięć</w:t>
      </w:r>
      <w:r w:rsidR="000C3A7E" w:rsidRPr="00FF1FED">
        <w:t>,</w:t>
      </w:r>
      <w:r w:rsidRPr="00FF1FED">
        <w:t xml:space="preserve"> w zależności od tego do jakiego typu beneficjenta zostaną skierowane</w:t>
      </w:r>
      <w:r w:rsidR="000C3A7E" w:rsidRPr="00FF1FED">
        <w:t>,</w:t>
      </w:r>
      <w:r w:rsidRPr="00FF1FED">
        <w:t xml:space="preserve"> przewiduje się – w oparciu o dotychczasowe doświadczenia LGD – zastosowan</w:t>
      </w:r>
      <w:r w:rsidR="000C3A7E" w:rsidRPr="00FF1FED">
        <w:t>i</w:t>
      </w:r>
      <w:r w:rsidRPr="00FF1FED">
        <w:t>e kryteri</w:t>
      </w:r>
      <w:r w:rsidR="000C3A7E" w:rsidRPr="00FF1FED">
        <w:t xml:space="preserve">ów opisanych </w:t>
      </w:r>
      <w:r w:rsidRPr="00FF1FED">
        <w:t xml:space="preserve">w tabeli poniżej. </w:t>
      </w:r>
    </w:p>
    <w:p w14:paraId="19853857" w14:textId="11151F93" w:rsidR="002E06FD" w:rsidRPr="00364467" w:rsidRDefault="002E06FD" w:rsidP="00282697">
      <w:pPr>
        <w:pStyle w:val="Legenda"/>
      </w:pPr>
      <w:bookmarkStart w:id="121" w:name="_Toc136890868"/>
      <w:r w:rsidRPr="00364467">
        <w:t xml:space="preserve">Tabela </w:t>
      </w:r>
      <w:r w:rsidR="00D5520A">
        <w:fldChar w:fldCharType="begin"/>
      </w:r>
      <w:r w:rsidR="00D5520A">
        <w:instrText xml:space="preserve"> SEQ Tabela \* ARABIC </w:instrText>
      </w:r>
      <w:r w:rsidR="00D5520A">
        <w:fldChar w:fldCharType="separate"/>
      </w:r>
      <w:r w:rsidR="00D5520A">
        <w:rPr>
          <w:noProof/>
        </w:rPr>
        <w:t>24</w:t>
      </w:r>
      <w:r w:rsidR="00D5520A">
        <w:rPr>
          <w:noProof/>
        </w:rPr>
        <w:fldChar w:fldCharType="end"/>
      </w:r>
      <w:r w:rsidRPr="00364467">
        <w:t>. Proponowane kryteria w odniesieniu do typu beneficjenta</w:t>
      </w:r>
      <w:bookmarkEnd w:id="121"/>
    </w:p>
    <w:tbl>
      <w:tblPr>
        <w:tblStyle w:val="CWD"/>
        <w:tblW w:w="10206" w:type="dxa"/>
        <w:tblLook w:val="04A0" w:firstRow="1" w:lastRow="0" w:firstColumn="1" w:lastColumn="0" w:noHBand="0" w:noVBand="1"/>
      </w:tblPr>
      <w:tblGrid>
        <w:gridCol w:w="2122"/>
        <w:gridCol w:w="8084"/>
      </w:tblGrid>
      <w:tr w:rsidR="00364467" w:rsidRPr="00364467" w14:paraId="4FF2F319" w14:textId="77777777" w:rsidTr="00E94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92D050"/>
          </w:tcPr>
          <w:p w14:paraId="799EB5BD" w14:textId="77777777" w:rsidR="002E06FD" w:rsidRPr="00FF1FED" w:rsidRDefault="002E06FD" w:rsidP="00E33A05">
            <w:pPr>
              <w:spacing w:before="0" w:after="0"/>
              <w:jc w:val="center"/>
              <w:rPr>
                <w:b w:val="0"/>
                <w:bCs/>
              </w:rPr>
            </w:pPr>
            <w:r w:rsidRPr="00FF1FED">
              <w:rPr>
                <w:bCs/>
              </w:rPr>
              <w:t>Typ beneficjenta</w:t>
            </w:r>
          </w:p>
        </w:tc>
        <w:tc>
          <w:tcPr>
            <w:tcW w:w="8084" w:type="dxa"/>
            <w:shd w:val="clear" w:color="auto" w:fill="92D050"/>
          </w:tcPr>
          <w:p w14:paraId="58AF162F" w14:textId="77777777" w:rsidR="002E06FD" w:rsidRPr="00FF1FED" w:rsidRDefault="002E06FD" w:rsidP="00E33A05">
            <w:pPr>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FF1FED">
              <w:rPr>
                <w:bCs/>
              </w:rPr>
              <w:t>Proponowane kryteria</w:t>
            </w:r>
          </w:p>
        </w:tc>
      </w:tr>
      <w:tr w:rsidR="00364467" w:rsidRPr="00364467" w14:paraId="0E00D422" w14:textId="77777777" w:rsidTr="0095043A">
        <w:tc>
          <w:tcPr>
            <w:cnfStyle w:val="001000000000" w:firstRow="0" w:lastRow="0" w:firstColumn="1" w:lastColumn="0" w:oddVBand="0" w:evenVBand="0" w:oddHBand="0" w:evenHBand="0" w:firstRowFirstColumn="0" w:firstRowLastColumn="0" w:lastRowFirstColumn="0" w:lastRowLastColumn="0"/>
            <w:tcW w:w="2122" w:type="dxa"/>
          </w:tcPr>
          <w:p w14:paraId="3664E0BF" w14:textId="77777777" w:rsidR="002E06FD" w:rsidRPr="00FF1FED" w:rsidRDefault="002E06FD" w:rsidP="00E33A05">
            <w:pPr>
              <w:spacing w:before="0" w:after="0"/>
            </w:pPr>
            <w:r w:rsidRPr="00FF1FED">
              <w:t xml:space="preserve">JST i organizacje pozarządowe </w:t>
            </w:r>
          </w:p>
        </w:tc>
        <w:tc>
          <w:tcPr>
            <w:tcW w:w="8084" w:type="dxa"/>
          </w:tcPr>
          <w:p w14:paraId="570ED0FC"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poziom przygotowania do realizacji projektu;</w:t>
            </w:r>
          </w:p>
          <w:p w14:paraId="6E7425F7"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wpływ operacji na grupy w niekorzystnej sytuacji;</w:t>
            </w:r>
          </w:p>
          <w:p w14:paraId="78E16D70"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doświadczenie beneficjenta;</w:t>
            </w:r>
          </w:p>
          <w:p w14:paraId="7B305380"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zakres operacji (wsparcie operacji dotyczących zakupu maszyn, urządzeń i wyposażenia);</w:t>
            </w:r>
          </w:p>
          <w:p w14:paraId="08005269"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oddziaływanie na środowisko;</w:t>
            </w:r>
          </w:p>
          <w:p w14:paraId="0F6631D5" w14:textId="7CB6BF55"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 xml:space="preserve">wpływ na promocję obszaru </w:t>
            </w:r>
            <w:r w:rsidR="00FF1FED">
              <w:t>LGD ZPT</w:t>
            </w:r>
            <w:r w:rsidRPr="00FF1FED">
              <w:t>;</w:t>
            </w:r>
          </w:p>
          <w:p w14:paraId="5E9267E2"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planowany czas operacji;</w:t>
            </w:r>
          </w:p>
          <w:p w14:paraId="31A82916"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preferowane typy operacji;</w:t>
            </w:r>
          </w:p>
          <w:p w14:paraId="1B3CFE9F"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realizacja wskaźników produktu.</w:t>
            </w:r>
          </w:p>
        </w:tc>
      </w:tr>
      <w:tr w:rsidR="00364467" w:rsidRPr="00364467" w14:paraId="7263BC1E" w14:textId="77777777" w:rsidTr="0095043A">
        <w:tc>
          <w:tcPr>
            <w:cnfStyle w:val="001000000000" w:firstRow="0" w:lastRow="0" w:firstColumn="1" w:lastColumn="0" w:oddVBand="0" w:evenVBand="0" w:oddHBand="0" w:evenHBand="0" w:firstRowFirstColumn="0" w:firstRowLastColumn="0" w:lastRowFirstColumn="0" w:lastRowLastColumn="0"/>
            <w:tcW w:w="2122" w:type="dxa"/>
          </w:tcPr>
          <w:p w14:paraId="50D6E2EF" w14:textId="77777777" w:rsidR="002E06FD" w:rsidRPr="00FF1FED" w:rsidRDefault="002E06FD" w:rsidP="00E33A05">
            <w:pPr>
              <w:spacing w:before="0" w:after="0"/>
            </w:pPr>
            <w:r w:rsidRPr="00FF1FED">
              <w:t>Przedsiębiorcy</w:t>
            </w:r>
          </w:p>
        </w:tc>
        <w:tc>
          <w:tcPr>
            <w:tcW w:w="8084" w:type="dxa"/>
          </w:tcPr>
          <w:p w14:paraId="5ECCC8B5"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poziom przygotowania do realizacji projektu;</w:t>
            </w:r>
          </w:p>
          <w:p w14:paraId="713CB872"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wpływ na tworzenie nowych miejsc pracy;</w:t>
            </w:r>
          </w:p>
          <w:p w14:paraId="417CCE72"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kwalifikacje i/lub doświadczenie Wnioskodawcy;</w:t>
            </w:r>
          </w:p>
          <w:p w14:paraId="6C08CDF1"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wysokość wnioskowanego wkładu własnego</w:t>
            </w:r>
          </w:p>
          <w:p w14:paraId="28D19149"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planowany czas operacji;</w:t>
            </w:r>
          </w:p>
          <w:p w14:paraId="0ABF6561"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wpływ operacji na grupy w niekorzystnej sytuacji;</w:t>
            </w:r>
          </w:p>
          <w:p w14:paraId="6BA0F521"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zakres operacji (wsparcie operacji dotyczących zakupu maszyn, urządzeń i wyposażenia);</w:t>
            </w:r>
          </w:p>
          <w:p w14:paraId="18E8EA5A"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preferowane typy operacji;</w:t>
            </w:r>
          </w:p>
          <w:p w14:paraId="3A733FCF" w14:textId="77777777" w:rsidR="002E06FD" w:rsidRPr="00FF1FED" w:rsidRDefault="002E06FD">
            <w:pPr>
              <w:pStyle w:val="Akapitzlist"/>
              <w:numPr>
                <w:ilvl w:val="0"/>
                <w:numId w:val="11"/>
              </w:num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FF1FED">
              <w:t>liczba przeszkolonych pracowników.</w:t>
            </w:r>
          </w:p>
        </w:tc>
      </w:tr>
    </w:tbl>
    <w:p w14:paraId="40303870" w14:textId="200B56E7" w:rsidR="006D2767" w:rsidRPr="00FF1FED" w:rsidRDefault="006D2767" w:rsidP="006D2767">
      <w:pPr>
        <w:pStyle w:val="podpiselementu"/>
      </w:pPr>
      <w:r w:rsidRPr="00FF1FED">
        <w:t>Źródło: opracowanie własne</w:t>
      </w:r>
    </w:p>
    <w:p w14:paraId="39CB0188" w14:textId="3A8E5B65" w:rsidR="002E06FD" w:rsidRPr="006A0861" w:rsidRDefault="002E06FD" w:rsidP="006358D4">
      <w:pPr>
        <w:rPr>
          <w:b/>
          <w:bCs/>
          <w:strike/>
        </w:rPr>
      </w:pPr>
      <w:r w:rsidRPr="006A0861">
        <w:rPr>
          <w:b/>
          <w:bCs/>
        </w:rPr>
        <w:t xml:space="preserve">Przy ocenie i wyborze projektów brane będą pod uwagę zasady i warunki obowiązujące dla środków pochodzących z EFS+ i EFRR. Jednocześnie promowane będą projekty wpisujące się w inicjatywę Nowy Europejski </w:t>
      </w:r>
      <w:proofErr w:type="spellStart"/>
      <w:r w:rsidRPr="006A0861">
        <w:rPr>
          <w:b/>
          <w:bCs/>
        </w:rPr>
        <w:t>Bauhaus</w:t>
      </w:r>
      <w:proofErr w:type="spellEnd"/>
      <w:r w:rsidRPr="006A0861">
        <w:rPr>
          <w:b/>
          <w:bCs/>
        </w:rPr>
        <w:t xml:space="preserve">. </w:t>
      </w:r>
    </w:p>
    <w:p w14:paraId="0BDBA870" w14:textId="797D12D3" w:rsidR="00287F0A" w:rsidRDefault="001D5AE3" w:rsidP="00287F0A">
      <w:r w:rsidRPr="00FF1FED">
        <w:lastRenderedPageBreak/>
        <w:t>O</w:t>
      </w:r>
      <w:r w:rsidR="002E06FD" w:rsidRPr="00FF1FED">
        <w:t>stateczny kształt kryteriów wyboru operacji zostanie uzgodniony (i będzie spójny) z kryteriami wyboru projektów ustanowionych dla programu „Fundusze Europejskie dla Małopolski 2021 – 2027” zgodnie z danym typem projektu i właściwym funduszem (EFRR lub EFS+).</w:t>
      </w:r>
      <w:r w:rsidR="00287F0A">
        <w:t xml:space="preserve"> W zakresie procedur wdrażania LSR zostaną uwzględnione także takie wytyczne i dokumenty jak m.in.:</w:t>
      </w:r>
    </w:p>
    <w:p w14:paraId="04D98045" w14:textId="77777777" w:rsidR="00287F0A" w:rsidRDefault="00287F0A" w:rsidP="00287F0A">
      <w:pPr>
        <w:pStyle w:val="Akapitzlist"/>
        <w:numPr>
          <w:ilvl w:val="0"/>
          <w:numId w:val="17"/>
        </w:numPr>
      </w:pPr>
      <w:r>
        <w:t>Wytyczne podstawowe w zakresie pomocy finansowej w ramach Planu Strategicznego dla Wspólnej Polityki Rolnej na lata 2023–2027;</w:t>
      </w:r>
    </w:p>
    <w:p w14:paraId="271A97A8" w14:textId="77777777" w:rsidR="00287F0A" w:rsidRDefault="00287F0A" w:rsidP="00287F0A">
      <w:pPr>
        <w:pStyle w:val="Akapitzlist"/>
        <w:numPr>
          <w:ilvl w:val="0"/>
          <w:numId w:val="17"/>
        </w:numPr>
      </w:pPr>
      <w:r>
        <w:t>Wytyczne szczegółowe w zakresie przyznawania wypłaty i zwrotu pomocy finansowej w ramach Planu Strategicznego dla Wspólnej Polityki Rolnej na lata 2023–2027 dla interwencji I.13.1 LEADER/Rozwój Lokalny Kierowany przez Społeczność (RLKS) (komponent Wdrażanie LSR oraz komponent Zarządzanie LSR);</w:t>
      </w:r>
    </w:p>
    <w:p w14:paraId="4238D189" w14:textId="77777777" w:rsidR="00287F0A" w:rsidRDefault="00287F0A" w:rsidP="00287F0A">
      <w:pPr>
        <w:pStyle w:val="Akapitzlist"/>
        <w:numPr>
          <w:ilvl w:val="0"/>
          <w:numId w:val="17"/>
        </w:numPr>
      </w:pPr>
      <w:r>
        <w:t>Wytyczne dotyczące realizacji projektów z udziałem środków Europejskiego Funduszu Społecznego Plus w regionalnych programach na lata 2021–2027,</w:t>
      </w:r>
    </w:p>
    <w:p w14:paraId="18CB55E1" w14:textId="77777777" w:rsidR="00287F0A" w:rsidRDefault="00287F0A" w:rsidP="00287F0A">
      <w:pPr>
        <w:pStyle w:val="Akapitzlist"/>
        <w:numPr>
          <w:ilvl w:val="0"/>
          <w:numId w:val="17"/>
        </w:numPr>
      </w:pPr>
      <w:r>
        <w:t>Wytyczne dotyczące kwalifikowalności wydatków na lata 2021-2027.</w:t>
      </w:r>
    </w:p>
    <w:p w14:paraId="760D0C5B" w14:textId="6A70FB5B" w:rsidR="002E06FD" w:rsidRPr="00FF1FED" w:rsidRDefault="002E06FD" w:rsidP="002E06FD">
      <w:pPr>
        <w:pStyle w:val="Nagwek3"/>
      </w:pPr>
      <w:bookmarkStart w:id="122" w:name="_Toc136890832"/>
      <w:r w:rsidRPr="00FF1FED">
        <w:t>Sposób ustanawiania i zmiany kryteriów wyboru</w:t>
      </w:r>
      <w:bookmarkEnd w:id="122"/>
    </w:p>
    <w:p w14:paraId="507B3913" w14:textId="321419AA" w:rsidR="00A67CA3" w:rsidRPr="00E934DC" w:rsidRDefault="00A67CA3" w:rsidP="00A67CA3">
      <w:r w:rsidRPr="00E934DC">
        <w:t>Za zmianę kryteriów odpowiada Zarząd. Zmiana kryteriów wyboru konsultowana będzie każdorazowo ze społecznością lokalną.</w:t>
      </w:r>
    </w:p>
    <w:p w14:paraId="6888BBFA" w14:textId="15BEB6E5" w:rsidR="00A67CA3" w:rsidRPr="00E934DC" w:rsidRDefault="00A67CA3" w:rsidP="00A67CA3">
      <w:r w:rsidRPr="00E934DC">
        <w:t xml:space="preserve">Aktualizacja kryteriów może mieć miejsce w trakcie realizacji LSR w przypadku: </w:t>
      </w:r>
    </w:p>
    <w:p w14:paraId="60A065B9" w14:textId="33D93A49" w:rsidR="00A67CA3" w:rsidRPr="00E934DC" w:rsidRDefault="00A67CA3" w:rsidP="00A67CA3">
      <w:pPr>
        <w:pStyle w:val="Akapitzlist"/>
      </w:pPr>
      <w:r w:rsidRPr="00E934DC">
        <w:t>zmiany w przepisach prawnych, istotnych z punktu widzenia wdrażania LSR</w:t>
      </w:r>
      <w:r w:rsidR="001D5AE3" w:rsidRPr="00E934DC">
        <w:t>;</w:t>
      </w:r>
    </w:p>
    <w:p w14:paraId="046B465F" w14:textId="0382E2C4" w:rsidR="00A67CA3" w:rsidRPr="00E934DC" w:rsidRDefault="00A67CA3" w:rsidP="00A67CA3">
      <w:pPr>
        <w:pStyle w:val="Akapitzlist"/>
      </w:pPr>
      <w:r w:rsidRPr="00E934DC">
        <w:t>wydani</w:t>
      </w:r>
      <w:r w:rsidR="00E33A05" w:rsidRPr="00E934DC">
        <w:t>a</w:t>
      </w:r>
      <w:r w:rsidRPr="00E934DC">
        <w:t xml:space="preserve"> przez Instytucję Zarządzającą wytycznych mających wpływ na realizację LSR</w:t>
      </w:r>
      <w:r w:rsidR="001D5AE3" w:rsidRPr="00E934DC">
        <w:t>;</w:t>
      </w:r>
    </w:p>
    <w:p w14:paraId="22776E06" w14:textId="316AC2B4" w:rsidR="00A67CA3" w:rsidRPr="00E934DC" w:rsidRDefault="00A67CA3" w:rsidP="00A67CA3">
      <w:pPr>
        <w:pStyle w:val="Akapitzlist"/>
      </w:pPr>
      <w:r w:rsidRPr="00E934DC">
        <w:t>niski</w:t>
      </w:r>
      <w:r w:rsidR="00361BA4" w:rsidRPr="00E934DC">
        <w:t>ego</w:t>
      </w:r>
      <w:r w:rsidRPr="00E934DC">
        <w:t xml:space="preserve"> stop</w:t>
      </w:r>
      <w:r w:rsidR="00361BA4" w:rsidRPr="00E934DC">
        <w:t>nia</w:t>
      </w:r>
      <w:r w:rsidRPr="00E934DC">
        <w:t xml:space="preserve"> osiągnięcia założonych w LSR wskaźników</w:t>
      </w:r>
      <w:r w:rsidR="001D5AE3" w:rsidRPr="00E934DC">
        <w:t>;</w:t>
      </w:r>
    </w:p>
    <w:p w14:paraId="5AC4A8E8" w14:textId="25E1AD32" w:rsidR="00A67CA3" w:rsidRPr="00E934DC" w:rsidRDefault="00361BA4" w:rsidP="00A67CA3">
      <w:pPr>
        <w:pStyle w:val="Akapitzlist"/>
      </w:pPr>
      <w:r w:rsidRPr="00E934DC">
        <w:t>zgł</w:t>
      </w:r>
      <w:r w:rsidR="00042458" w:rsidRPr="00E934DC">
        <w:t>o</w:t>
      </w:r>
      <w:r w:rsidRPr="00E934DC">
        <w:t xml:space="preserve">szania </w:t>
      </w:r>
      <w:r w:rsidR="00A67CA3" w:rsidRPr="00E934DC">
        <w:t>uwag dotycząc</w:t>
      </w:r>
      <w:r w:rsidRPr="00E934DC">
        <w:t>ych</w:t>
      </w:r>
      <w:r w:rsidR="00A67CA3" w:rsidRPr="00E934DC">
        <w:t xml:space="preserve"> obowiązujących kryteriów</w:t>
      </w:r>
      <w:r w:rsidRPr="00E934DC">
        <w:t xml:space="preserve"> - </w:t>
      </w:r>
      <w:r w:rsidR="00A67CA3" w:rsidRPr="00E934DC">
        <w:t>zgłaszan</w:t>
      </w:r>
      <w:r w:rsidRPr="00E934DC">
        <w:t>ych</w:t>
      </w:r>
      <w:r w:rsidR="00A67CA3" w:rsidRPr="00E934DC">
        <w:t xml:space="preserve"> przez Radę, Biuro LGD </w:t>
      </w:r>
      <w:r w:rsidR="00FF1FED" w:rsidRPr="00E934DC">
        <w:t>ZPT</w:t>
      </w:r>
      <w:r w:rsidR="0033085A">
        <w:t>, Samorząd Województwa</w:t>
      </w:r>
      <w:r w:rsidR="00FF1FED" w:rsidRPr="00E934DC">
        <w:t xml:space="preserve"> </w:t>
      </w:r>
      <w:r w:rsidR="00A67CA3" w:rsidRPr="00E934DC">
        <w:t xml:space="preserve">lub wnioskodawców biorących udział w naborach realizowanych w związku z wdrażaniem LSR. </w:t>
      </w:r>
    </w:p>
    <w:p w14:paraId="3FAB0569" w14:textId="2F30644F" w:rsidR="00A67CA3" w:rsidRPr="00FF1FED" w:rsidRDefault="00A67CA3" w:rsidP="00A67CA3">
      <w:r w:rsidRPr="00E934DC">
        <w:t xml:space="preserve">Decyzję o potrzebie aktualizacji kryteriów podejmuje Zarząd. </w:t>
      </w:r>
      <w:r w:rsidR="002E06FD" w:rsidRPr="00E934DC">
        <w:t>Po zebraniu opinii i uwag od mieszkańców obszaru L</w:t>
      </w:r>
      <w:r w:rsidR="00FF1FED" w:rsidRPr="00E934DC">
        <w:t>GD</w:t>
      </w:r>
      <w:r w:rsidR="002E06FD" w:rsidRPr="00E934DC">
        <w:t xml:space="preserve"> opracowywane zostaną wnioski, które przedstawiane zostaną Zarządowi Stowarzyszenia. </w:t>
      </w:r>
      <w:r w:rsidRPr="00E934DC">
        <w:t xml:space="preserve">Projekt aktualizacji kryteriów przygotowuje Rada LGD. Zarząd, po wprowadzeniu swoich uwag i propozycji, konsultuje treść projektu aktualizacji kryteriów z członkami LGD i lokalną społecznością. Po dokonaniu analizy zgłoszonych uwag i ewentualnym wprowadzeniu stosownych zmian w projekcie zmiany kryteriów, Zarząd podejmuje uchwałę w przedmiocie aktualizacji kryteriów, następnie uzgadnia zmianę kryteriów z Zarządem Województwa. Pisemna akceptacja Zarządu Województwa będzie skutkowała wprowadzeniem nowych kryteriów wyboru. Zarząd LGD </w:t>
      </w:r>
      <w:r w:rsidRPr="00FF1FED">
        <w:t xml:space="preserve">umieszcza na stronie internetowej zaktualizowane lokalne kryteria wyboru wraz z informacją o ich aktualizacji, a także przesyła członkom Rady zaktualizowane kryteria wyboru wraz z informacją o ich aktualizacji i w razie konieczności przeprowadza szkolenie dla członków Rady w tym zakresie. </w:t>
      </w:r>
    </w:p>
    <w:p w14:paraId="475DB8C8" w14:textId="30E30D88" w:rsidR="004A095B" w:rsidRPr="00364467" w:rsidRDefault="004A095B" w:rsidP="00282697">
      <w:pPr>
        <w:pStyle w:val="Legenda"/>
      </w:pPr>
      <w:bookmarkStart w:id="123" w:name="_Toc136890869"/>
      <w:r w:rsidRPr="00364467">
        <w:lastRenderedPageBreak/>
        <w:t xml:space="preserve">Tabela </w:t>
      </w:r>
      <w:r w:rsidR="00D5520A">
        <w:fldChar w:fldCharType="begin"/>
      </w:r>
      <w:r w:rsidR="00D5520A">
        <w:instrText xml:space="preserve"> SEQ Tabela \* ARABIC </w:instrText>
      </w:r>
      <w:r w:rsidR="00D5520A">
        <w:fldChar w:fldCharType="separate"/>
      </w:r>
      <w:r w:rsidR="00D5520A">
        <w:rPr>
          <w:noProof/>
        </w:rPr>
        <w:t>25</w:t>
      </w:r>
      <w:r w:rsidR="00D5520A">
        <w:rPr>
          <w:noProof/>
        </w:rPr>
        <w:fldChar w:fldCharType="end"/>
      </w:r>
      <w:r w:rsidRPr="00364467">
        <w:t>. Proces aktualizacji kryteriów z udziałem lokalnej społeczności</w:t>
      </w:r>
      <w:bookmarkEnd w:id="123"/>
    </w:p>
    <w:p w14:paraId="4A1AC98E" w14:textId="3EC171DC" w:rsidR="00A67CA3" w:rsidRPr="00364467" w:rsidRDefault="00A67CA3" w:rsidP="002111F4">
      <w:pPr>
        <w:pStyle w:val="elementgraficznytabela"/>
        <w:rPr>
          <w:color w:val="FF0000"/>
        </w:rPr>
      </w:pPr>
      <w:r w:rsidRPr="00364467">
        <w:rPr>
          <w:color w:val="FF0000"/>
        </w:rPr>
        <w:drawing>
          <wp:inline distT="0" distB="0" distL="0" distR="0" wp14:anchorId="1E39E761" wp14:editId="010C1243">
            <wp:extent cx="6479540" cy="1495425"/>
            <wp:effectExtent l="19050" t="0" r="165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55A03CF" w14:textId="6742D881" w:rsidR="00A67CA3" w:rsidRPr="00FF1FED" w:rsidRDefault="004A095B" w:rsidP="004A095B">
      <w:pPr>
        <w:pStyle w:val="podpiselementu"/>
      </w:pPr>
      <w:r w:rsidRPr="00FF1FED">
        <w:t>Źródło: opracowanie własne</w:t>
      </w:r>
    </w:p>
    <w:p w14:paraId="54C77AA4" w14:textId="6A0EACCB" w:rsidR="00A67CA3" w:rsidRPr="00FF1FED" w:rsidRDefault="002111F4" w:rsidP="002E06FD">
      <w:r w:rsidRPr="00FF1FED">
        <w:t>Aktualizacji kryteriów nie będzie można dokonywać dla naborów, dla których uruchomiono już procedurę zbierania wniosków</w:t>
      </w:r>
      <w:r w:rsidR="001D5AE3" w:rsidRPr="00FF1FED">
        <w:t>.</w:t>
      </w:r>
    </w:p>
    <w:p w14:paraId="68CB2BBA" w14:textId="77777777" w:rsidR="00943E9C" w:rsidRPr="00364467" w:rsidRDefault="00943E9C" w:rsidP="00943E9C">
      <w:pPr>
        <w:jc w:val="both"/>
        <w:rPr>
          <w:rFonts w:ascii="Calibri" w:hAnsi="Calibri" w:cs="Calibri"/>
          <w:color w:val="FF0000"/>
        </w:rPr>
        <w:sectPr w:rsidR="00943E9C" w:rsidRPr="00364467" w:rsidSect="004B4E3B">
          <w:headerReference w:type="even" r:id="rId67"/>
          <w:headerReference w:type="default" r:id="rId68"/>
          <w:footerReference w:type="default" r:id="rId69"/>
          <w:headerReference w:type="first" r:id="rId70"/>
          <w:footerReference w:type="first" r:id="rId71"/>
          <w:footnotePr>
            <w:pos w:val="beneathText"/>
          </w:footnotePr>
          <w:pgSz w:w="11906" w:h="16838"/>
          <w:pgMar w:top="1418" w:right="851" w:bottom="1418" w:left="851" w:header="709" w:footer="709" w:gutter="0"/>
          <w:cols w:space="708"/>
          <w:titlePg/>
          <w:docGrid w:linePitch="360"/>
        </w:sectPr>
      </w:pPr>
    </w:p>
    <w:p w14:paraId="703AB346" w14:textId="77777777" w:rsidR="00E0695E" w:rsidRPr="00185698" w:rsidRDefault="00E0695E" w:rsidP="008E2C6D">
      <w:pPr>
        <w:pStyle w:val="Nagwek1"/>
      </w:pPr>
      <w:bookmarkStart w:id="124" w:name="_Toc136890833"/>
      <w:r w:rsidRPr="00185698">
        <w:lastRenderedPageBreak/>
        <w:t>Plan działania</w:t>
      </w:r>
      <w:bookmarkEnd w:id="124"/>
    </w:p>
    <w:p w14:paraId="6DFE4A24" w14:textId="77777777" w:rsidR="00265400" w:rsidRPr="00953A1C" w:rsidRDefault="00265400" w:rsidP="00265400">
      <w:bookmarkStart w:id="125" w:name="_Hlk136169531"/>
      <w:bookmarkStart w:id="126" w:name="_Hlk134352526"/>
      <w:r>
        <w:t xml:space="preserve">W </w:t>
      </w:r>
      <w:r w:rsidRPr="002C4F56">
        <w:rPr>
          <w:b/>
          <w:bCs/>
        </w:rPr>
        <w:t xml:space="preserve">załączniku nr </w:t>
      </w:r>
      <w:r>
        <w:rPr>
          <w:b/>
          <w:bCs/>
        </w:rPr>
        <w:t>2</w:t>
      </w:r>
      <w:r w:rsidRPr="002C4F56">
        <w:rPr>
          <w:b/>
          <w:bCs/>
        </w:rPr>
        <w:t xml:space="preserve"> </w:t>
      </w:r>
      <w:r>
        <w:t xml:space="preserve">w układzie </w:t>
      </w:r>
      <w:r w:rsidRPr="00C25653">
        <w:t xml:space="preserve">tabelarycznym zamieszczono </w:t>
      </w:r>
      <w:r>
        <w:t>„</w:t>
      </w:r>
      <w:r w:rsidRPr="00C25653">
        <w:t>Plan działania</w:t>
      </w:r>
      <w:r>
        <w:t xml:space="preserve">” przygotowany </w:t>
      </w:r>
      <w:r w:rsidRPr="00953A1C">
        <w:t xml:space="preserve">w układzie celów i przedsięwzięć </w:t>
      </w:r>
      <w:r>
        <w:t xml:space="preserve">prezentujący </w:t>
      </w:r>
      <w:r w:rsidRPr="00953A1C">
        <w:t>harmonogram realizacji i osiągania zakładanych wskaźników produktu i rezultatu</w:t>
      </w:r>
      <w:r>
        <w:t xml:space="preserve">. Opracowany Plan </w:t>
      </w:r>
      <w:r w:rsidRPr="00953A1C">
        <w:t>obrazuje przewidywany czas osiągania kluczowych efektów wdrażania LSR.</w:t>
      </w:r>
    </w:p>
    <w:p w14:paraId="4F6F26E9" w14:textId="77777777" w:rsidR="00265400" w:rsidRPr="00953A1C" w:rsidRDefault="00265400" w:rsidP="00265400">
      <w:r>
        <w:t>W odniesieniu do planu działania, zakłada się, że:</w:t>
      </w:r>
    </w:p>
    <w:p w14:paraId="76349EC5" w14:textId="77777777" w:rsidR="00265400" w:rsidRPr="00A424E0" w:rsidRDefault="00265400" w:rsidP="00265400">
      <w:pPr>
        <w:pStyle w:val="Akapitzlist"/>
        <w:numPr>
          <w:ilvl w:val="0"/>
          <w:numId w:val="16"/>
        </w:numPr>
      </w:pPr>
      <w:r>
        <w:t xml:space="preserve">do </w:t>
      </w:r>
      <w:r w:rsidRPr="00A424E0">
        <w:t>30 czerwca 2026 r</w:t>
      </w:r>
      <w:r>
        <w:t>oku</w:t>
      </w:r>
      <w:r w:rsidRPr="00A424E0">
        <w:t xml:space="preserve"> wsparcie na wdrażanie LSR w ramach PS WPR zostanie udzielone w wysokości odpowiadającej </w:t>
      </w:r>
      <w:r>
        <w:t xml:space="preserve">co najmniej </w:t>
      </w:r>
      <w:r w:rsidRPr="00A424E0">
        <w:t xml:space="preserve">40% wartości </w:t>
      </w:r>
      <w:r>
        <w:t xml:space="preserve">wynikającej z poniższego planu działania i </w:t>
      </w:r>
      <w:r w:rsidRPr="00A424E0">
        <w:t xml:space="preserve">określonej w </w:t>
      </w:r>
      <w:r>
        <w:t>przyszłej umowie ramowej;</w:t>
      </w:r>
    </w:p>
    <w:p w14:paraId="5BBBDB82" w14:textId="77777777" w:rsidR="00265400" w:rsidRPr="00A424E0" w:rsidRDefault="00265400" w:rsidP="00265400">
      <w:pPr>
        <w:pStyle w:val="Akapitzlist"/>
        <w:numPr>
          <w:ilvl w:val="0"/>
          <w:numId w:val="16"/>
        </w:numPr>
      </w:pPr>
      <w:r w:rsidRPr="00953A1C">
        <w:t>do 31 grudnia 2027 r</w:t>
      </w:r>
      <w:r>
        <w:t>oku</w:t>
      </w:r>
      <w:r w:rsidRPr="00953A1C">
        <w:t xml:space="preserve"> wsparcie na wdrażanie LSR w ramach PS WPR zostanie udzielone w wysokości odpowiadającej 80% wartości </w:t>
      </w:r>
      <w:r>
        <w:t xml:space="preserve">wynikającej z poniższego planu działania i </w:t>
      </w:r>
      <w:r w:rsidRPr="00A424E0">
        <w:t xml:space="preserve">określonej w </w:t>
      </w:r>
      <w:r>
        <w:t>przyszłej umowie ramowej;</w:t>
      </w:r>
    </w:p>
    <w:p w14:paraId="50E0F273" w14:textId="77777777" w:rsidR="00265400" w:rsidRPr="00A424E0" w:rsidRDefault="00265400" w:rsidP="00265400">
      <w:pPr>
        <w:pStyle w:val="Akapitzlist"/>
        <w:numPr>
          <w:ilvl w:val="0"/>
          <w:numId w:val="16"/>
        </w:numPr>
      </w:pPr>
      <w:r w:rsidRPr="00953A1C">
        <w:t>do 31 grudnia 2026 r</w:t>
      </w:r>
      <w:r>
        <w:t>oku</w:t>
      </w:r>
      <w:r w:rsidRPr="00953A1C">
        <w:t xml:space="preserve"> wsparcie na wdrażanie LSR w ramach programu regionalnego zostanie udzielone w wysokości odpowiadającej </w:t>
      </w:r>
      <w:r>
        <w:t>80</w:t>
      </w:r>
      <w:r w:rsidRPr="00953A1C">
        <w:t xml:space="preserve">% wartości wartości </w:t>
      </w:r>
      <w:r>
        <w:t xml:space="preserve">wynikającej z poniższego planu działania i </w:t>
      </w:r>
      <w:r w:rsidRPr="00A424E0">
        <w:t xml:space="preserve">określonej w </w:t>
      </w:r>
      <w:r>
        <w:t>przyszłej umowie ramowej;</w:t>
      </w:r>
    </w:p>
    <w:p w14:paraId="60C21904" w14:textId="77777777" w:rsidR="00265400" w:rsidRDefault="00265400" w:rsidP="00265400">
      <w:pPr>
        <w:pStyle w:val="Akapitzlist"/>
        <w:numPr>
          <w:ilvl w:val="0"/>
          <w:numId w:val="16"/>
        </w:numPr>
      </w:pPr>
      <w:r w:rsidRPr="00953A1C">
        <w:t>do 31 grudnia 2028 r</w:t>
      </w:r>
      <w:r>
        <w:t>oku</w:t>
      </w:r>
      <w:r w:rsidRPr="00953A1C">
        <w:t xml:space="preserve"> wsparcie na wdrażanie LSR w ramach programu regionalnego zostanie udzielone w wysokości odpowiadającej</w:t>
      </w:r>
      <w:r>
        <w:t xml:space="preserve"> 100</w:t>
      </w:r>
      <w:r w:rsidRPr="00953A1C">
        <w:t xml:space="preserve">% wartości </w:t>
      </w:r>
      <w:r>
        <w:t xml:space="preserve">wynikającej z poniższego planu działania i </w:t>
      </w:r>
      <w:r w:rsidRPr="00A424E0">
        <w:t xml:space="preserve">określonej w </w:t>
      </w:r>
      <w:r>
        <w:t>przyszłej umowie ramowej.</w:t>
      </w:r>
    </w:p>
    <w:bookmarkEnd w:id="125"/>
    <w:p w14:paraId="6BACF65A" w14:textId="743C44B2" w:rsidR="00953A1C" w:rsidRPr="00185698" w:rsidRDefault="00953A1C" w:rsidP="00265400">
      <w:pPr>
        <w:pStyle w:val="Akapitzlist"/>
        <w:numPr>
          <w:ilvl w:val="0"/>
          <w:numId w:val="0"/>
        </w:numPr>
        <w:ind w:left="720"/>
      </w:pPr>
    </w:p>
    <w:p w14:paraId="2F28B1B5" w14:textId="26553881" w:rsidR="000C6B14" w:rsidRPr="008E2C6D" w:rsidRDefault="005E56AC" w:rsidP="008E2C6D">
      <w:pPr>
        <w:pStyle w:val="Nagwek1"/>
      </w:pPr>
      <w:bookmarkStart w:id="127" w:name="_Toc136890834"/>
      <w:bookmarkStart w:id="128" w:name="_Hlk134352787"/>
      <w:bookmarkEnd w:id="126"/>
      <w:r w:rsidRPr="008E2C6D">
        <w:lastRenderedPageBreak/>
        <w:t>P</w:t>
      </w:r>
      <w:r w:rsidR="000C6B14" w:rsidRPr="008E2C6D">
        <w:t>lan finansowy LSR</w:t>
      </w:r>
      <w:bookmarkEnd w:id="127"/>
    </w:p>
    <w:p w14:paraId="71240F12" w14:textId="43C5B22D" w:rsidR="00265400" w:rsidRPr="00265400" w:rsidRDefault="00265400" w:rsidP="00265400">
      <w:r w:rsidRPr="003C229B">
        <w:t xml:space="preserve">Budżet LSR, w układzie tabelarycznym, zaprezentowano w </w:t>
      </w:r>
      <w:r w:rsidRPr="003C229B">
        <w:rPr>
          <w:b/>
          <w:bCs/>
        </w:rPr>
        <w:t>załączniku nr 3</w:t>
      </w:r>
      <w:r w:rsidRPr="003C229B">
        <w:t xml:space="preserve">, a Plan wykorzystania budżetu LSR zamieszczono w </w:t>
      </w:r>
      <w:r w:rsidRPr="003C229B">
        <w:rPr>
          <w:b/>
          <w:bCs/>
        </w:rPr>
        <w:t>załączniku 4</w:t>
      </w:r>
      <w:r w:rsidRPr="003C229B">
        <w:t>.</w:t>
      </w:r>
    </w:p>
    <w:p w14:paraId="30F83183" w14:textId="77777777" w:rsidR="003E0533" w:rsidRPr="00364467" w:rsidRDefault="003E0533" w:rsidP="002F5F71">
      <w:pPr>
        <w:pStyle w:val="Nagwek2"/>
      </w:pPr>
      <w:bookmarkStart w:id="129" w:name="_Toc134277326"/>
      <w:bookmarkStart w:id="130" w:name="_Toc136890835"/>
      <w:r w:rsidRPr="00364467">
        <w:t>Powiązania źródeł finansowania z celami LSR</w:t>
      </w:r>
      <w:bookmarkEnd w:id="129"/>
      <w:bookmarkEnd w:id="130"/>
    </w:p>
    <w:p w14:paraId="3C9035ED" w14:textId="16E29EF0" w:rsidR="003E0533" w:rsidRPr="00E94808" w:rsidRDefault="003E0533" w:rsidP="003E0533">
      <w:r w:rsidRPr="002F2294">
        <w:t xml:space="preserve">Powiązania źródeł finansowania z przyjętymi celami LSR zostały ukazane w tabelach </w:t>
      </w:r>
      <w:r w:rsidR="00857368" w:rsidRPr="002F2294">
        <w:t>1</w:t>
      </w:r>
      <w:r w:rsidR="002F2294" w:rsidRPr="002F2294">
        <w:t xml:space="preserve">4 i 16 </w:t>
      </w:r>
      <w:r w:rsidRPr="002F2294">
        <w:t>w rozdziale 6</w:t>
      </w:r>
      <w:r w:rsidR="007E52ED" w:rsidRPr="002F2294">
        <w:t>.1</w:t>
      </w:r>
      <w:r w:rsidRPr="002F2294">
        <w:t>. „</w:t>
      </w:r>
      <w:r w:rsidR="007E52ED" w:rsidRPr="002F2294">
        <w:t>Cele LSR i ich źródła finansowania</w:t>
      </w:r>
      <w:r w:rsidRPr="002F2294">
        <w:t>”. Z kolei inne potencjalne źródła finasowania projektów i działań wspierających wdrażanie LSR zaprezentowano w rozdziale 5.1. „Opis powiązań programu z dokumentami strategicznymi i planistycznymi na poziomie krajowym, regionalnym” w części: „Wybór dostępnych źródeł finansowania”.</w:t>
      </w:r>
      <w:r w:rsidRPr="00E94808">
        <w:t xml:space="preserve"> </w:t>
      </w:r>
    </w:p>
    <w:p w14:paraId="4597754C" w14:textId="77777777" w:rsidR="00F6141F" w:rsidRPr="00364467" w:rsidRDefault="00F6141F" w:rsidP="005E56AC">
      <w:pPr>
        <w:rPr>
          <w:color w:val="FF0000"/>
        </w:rPr>
      </w:pPr>
    </w:p>
    <w:p w14:paraId="3E929060" w14:textId="77777777" w:rsidR="005E56AC" w:rsidRPr="00364467" w:rsidRDefault="005E56AC" w:rsidP="005E56AC">
      <w:pPr>
        <w:rPr>
          <w:color w:val="FF0000"/>
        </w:rPr>
      </w:pPr>
    </w:p>
    <w:bookmarkEnd w:id="128"/>
    <w:p w14:paraId="2AA46C5D" w14:textId="77777777" w:rsidR="005E56AC" w:rsidRPr="00364467" w:rsidRDefault="005E56AC" w:rsidP="005E56AC">
      <w:pPr>
        <w:rPr>
          <w:color w:val="FF0000"/>
        </w:rPr>
        <w:sectPr w:rsidR="005E56AC" w:rsidRPr="00364467" w:rsidSect="008E2C6D">
          <w:headerReference w:type="even" r:id="rId72"/>
          <w:headerReference w:type="default" r:id="rId73"/>
          <w:footerReference w:type="default" r:id="rId74"/>
          <w:headerReference w:type="first" r:id="rId75"/>
          <w:footerReference w:type="first" r:id="rId76"/>
          <w:footnotePr>
            <w:pos w:val="beneathText"/>
          </w:footnotePr>
          <w:pgSz w:w="11906" w:h="16838"/>
          <w:pgMar w:top="1418" w:right="851" w:bottom="1418" w:left="851" w:header="709" w:footer="709" w:gutter="0"/>
          <w:cols w:space="708"/>
          <w:titlePg/>
          <w:docGrid w:linePitch="360"/>
        </w:sectPr>
      </w:pPr>
    </w:p>
    <w:p w14:paraId="349AF45B" w14:textId="77777777" w:rsidR="000C6B14" w:rsidRPr="00B10C3E" w:rsidRDefault="000C6B14" w:rsidP="008E2C6D">
      <w:pPr>
        <w:pStyle w:val="Nagwek1"/>
      </w:pPr>
      <w:bookmarkStart w:id="131" w:name="_Toc136890836"/>
      <w:r w:rsidRPr="00B10C3E">
        <w:lastRenderedPageBreak/>
        <w:t>Monitoring i ewaluacja</w:t>
      </w:r>
      <w:bookmarkEnd w:id="131"/>
    </w:p>
    <w:p w14:paraId="73C79529" w14:textId="4402776C" w:rsidR="00D81B1B" w:rsidRPr="00B10C3E" w:rsidRDefault="00D81B1B" w:rsidP="00D81B1B">
      <w:r w:rsidRPr="00B10C3E">
        <w:t xml:space="preserve">Dla sprawnej i efektywnej realizacji celów „Lokalnej Strategii Rozwoju </w:t>
      </w:r>
      <w:r w:rsidR="00B10C3E" w:rsidRPr="00B10C3E">
        <w:t>LGD Zielony Pierścień Tarnowa</w:t>
      </w:r>
      <w:r w:rsidR="0033085A">
        <w:t xml:space="preserve"> na lata 2023-2027</w:t>
      </w:r>
      <w:r w:rsidRPr="00B10C3E">
        <w:t xml:space="preserve">” określone zostały zasady i procedury dokonywania ewaluacji oraz monitorowania, służące zbadaniu, czy Stowarzyszenie dobrze realizuje postawione przed nim zadania. Dysponowanie wiedzą na temat postępów osiąganych w zakresie wdrażanych kierunków interwencji warunkuje możliwości skutecznego zarządzania oraz zdolność do reagowania na pojawiające się różnice pomiędzy przyjętymi założeniami a uzyskiwanymi efektami realizacji kluczowych zadań. Podobnie jak w przypadku procesu opracowania LSR, który oparty został o model partycypacyjny, za kluczową zasadę wdrażania LSR uznaje się możliwie jak najszerszy i najbardziej aktywny udział mieszkańców w procesie oceny osiąganych postępów, a także sposobu funkcjonowania samego </w:t>
      </w:r>
      <w:r w:rsidR="00B10C3E" w:rsidRPr="00B10C3E">
        <w:t>Stowarzyszenia Zielony Pierścień Tarnowa</w:t>
      </w:r>
      <w:r w:rsidRPr="00B10C3E">
        <w:t xml:space="preserve">. Proces wdrażania LSR jest rozpatrywany na trzech głównych poziomach: organizacyjnym, merytorycznym i społecznym. </w:t>
      </w:r>
    </w:p>
    <w:p w14:paraId="4AB23F34" w14:textId="77777777" w:rsidR="00D81B1B" w:rsidRPr="00B10C3E" w:rsidRDefault="00D81B1B" w:rsidP="00D81B1B">
      <w:pPr>
        <w:rPr>
          <w:b/>
          <w:bCs/>
        </w:rPr>
      </w:pPr>
      <w:r w:rsidRPr="00B10C3E">
        <w:rPr>
          <w:b/>
          <w:bCs/>
        </w:rPr>
        <w:t xml:space="preserve">Poziom organizacyjny: </w:t>
      </w:r>
    </w:p>
    <w:p w14:paraId="332F9644" w14:textId="4EB03E3C" w:rsidR="00D81B1B" w:rsidRPr="008D4D37" w:rsidRDefault="00D81B1B" w:rsidP="00D81B1B">
      <w:r w:rsidRPr="00B10C3E">
        <w:t>„L</w:t>
      </w:r>
      <w:r w:rsidR="0033085A">
        <w:t>okalna Strategia Rozwoju</w:t>
      </w:r>
      <w:r w:rsidR="00B10C3E" w:rsidRPr="00B10C3E">
        <w:t xml:space="preserve"> LGD Zielony Pierścień Tarnowa</w:t>
      </w:r>
      <w:r w:rsidR="0033085A">
        <w:t xml:space="preserve"> na lata 2023-2027</w:t>
      </w:r>
      <w:r w:rsidRPr="00B10C3E">
        <w:t xml:space="preserve">” proponuje cele i przedsięwzięcia, które stanowią wyzwania dla całej społeczności obszaru LGD – władz samorządowych, jednostek gminnych, przedsiębiorców, organizacji pozarządowych i grup nieformalnych, mieszkańców, a także partnerów zewnętrznych. Spełnienie wyznaczonych założeń i wskaźników będzie możliwe poprzez strategiczną współpracę partnerów lokalnych skupionych wokół celów i działań zaproponowanych w LSR. Wymaga to ścisłej koordynacji i wyznaczenia odpowiedzialności w ramach procesu realizacji poszczególnych zadań, w tym w zakresie zbierania i analizy danych. Stąd też, dla sprawnego i efektywnego działania na rzecz realizacji celów wyodrębnionych w LSR, określona została komórka zarządzająca jej wdrażaniem. Tak więc, w kontekście organizacyjnym, za prawidłowy przebieg procesu monitorowania i ewaluacji odpowiada – powoływany przez Walne Zebranie Członków </w:t>
      </w:r>
      <w:r w:rsidR="008D4D37">
        <w:t xml:space="preserve">LGD ZPT </w:t>
      </w:r>
      <w:r w:rsidRPr="00B10C3E">
        <w:t xml:space="preserve">- Zespół ds. Monitoringu i Ewaluacji. Jednostką pomocniczą, wykonującą związane z tym czynności techniczne związane z wdrażaniem, monitoringiem i ewaluacją, jest natomiast Biuro LGD. Do zadań Biura LGD należeć będzie w </w:t>
      </w:r>
      <w:r w:rsidRPr="008D4D37">
        <w:t xml:space="preserve">szczególności: </w:t>
      </w:r>
    </w:p>
    <w:p w14:paraId="43A48984" w14:textId="446D0D2A" w:rsidR="00D81B1B" w:rsidRPr="008D4D37" w:rsidRDefault="00D81B1B" w:rsidP="00411090">
      <w:pPr>
        <w:pStyle w:val="Akapitzlist"/>
      </w:pPr>
      <w:r w:rsidRPr="008D4D37">
        <w:t>koordynacja współpracy pomiędzy poszczególnymi partnerami realizacyjnymi oraz zapewnienie wysokiej jakości świadczonego doradztwa oraz organizowanych przedsięwzięć z zakresu animacji lokalnej;</w:t>
      </w:r>
    </w:p>
    <w:p w14:paraId="1A3C6C7D" w14:textId="3A5338E1" w:rsidR="00D81B1B" w:rsidRPr="008D4D37" w:rsidRDefault="00D81B1B" w:rsidP="00411090">
      <w:pPr>
        <w:pStyle w:val="Akapitzlist"/>
      </w:pPr>
      <w:r w:rsidRPr="008D4D37">
        <w:t>koordynacja efektywności i zasięgu oddziaływania podejmowanych działań informacyjno-promocyjnych;</w:t>
      </w:r>
    </w:p>
    <w:p w14:paraId="1B1AC197" w14:textId="694278ED" w:rsidR="00D81B1B" w:rsidRPr="008D4D37" w:rsidRDefault="00D81B1B" w:rsidP="00411090">
      <w:pPr>
        <w:pStyle w:val="Akapitzlist"/>
      </w:pPr>
      <w:r w:rsidRPr="008D4D37">
        <w:t>pozyskiwanie danych i informacji oraz analiza stopnia realizacji celów, przedsięwzięć oraz wskaźników LSR;</w:t>
      </w:r>
    </w:p>
    <w:p w14:paraId="6C8190F3" w14:textId="6BCE4D89" w:rsidR="00D81B1B" w:rsidRPr="008D4D37" w:rsidRDefault="00D81B1B" w:rsidP="00411090">
      <w:pPr>
        <w:pStyle w:val="Akapitzlist"/>
      </w:pPr>
      <w:r w:rsidRPr="008D4D37">
        <w:t>kontrola zgodności realizowanych projektów z harmonogramem określonym w LSR;</w:t>
      </w:r>
    </w:p>
    <w:p w14:paraId="41A2A4FA" w14:textId="542725B1" w:rsidR="00D81B1B" w:rsidRPr="008D4D37" w:rsidRDefault="00D81B1B" w:rsidP="00411090">
      <w:pPr>
        <w:pStyle w:val="Akapitzlist"/>
      </w:pPr>
      <w:r w:rsidRPr="008D4D37">
        <w:t>kontrola zgodności i wysokości wydatkowania środków finansowych z przyznanego budżetu na poszczególne przedsięwzięcia;</w:t>
      </w:r>
    </w:p>
    <w:p w14:paraId="179FD77A" w14:textId="67B820B3" w:rsidR="00D81B1B" w:rsidRPr="008D4D37" w:rsidRDefault="00D81B1B" w:rsidP="00411090">
      <w:pPr>
        <w:pStyle w:val="Akapitzlist"/>
      </w:pPr>
      <w:r w:rsidRPr="008D4D37">
        <w:t xml:space="preserve">przygotowywanie okresowych sprawozdań z realizacji LSR. </w:t>
      </w:r>
    </w:p>
    <w:p w14:paraId="6A1A0FD3" w14:textId="77777777" w:rsidR="00D81B1B" w:rsidRPr="008D4D37" w:rsidRDefault="00D81B1B" w:rsidP="00D81B1B">
      <w:r w:rsidRPr="008D4D37">
        <w:t xml:space="preserve">Wszyscy partnerzy realizujący zadania zdefiniowane w LSR będą proszeni o aktywną współpracę z Biurem LGD, co pozwoli na lepsze planowanie, organizowanie, motywowanie zasobów oraz monitoring i ewaluację w ramach procesu wdrażania dokumentu. </w:t>
      </w:r>
    </w:p>
    <w:p w14:paraId="04DE0DD0" w14:textId="77777777" w:rsidR="00D81B1B" w:rsidRPr="008D4D37" w:rsidRDefault="00D81B1B" w:rsidP="00D81B1B">
      <w:pPr>
        <w:rPr>
          <w:b/>
          <w:bCs/>
        </w:rPr>
      </w:pPr>
      <w:r w:rsidRPr="008D4D37">
        <w:rPr>
          <w:b/>
          <w:bCs/>
        </w:rPr>
        <w:t xml:space="preserve">Poziom merytoryczny: </w:t>
      </w:r>
    </w:p>
    <w:p w14:paraId="55C49737" w14:textId="77777777" w:rsidR="00D81B1B" w:rsidRPr="008D4D37" w:rsidRDefault="00D81B1B" w:rsidP="00D81B1B">
      <w:r w:rsidRPr="008D4D37">
        <w:t xml:space="preserve">Poziom merytoryczny obejmuje zarządzanie wdrażaniem LSR, monitorowanie i ewaluację realizacji celów zapisanych w LSR oraz przegląd zapisów Strategii i ich aktualizację. W tym kontekście, na poziomie merytorycznym, ważną rolę przypisuje się Zarządowi LGD, który będzie wsparciem merytorycznym dla Biura LGD. Do jego zadań należą w szczególności: </w:t>
      </w:r>
    </w:p>
    <w:p w14:paraId="71E9EAB9" w14:textId="1670416E" w:rsidR="00D81B1B" w:rsidRPr="008D4D37" w:rsidRDefault="00D81B1B" w:rsidP="00411090">
      <w:pPr>
        <w:pStyle w:val="Akapitzlist"/>
      </w:pPr>
      <w:r w:rsidRPr="008D4D37">
        <w:t>dbałość o osiąganie założonych w LSR celów ogólnych i szczegółowych;</w:t>
      </w:r>
    </w:p>
    <w:p w14:paraId="35DEC1EE" w14:textId="460B5F48" w:rsidR="00D81B1B" w:rsidRPr="008D4D37" w:rsidRDefault="00D81B1B" w:rsidP="00411090">
      <w:pPr>
        <w:pStyle w:val="Akapitzlist"/>
      </w:pPr>
      <w:r w:rsidRPr="008D4D37">
        <w:lastRenderedPageBreak/>
        <w:t>ocena pracy pracowników Biura LGD, a także sposobu przekazywania istotnych informacji potencjalnym beneficjentom przez pracowników Biura;</w:t>
      </w:r>
    </w:p>
    <w:p w14:paraId="3DC291B7" w14:textId="3C5BFBAB" w:rsidR="00D81B1B" w:rsidRPr="008D4D37" w:rsidRDefault="00D81B1B" w:rsidP="00411090">
      <w:pPr>
        <w:pStyle w:val="Akapitzlist"/>
      </w:pPr>
      <w:r w:rsidRPr="008D4D37">
        <w:t xml:space="preserve">podejmowanie decyzji strategicznych dla realizacji zapisów LSR (w szczególności dotyczących aktualizacji dokumentu). </w:t>
      </w:r>
    </w:p>
    <w:p w14:paraId="6C5CF38B" w14:textId="77777777" w:rsidR="00D81B1B" w:rsidRPr="008D4D37" w:rsidRDefault="00D81B1B" w:rsidP="00D81B1B">
      <w:r w:rsidRPr="008D4D37">
        <w:t xml:space="preserve">Strategiczny nadzór nad właściwym wdrażaniem LSR, tj. realizacją celów i działań i oraz ewentualną aktualizacją), należy natomiast do kompetencji Walnego Zebrania Członków. </w:t>
      </w:r>
    </w:p>
    <w:p w14:paraId="44F80213" w14:textId="77777777" w:rsidR="00D81B1B" w:rsidRPr="008D4D37" w:rsidRDefault="00D81B1B" w:rsidP="00D81B1B">
      <w:pPr>
        <w:rPr>
          <w:b/>
          <w:bCs/>
        </w:rPr>
      </w:pPr>
      <w:r w:rsidRPr="008D4D37">
        <w:rPr>
          <w:b/>
          <w:bCs/>
        </w:rPr>
        <w:t xml:space="preserve">Poziom społeczny: </w:t>
      </w:r>
    </w:p>
    <w:p w14:paraId="79746000" w14:textId="77777777" w:rsidR="00D81B1B" w:rsidRPr="008D4D37" w:rsidRDefault="00D81B1B" w:rsidP="00D81B1B">
      <w:r w:rsidRPr="008D4D37">
        <w:t xml:space="preserve">Poziom społeczny dotyczy wzmacniania spójności i integralności społecznej obszaru LGD, a także upowszechniania zapisów LSR wśród mieszkańców i </w:t>
      </w:r>
      <w:proofErr w:type="spellStart"/>
      <w:r w:rsidRPr="008D4D37">
        <w:t>i</w:t>
      </w:r>
      <w:proofErr w:type="spellEnd"/>
      <w:r w:rsidRPr="008D4D37">
        <w:t xml:space="preserve"> innych beneficjentów, jak również dla pozyskiwania partnerów realizacyjnych. </w:t>
      </w:r>
    </w:p>
    <w:p w14:paraId="0093DCAF" w14:textId="77777777" w:rsidR="00D81B1B" w:rsidRPr="008D4D37" w:rsidRDefault="00D81B1B" w:rsidP="00D81B1B">
      <w:r w:rsidRPr="008D4D37">
        <w:t xml:space="preserve">Głównym adresatem zapisów dokumentu są zatem w szczególności: </w:t>
      </w:r>
    </w:p>
    <w:p w14:paraId="4385E2A4" w14:textId="4074A90E" w:rsidR="00D81B1B" w:rsidRPr="008D4D37" w:rsidRDefault="00D81B1B" w:rsidP="00411090">
      <w:pPr>
        <w:pStyle w:val="Akapitzlist"/>
      </w:pPr>
      <w:r w:rsidRPr="008D4D37">
        <w:t>władze samorządowe, radni, pracownicy urzędów gmin i jednostek gminnych;</w:t>
      </w:r>
    </w:p>
    <w:p w14:paraId="025488D9" w14:textId="7AE23106" w:rsidR="00D81B1B" w:rsidRPr="008D4D37" w:rsidRDefault="00D81B1B" w:rsidP="00411090">
      <w:pPr>
        <w:pStyle w:val="Akapitzlist"/>
      </w:pPr>
      <w:r w:rsidRPr="008D4D37">
        <w:t>organizacje pozarządowe, grupy nieformalne i inicjatywy społeczne;</w:t>
      </w:r>
    </w:p>
    <w:p w14:paraId="00128E8E" w14:textId="093C7AE7" w:rsidR="00D81B1B" w:rsidRPr="008D4D37" w:rsidRDefault="00D81B1B" w:rsidP="00411090">
      <w:pPr>
        <w:pStyle w:val="Akapitzlist"/>
      </w:pPr>
      <w:r w:rsidRPr="008D4D37">
        <w:t>przedsiębiorcy, przedstawiciele sektora gospodarczego, rolnicy, instytucje otoczenia biznesu, instytucje szkoleniowe, itp.;</w:t>
      </w:r>
    </w:p>
    <w:p w14:paraId="62F38706" w14:textId="6DDD4B7D" w:rsidR="00D81B1B" w:rsidRPr="008D4D37" w:rsidRDefault="00D81B1B" w:rsidP="00411090">
      <w:pPr>
        <w:pStyle w:val="Akapitzlist"/>
      </w:pPr>
      <w:r w:rsidRPr="008D4D37">
        <w:t>lokalni twórcy i artyści, rzemieślnicy, itd.;</w:t>
      </w:r>
    </w:p>
    <w:p w14:paraId="338FCCD0" w14:textId="441BE451" w:rsidR="00D81B1B" w:rsidRPr="008D4D37" w:rsidRDefault="00D81B1B" w:rsidP="00411090">
      <w:pPr>
        <w:pStyle w:val="Akapitzlist"/>
      </w:pPr>
      <w:r w:rsidRPr="008D4D37">
        <w:t xml:space="preserve">mieszkańcy, w tym przedstawiciele grup defaworyzowanych. </w:t>
      </w:r>
    </w:p>
    <w:p w14:paraId="2EB11617" w14:textId="77777777" w:rsidR="00D81B1B" w:rsidRPr="008D4D37" w:rsidRDefault="00D81B1B" w:rsidP="00D81B1B">
      <w:r w:rsidRPr="008D4D37">
        <w:t>W celu upowszechnienia treści Lokalnej Strategii Rozwoju LGD oraz zasad, kryteriów i procedur związanych z realizacją przedsięwzięć zaplanowano szereg działań przedstawionych w planie komunikacji (zob. rozdz. Partycypacyjny charakter LSR).</w:t>
      </w:r>
    </w:p>
    <w:p w14:paraId="5AA9319E" w14:textId="1BC993B1" w:rsidR="00D81B1B" w:rsidRPr="008D4D37" w:rsidRDefault="00D81B1B" w:rsidP="002F5F71">
      <w:pPr>
        <w:pStyle w:val="Nagwek2"/>
      </w:pPr>
      <w:bookmarkStart w:id="132" w:name="_Toc136890837"/>
      <w:r w:rsidRPr="008D4D37">
        <w:t>Szczegółowy opis procesu monitorowania i ewaluacji</w:t>
      </w:r>
      <w:bookmarkEnd w:id="132"/>
    </w:p>
    <w:p w14:paraId="27E15C42" w14:textId="135FE4FF" w:rsidR="00D81B1B" w:rsidRPr="008D4D37" w:rsidRDefault="00D81B1B" w:rsidP="00D81B1B">
      <w:r w:rsidRPr="008D4D37">
        <w:t>Nadzór merytoryczny nad monitoringiem i ewaluacją należy do kompetencji Zarządu LGD, natomiast bieżące czynności techniczne związane z procesem monitoringu i ewaluacji będzie realizowało Biuro LGD. Jednocześnie to Zarząd dokonuje analizy i oceny pozyskanych informacji i danych. Na ich podstawie Zespół ds. Monitoringu i Ewaluacji, powoływany przez</w:t>
      </w:r>
      <w:r w:rsidR="00891EEB">
        <w:t xml:space="preserve"> Zarząd</w:t>
      </w:r>
      <w:r w:rsidRPr="008D4D37">
        <w:t xml:space="preserve"> i składający się z przedstawicieli sektorów: publicznego, społecznego oraz gospodarczego dokonuje corocznej ewaluacji procesu wdrażania i przedkłada Walnemu Zgromadzeniu Członków coroczny „Raport z wdrażania Lokalnej Strategii Rozwoju”.</w:t>
      </w:r>
    </w:p>
    <w:p w14:paraId="0B9D0BFF" w14:textId="77777777" w:rsidR="00D81B1B" w:rsidRPr="008D4D37" w:rsidRDefault="00D81B1B" w:rsidP="006358D4">
      <w:pPr>
        <w:pStyle w:val="Nagwek3"/>
      </w:pPr>
      <w:bookmarkStart w:id="133" w:name="_Toc136890838"/>
      <w:r w:rsidRPr="008D4D37">
        <w:t>Monitoring</w:t>
      </w:r>
      <w:bookmarkEnd w:id="133"/>
    </w:p>
    <w:p w14:paraId="22E1FC12" w14:textId="77777777" w:rsidR="00D81B1B" w:rsidRPr="008D4D37" w:rsidRDefault="00D81B1B" w:rsidP="00D81B1B">
      <w:r w:rsidRPr="008D4D37">
        <w:t xml:space="preserve">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 </w:t>
      </w:r>
    </w:p>
    <w:p w14:paraId="52900E7D" w14:textId="77777777" w:rsidR="00D81B1B" w:rsidRPr="008D4D37" w:rsidRDefault="00D81B1B" w:rsidP="00D81B1B">
      <w:r w:rsidRPr="008D4D37">
        <w:t xml:space="preserve">Monitoring prowadzony jest przez Biuro LGD na podstawie: </w:t>
      </w:r>
    </w:p>
    <w:p w14:paraId="7B88A3FA" w14:textId="2CAFFC8A" w:rsidR="00D81B1B" w:rsidRPr="008D4D37" w:rsidRDefault="00D81B1B" w:rsidP="006358D4">
      <w:pPr>
        <w:pStyle w:val="Akapitzlist"/>
      </w:pPr>
      <w:r w:rsidRPr="008D4D37">
        <w:t>rejestru danych prowadzonego przez Biuro LGD (tworzonego w oparciu o zbierane dane i analizy własne);</w:t>
      </w:r>
    </w:p>
    <w:p w14:paraId="4407B477" w14:textId="77470D44" w:rsidR="00D81B1B" w:rsidRPr="008D4D37" w:rsidRDefault="00D81B1B" w:rsidP="006358D4">
      <w:pPr>
        <w:pStyle w:val="Akapitzlist"/>
      </w:pPr>
      <w:r w:rsidRPr="008D4D37">
        <w:t>sprawozdań składanych przez beneficjentów;</w:t>
      </w:r>
    </w:p>
    <w:p w14:paraId="76A322CD" w14:textId="2ED6E0CB" w:rsidR="00D81B1B" w:rsidRPr="008D4D37" w:rsidRDefault="00D81B1B" w:rsidP="006358D4">
      <w:pPr>
        <w:pStyle w:val="Akapitzlist"/>
      </w:pPr>
      <w:r w:rsidRPr="008D4D37">
        <w:t>statystyki odwiedzin oficjalnej strony internetowej LGD;</w:t>
      </w:r>
    </w:p>
    <w:p w14:paraId="6B7B100D" w14:textId="6D88DBAF" w:rsidR="00D81B1B" w:rsidRPr="008D4D37" w:rsidRDefault="00D81B1B" w:rsidP="006358D4">
      <w:pPr>
        <w:pStyle w:val="Akapitzlist"/>
      </w:pPr>
      <w:r w:rsidRPr="008D4D37">
        <w:t>list obecności ze spotkań informacyjno-konsultacyjnych, rejestru doradztwa świadczonego w Biurze LGD;</w:t>
      </w:r>
    </w:p>
    <w:p w14:paraId="6B23AD0B" w14:textId="3637B7C1" w:rsidR="00D81B1B" w:rsidRPr="008D4D37" w:rsidRDefault="00D81B1B" w:rsidP="006358D4">
      <w:pPr>
        <w:pStyle w:val="Akapitzlist"/>
      </w:pPr>
      <w:r w:rsidRPr="008D4D37">
        <w:t>ankiet monitorujących doradztwo w Biurze LGD, ankiet monitorujących przedsięwzięcia związane z animacją lokalną;</w:t>
      </w:r>
    </w:p>
    <w:p w14:paraId="52B2759B" w14:textId="069BC9C1" w:rsidR="00D81B1B" w:rsidRPr="008D4D37" w:rsidRDefault="00D81B1B" w:rsidP="006358D4">
      <w:pPr>
        <w:pStyle w:val="Akapitzlist"/>
      </w:pPr>
      <w:r w:rsidRPr="008D4D37">
        <w:t>ewidencji współpracy ze społecznością lokalną.</w:t>
      </w:r>
    </w:p>
    <w:p w14:paraId="2356A9D4" w14:textId="77777777" w:rsidR="00D81B1B" w:rsidRPr="008D4D37" w:rsidRDefault="00D81B1B" w:rsidP="00D81B1B">
      <w:r w:rsidRPr="008D4D37">
        <w:t xml:space="preserve">W procesie monitoringu Biuro LGD zbierać będzie przede wszystkim informacje dotyczące: </w:t>
      </w:r>
    </w:p>
    <w:p w14:paraId="4EBE00C8" w14:textId="7D56029A" w:rsidR="00D81B1B" w:rsidRPr="008D4D37" w:rsidRDefault="00D81B1B" w:rsidP="00411090">
      <w:pPr>
        <w:pStyle w:val="Akapitzlist"/>
      </w:pPr>
      <w:r w:rsidRPr="008D4D37">
        <w:lastRenderedPageBreak/>
        <w:t>stopnia realizacji wskaźników LSR dla poszczególnych celów oraz przedsięwzięć;</w:t>
      </w:r>
    </w:p>
    <w:p w14:paraId="6A30DF88" w14:textId="34CEC017" w:rsidR="00D81B1B" w:rsidRPr="008D4D37" w:rsidRDefault="00D81B1B" w:rsidP="00411090">
      <w:pPr>
        <w:pStyle w:val="Akapitzlist"/>
      </w:pPr>
      <w:r w:rsidRPr="008D4D37">
        <w:t>stopnia realizacji budżetu przewidzianego w LSR;</w:t>
      </w:r>
    </w:p>
    <w:p w14:paraId="6FFC4D4E" w14:textId="3667FFCF" w:rsidR="00D81B1B" w:rsidRPr="008D4D37" w:rsidRDefault="00D81B1B" w:rsidP="00411090">
      <w:pPr>
        <w:pStyle w:val="Akapitzlist"/>
      </w:pPr>
      <w:r w:rsidRPr="008D4D37">
        <w:t>zasięgu działań komunikacyjnych prowadzonych przez LGD;</w:t>
      </w:r>
    </w:p>
    <w:p w14:paraId="3D2E8E91" w14:textId="3D028B4E" w:rsidR="00D81B1B" w:rsidRPr="008D4D37" w:rsidRDefault="00D81B1B" w:rsidP="00411090">
      <w:pPr>
        <w:pStyle w:val="Akapitzlist"/>
      </w:pPr>
      <w:r w:rsidRPr="008D4D37">
        <w:t>jakości i poziomu doradztwa świadczonego przez pracowników Biura LGD;</w:t>
      </w:r>
    </w:p>
    <w:p w14:paraId="3E201370" w14:textId="140695CC" w:rsidR="00D81B1B" w:rsidRPr="008D4D37" w:rsidRDefault="00D81B1B" w:rsidP="00411090">
      <w:pPr>
        <w:pStyle w:val="Akapitzlist"/>
      </w:pPr>
      <w:r w:rsidRPr="008D4D37">
        <w:t>jakości i poziomu przedsięwzięć dotyczących animacji lokalnej;</w:t>
      </w:r>
    </w:p>
    <w:p w14:paraId="6F968374" w14:textId="5AECEE3A" w:rsidR="00D81B1B" w:rsidRPr="008D4D37" w:rsidRDefault="00411090" w:rsidP="00411090">
      <w:pPr>
        <w:pStyle w:val="Akapitzlist"/>
      </w:pPr>
      <w:r w:rsidRPr="008D4D37">
        <w:t>j</w:t>
      </w:r>
      <w:r w:rsidR="00D81B1B" w:rsidRPr="008D4D37">
        <w:t xml:space="preserve">akości i poziomu współpracy LGD z innymi organizacjami i podmiotami, w tym w ramach zaplanowanych projektów współpracy, działalności organów stowarzyszenia. </w:t>
      </w:r>
    </w:p>
    <w:p w14:paraId="7100B1CC" w14:textId="74AB3E9A" w:rsidR="00D81B1B" w:rsidRPr="008D4D37" w:rsidRDefault="00D81B1B" w:rsidP="00D81B1B">
      <w:r w:rsidRPr="008D4D37">
        <w:t xml:space="preserve">Szczegółowe zasady prowadzenia monitoringu, w tym elementy poddane badaniu oraz źródła danych i metody ich zbierania zawarte zostały w specjalnie na ten cel przygotowanej matrycy, która była także wykorzystywana do monitorowania działań LGD w poprzednim okresie programowania. Także wzory dokumentów stosowanych w procesie monitoringu wykorzystywać będą wcześniejsze doświadczenia, a ich ostateczny kształt zatwierdzi Zarząd LGD. Wyniki monitoringu przedstawiane będą w formie kwartalnych raportów monitorujących, sporządzanych przez Biuro LGD, które będą przekazywane Zarządowi LGD oraz Zespołowi ds. Monitoringu i Ewaluacji. Po zapoznaniu się z raportem monitorującym, Zarząd będzie mógł wdrożyć działania mające na celu uruchomienie przez Zespół ds. Monitoringu i Ewaluacji dodatkowych działań ewaluacyjnych w terminie krótszym niż zakładany. Jednocześnie zakres opracowanej procedury monitoringu oraz raportu monitorującego może zostać zawężony lub rozszerzony decyzją Zarządu LGD. </w:t>
      </w:r>
    </w:p>
    <w:p w14:paraId="42B1E2C2" w14:textId="688D888A" w:rsidR="00D81B1B" w:rsidRPr="006769DF" w:rsidRDefault="00D81B1B" w:rsidP="00D81B1B">
      <w:r w:rsidRPr="008D4D37">
        <w:t xml:space="preserve">Jeżeli wnioski i rekomendacje z monitoringu będą tego wymagały Zespół ds. Monitoringu i Ewaluacji będzie zobowiązany wnioskować do Zarządu o uruchomienie procedury aktualizacji LSR we wskazanym zakresie. W przypadku stwierdzenia niezgodności realizowanych działań z zapisami LSR lub ich negatywnej oceny, Zespół będzie mógł zgłosić </w:t>
      </w:r>
      <w:r w:rsidRPr="006769DF">
        <w:t xml:space="preserve">Walnemu Zebraniu Członków konieczność podjęcia działań naprawczych. Za przygotowanie programu naprawczego odpowiedzialny będzie Zarząd w porozumieniu z Komisją Rewizyjną. </w:t>
      </w:r>
    </w:p>
    <w:p w14:paraId="3D550BDC" w14:textId="77777777" w:rsidR="00D81B1B" w:rsidRPr="006769DF" w:rsidRDefault="00D81B1B" w:rsidP="006358D4">
      <w:pPr>
        <w:pStyle w:val="Nagwek3"/>
        <w:rPr>
          <w:rStyle w:val="Wyrnieniedelikatne"/>
          <w:rFonts w:ascii="Calibri" w:hAnsi="Calibri"/>
          <w:b/>
          <w:bCs w:val="0"/>
          <w:iCs w:val="0"/>
        </w:rPr>
      </w:pPr>
      <w:bookmarkStart w:id="134" w:name="_Toc136890839"/>
      <w:r w:rsidRPr="006769DF">
        <w:rPr>
          <w:rStyle w:val="Wyrnieniedelikatne"/>
          <w:rFonts w:ascii="Calibri" w:hAnsi="Calibri"/>
          <w:b/>
          <w:bCs w:val="0"/>
          <w:iCs w:val="0"/>
        </w:rPr>
        <w:t>Ewaluacja</w:t>
      </w:r>
      <w:bookmarkEnd w:id="134"/>
    </w:p>
    <w:p w14:paraId="02B4D988" w14:textId="77777777" w:rsidR="00D81B1B" w:rsidRPr="006769DF" w:rsidRDefault="00D81B1B" w:rsidP="00D81B1B">
      <w:r w:rsidRPr="006769DF">
        <w:t xml:space="preserve">Ewaluacja to ocena skuteczności, efektywności, użyteczności, trafności i trwałości podejmowanych działań w odniesieniu do wcześniej zdefiniowanych kryteriów i w oparciu o odpowiednie informacje. W odróżnieniu od monitoringu (proces ciągły) ewaluację przeprowadza się wtedy, kiedy jest to konieczne. </w:t>
      </w:r>
    </w:p>
    <w:p w14:paraId="6F09EB61" w14:textId="77777777" w:rsidR="00D81B1B" w:rsidRPr="006769DF" w:rsidRDefault="00D81B1B" w:rsidP="00D81B1B">
      <w:r w:rsidRPr="006769DF">
        <w:t xml:space="preserve">Planuje się, iż ewaluacja prowadzona przez Zespół ds. Monitoringu i Ewaluacji dokonywana będzie przynajmniej raz w roku – na podstawie kwartalnych/półrocznych raportów monitorujących oraz prowadzonych przez Biuro LGD ewidencji, a także ankiet monitorujących beneficjentów. Wyniki przeprowadzonej ewaluacji publikowane będą w „Raporcie z wdrażania Lokalnej Strategii Rozwoju”. </w:t>
      </w:r>
    </w:p>
    <w:p w14:paraId="6A97D230" w14:textId="77777777" w:rsidR="00D81B1B" w:rsidRPr="006769DF" w:rsidRDefault="00D81B1B" w:rsidP="00D81B1B">
      <w:r w:rsidRPr="006769DF">
        <w:t>Tak prowadzona ewaluacja obejmować będzie przede wszystkim ocenę:</w:t>
      </w:r>
    </w:p>
    <w:p w14:paraId="5D676635" w14:textId="135C8706" w:rsidR="00D81B1B" w:rsidRPr="006769DF" w:rsidRDefault="00D81B1B" w:rsidP="006358D4">
      <w:pPr>
        <w:pStyle w:val="Akapitzlist"/>
      </w:pPr>
      <w:r w:rsidRPr="006769DF">
        <w:t xml:space="preserve">stopnia realizacji celów, przedsięwzięć i wskaźników przewidzianych w LSR; </w:t>
      </w:r>
    </w:p>
    <w:p w14:paraId="62C8F93C" w14:textId="337ECBC7" w:rsidR="00D81B1B" w:rsidRPr="006769DF" w:rsidRDefault="00D81B1B" w:rsidP="006358D4">
      <w:pPr>
        <w:pStyle w:val="Akapitzlist"/>
      </w:pPr>
      <w:r w:rsidRPr="006769DF">
        <w:t xml:space="preserve">wpływu realizacji LSR na rozwój społeczny i gospodarczy obszaru LGD; </w:t>
      </w:r>
    </w:p>
    <w:p w14:paraId="530E67E9" w14:textId="4C89FFEA" w:rsidR="00D81B1B" w:rsidRPr="006769DF" w:rsidRDefault="00D81B1B" w:rsidP="006358D4">
      <w:pPr>
        <w:pStyle w:val="Akapitzlist"/>
      </w:pPr>
      <w:r w:rsidRPr="006769DF">
        <w:t xml:space="preserve">zgodności ogłaszanych i realizowanych konkursów z harmonogramem określonym w LSR; </w:t>
      </w:r>
    </w:p>
    <w:p w14:paraId="6AB52BCF" w14:textId="52F06F60" w:rsidR="00D81B1B" w:rsidRPr="006769DF" w:rsidRDefault="00D81B1B" w:rsidP="006358D4">
      <w:pPr>
        <w:pStyle w:val="Akapitzlist"/>
      </w:pPr>
      <w:r w:rsidRPr="006769DF">
        <w:t xml:space="preserve">zgodności i wysokości wydatkowania środków finansowych z przyznanego budżetu na poszczególne przedsięwzięcia; </w:t>
      </w:r>
    </w:p>
    <w:p w14:paraId="435EA00E" w14:textId="6FFFD90A" w:rsidR="00D81B1B" w:rsidRPr="006769DF" w:rsidRDefault="00D81B1B" w:rsidP="006358D4">
      <w:pPr>
        <w:pStyle w:val="Akapitzlist"/>
      </w:pPr>
      <w:r w:rsidRPr="006769DF">
        <w:t xml:space="preserve">skuteczności promocji i aktywizacji społeczności lokalnej; </w:t>
      </w:r>
    </w:p>
    <w:p w14:paraId="202F1C98" w14:textId="4DC0C5C0" w:rsidR="00D81B1B" w:rsidRPr="006769DF" w:rsidRDefault="00D81B1B" w:rsidP="006358D4">
      <w:pPr>
        <w:pStyle w:val="Akapitzlist"/>
      </w:pPr>
      <w:r w:rsidRPr="006769DF">
        <w:t xml:space="preserve">działalności LGD, w tym przede wszystkim funkcjonowania organów stowarzyszenia, Biura LGD i jego pracowników. </w:t>
      </w:r>
    </w:p>
    <w:p w14:paraId="4A68AF16" w14:textId="77777777" w:rsidR="00D81B1B" w:rsidRPr="006769DF" w:rsidRDefault="00D81B1B" w:rsidP="00D81B1B">
      <w:r w:rsidRPr="006769DF">
        <w:t xml:space="preserve">„Raport z wdrażania Lokalnej Strategii Rozwoju” zawierał będzie ocenę podejmowanych działań w oparciu o następujące kryteria oceny: </w:t>
      </w:r>
    </w:p>
    <w:p w14:paraId="2D11BDDA" w14:textId="21BB4A4F" w:rsidR="00D81B1B" w:rsidRPr="006769DF" w:rsidRDefault="00D81B1B" w:rsidP="006358D4">
      <w:pPr>
        <w:pStyle w:val="Akapitzlist"/>
      </w:pPr>
      <w:r w:rsidRPr="006769DF">
        <w:t xml:space="preserve">skuteczność – co zostało osiągnięte; </w:t>
      </w:r>
    </w:p>
    <w:p w14:paraId="1CAD2C63" w14:textId="1098BB78" w:rsidR="00D81B1B" w:rsidRPr="006769DF" w:rsidRDefault="00D81B1B" w:rsidP="006358D4">
      <w:pPr>
        <w:pStyle w:val="Akapitzlist"/>
      </w:pPr>
      <w:r w:rsidRPr="006769DF">
        <w:t xml:space="preserve">efektywność – czy poniesione koszty są adekwatne do rezultatów; </w:t>
      </w:r>
    </w:p>
    <w:p w14:paraId="3A8CA3CA" w14:textId="53879A6F" w:rsidR="00D81B1B" w:rsidRPr="006769DF" w:rsidRDefault="00D81B1B" w:rsidP="006358D4">
      <w:pPr>
        <w:pStyle w:val="Akapitzlist"/>
      </w:pPr>
      <w:r w:rsidRPr="006769DF">
        <w:lastRenderedPageBreak/>
        <w:t xml:space="preserve">użyteczność – czy realizacja strategii przyczynia się do rozwiązania zdefiniowanych problemów; </w:t>
      </w:r>
    </w:p>
    <w:p w14:paraId="40743D59" w14:textId="6CAE9AB0" w:rsidR="00D81B1B" w:rsidRPr="006769DF" w:rsidRDefault="00D81B1B" w:rsidP="006358D4">
      <w:pPr>
        <w:pStyle w:val="Akapitzlist"/>
      </w:pPr>
      <w:r w:rsidRPr="006769DF">
        <w:t xml:space="preserve">trafność – czy założenia przyjęte w LSR odpowiadają zidentyfikowanym problemom w obszarze objętym projektem lub realnym potrzebom beneficjentów; </w:t>
      </w:r>
    </w:p>
    <w:p w14:paraId="46624551" w14:textId="70276654" w:rsidR="00D81B1B" w:rsidRPr="006769DF" w:rsidRDefault="00D81B1B" w:rsidP="006358D4">
      <w:pPr>
        <w:pStyle w:val="Akapitzlist"/>
      </w:pPr>
      <w:r w:rsidRPr="006769DF">
        <w:t xml:space="preserve">trwałość – czy realizacja LSR powoduje trwałe zmiany. </w:t>
      </w:r>
    </w:p>
    <w:p w14:paraId="430A00ED" w14:textId="77777777" w:rsidR="00D81B1B" w:rsidRPr="006769DF" w:rsidRDefault="00D81B1B" w:rsidP="00D81B1B">
      <w:r w:rsidRPr="006769DF">
        <w:t>Szczegółowe zasady prowadzenia ewaluacji, w tym elementy poddane badaniu oraz źródła danych i metody ich zbierania zawarte zostały w specjalnie na ten cel przygotowanej matrycy, która była także wykorzystywana do prowadzenia działań ewaluacyjnych postępów realizacji LSR w poprzednim okresie programowania.</w:t>
      </w:r>
    </w:p>
    <w:p w14:paraId="71D26F64" w14:textId="77777777" w:rsidR="00D81B1B" w:rsidRPr="006769DF" w:rsidRDefault="00D81B1B" w:rsidP="00D81B1B">
      <w:r w:rsidRPr="006769DF">
        <w:t xml:space="preserve">Zgodnie z dotychczasową praktyką przewiduje się, iż Zespół ds. Monitoringu i Ewaluacji może zalecić zastosowanie dodatkowych narzędzi i metod badających postępy w realizacji LSR, a także, że może zwrócić się do Zarządu o wykonanie ekspertyz zewnętrznych. </w:t>
      </w:r>
    </w:p>
    <w:p w14:paraId="310853BA" w14:textId="18BBF3DF" w:rsidR="00D81B1B" w:rsidRPr="006769DF" w:rsidRDefault="00D81B1B" w:rsidP="00D81B1B">
      <w:r w:rsidRPr="006769DF">
        <w:t xml:space="preserve">Za dostarczenie danych do prowadzonej ewaluacji odpowiadać będzie Biuro LGD. Z kolei Zespół ds. Monitoringu i Ewaluacji odpowiadał będzie za przetwarzanie danych przekazanych przez Biuro LGD i sporządzenie rocznego „Raportu z wdrażania Lokalnej Strategii Rozwoju” oraz gdy jest to konieczne, innych raportów. Raport ewaluacyjny oraz wyniki prac Zespołu ds. Monitoringu i Ewaluacji będą każdorazowo przedstawiane Walnemu Zebraniu Członków Stowarzyszenia. </w:t>
      </w:r>
    </w:p>
    <w:p w14:paraId="2780DEEA" w14:textId="77777777" w:rsidR="00D81B1B" w:rsidRPr="006769DF" w:rsidRDefault="00D81B1B" w:rsidP="00D81B1B">
      <w:r w:rsidRPr="006769DF">
        <w:t xml:space="preserve">W przypadku stwierdzenia niezgodności realizowanych działań z zapisami LSR lub ich negatywnej oceny, Zespół ds. Monitoringu i Ewaluacji zgłosi Walnemu Zebraniu Członków konieczność podjęcia działań naprawczych. Za przygotowanie programu naprawczego odpowiedzialny będzie Zarząd w porozumieniu z Zespołem ds. Monitoringu i Ewaluacji. Jeżeli wnioski i rekomendacje z ewaluacji będą tego wymagały, Zespół ds. Monitoringu i Ewaluacji będzie wnioskował do Zarządu o uruchomienie procedury aktualizacji LSR we wskazanym zakresie, zgodnie z przyjętą procedurą. </w:t>
      </w:r>
    </w:p>
    <w:p w14:paraId="15F47068" w14:textId="1F33BC81" w:rsidR="00D81B1B" w:rsidRPr="006769DF" w:rsidRDefault="00D81B1B" w:rsidP="00D81B1B">
      <w:r w:rsidRPr="006769DF">
        <w:t>Planuj</w:t>
      </w:r>
      <w:r w:rsidR="00945740">
        <w:t>e</w:t>
      </w:r>
      <w:r w:rsidRPr="006769DF">
        <w:t xml:space="preserve"> się także, iż na koniec okresu wdrażania obecnej LSR przeprowadzona zostanie zewnętrzna ewaluacja, która obejmie co najmniej ocenę wpływu na kapitał społeczny; przedsiębiorczość; turystyka i dziedzictwo kulturowe; </w:t>
      </w:r>
      <w:r w:rsidR="006358D4" w:rsidRPr="006769DF">
        <w:t>osoby w niekorzystnej sytuacji</w:t>
      </w:r>
      <w:r w:rsidRPr="006769DF">
        <w:t>; innowacyjność; wdrażane projekty współpracy, a także ocenę funkcjonowania LGD, procesu wdrażania, a także wartość dodaną podejścia LEADER</w:t>
      </w:r>
      <w:r w:rsidR="006769DF">
        <w:t>.</w:t>
      </w:r>
    </w:p>
    <w:p w14:paraId="5D88FE80" w14:textId="13626906" w:rsidR="00D81B1B" w:rsidRPr="006769DF" w:rsidRDefault="00D81B1B" w:rsidP="002F5F71">
      <w:pPr>
        <w:pStyle w:val="Nagwek2"/>
      </w:pPr>
      <w:bookmarkStart w:id="135" w:name="_Toc136890840"/>
      <w:r w:rsidRPr="006769DF">
        <w:t>Sposób wykorzystania wyników z ewaluacji i analizy danych monitoringowych</w:t>
      </w:r>
      <w:bookmarkEnd w:id="135"/>
    </w:p>
    <w:p w14:paraId="6B986198" w14:textId="77777777" w:rsidR="00D81B1B" w:rsidRPr="00F50013" w:rsidRDefault="00D81B1B" w:rsidP="00D81B1B">
      <w:r w:rsidRPr="00F50013">
        <w:t>Dane pozyskiwane zarówno z procesu monitoringu, jak i ewaluacji będą wykorzystywane do wprowadzania działań naprawczych o ile zajdzie taka potrzeba, w tym w szczególności – w drodze aktualizacji LSR m.in. korekty wartości wskaźników, dodania lub uśnięcia przedsięwzięcia, zmiany alokacji pomiędzy przedsięwzięciami, a także korygowania grup docelowych planowanych do objęcia wsparciem.</w:t>
      </w:r>
    </w:p>
    <w:p w14:paraId="15217408" w14:textId="77777777" w:rsidR="00F50013" w:rsidRPr="00F50013" w:rsidRDefault="00F50013" w:rsidP="00F50013">
      <w:r w:rsidRPr="00F50013">
        <w:t>Działania naprawcze mogą dotyczyć także zmian w funkcjonowaniu Biura LGD, zmiany form/kanałów komunikowania się z interesariuszami, wzmocnienia działań promocyjnych, dostosowania form naborów do sygnalizowanych potrzeb beneficjentów.</w:t>
      </w:r>
    </w:p>
    <w:p w14:paraId="2C730EFD" w14:textId="7BEF198E" w:rsidR="00730C14" w:rsidRPr="00F50013" w:rsidRDefault="00D81B1B" w:rsidP="00BD4A33">
      <w:pPr>
        <w:rPr>
          <w:rFonts w:ascii="Calibri" w:hAnsi="Calibri" w:cs="Calibri"/>
        </w:rPr>
      </w:pPr>
      <w:r w:rsidRPr="00F50013">
        <w:t>Informacje dotyczące działań podejmowanych w ramach monitoringu i ewaluacji, w szczególności raporty monitorujące i ewaluacyjne, zamieszczane będą na stronie internetowej LGD, a także udostępnione do wglądu w Biurze LGD, co oznacza, iż będą miały także duże znaczenie dla upowszechniania informacji zarówno o realizowanych przedsięwzięciach, jak i celach LGD, a także efektach podejmowanych działań w ramach LSR.</w:t>
      </w:r>
    </w:p>
    <w:p w14:paraId="17BF6A7B" w14:textId="6EDE476F" w:rsidR="00730C14" w:rsidRPr="00F066BF" w:rsidRDefault="00730C14" w:rsidP="008E2C6D">
      <w:pPr>
        <w:pStyle w:val="Nagwek1"/>
      </w:pPr>
      <w:bookmarkStart w:id="136" w:name="_Toc136890841"/>
      <w:r w:rsidRPr="00F066BF">
        <w:lastRenderedPageBreak/>
        <w:t>Załączniki</w:t>
      </w:r>
      <w:bookmarkEnd w:id="136"/>
    </w:p>
    <w:p w14:paraId="4BB04C90" w14:textId="2F36029C" w:rsidR="008E2C6D" w:rsidRDefault="003374B5" w:rsidP="00BD4A33">
      <w:pPr>
        <w:rPr>
          <w:b/>
          <w:bCs/>
          <w:sz w:val="28"/>
          <w:szCs w:val="28"/>
        </w:rPr>
      </w:pPr>
      <w:r w:rsidRPr="00F066BF">
        <w:rPr>
          <w:b/>
          <w:bCs/>
          <w:sz w:val="28"/>
          <w:szCs w:val="28"/>
        </w:rPr>
        <w:t xml:space="preserve">Załącznik nr </w:t>
      </w:r>
      <w:r>
        <w:rPr>
          <w:b/>
          <w:bCs/>
          <w:sz w:val="28"/>
          <w:szCs w:val="28"/>
        </w:rPr>
        <w:t>1. Cele i przedsięwzięcia</w:t>
      </w:r>
    </w:p>
    <w:tbl>
      <w:tblPr>
        <w:tblStyle w:val="CWD"/>
        <w:tblW w:w="10206" w:type="dxa"/>
        <w:tblLook w:val="04A0" w:firstRow="1" w:lastRow="0" w:firstColumn="1" w:lastColumn="0" w:noHBand="0" w:noVBand="1"/>
      </w:tblPr>
      <w:tblGrid>
        <w:gridCol w:w="1799"/>
        <w:gridCol w:w="2802"/>
        <w:gridCol w:w="2802"/>
        <w:gridCol w:w="2803"/>
      </w:tblGrid>
      <w:tr w:rsidR="003374B5" w:rsidRPr="00364467" w14:paraId="43CB317F" w14:textId="77777777" w:rsidTr="005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92D050"/>
          </w:tcPr>
          <w:p w14:paraId="2DC4E648" w14:textId="77777777" w:rsidR="003374B5" w:rsidRPr="00DE1182" w:rsidRDefault="003374B5" w:rsidP="00524318">
            <w:pPr>
              <w:spacing w:before="0" w:after="0"/>
              <w:jc w:val="center"/>
              <w:rPr>
                <w:rFonts w:cs="Times New Roman"/>
                <w:b w:val="0"/>
                <w:bCs/>
              </w:rPr>
            </w:pPr>
            <w:r w:rsidRPr="00DE1182">
              <w:rPr>
                <w:rFonts w:cs="Times New Roman"/>
                <w:bCs/>
              </w:rPr>
              <w:t xml:space="preserve">Budżet </w:t>
            </w:r>
          </w:p>
          <w:p w14:paraId="75C314B2" w14:textId="77777777" w:rsidR="003374B5" w:rsidRPr="00DE1182" w:rsidRDefault="003374B5" w:rsidP="00524318">
            <w:pPr>
              <w:spacing w:before="0" w:after="0"/>
              <w:jc w:val="center"/>
              <w:rPr>
                <w:rFonts w:cs="Times New Roman"/>
                <w:b w:val="0"/>
                <w:bCs/>
              </w:rPr>
            </w:pPr>
            <w:r w:rsidRPr="00DE1182">
              <w:rPr>
                <w:rFonts w:cs="Times New Roman"/>
                <w:bCs/>
              </w:rPr>
              <w:t>(w EUR)</w:t>
            </w:r>
          </w:p>
        </w:tc>
        <w:tc>
          <w:tcPr>
            <w:tcW w:w="2802" w:type="dxa"/>
            <w:shd w:val="clear" w:color="auto" w:fill="92D050"/>
          </w:tcPr>
          <w:p w14:paraId="57FDE7E0" w14:textId="5EDA6815" w:rsidR="003374B5" w:rsidRPr="00DE1182" w:rsidRDefault="00E5305F" w:rsidP="0052431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 xml:space="preserve">Przedsięwzięcia w ramach Celu 1: </w:t>
            </w:r>
            <w:r w:rsidRPr="00DE1182">
              <w:t>Zielony, innowacyjny</w:t>
            </w:r>
            <w:r>
              <w:t>,</w:t>
            </w:r>
            <w:r w:rsidRPr="00DE1182">
              <w:t xml:space="preserve"> atrakcyjny</w:t>
            </w:r>
            <w:r>
              <w:t xml:space="preserve"> (…)</w:t>
            </w:r>
          </w:p>
        </w:tc>
        <w:tc>
          <w:tcPr>
            <w:tcW w:w="2802" w:type="dxa"/>
            <w:shd w:val="clear" w:color="auto" w:fill="92D050"/>
          </w:tcPr>
          <w:p w14:paraId="42B555EA" w14:textId="77777777" w:rsidR="003374B5" w:rsidRPr="00DE1182" w:rsidRDefault="003374B5" w:rsidP="0052431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Grupy docelowe</w:t>
            </w:r>
          </w:p>
        </w:tc>
        <w:tc>
          <w:tcPr>
            <w:tcW w:w="2803" w:type="dxa"/>
            <w:shd w:val="clear" w:color="auto" w:fill="92D050"/>
          </w:tcPr>
          <w:p w14:paraId="41ADCE2B" w14:textId="77777777" w:rsidR="003374B5" w:rsidRPr="00DE1182" w:rsidRDefault="003374B5" w:rsidP="0052431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rPr>
            </w:pPr>
            <w:r w:rsidRPr="00DE1182">
              <w:rPr>
                <w:rFonts w:cs="Times New Roman"/>
                <w:bCs/>
              </w:rPr>
              <w:t>Sposób realizacji</w:t>
            </w:r>
          </w:p>
        </w:tc>
      </w:tr>
      <w:tr w:rsidR="003374B5" w:rsidRPr="00364467" w14:paraId="06B244F8"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7E6E6" w:themeFill="background2"/>
          </w:tcPr>
          <w:p w14:paraId="6536A1DD" w14:textId="62DE2D8C" w:rsidR="003374B5" w:rsidRPr="0088406B" w:rsidRDefault="003374B5" w:rsidP="003374B5">
            <w:pPr>
              <w:spacing w:before="0" w:after="0"/>
              <w:ind w:firstLine="11"/>
              <w:rPr>
                <w:rFonts w:cs="Times New Roman"/>
                <w:b w:val="0"/>
                <w:bCs/>
              </w:rPr>
            </w:pPr>
            <w:r w:rsidRPr="00845D9F">
              <w:rPr>
                <w:rFonts w:cs="Times New Roman"/>
                <w:b w:val="0"/>
                <w:bCs/>
              </w:rPr>
              <w:t>400 000,00</w:t>
            </w:r>
            <w:r w:rsidRPr="0088406B">
              <w:rPr>
                <w:rFonts w:cs="Times New Roman"/>
                <w:b w:val="0"/>
                <w:bCs/>
              </w:rPr>
              <w:t xml:space="preserve"> (EFROW)</w:t>
            </w:r>
          </w:p>
        </w:tc>
        <w:tc>
          <w:tcPr>
            <w:tcW w:w="2802" w:type="dxa"/>
            <w:vAlign w:val="top"/>
          </w:tcPr>
          <w:p w14:paraId="7BEC751F" w14:textId="3AA48EE2"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1.1. Poprawa dostępności do usług publicznych poprzez rozwój małej infrastruktury, dostępności i mobilności</w:t>
            </w:r>
          </w:p>
        </w:tc>
        <w:tc>
          <w:tcPr>
            <w:tcW w:w="2802" w:type="dxa"/>
            <w:vAlign w:val="top"/>
          </w:tcPr>
          <w:p w14:paraId="39561E4C" w14:textId="64F26CF6" w:rsidR="003374B5" w:rsidRPr="00C72E8D"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2D0B78">
              <w:rPr>
                <w:rFonts w:cs="Times New Roman"/>
              </w:rPr>
              <w:t>Mieszkańcy obszaru LGD oraz turyści</w:t>
            </w:r>
          </w:p>
        </w:tc>
        <w:tc>
          <w:tcPr>
            <w:tcW w:w="2803" w:type="dxa"/>
            <w:vAlign w:val="top"/>
          </w:tcPr>
          <w:p w14:paraId="37D52326" w14:textId="2E7D9D20"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konkurs/operacje partnerskie</w:t>
            </w:r>
          </w:p>
        </w:tc>
      </w:tr>
      <w:tr w:rsidR="003374B5" w:rsidRPr="00364467" w14:paraId="70EAF630"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7E6E6" w:themeFill="background2"/>
          </w:tcPr>
          <w:p w14:paraId="000CA19C" w14:textId="6BD767B5" w:rsidR="003374B5" w:rsidRPr="0088406B" w:rsidRDefault="003374B5" w:rsidP="003374B5">
            <w:pPr>
              <w:spacing w:before="0" w:after="0"/>
              <w:ind w:firstLine="11"/>
              <w:rPr>
                <w:rFonts w:cs="Times New Roman"/>
                <w:b w:val="0"/>
                <w:bCs/>
              </w:rPr>
            </w:pPr>
            <w:r>
              <w:rPr>
                <w:rFonts w:cs="Times New Roman"/>
                <w:b w:val="0"/>
                <w:bCs/>
              </w:rPr>
              <w:t>75</w:t>
            </w:r>
            <w:r w:rsidRPr="00845D9F">
              <w:rPr>
                <w:rFonts w:cs="Times New Roman"/>
                <w:b w:val="0"/>
                <w:bCs/>
              </w:rPr>
              <w:t xml:space="preserve"> 000,00</w:t>
            </w:r>
            <w:r w:rsidRPr="0088406B">
              <w:rPr>
                <w:rFonts w:cs="Times New Roman"/>
                <w:b w:val="0"/>
                <w:bCs/>
              </w:rPr>
              <w:t xml:space="preserve"> (EFROW)</w:t>
            </w:r>
          </w:p>
        </w:tc>
        <w:tc>
          <w:tcPr>
            <w:tcW w:w="2802" w:type="dxa"/>
            <w:vAlign w:val="top"/>
          </w:tcPr>
          <w:p w14:paraId="7FA08408" w14:textId="76EBE8F5"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 xml:space="preserve">1.2. </w:t>
            </w:r>
            <w:r w:rsidRPr="00845D9F">
              <w:rPr>
                <w:rFonts w:cs="Times New Roman"/>
              </w:rPr>
              <w:t>Promocja postaw proekologicznych oraz wspieranie i promowanie instalacji OZE na obszarze LGD „Zielony Pierścień Tarnowa”</w:t>
            </w:r>
          </w:p>
        </w:tc>
        <w:tc>
          <w:tcPr>
            <w:tcW w:w="2802" w:type="dxa"/>
            <w:vAlign w:val="top"/>
          </w:tcPr>
          <w:p w14:paraId="4BF6271C" w14:textId="7B402F12" w:rsidR="003374B5" w:rsidRPr="00C72E8D"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2D0B78">
              <w:rPr>
                <w:rFonts w:cs="Times New Roman"/>
              </w:rPr>
              <w:t>Mieszkańcy obszaru LGD</w:t>
            </w:r>
            <w:r>
              <w:rPr>
                <w:rFonts w:cs="Times New Roman"/>
              </w:rPr>
              <w:t xml:space="preserve"> </w:t>
            </w:r>
          </w:p>
        </w:tc>
        <w:tc>
          <w:tcPr>
            <w:tcW w:w="2803" w:type="dxa"/>
            <w:vAlign w:val="top"/>
          </w:tcPr>
          <w:p w14:paraId="3D473C8E" w14:textId="79F42349"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konkurs/projekt grantowy/operacje partnerskie/projekt partnerski/operacja własna</w:t>
            </w:r>
          </w:p>
        </w:tc>
      </w:tr>
      <w:tr w:rsidR="003374B5" w:rsidRPr="00364467" w14:paraId="160DEF5C"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7E6E6" w:themeFill="background2"/>
          </w:tcPr>
          <w:p w14:paraId="00F39124" w14:textId="1CAACE67" w:rsidR="003374B5" w:rsidRPr="0088406B" w:rsidRDefault="003374B5" w:rsidP="003374B5">
            <w:pPr>
              <w:spacing w:before="0" w:after="0"/>
              <w:ind w:firstLine="11"/>
              <w:rPr>
                <w:rFonts w:cs="Times New Roman"/>
                <w:b w:val="0"/>
                <w:bCs/>
              </w:rPr>
            </w:pPr>
            <w:r w:rsidRPr="00845D9F">
              <w:rPr>
                <w:rFonts w:cs="Times New Roman"/>
                <w:b w:val="0"/>
                <w:bCs/>
              </w:rPr>
              <w:t>800 000,00</w:t>
            </w:r>
            <w:r w:rsidRPr="0088406B">
              <w:rPr>
                <w:rFonts w:cs="Times New Roman"/>
                <w:b w:val="0"/>
                <w:bCs/>
              </w:rPr>
              <w:t xml:space="preserve"> (EFROW)</w:t>
            </w:r>
          </w:p>
        </w:tc>
        <w:tc>
          <w:tcPr>
            <w:tcW w:w="2802" w:type="dxa"/>
            <w:vAlign w:val="top"/>
          </w:tcPr>
          <w:p w14:paraId="1B13D5BE" w14:textId="6FB959F5"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99320F">
              <w:rPr>
                <w:rFonts w:cs="Times New Roman"/>
              </w:rPr>
              <w:t xml:space="preserve">1.3. </w:t>
            </w:r>
            <w:r w:rsidRPr="00845D9F">
              <w:rPr>
                <w:rFonts w:cs="Times New Roman"/>
              </w:rPr>
              <w:t>Wsparcie innowacyjnych przedsiębiorstw w branżach ważnych dla rozwoju obszaru LGD (w szczególności: branża budowlano-remontowa, motoryzacyjna, drzewna/ stolarskiej, usługi czasu wolnego)</w:t>
            </w:r>
          </w:p>
        </w:tc>
        <w:tc>
          <w:tcPr>
            <w:tcW w:w="2802" w:type="dxa"/>
            <w:vAlign w:val="top"/>
          </w:tcPr>
          <w:p w14:paraId="62FB8E53" w14:textId="4F26317E" w:rsidR="003374B5" w:rsidRPr="00C72E8D"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C72E8D">
              <w:rPr>
                <w:rFonts w:cs="Times New Roman"/>
              </w:rPr>
              <w:t>Przedsiębiorcy oraz osoby planujące rozpocząć działalność gospodarczą</w:t>
            </w:r>
          </w:p>
        </w:tc>
        <w:tc>
          <w:tcPr>
            <w:tcW w:w="2803" w:type="dxa"/>
            <w:vAlign w:val="top"/>
          </w:tcPr>
          <w:p w14:paraId="678FE340" w14:textId="1188615B" w:rsidR="003374B5" w:rsidRPr="0099320F"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45D9F">
              <w:rPr>
                <w:rFonts w:cs="Times New Roman"/>
              </w:rPr>
              <w:t>konkurs</w:t>
            </w:r>
          </w:p>
        </w:tc>
      </w:tr>
      <w:tr w:rsidR="003374B5" w:rsidRPr="00364467" w14:paraId="040E103A"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7E6E6" w:themeFill="background2"/>
          </w:tcPr>
          <w:p w14:paraId="2FA45F7C" w14:textId="322CFDA7" w:rsidR="003374B5" w:rsidRPr="0088406B" w:rsidRDefault="003374B5" w:rsidP="003374B5">
            <w:pPr>
              <w:spacing w:before="0" w:after="0"/>
              <w:ind w:firstLine="11"/>
              <w:rPr>
                <w:rFonts w:cs="Times New Roman"/>
                <w:b w:val="0"/>
                <w:bCs/>
              </w:rPr>
            </w:pPr>
            <w:r w:rsidRPr="00845D9F">
              <w:rPr>
                <w:rFonts w:cs="Times New Roman"/>
                <w:b w:val="0"/>
                <w:bCs/>
              </w:rPr>
              <w:t>1 367 571,00</w:t>
            </w:r>
            <w:r w:rsidRPr="0088406B">
              <w:rPr>
                <w:rFonts w:cs="Times New Roman"/>
                <w:b w:val="0"/>
                <w:bCs/>
              </w:rPr>
              <w:t xml:space="preserve"> (EFRR)</w:t>
            </w:r>
          </w:p>
        </w:tc>
        <w:tc>
          <w:tcPr>
            <w:tcW w:w="2802" w:type="dxa"/>
            <w:vAlign w:val="top"/>
          </w:tcPr>
          <w:p w14:paraId="4FEFE153" w14:textId="76C56BD1"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1.4. Rozwój infrastruktury kultury, turystyki oraz dbałość o dziedzictwo materialne i niematerialne (historyczne) obszaru (opieki nad zabytkami)</w:t>
            </w:r>
          </w:p>
        </w:tc>
        <w:tc>
          <w:tcPr>
            <w:tcW w:w="2802" w:type="dxa"/>
            <w:vAlign w:val="top"/>
          </w:tcPr>
          <w:p w14:paraId="40A41FB8" w14:textId="63FE8BBF"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Mieszkańcy obszaru LGD oraz turyści</w:t>
            </w:r>
          </w:p>
        </w:tc>
        <w:tc>
          <w:tcPr>
            <w:tcW w:w="2803" w:type="dxa"/>
            <w:vAlign w:val="top"/>
          </w:tcPr>
          <w:p w14:paraId="7361A544" w14:textId="471AA948"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konkurs</w:t>
            </w:r>
          </w:p>
        </w:tc>
      </w:tr>
      <w:tr w:rsidR="003374B5" w:rsidRPr="00364467" w14:paraId="3B62E23C"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E7E6E6" w:themeFill="background2"/>
          </w:tcPr>
          <w:p w14:paraId="2A91318D" w14:textId="117AB01C" w:rsidR="003374B5" w:rsidRPr="0088406B" w:rsidRDefault="003374B5" w:rsidP="003374B5">
            <w:pPr>
              <w:spacing w:before="0" w:after="0"/>
              <w:ind w:firstLine="11"/>
              <w:rPr>
                <w:rFonts w:cs="Times New Roman"/>
                <w:b w:val="0"/>
                <w:bCs/>
              </w:rPr>
            </w:pPr>
            <w:r w:rsidRPr="00845D9F">
              <w:rPr>
                <w:rFonts w:cs="Times New Roman"/>
                <w:b w:val="0"/>
                <w:bCs/>
              </w:rPr>
              <w:t>100 000,00</w:t>
            </w:r>
            <w:r w:rsidRPr="0088406B">
              <w:rPr>
                <w:rFonts w:cs="Times New Roman"/>
                <w:b w:val="0"/>
                <w:bCs/>
              </w:rPr>
              <w:t xml:space="preserve"> (EFROW)</w:t>
            </w:r>
          </w:p>
        </w:tc>
        <w:tc>
          <w:tcPr>
            <w:tcW w:w="2802" w:type="dxa"/>
            <w:vAlign w:val="top"/>
          </w:tcPr>
          <w:p w14:paraId="1F26B5B5" w14:textId="10ECA313"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1.5. Rozwijanie i popularyzacja dziedzictwa kulturowego i bogatych tradycji lokalnych</w:t>
            </w:r>
          </w:p>
        </w:tc>
        <w:tc>
          <w:tcPr>
            <w:tcW w:w="2802" w:type="dxa"/>
            <w:vAlign w:val="top"/>
          </w:tcPr>
          <w:p w14:paraId="2B159F2C" w14:textId="5861A0C8"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Mieszkańcy obszaru LGD oraz turyści</w:t>
            </w:r>
          </w:p>
        </w:tc>
        <w:tc>
          <w:tcPr>
            <w:tcW w:w="2803" w:type="dxa"/>
            <w:vAlign w:val="top"/>
          </w:tcPr>
          <w:p w14:paraId="77881A39" w14:textId="2E97CD2E" w:rsidR="003374B5" w:rsidRPr="00BB53EE"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BB53EE">
              <w:rPr>
                <w:rFonts w:cs="Times New Roman"/>
              </w:rPr>
              <w:t>konkurs/projekt grantowy/operacje partnerskie/projekt partnerski/operacja własna</w:t>
            </w:r>
          </w:p>
        </w:tc>
      </w:tr>
      <w:tr w:rsidR="003374B5" w:rsidRPr="0088406B" w14:paraId="2227A63E" w14:textId="77777777" w:rsidTr="003374B5">
        <w:tc>
          <w:tcPr>
            <w:cnfStyle w:val="001000000000" w:firstRow="0" w:lastRow="0" w:firstColumn="1" w:lastColumn="0" w:oddVBand="0" w:evenVBand="0" w:oddHBand="0" w:evenHBand="0" w:firstRowFirstColumn="0" w:firstRowLastColumn="0" w:lastRowFirstColumn="0" w:lastRowLastColumn="0"/>
            <w:tcW w:w="1799" w:type="dxa"/>
            <w:shd w:val="clear" w:color="auto" w:fill="92D050"/>
          </w:tcPr>
          <w:p w14:paraId="2A6E19AD" w14:textId="77777777" w:rsidR="003374B5" w:rsidRPr="0088406B" w:rsidRDefault="003374B5" w:rsidP="003374B5">
            <w:pPr>
              <w:spacing w:before="0" w:after="0"/>
              <w:jc w:val="center"/>
              <w:rPr>
                <w:rFonts w:cs="Times New Roman"/>
                <w:b w:val="0"/>
                <w:bCs/>
              </w:rPr>
            </w:pPr>
            <w:r w:rsidRPr="0088406B">
              <w:rPr>
                <w:rFonts w:cs="Times New Roman"/>
                <w:bCs/>
              </w:rPr>
              <w:t xml:space="preserve">Budżet </w:t>
            </w:r>
          </w:p>
          <w:p w14:paraId="5DA3DC81" w14:textId="5CDBC50F" w:rsidR="003374B5" w:rsidRPr="0088406B" w:rsidRDefault="003374B5" w:rsidP="003374B5">
            <w:pPr>
              <w:spacing w:before="0" w:after="0"/>
              <w:jc w:val="center"/>
              <w:rPr>
                <w:rFonts w:cs="Times New Roman"/>
                <w:b w:val="0"/>
                <w:bCs/>
              </w:rPr>
            </w:pPr>
            <w:r w:rsidRPr="0088406B">
              <w:rPr>
                <w:rFonts w:cs="Times New Roman"/>
                <w:bCs/>
              </w:rPr>
              <w:t>(w EUR)</w:t>
            </w:r>
          </w:p>
        </w:tc>
        <w:tc>
          <w:tcPr>
            <w:tcW w:w="2802" w:type="dxa"/>
            <w:shd w:val="clear" w:color="auto" w:fill="92D050"/>
          </w:tcPr>
          <w:p w14:paraId="724F16BA" w14:textId="48287B72" w:rsidR="003374B5" w:rsidRPr="0088406B" w:rsidRDefault="003374B5" w:rsidP="003374B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88406B">
              <w:rPr>
                <w:rFonts w:cs="Times New Roman"/>
                <w:b/>
                <w:bCs/>
              </w:rPr>
              <w:t xml:space="preserve">Przedsięwzięcia w ramach Celu </w:t>
            </w:r>
            <w:r>
              <w:rPr>
                <w:rFonts w:cs="Times New Roman"/>
                <w:b/>
                <w:bCs/>
              </w:rPr>
              <w:t>2</w:t>
            </w:r>
            <w:r w:rsidRPr="0088406B">
              <w:rPr>
                <w:rFonts w:cs="Times New Roman"/>
                <w:b/>
                <w:bCs/>
              </w:rPr>
              <w:t>:</w:t>
            </w:r>
            <w:r w:rsidRPr="003374B5">
              <w:rPr>
                <w:rFonts w:cs="Times New Roman"/>
                <w:b/>
                <w:bCs/>
              </w:rPr>
              <w:t xml:space="preserve"> Szczęśliwy, różnorodny</w:t>
            </w:r>
            <w:r w:rsidR="00E94808">
              <w:rPr>
                <w:rFonts w:cs="Times New Roman"/>
                <w:b/>
                <w:bCs/>
              </w:rPr>
              <w:t>,</w:t>
            </w:r>
            <w:r w:rsidRPr="003374B5">
              <w:rPr>
                <w:rFonts w:cs="Times New Roman"/>
                <w:b/>
                <w:bCs/>
              </w:rPr>
              <w:t xml:space="preserve"> otwarty</w:t>
            </w:r>
            <w:r w:rsidR="00E5305F">
              <w:rPr>
                <w:rFonts w:cs="Times New Roman"/>
                <w:b/>
                <w:bCs/>
              </w:rPr>
              <w:t xml:space="preserve"> (…)</w:t>
            </w:r>
          </w:p>
        </w:tc>
        <w:tc>
          <w:tcPr>
            <w:tcW w:w="2802" w:type="dxa"/>
            <w:shd w:val="clear" w:color="auto" w:fill="92D050"/>
          </w:tcPr>
          <w:p w14:paraId="5F27E3EA" w14:textId="617B47D1" w:rsidR="003374B5" w:rsidRPr="0088406B" w:rsidRDefault="003374B5" w:rsidP="003374B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88406B">
              <w:rPr>
                <w:rFonts w:cs="Times New Roman"/>
                <w:b/>
                <w:bCs/>
              </w:rPr>
              <w:t>Grupy docelowe</w:t>
            </w:r>
          </w:p>
        </w:tc>
        <w:tc>
          <w:tcPr>
            <w:tcW w:w="2803" w:type="dxa"/>
            <w:shd w:val="clear" w:color="auto" w:fill="92D050"/>
          </w:tcPr>
          <w:p w14:paraId="185F7C13" w14:textId="130C1DFE" w:rsidR="003374B5" w:rsidRPr="0088406B" w:rsidRDefault="003374B5" w:rsidP="003374B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88406B">
              <w:rPr>
                <w:rFonts w:cs="Times New Roman"/>
                <w:b/>
                <w:bCs/>
              </w:rPr>
              <w:t>Sposób realizacji</w:t>
            </w:r>
          </w:p>
        </w:tc>
      </w:tr>
      <w:tr w:rsidR="003374B5" w:rsidRPr="0088406B" w14:paraId="14BF9C80" w14:textId="77777777" w:rsidTr="003374B5">
        <w:tc>
          <w:tcPr>
            <w:cnfStyle w:val="001000000000" w:firstRow="0" w:lastRow="0" w:firstColumn="1" w:lastColumn="0" w:oddVBand="0" w:evenVBand="0" w:oddHBand="0" w:evenHBand="0" w:firstRowFirstColumn="0" w:firstRowLastColumn="0" w:lastRowFirstColumn="0" w:lastRowLastColumn="0"/>
            <w:tcW w:w="1799" w:type="dxa"/>
          </w:tcPr>
          <w:p w14:paraId="66215AFC" w14:textId="10AB9A14" w:rsidR="003374B5" w:rsidRPr="0088406B" w:rsidRDefault="003374B5" w:rsidP="003374B5">
            <w:pPr>
              <w:spacing w:before="0" w:after="0"/>
              <w:ind w:firstLine="11"/>
              <w:rPr>
                <w:rFonts w:cs="Times New Roman"/>
              </w:rPr>
            </w:pPr>
            <w:r>
              <w:rPr>
                <w:rFonts w:cs="Times New Roman"/>
              </w:rPr>
              <w:t>250 000,00</w:t>
            </w:r>
            <w:r w:rsidRPr="0088406B">
              <w:rPr>
                <w:rFonts w:cs="Times New Roman"/>
              </w:rPr>
              <w:t xml:space="preserve"> (</w:t>
            </w:r>
            <w:r w:rsidRPr="0088406B">
              <w:t>EFS)</w:t>
            </w:r>
          </w:p>
        </w:tc>
        <w:tc>
          <w:tcPr>
            <w:tcW w:w="2802" w:type="dxa"/>
          </w:tcPr>
          <w:p w14:paraId="28AC53CF" w14:textId="71552317"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68197C">
              <w:rPr>
                <w:rFonts w:cs="Times New Roman"/>
              </w:rPr>
              <w:t>Rozwój placówek wsparcia dziennego dla dzieci i młodzieży</w:t>
            </w:r>
          </w:p>
        </w:tc>
        <w:tc>
          <w:tcPr>
            <w:tcW w:w="2802" w:type="dxa"/>
          </w:tcPr>
          <w:p w14:paraId="7617F301" w14:textId="52A63C7E"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Dzieci i młodzież</w:t>
            </w:r>
          </w:p>
        </w:tc>
        <w:tc>
          <w:tcPr>
            <w:tcW w:w="2803" w:type="dxa"/>
          </w:tcPr>
          <w:p w14:paraId="0FD26028" w14:textId="67DFB1D9"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konkurs/operacja własna</w:t>
            </w:r>
          </w:p>
        </w:tc>
      </w:tr>
      <w:tr w:rsidR="003374B5" w:rsidRPr="0088406B" w14:paraId="19382FC3" w14:textId="77777777" w:rsidTr="003374B5">
        <w:tc>
          <w:tcPr>
            <w:cnfStyle w:val="001000000000" w:firstRow="0" w:lastRow="0" w:firstColumn="1" w:lastColumn="0" w:oddVBand="0" w:evenVBand="0" w:oddHBand="0" w:evenHBand="0" w:firstRowFirstColumn="0" w:firstRowLastColumn="0" w:lastRowFirstColumn="0" w:lastRowLastColumn="0"/>
            <w:tcW w:w="1799" w:type="dxa"/>
          </w:tcPr>
          <w:p w14:paraId="15E3964C" w14:textId="15CA32FA" w:rsidR="003374B5" w:rsidRPr="0088406B" w:rsidRDefault="003374B5" w:rsidP="003374B5">
            <w:pPr>
              <w:spacing w:before="0" w:after="0"/>
              <w:ind w:firstLine="11"/>
              <w:rPr>
                <w:rFonts w:cs="Times New Roman"/>
              </w:rPr>
            </w:pPr>
            <w:r>
              <w:rPr>
                <w:rFonts w:cs="Times New Roman"/>
              </w:rPr>
              <w:lastRenderedPageBreak/>
              <w:t>378 341,00</w:t>
            </w:r>
            <w:r w:rsidRPr="0088406B">
              <w:rPr>
                <w:rFonts w:cs="Times New Roman"/>
              </w:rPr>
              <w:t xml:space="preserve"> (</w:t>
            </w:r>
            <w:r w:rsidRPr="0088406B">
              <w:t>EFS)</w:t>
            </w:r>
          </w:p>
        </w:tc>
        <w:tc>
          <w:tcPr>
            <w:tcW w:w="2802" w:type="dxa"/>
          </w:tcPr>
          <w:p w14:paraId="57099323" w14:textId="23072D71"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68197C">
              <w:rPr>
                <w:rFonts w:cs="Times New Roman"/>
              </w:rPr>
              <w:t>Rozwój usług w zakresie zapewnienia opieki osobom potrzebującym wsparcia w codziennym funkcjonowaniu</w:t>
            </w:r>
          </w:p>
        </w:tc>
        <w:tc>
          <w:tcPr>
            <w:tcW w:w="2802" w:type="dxa"/>
          </w:tcPr>
          <w:p w14:paraId="255E8207" w14:textId="3E1675D3"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Seniorzy, osoby w niekorzystnej sytuacji, mieszkańcy obszaru LGD</w:t>
            </w:r>
          </w:p>
        </w:tc>
        <w:tc>
          <w:tcPr>
            <w:tcW w:w="2803" w:type="dxa"/>
          </w:tcPr>
          <w:p w14:paraId="35AF17FE" w14:textId="6DC349DE"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konkurs/operacja własna</w:t>
            </w:r>
          </w:p>
        </w:tc>
      </w:tr>
      <w:tr w:rsidR="003374B5" w:rsidRPr="0088406B" w14:paraId="4612C0AB" w14:textId="77777777" w:rsidTr="003374B5">
        <w:tc>
          <w:tcPr>
            <w:cnfStyle w:val="001000000000" w:firstRow="0" w:lastRow="0" w:firstColumn="1" w:lastColumn="0" w:oddVBand="0" w:evenVBand="0" w:oddHBand="0" w:evenHBand="0" w:firstRowFirstColumn="0" w:firstRowLastColumn="0" w:lastRowFirstColumn="0" w:lastRowLastColumn="0"/>
            <w:tcW w:w="1799" w:type="dxa"/>
          </w:tcPr>
          <w:p w14:paraId="1B8D0011" w14:textId="78396871" w:rsidR="003374B5" w:rsidRPr="0088406B" w:rsidRDefault="003374B5" w:rsidP="003374B5">
            <w:pPr>
              <w:spacing w:before="0" w:after="0"/>
              <w:ind w:firstLine="11"/>
              <w:rPr>
                <w:rFonts w:cs="Times New Roman"/>
              </w:rPr>
            </w:pPr>
            <w:r>
              <w:rPr>
                <w:rFonts w:cs="Times New Roman"/>
              </w:rPr>
              <w:t>2</w:t>
            </w:r>
            <w:r w:rsidRPr="0088406B">
              <w:rPr>
                <w:rFonts w:cs="Times New Roman"/>
              </w:rPr>
              <w:t>00 000,00 (</w:t>
            </w:r>
            <w:r w:rsidRPr="0088406B">
              <w:t>EFS)</w:t>
            </w:r>
          </w:p>
        </w:tc>
        <w:tc>
          <w:tcPr>
            <w:tcW w:w="2802" w:type="dxa"/>
          </w:tcPr>
          <w:p w14:paraId="0B4856CF" w14:textId="41BEB33A"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68197C">
              <w:rPr>
                <w:rFonts w:cs="Times New Roman"/>
              </w:rPr>
              <w:t>Aktywni mieszkańcy - aktywizacja mieszkańców i poprawa dostępności infrastruktury dla osób będących w niekorzystnej sytuacji</w:t>
            </w:r>
          </w:p>
        </w:tc>
        <w:tc>
          <w:tcPr>
            <w:tcW w:w="2802" w:type="dxa"/>
          </w:tcPr>
          <w:p w14:paraId="7136F360" w14:textId="1B0A01B0"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Osoby w niekorzystnej sytuacji</w:t>
            </w:r>
          </w:p>
        </w:tc>
        <w:tc>
          <w:tcPr>
            <w:tcW w:w="2803" w:type="dxa"/>
          </w:tcPr>
          <w:p w14:paraId="6423A235" w14:textId="408A2D3D"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konkurs/operacje partnerskie/projekt partnerski/operacja własna</w:t>
            </w:r>
          </w:p>
        </w:tc>
      </w:tr>
      <w:tr w:rsidR="003374B5" w:rsidRPr="0088406B" w14:paraId="4F2C99CB" w14:textId="77777777" w:rsidTr="003374B5">
        <w:tc>
          <w:tcPr>
            <w:cnfStyle w:val="001000000000" w:firstRow="0" w:lastRow="0" w:firstColumn="1" w:lastColumn="0" w:oddVBand="0" w:evenVBand="0" w:oddHBand="0" w:evenHBand="0" w:firstRowFirstColumn="0" w:firstRowLastColumn="0" w:lastRowFirstColumn="0" w:lastRowLastColumn="0"/>
            <w:tcW w:w="1799" w:type="dxa"/>
          </w:tcPr>
          <w:p w14:paraId="58762BCC" w14:textId="614F9131" w:rsidR="003374B5" w:rsidRPr="0088406B" w:rsidRDefault="003374B5" w:rsidP="003374B5">
            <w:pPr>
              <w:spacing w:before="0" w:after="0"/>
              <w:ind w:firstLine="11"/>
              <w:rPr>
                <w:rFonts w:cs="Times New Roman"/>
              </w:rPr>
            </w:pPr>
            <w:r w:rsidRPr="0088406B">
              <w:rPr>
                <w:rFonts w:cs="Times New Roman"/>
              </w:rPr>
              <w:t>1</w:t>
            </w:r>
            <w:r>
              <w:rPr>
                <w:rFonts w:cs="Times New Roman"/>
              </w:rPr>
              <w:t>25</w:t>
            </w:r>
            <w:r w:rsidRPr="0088406B">
              <w:rPr>
                <w:rFonts w:cs="Times New Roman"/>
              </w:rPr>
              <w:t xml:space="preserve"> 000,00 (EFROW)</w:t>
            </w:r>
          </w:p>
        </w:tc>
        <w:tc>
          <w:tcPr>
            <w:tcW w:w="2802" w:type="dxa"/>
          </w:tcPr>
          <w:p w14:paraId="487B1C7B" w14:textId="45A5E6FB"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68197C">
              <w:rPr>
                <w:rFonts w:cs="Times New Roman"/>
              </w:rPr>
              <w:t>Budowanie kapitału społecznego i wzmacnianie świadomości obywatelskiej poprzez aktywizację lokalnych liderów i organizacji pozarządowych</w:t>
            </w:r>
          </w:p>
        </w:tc>
        <w:tc>
          <w:tcPr>
            <w:tcW w:w="2802" w:type="dxa"/>
          </w:tcPr>
          <w:p w14:paraId="36007FB0" w14:textId="40A90B7F"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Liderzy lokalni, NGO, mieszkańcy obszaru LGD</w:t>
            </w:r>
          </w:p>
        </w:tc>
        <w:tc>
          <w:tcPr>
            <w:tcW w:w="2803" w:type="dxa"/>
          </w:tcPr>
          <w:p w14:paraId="4C2F5715" w14:textId="75BE22BE"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konkurs/projekt grantowy/operacje partnerskie/projekt partnerski/operacja własna</w:t>
            </w:r>
          </w:p>
        </w:tc>
      </w:tr>
      <w:tr w:rsidR="003374B5" w:rsidRPr="0088406B" w14:paraId="550EBBF1" w14:textId="77777777" w:rsidTr="003374B5">
        <w:tc>
          <w:tcPr>
            <w:cnfStyle w:val="001000000000" w:firstRow="0" w:lastRow="0" w:firstColumn="1" w:lastColumn="0" w:oddVBand="0" w:evenVBand="0" w:oddHBand="0" w:evenHBand="0" w:firstRowFirstColumn="0" w:firstRowLastColumn="0" w:lastRowFirstColumn="0" w:lastRowLastColumn="0"/>
            <w:tcW w:w="1799" w:type="dxa"/>
          </w:tcPr>
          <w:p w14:paraId="7D14E06D" w14:textId="4F515778" w:rsidR="003374B5" w:rsidRPr="0088406B" w:rsidRDefault="003374B5" w:rsidP="003374B5">
            <w:pPr>
              <w:spacing w:before="0" w:after="0"/>
              <w:ind w:firstLine="11"/>
              <w:rPr>
                <w:rFonts w:cs="Times New Roman"/>
              </w:rPr>
            </w:pPr>
            <w:r w:rsidRPr="0088406B">
              <w:rPr>
                <w:rFonts w:cs="Times New Roman"/>
              </w:rPr>
              <w:t>800 000,00 (EFROW)</w:t>
            </w:r>
          </w:p>
        </w:tc>
        <w:tc>
          <w:tcPr>
            <w:tcW w:w="2802" w:type="dxa"/>
          </w:tcPr>
          <w:p w14:paraId="24F2B414" w14:textId="49A79A39"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68197C">
              <w:rPr>
                <w:rFonts w:cs="Times New Roman"/>
              </w:rPr>
              <w:t>Rozwijanie przedsiębiorczości związanej z branżą społeczną (edukacja, wychowanie, oświata, zdrowie, rehabilitacja, usługi opiekuńcze)</w:t>
            </w:r>
          </w:p>
        </w:tc>
        <w:tc>
          <w:tcPr>
            <w:tcW w:w="2802" w:type="dxa"/>
          </w:tcPr>
          <w:p w14:paraId="0DF32E1F" w14:textId="17B83723"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Przedsiębiorcy oraz osoby planujące rozpocząć działalność gospodarczą</w:t>
            </w:r>
          </w:p>
        </w:tc>
        <w:tc>
          <w:tcPr>
            <w:tcW w:w="2803" w:type="dxa"/>
          </w:tcPr>
          <w:p w14:paraId="453D2058" w14:textId="430B4AC0" w:rsidR="003374B5" w:rsidRPr="0088406B" w:rsidRDefault="003374B5" w:rsidP="003374B5">
            <w:pPr>
              <w:spacing w:before="0" w:after="0"/>
              <w:ind w:firstLine="11"/>
              <w:jc w:val="left"/>
              <w:cnfStyle w:val="000000000000" w:firstRow="0" w:lastRow="0" w:firstColumn="0" w:lastColumn="0" w:oddVBand="0" w:evenVBand="0" w:oddHBand="0" w:evenHBand="0" w:firstRowFirstColumn="0" w:firstRowLastColumn="0" w:lastRowFirstColumn="0" w:lastRowLastColumn="0"/>
              <w:rPr>
                <w:rFonts w:cs="Times New Roman"/>
              </w:rPr>
            </w:pPr>
            <w:r w:rsidRPr="0088406B">
              <w:rPr>
                <w:rFonts w:cs="Times New Roman"/>
              </w:rPr>
              <w:t>konkurs</w:t>
            </w:r>
          </w:p>
        </w:tc>
      </w:tr>
    </w:tbl>
    <w:p w14:paraId="22924C26" w14:textId="77777777" w:rsidR="003374B5" w:rsidRDefault="003374B5" w:rsidP="00BD4A33">
      <w:pPr>
        <w:rPr>
          <w:b/>
          <w:bCs/>
          <w:sz w:val="28"/>
          <w:szCs w:val="28"/>
        </w:rPr>
        <w:sectPr w:rsidR="003374B5" w:rsidSect="00F50013">
          <w:headerReference w:type="even" r:id="rId77"/>
          <w:headerReference w:type="default" r:id="rId78"/>
          <w:footerReference w:type="default" r:id="rId79"/>
          <w:headerReference w:type="first" r:id="rId80"/>
          <w:footnotePr>
            <w:pos w:val="beneathText"/>
          </w:footnotePr>
          <w:pgSz w:w="11906" w:h="16838"/>
          <w:pgMar w:top="993" w:right="851" w:bottom="1418" w:left="851" w:header="709" w:footer="709" w:gutter="0"/>
          <w:cols w:space="708"/>
          <w:titlePg/>
          <w:docGrid w:linePitch="360"/>
        </w:sectPr>
      </w:pPr>
    </w:p>
    <w:p w14:paraId="6788D5E6" w14:textId="77777777" w:rsidR="003374B5" w:rsidRPr="00E5305F" w:rsidRDefault="003374B5" w:rsidP="003374B5">
      <w:pPr>
        <w:rPr>
          <w:b/>
          <w:bCs/>
          <w:sz w:val="28"/>
          <w:szCs w:val="28"/>
        </w:rPr>
      </w:pPr>
      <w:r w:rsidRPr="00E5305F">
        <w:rPr>
          <w:b/>
          <w:bCs/>
          <w:sz w:val="28"/>
          <w:szCs w:val="28"/>
        </w:rPr>
        <w:lastRenderedPageBreak/>
        <w:t>Załącznik nr 2. Plan działania</w:t>
      </w:r>
    </w:p>
    <w:tbl>
      <w:tblPr>
        <w:tblW w:w="15221" w:type="dxa"/>
        <w:tblInd w:w="-431" w:type="dxa"/>
        <w:tblLayout w:type="fixed"/>
        <w:tblCellMar>
          <w:left w:w="70" w:type="dxa"/>
          <w:right w:w="70" w:type="dxa"/>
        </w:tblCellMar>
        <w:tblLook w:val="04A0" w:firstRow="1" w:lastRow="0" w:firstColumn="1" w:lastColumn="0" w:noHBand="0" w:noVBand="1"/>
      </w:tblPr>
      <w:tblGrid>
        <w:gridCol w:w="2553"/>
        <w:gridCol w:w="2976"/>
        <w:gridCol w:w="744"/>
        <w:gridCol w:w="744"/>
        <w:gridCol w:w="744"/>
        <w:gridCol w:w="745"/>
        <w:gridCol w:w="744"/>
        <w:gridCol w:w="744"/>
        <w:gridCol w:w="744"/>
        <w:gridCol w:w="745"/>
        <w:gridCol w:w="744"/>
        <w:gridCol w:w="744"/>
        <w:gridCol w:w="744"/>
        <w:gridCol w:w="745"/>
        <w:gridCol w:w="761"/>
      </w:tblGrid>
      <w:tr w:rsidR="003374B5" w:rsidRPr="00CB29D0" w14:paraId="642C77A4" w14:textId="77777777" w:rsidTr="00207464">
        <w:trPr>
          <w:trHeight w:val="468"/>
        </w:trPr>
        <w:tc>
          <w:tcPr>
            <w:tcW w:w="255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C8E6D90"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 xml:space="preserve">CEL </w:t>
            </w:r>
          </w:p>
        </w:tc>
        <w:tc>
          <w:tcPr>
            <w:tcW w:w="29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0DFADE"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lata</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65DCA0C"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31.12.2024</w:t>
            </w:r>
            <w:r w:rsidRPr="00CB29D0">
              <w:rPr>
                <w:rFonts w:ascii="Times New Roman" w:eastAsia="Times New Roman" w:hAnsi="Times New Roman" w:cs="Times New Roman"/>
                <w:sz w:val="16"/>
                <w:szCs w:val="16"/>
                <w:lang w:eastAsia="pl-PL"/>
              </w:rPr>
              <w:t>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71D1F6E"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31.12.2025</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34B7630"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31.12.2026</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101BDE6"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31.12.2027</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ADEC559"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31.12.2028</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F45B8ED"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do 31.12.2029</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92D050"/>
            <w:textDirection w:val="tbRl"/>
            <w:vAlign w:val="center"/>
            <w:hideMark/>
          </w:tcPr>
          <w:p w14:paraId="00D41B6B" w14:textId="77777777" w:rsidR="003374B5" w:rsidRPr="00CB29D0" w:rsidRDefault="003374B5" w:rsidP="00524318">
            <w:pPr>
              <w:spacing w:before="0" w:after="0" w:line="240" w:lineRule="auto"/>
              <w:jc w:val="center"/>
              <w:rPr>
                <w:rFonts w:ascii="Calibri" w:eastAsia="Times New Roman" w:hAnsi="Calibri" w:cs="Calibri"/>
                <w:b/>
                <w:bCs/>
                <w:sz w:val="16"/>
                <w:szCs w:val="16"/>
                <w:lang w:eastAsia="pl-PL"/>
              </w:rPr>
            </w:pPr>
            <w:r w:rsidRPr="00CB29D0">
              <w:rPr>
                <w:rFonts w:ascii="Calibri" w:eastAsia="Times New Roman" w:hAnsi="Calibri" w:cs="Calibri"/>
                <w:b/>
                <w:bCs/>
                <w:sz w:val="16"/>
                <w:szCs w:val="16"/>
                <w:lang w:eastAsia="pl-PL"/>
              </w:rPr>
              <w:t>Pro</w:t>
            </w:r>
            <w:r w:rsidRPr="00207464">
              <w:rPr>
                <w:rFonts w:ascii="Calibri" w:eastAsia="Times New Roman" w:hAnsi="Calibri" w:cs="Calibri"/>
                <w:b/>
                <w:bCs/>
                <w:sz w:val="16"/>
                <w:szCs w:val="16"/>
                <w:shd w:val="clear" w:color="auto" w:fill="92D050"/>
                <w:lang w:eastAsia="pl-PL"/>
              </w:rPr>
              <w:t>gram</w:t>
            </w:r>
          </w:p>
        </w:tc>
      </w:tr>
      <w:tr w:rsidR="003374B5" w:rsidRPr="00CB29D0" w14:paraId="740BAC8F" w14:textId="77777777" w:rsidTr="00207464">
        <w:trPr>
          <w:cantSplit/>
          <w:trHeight w:val="1134"/>
        </w:trPr>
        <w:tc>
          <w:tcPr>
            <w:tcW w:w="255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8F6A905" w14:textId="77777777" w:rsidR="003374B5" w:rsidRPr="00CB29D0" w:rsidRDefault="003374B5" w:rsidP="00524318">
            <w:pPr>
              <w:spacing w:before="0" w:after="0" w:line="240" w:lineRule="auto"/>
              <w:rPr>
                <w:rFonts w:ascii="Calibri" w:eastAsia="Times New Roman" w:hAnsi="Calibri" w:cs="Calibri"/>
                <w:b/>
                <w:bCs/>
                <w:sz w:val="16"/>
                <w:szCs w:val="16"/>
                <w:lang w:eastAsia="pl-PL"/>
              </w:rPr>
            </w:pPr>
          </w:p>
        </w:tc>
        <w:tc>
          <w:tcPr>
            <w:tcW w:w="2976"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49BEECF9"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Nazwa wskaźnika</w:t>
            </w:r>
          </w:p>
        </w:tc>
        <w:tc>
          <w:tcPr>
            <w:tcW w:w="744" w:type="dxa"/>
            <w:tcBorders>
              <w:top w:val="single" w:sz="4" w:space="0" w:color="auto"/>
              <w:left w:val="nil"/>
              <w:bottom w:val="single" w:sz="4" w:space="0" w:color="auto"/>
              <w:right w:val="nil"/>
            </w:tcBorders>
            <w:shd w:val="clear" w:color="000000" w:fill="FFFFCC"/>
            <w:textDirection w:val="tbRl"/>
            <w:vAlign w:val="center"/>
            <w:hideMark/>
          </w:tcPr>
          <w:p w14:paraId="3C95E339"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4" w:type="dxa"/>
            <w:tcBorders>
              <w:top w:val="single" w:sz="4" w:space="0" w:color="auto"/>
              <w:left w:val="single" w:sz="4" w:space="0" w:color="auto"/>
              <w:bottom w:val="single" w:sz="4" w:space="0" w:color="auto"/>
              <w:right w:val="single" w:sz="4" w:space="0" w:color="auto"/>
            </w:tcBorders>
            <w:shd w:val="clear" w:color="000000" w:fill="FFFFCC"/>
            <w:textDirection w:val="tbRl"/>
            <w:vAlign w:val="center"/>
            <w:hideMark/>
          </w:tcPr>
          <w:p w14:paraId="5D3AE895"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37F98508"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7A7142C5"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661B689D"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4489425A"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60C33F13"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3D57A793"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66C48CEA"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1D5ED709"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5A6C2891"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025D3AA4" w14:textId="77777777" w:rsidR="003374B5" w:rsidRPr="00CB29D0" w:rsidRDefault="003374B5" w:rsidP="00524318">
            <w:pPr>
              <w:spacing w:before="0" w:after="0" w:line="240" w:lineRule="auto"/>
              <w:ind w:left="113" w:right="113"/>
              <w:jc w:val="center"/>
              <w:rPr>
                <w:rFonts w:ascii="Calibri" w:eastAsia="Times New Roman" w:hAnsi="Calibri" w:cs="Calibri"/>
                <w:sz w:val="16"/>
                <w:szCs w:val="16"/>
                <w:lang w:eastAsia="pl-PL"/>
              </w:rPr>
            </w:pPr>
            <w:r w:rsidRPr="00CB29D0">
              <w:rPr>
                <w:rFonts w:ascii="Calibri" w:eastAsia="Times New Roman" w:hAnsi="Calibri" w:cs="Calibri"/>
                <w:sz w:val="16"/>
                <w:szCs w:val="16"/>
                <w:lang w:eastAsia="pl-PL"/>
              </w:rPr>
              <w:t>% realizacji wskaźnika narastająco</w:t>
            </w:r>
          </w:p>
        </w:tc>
        <w:tc>
          <w:tcPr>
            <w:tcW w:w="76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D9F51A3" w14:textId="77777777" w:rsidR="003374B5" w:rsidRPr="00CB29D0" w:rsidRDefault="003374B5" w:rsidP="00524318">
            <w:pPr>
              <w:spacing w:before="0" w:after="0" w:line="240" w:lineRule="auto"/>
              <w:rPr>
                <w:rFonts w:ascii="Calibri" w:eastAsia="Times New Roman" w:hAnsi="Calibri" w:cs="Calibri"/>
                <w:b/>
                <w:bCs/>
                <w:sz w:val="16"/>
                <w:szCs w:val="16"/>
                <w:lang w:eastAsia="pl-PL"/>
              </w:rPr>
            </w:pPr>
          </w:p>
        </w:tc>
      </w:tr>
      <w:tr w:rsidR="003374B5" w:rsidRPr="00CB29D0" w14:paraId="23565D2C" w14:textId="77777777" w:rsidTr="00207464">
        <w:trPr>
          <w:trHeight w:val="435"/>
        </w:trPr>
        <w:tc>
          <w:tcPr>
            <w:tcW w:w="15221" w:type="dxa"/>
            <w:gridSpan w:val="15"/>
            <w:tcBorders>
              <w:top w:val="single" w:sz="4" w:space="0" w:color="auto"/>
              <w:left w:val="single" w:sz="4" w:space="0" w:color="auto"/>
              <w:bottom w:val="single" w:sz="4" w:space="0" w:color="auto"/>
              <w:right w:val="single" w:sz="4" w:space="0" w:color="auto"/>
            </w:tcBorders>
            <w:shd w:val="clear" w:color="auto" w:fill="92D050"/>
            <w:vAlign w:val="center"/>
            <w:hideMark/>
          </w:tcPr>
          <w:p w14:paraId="7EE7F2B1" w14:textId="396966E7" w:rsidR="003374B5" w:rsidRPr="00A43F27" w:rsidRDefault="003374B5" w:rsidP="00524318">
            <w:pPr>
              <w:spacing w:before="0" w:after="0" w:line="240" w:lineRule="auto"/>
              <w:jc w:val="center"/>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C.1. Zielony, innowacyjny</w:t>
            </w:r>
            <w:r w:rsidR="00E94808">
              <w:rPr>
                <w:rFonts w:ascii="Calibri" w:eastAsia="Times New Roman" w:hAnsi="Calibri" w:cs="Calibri"/>
                <w:b/>
                <w:bCs/>
                <w:sz w:val="18"/>
                <w:szCs w:val="18"/>
                <w:lang w:eastAsia="pl-PL"/>
              </w:rPr>
              <w:t>,</w:t>
            </w:r>
            <w:r w:rsidRPr="00A43F27">
              <w:rPr>
                <w:rFonts w:ascii="Calibri" w:eastAsia="Times New Roman" w:hAnsi="Calibri" w:cs="Calibri"/>
                <w:b/>
                <w:bCs/>
                <w:sz w:val="18"/>
                <w:szCs w:val="18"/>
                <w:lang w:eastAsia="pl-PL"/>
              </w:rPr>
              <w:t xml:space="preserve"> atrakcyjny - wzmocnienie endogenicznych potencjałów gmin leżących wokół miasta </w:t>
            </w:r>
            <w:proofErr w:type="spellStart"/>
            <w:r w:rsidRPr="00A43F27">
              <w:rPr>
                <w:rFonts w:ascii="Calibri" w:eastAsia="Times New Roman" w:hAnsi="Calibri" w:cs="Calibri"/>
                <w:b/>
                <w:bCs/>
                <w:sz w:val="18"/>
                <w:szCs w:val="18"/>
                <w:lang w:eastAsia="pl-PL"/>
              </w:rPr>
              <w:t>subregionalnego</w:t>
            </w:r>
            <w:proofErr w:type="spellEnd"/>
            <w:r w:rsidRPr="00A43F27">
              <w:rPr>
                <w:rFonts w:ascii="Calibri" w:eastAsia="Times New Roman" w:hAnsi="Calibri" w:cs="Calibri"/>
                <w:b/>
                <w:bCs/>
                <w:sz w:val="18"/>
                <w:szCs w:val="18"/>
                <w:lang w:eastAsia="pl-PL"/>
              </w:rPr>
              <w:t xml:space="preserve"> - Tarnowa jako elementów podnoszących jakość życia</w:t>
            </w:r>
          </w:p>
        </w:tc>
      </w:tr>
      <w:tr w:rsidR="00A43F27" w:rsidRPr="00CB29D0" w14:paraId="3B393D81" w14:textId="77777777" w:rsidTr="00207464">
        <w:trPr>
          <w:cantSplit/>
          <w:trHeight w:val="1015"/>
        </w:trPr>
        <w:tc>
          <w:tcPr>
            <w:tcW w:w="255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4137FA"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 1.1 </w:t>
            </w:r>
            <w:r w:rsidRPr="00A43F27">
              <w:rPr>
                <w:rFonts w:ascii="Calibri" w:eastAsia="Times New Roman" w:hAnsi="Calibri" w:cs="Calibri"/>
                <w:sz w:val="18"/>
                <w:szCs w:val="18"/>
                <w:lang w:eastAsia="pl-PL"/>
              </w:rPr>
              <w:t>Poprawa dostępności do usług publicznych poprzez rozwój małej infrastruktury, dostępności i mobilności</w:t>
            </w:r>
          </w:p>
        </w:tc>
        <w:tc>
          <w:tcPr>
            <w:tcW w:w="2976" w:type="dxa"/>
            <w:tcBorders>
              <w:top w:val="single" w:sz="4" w:space="0" w:color="auto"/>
              <w:left w:val="nil"/>
              <w:right w:val="single" w:sz="4" w:space="0" w:color="auto"/>
            </w:tcBorders>
            <w:shd w:val="clear" w:color="auto" w:fill="auto"/>
            <w:vAlign w:val="center"/>
            <w:hideMark/>
          </w:tcPr>
          <w:p w14:paraId="380D473D"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Wskaźnik produktu:</w:t>
            </w:r>
            <w:r w:rsidRPr="00A43F27">
              <w:rPr>
                <w:rFonts w:ascii="Calibri" w:eastAsia="Times New Roman" w:hAnsi="Calibri" w:cs="Calibri"/>
                <w:sz w:val="18"/>
                <w:szCs w:val="18"/>
                <w:lang w:eastAsia="pl-PL"/>
              </w:rPr>
              <w:t xml:space="preserve"> Liczba operacji ułatwiającej dostęp do usług publicznych</w:t>
            </w:r>
          </w:p>
        </w:tc>
        <w:tc>
          <w:tcPr>
            <w:tcW w:w="744" w:type="dxa"/>
            <w:tcBorders>
              <w:top w:val="single" w:sz="4" w:space="0" w:color="auto"/>
              <w:left w:val="nil"/>
              <w:right w:val="single" w:sz="4" w:space="0" w:color="auto"/>
            </w:tcBorders>
            <w:shd w:val="clear" w:color="auto" w:fill="auto"/>
            <w:vAlign w:val="center"/>
            <w:hideMark/>
          </w:tcPr>
          <w:p w14:paraId="7072CBB2" w14:textId="2FFEE91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7EFD5203" w14:textId="3DF79314"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0,00%</w:t>
            </w:r>
          </w:p>
        </w:tc>
        <w:tc>
          <w:tcPr>
            <w:tcW w:w="744" w:type="dxa"/>
            <w:tcBorders>
              <w:top w:val="single" w:sz="4" w:space="0" w:color="auto"/>
              <w:left w:val="nil"/>
              <w:right w:val="single" w:sz="4" w:space="0" w:color="auto"/>
            </w:tcBorders>
            <w:shd w:val="clear" w:color="auto" w:fill="auto"/>
            <w:vAlign w:val="center"/>
            <w:hideMark/>
          </w:tcPr>
          <w:p w14:paraId="57404216" w14:textId="66FD717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5" w:type="dxa"/>
            <w:tcBorders>
              <w:top w:val="single" w:sz="4" w:space="0" w:color="auto"/>
              <w:left w:val="nil"/>
              <w:right w:val="single" w:sz="4" w:space="0" w:color="auto"/>
            </w:tcBorders>
            <w:shd w:val="clear" w:color="auto" w:fill="auto"/>
            <w:vAlign w:val="center"/>
            <w:hideMark/>
          </w:tcPr>
          <w:p w14:paraId="57342FB7" w14:textId="3A57B6F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37,5%</w:t>
            </w:r>
          </w:p>
        </w:tc>
        <w:tc>
          <w:tcPr>
            <w:tcW w:w="744" w:type="dxa"/>
            <w:tcBorders>
              <w:top w:val="single" w:sz="4" w:space="0" w:color="auto"/>
              <w:left w:val="nil"/>
              <w:right w:val="single" w:sz="4" w:space="0" w:color="auto"/>
            </w:tcBorders>
            <w:shd w:val="clear" w:color="auto" w:fill="auto"/>
            <w:vAlign w:val="center"/>
            <w:hideMark/>
          </w:tcPr>
          <w:p w14:paraId="081764A3" w14:textId="5A95704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4" w:type="dxa"/>
            <w:tcBorders>
              <w:top w:val="single" w:sz="4" w:space="0" w:color="auto"/>
              <w:left w:val="nil"/>
              <w:right w:val="single" w:sz="4" w:space="0" w:color="auto"/>
            </w:tcBorders>
            <w:shd w:val="clear" w:color="auto" w:fill="auto"/>
            <w:vAlign w:val="center"/>
            <w:hideMark/>
          </w:tcPr>
          <w:p w14:paraId="047C7CF0" w14:textId="1329967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75,0%</w:t>
            </w:r>
          </w:p>
        </w:tc>
        <w:tc>
          <w:tcPr>
            <w:tcW w:w="744" w:type="dxa"/>
            <w:tcBorders>
              <w:top w:val="single" w:sz="4" w:space="0" w:color="auto"/>
              <w:left w:val="nil"/>
              <w:right w:val="single" w:sz="4" w:space="0" w:color="auto"/>
            </w:tcBorders>
            <w:shd w:val="clear" w:color="auto" w:fill="auto"/>
            <w:vAlign w:val="center"/>
            <w:hideMark/>
          </w:tcPr>
          <w:p w14:paraId="36D1ADBF" w14:textId="3319F21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right w:val="single" w:sz="4" w:space="0" w:color="auto"/>
            </w:tcBorders>
            <w:shd w:val="clear" w:color="auto" w:fill="auto"/>
            <w:vAlign w:val="center"/>
            <w:hideMark/>
          </w:tcPr>
          <w:p w14:paraId="250358D2" w14:textId="16E232C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0C73415D" w14:textId="7896BF4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3C9F54CB" w14:textId="1AC8C227"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4784B894" w14:textId="322CD0C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hideMark/>
          </w:tcPr>
          <w:p w14:paraId="49A9CE85" w14:textId="71A4748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4AC78" w14:textId="3FE2D3F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77802E7D" w14:textId="77777777" w:rsidTr="00207464">
        <w:trPr>
          <w:trHeight w:val="986"/>
        </w:trPr>
        <w:tc>
          <w:tcPr>
            <w:tcW w:w="255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F94366"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Przedsięwzięcie P.1.2</w:t>
            </w:r>
            <w:r w:rsidRPr="00A43F27">
              <w:rPr>
                <w:rFonts w:ascii="Calibri" w:eastAsia="Times New Roman" w:hAnsi="Calibri" w:cs="Calibri"/>
                <w:sz w:val="18"/>
                <w:szCs w:val="18"/>
                <w:lang w:eastAsia="pl-PL"/>
              </w:rPr>
              <w:t xml:space="preserve"> Promocja postaw proekologicznych oraz wspieranie i promowanie instalacji OZE na obszarze LGD „Zielony Pierścień Tarnowa”</w:t>
            </w:r>
          </w:p>
        </w:tc>
        <w:tc>
          <w:tcPr>
            <w:tcW w:w="2976" w:type="dxa"/>
            <w:tcBorders>
              <w:top w:val="single" w:sz="4" w:space="0" w:color="auto"/>
              <w:left w:val="nil"/>
              <w:right w:val="single" w:sz="4" w:space="0" w:color="auto"/>
            </w:tcBorders>
            <w:shd w:val="clear" w:color="auto" w:fill="auto"/>
            <w:vAlign w:val="center"/>
            <w:hideMark/>
          </w:tcPr>
          <w:p w14:paraId="7E9B691B"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Liczba operacji w zakresie promocji postaw proekologicznych oraz wspieranie i promowanie instalacji OZE</w:t>
            </w:r>
          </w:p>
        </w:tc>
        <w:tc>
          <w:tcPr>
            <w:tcW w:w="744" w:type="dxa"/>
            <w:tcBorders>
              <w:top w:val="single" w:sz="4" w:space="0" w:color="auto"/>
              <w:left w:val="nil"/>
              <w:right w:val="single" w:sz="4" w:space="0" w:color="auto"/>
            </w:tcBorders>
            <w:shd w:val="clear" w:color="auto" w:fill="auto"/>
            <w:vAlign w:val="center"/>
            <w:hideMark/>
          </w:tcPr>
          <w:p w14:paraId="2B1C34D5" w14:textId="105445F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7423AB50" w14:textId="6984CD8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0,00%</w:t>
            </w:r>
          </w:p>
        </w:tc>
        <w:tc>
          <w:tcPr>
            <w:tcW w:w="744" w:type="dxa"/>
            <w:tcBorders>
              <w:top w:val="single" w:sz="4" w:space="0" w:color="auto"/>
              <w:left w:val="nil"/>
              <w:right w:val="single" w:sz="4" w:space="0" w:color="auto"/>
            </w:tcBorders>
            <w:shd w:val="clear" w:color="auto" w:fill="auto"/>
            <w:vAlign w:val="center"/>
            <w:hideMark/>
          </w:tcPr>
          <w:p w14:paraId="17701766" w14:textId="5BBFBF0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right w:val="single" w:sz="4" w:space="0" w:color="auto"/>
            </w:tcBorders>
            <w:shd w:val="clear" w:color="auto" w:fill="auto"/>
            <w:vAlign w:val="center"/>
            <w:hideMark/>
          </w:tcPr>
          <w:p w14:paraId="423E56EE" w14:textId="21A6EC8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50,0%</w:t>
            </w:r>
          </w:p>
        </w:tc>
        <w:tc>
          <w:tcPr>
            <w:tcW w:w="744" w:type="dxa"/>
            <w:tcBorders>
              <w:top w:val="single" w:sz="4" w:space="0" w:color="auto"/>
              <w:left w:val="nil"/>
              <w:right w:val="single" w:sz="4" w:space="0" w:color="auto"/>
            </w:tcBorders>
            <w:shd w:val="clear" w:color="auto" w:fill="auto"/>
            <w:vAlign w:val="center"/>
            <w:hideMark/>
          </w:tcPr>
          <w:p w14:paraId="6C99CF1C" w14:textId="127AA73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hideMark/>
          </w:tcPr>
          <w:p w14:paraId="63AB5F87" w14:textId="58293DC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75,0%</w:t>
            </w:r>
          </w:p>
        </w:tc>
        <w:tc>
          <w:tcPr>
            <w:tcW w:w="744" w:type="dxa"/>
            <w:tcBorders>
              <w:top w:val="single" w:sz="4" w:space="0" w:color="auto"/>
              <w:left w:val="nil"/>
              <w:right w:val="single" w:sz="4" w:space="0" w:color="auto"/>
            </w:tcBorders>
            <w:shd w:val="clear" w:color="auto" w:fill="auto"/>
            <w:vAlign w:val="center"/>
            <w:hideMark/>
          </w:tcPr>
          <w:p w14:paraId="407CAFB6" w14:textId="1F6A391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right w:val="single" w:sz="4" w:space="0" w:color="auto"/>
            </w:tcBorders>
            <w:shd w:val="clear" w:color="auto" w:fill="auto"/>
            <w:vAlign w:val="center"/>
            <w:hideMark/>
          </w:tcPr>
          <w:p w14:paraId="0A6DA1A7" w14:textId="6836AB7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2ADF308D" w14:textId="437D86B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4F56637E" w14:textId="7F458C32"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4033C38C" w14:textId="376E0BEE"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hideMark/>
          </w:tcPr>
          <w:p w14:paraId="1CE1A57B" w14:textId="255AAF3A"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62E70" w14:textId="7B55B74A"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359738B0" w14:textId="77777777" w:rsidTr="00207464">
        <w:trPr>
          <w:trHeight w:val="1270"/>
        </w:trPr>
        <w:tc>
          <w:tcPr>
            <w:tcW w:w="2553" w:type="dxa"/>
            <w:tcBorders>
              <w:top w:val="single" w:sz="4" w:space="0" w:color="auto"/>
              <w:left w:val="single" w:sz="4" w:space="0" w:color="auto"/>
              <w:bottom w:val="single" w:sz="4" w:space="0" w:color="auto"/>
              <w:right w:val="single" w:sz="4" w:space="0" w:color="auto"/>
            </w:tcBorders>
            <w:shd w:val="clear" w:color="auto" w:fill="92D050"/>
            <w:vAlign w:val="center"/>
          </w:tcPr>
          <w:p w14:paraId="0B846D45" w14:textId="77777777" w:rsidR="00A43F27" w:rsidRPr="00A43F27" w:rsidRDefault="00A43F27" w:rsidP="00A43F27">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 xml:space="preserve">Przedsięwzięcie P.1.3. </w:t>
            </w:r>
            <w:r w:rsidRPr="00A43F27">
              <w:rPr>
                <w:rFonts w:ascii="Calibri" w:eastAsia="Times New Roman" w:hAnsi="Calibri" w:cs="Calibri"/>
                <w:sz w:val="18"/>
                <w:szCs w:val="18"/>
                <w:lang w:eastAsia="pl-PL"/>
              </w:rPr>
              <w:t>Wsparcie innowacyjnych przedsiębiorstw w branżach ważnych dla rozwoju obszaru LGD (w szczególności: branża budowlano-remontowa, motoryzacyjna, drzewna/ stolarskiej, usługi czasu wolnego)</w:t>
            </w:r>
          </w:p>
        </w:tc>
        <w:tc>
          <w:tcPr>
            <w:tcW w:w="2976" w:type="dxa"/>
            <w:tcBorders>
              <w:top w:val="single" w:sz="4" w:space="0" w:color="auto"/>
              <w:left w:val="nil"/>
              <w:right w:val="single" w:sz="4" w:space="0" w:color="auto"/>
            </w:tcBorders>
            <w:shd w:val="clear" w:color="auto" w:fill="auto"/>
            <w:vAlign w:val="center"/>
          </w:tcPr>
          <w:p w14:paraId="7260AD48"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Liczba operacji polegająca na utworzeniu nowego przedsiębiorstwa lub rozwoju istniejącego przedsiębiorstwa.</w:t>
            </w:r>
          </w:p>
        </w:tc>
        <w:tc>
          <w:tcPr>
            <w:tcW w:w="744" w:type="dxa"/>
            <w:tcBorders>
              <w:top w:val="single" w:sz="4" w:space="0" w:color="auto"/>
              <w:left w:val="nil"/>
              <w:right w:val="single" w:sz="4" w:space="0" w:color="auto"/>
            </w:tcBorders>
            <w:shd w:val="clear" w:color="auto" w:fill="auto"/>
            <w:vAlign w:val="center"/>
          </w:tcPr>
          <w:p w14:paraId="01E48C5C" w14:textId="2D2C4D1E"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37E959CC" w14:textId="21C0418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0,00%</w:t>
            </w:r>
          </w:p>
        </w:tc>
        <w:tc>
          <w:tcPr>
            <w:tcW w:w="744" w:type="dxa"/>
            <w:tcBorders>
              <w:top w:val="single" w:sz="4" w:space="0" w:color="auto"/>
              <w:left w:val="nil"/>
              <w:right w:val="single" w:sz="4" w:space="0" w:color="auto"/>
            </w:tcBorders>
            <w:shd w:val="clear" w:color="auto" w:fill="auto"/>
            <w:vAlign w:val="center"/>
          </w:tcPr>
          <w:p w14:paraId="0E26BFAE" w14:textId="228152F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5" w:type="dxa"/>
            <w:tcBorders>
              <w:top w:val="single" w:sz="4" w:space="0" w:color="auto"/>
              <w:left w:val="nil"/>
              <w:right w:val="single" w:sz="4" w:space="0" w:color="auto"/>
            </w:tcBorders>
            <w:shd w:val="clear" w:color="auto" w:fill="auto"/>
            <w:vAlign w:val="center"/>
          </w:tcPr>
          <w:p w14:paraId="7F943526" w14:textId="0600C1A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26,7%</w:t>
            </w:r>
          </w:p>
        </w:tc>
        <w:tc>
          <w:tcPr>
            <w:tcW w:w="744" w:type="dxa"/>
            <w:tcBorders>
              <w:top w:val="single" w:sz="4" w:space="0" w:color="auto"/>
              <w:left w:val="nil"/>
              <w:right w:val="single" w:sz="4" w:space="0" w:color="auto"/>
            </w:tcBorders>
            <w:shd w:val="clear" w:color="auto" w:fill="auto"/>
            <w:vAlign w:val="center"/>
          </w:tcPr>
          <w:p w14:paraId="73C7E2D2" w14:textId="786BC58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4" w:type="dxa"/>
            <w:tcBorders>
              <w:top w:val="single" w:sz="4" w:space="0" w:color="auto"/>
              <w:left w:val="nil"/>
              <w:right w:val="single" w:sz="4" w:space="0" w:color="auto"/>
            </w:tcBorders>
            <w:shd w:val="clear" w:color="auto" w:fill="auto"/>
            <w:vAlign w:val="center"/>
          </w:tcPr>
          <w:p w14:paraId="56558168" w14:textId="6F159EA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53,3%</w:t>
            </w:r>
          </w:p>
        </w:tc>
        <w:tc>
          <w:tcPr>
            <w:tcW w:w="744" w:type="dxa"/>
            <w:tcBorders>
              <w:top w:val="single" w:sz="4" w:space="0" w:color="auto"/>
              <w:left w:val="nil"/>
              <w:right w:val="single" w:sz="4" w:space="0" w:color="auto"/>
            </w:tcBorders>
            <w:shd w:val="clear" w:color="auto" w:fill="auto"/>
            <w:vAlign w:val="center"/>
          </w:tcPr>
          <w:p w14:paraId="29525B02" w14:textId="5615B9F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5" w:type="dxa"/>
            <w:tcBorders>
              <w:top w:val="single" w:sz="4" w:space="0" w:color="auto"/>
              <w:left w:val="nil"/>
              <w:right w:val="single" w:sz="4" w:space="0" w:color="auto"/>
            </w:tcBorders>
            <w:shd w:val="clear" w:color="auto" w:fill="auto"/>
            <w:vAlign w:val="center"/>
          </w:tcPr>
          <w:p w14:paraId="577A289A" w14:textId="65B78694"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80,0%</w:t>
            </w:r>
          </w:p>
        </w:tc>
        <w:tc>
          <w:tcPr>
            <w:tcW w:w="744" w:type="dxa"/>
            <w:tcBorders>
              <w:top w:val="single" w:sz="4" w:space="0" w:color="auto"/>
              <w:left w:val="nil"/>
              <w:right w:val="single" w:sz="4" w:space="0" w:color="auto"/>
            </w:tcBorders>
            <w:shd w:val="clear" w:color="auto" w:fill="auto"/>
            <w:vAlign w:val="center"/>
          </w:tcPr>
          <w:p w14:paraId="047483BA" w14:textId="031DFCB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4" w:type="dxa"/>
            <w:tcBorders>
              <w:top w:val="single" w:sz="4" w:space="0" w:color="auto"/>
              <w:left w:val="nil"/>
              <w:right w:val="single" w:sz="4" w:space="0" w:color="auto"/>
            </w:tcBorders>
            <w:shd w:val="clear" w:color="auto" w:fill="auto"/>
            <w:vAlign w:val="center"/>
          </w:tcPr>
          <w:p w14:paraId="04EE19A4" w14:textId="347DBB4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3D5A5C5B" w14:textId="66F7DDE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4E95D63D" w14:textId="3D7F0AB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6548D16D" w14:textId="540132F7"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37E09825" w14:textId="77777777" w:rsidTr="00207464">
        <w:trPr>
          <w:trHeight w:val="1270"/>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0566759B"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P.1.4. </w:t>
            </w:r>
            <w:r w:rsidRPr="00A43F27">
              <w:rPr>
                <w:rFonts w:ascii="Calibri" w:eastAsia="Times New Roman" w:hAnsi="Calibri" w:cs="Calibri"/>
                <w:sz w:val="18"/>
                <w:szCs w:val="18"/>
                <w:lang w:eastAsia="pl-PL"/>
              </w:rPr>
              <w:t>Rozwój infrastruktury kultury, turystyki oraz dbałość o dziedzictwo materialne i niematerialne (historyczne) obszaru (opieki nad zabytkami)</w:t>
            </w:r>
          </w:p>
        </w:tc>
        <w:tc>
          <w:tcPr>
            <w:tcW w:w="2976" w:type="dxa"/>
            <w:tcBorders>
              <w:top w:val="single" w:sz="4" w:space="0" w:color="auto"/>
              <w:left w:val="nil"/>
              <w:right w:val="single" w:sz="4" w:space="0" w:color="auto"/>
            </w:tcBorders>
            <w:shd w:val="clear" w:color="auto" w:fill="auto"/>
          </w:tcPr>
          <w:p w14:paraId="46BA8197"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RCO 77. liczba obiektów kulturalnych i turystycznych objętych wsparciem.</w:t>
            </w:r>
          </w:p>
        </w:tc>
        <w:tc>
          <w:tcPr>
            <w:tcW w:w="744" w:type="dxa"/>
            <w:tcBorders>
              <w:top w:val="single" w:sz="4" w:space="0" w:color="auto"/>
              <w:left w:val="nil"/>
              <w:right w:val="single" w:sz="4" w:space="0" w:color="auto"/>
            </w:tcBorders>
            <w:shd w:val="clear" w:color="auto" w:fill="auto"/>
            <w:vAlign w:val="center"/>
          </w:tcPr>
          <w:p w14:paraId="7C0A663A" w14:textId="07D6FE7E"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3600C03F" w14:textId="06E4903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0,00%</w:t>
            </w:r>
          </w:p>
        </w:tc>
        <w:tc>
          <w:tcPr>
            <w:tcW w:w="744" w:type="dxa"/>
            <w:tcBorders>
              <w:top w:val="single" w:sz="4" w:space="0" w:color="auto"/>
              <w:left w:val="nil"/>
              <w:right w:val="single" w:sz="4" w:space="0" w:color="auto"/>
            </w:tcBorders>
            <w:shd w:val="clear" w:color="auto" w:fill="auto"/>
            <w:vAlign w:val="center"/>
          </w:tcPr>
          <w:p w14:paraId="55DC106B" w14:textId="48D19DB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right w:val="single" w:sz="4" w:space="0" w:color="auto"/>
            </w:tcBorders>
            <w:shd w:val="clear" w:color="auto" w:fill="auto"/>
            <w:vAlign w:val="center"/>
          </w:tcPr>
          <w:p w14:paraId="766EC969" w14:textId="19F9CCD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33,3%</w:t>
            </w:r>
          </w:p>
        </w:tc>
        <w:tc>
          <w:tcPr>
            <w:tcW w:w="744" w:type="dxa"/>
            <w:tcBorders>
              <w:top w:val="single" w:sz="4" w:space="0" w:color="auto"/>
              <w:left w:val="nil"/>
              <w:right w:val="single" w:sz="4" w:space="0" w:color="auto"/>
            </w:tcBorders>
            <w:shd w:val="clear" w:color="auto" w:fill="auto"/>
            <w:vAlign w:val="center"/>
          </w:tcPr>
          <w:p w14:paraId="1331BA9B" w14:textId="3598EC1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4" w:type="dxa"/>
            <w:tcBorders>
              <w:top w:val="single" w:sz="4" w:space="0" w:color="auto"/>
              <w:left w:val="nil"/>
              <w:right w:val="single" w:sz="4" w:space="0" w:color="auto"/>
            </w:tcBorders>
            <w:shd w:val="clear" w:color="auto" w:fill="auto"/>
            <w:vAlign w:val="center"/>
          </w:tcPr>
          <w:p w14:paraId="75D090B7" w14:textId="0BC6398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66,7%</w:t>
            </w:r>
          </w:p>
        </w:tc>
        <w:tc>
          <w:tcPr>
            <w:tcW w:w="744" w:type="dxa"/>
            <w:tcBorders>
              <w:top w:val="single" w:sz="4" w:space="0" w:color="auto"/>
              <w:left w:val="nil"/>
              <w:right w:val="single" w:sz="4" w:space="0" w:color="auto"/>
            </w:tcBorders>
            <w:shd w:val="clear" w:color="auto" w:fill="auto"/>
            <w:vAlign w:val="center"/>
          </w:tcPr>
          <w:p w14:paraId="5D4CB676" w14:textId="1C368BF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right w:val="single" w:sz="4" w:space="0" w:color="auto"/>
            </w:tcBorders>
            <w:shd w:val="clear" w:color="auto" w:fill="auto"/>
            <w:vAlign w:val="center"/>
          </w:tcPr>
          <w:p w14:paraId="6300C1FA" w14:textId="73DED2B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83,3%</w:t>
            </w:r>
          </w:p>
        </w:tc>
        <w:tc>
          <w:tcPr>
            <w:tcW w:w="744" w:type="dxa"/>
            <w:tcBorders>
              <w:top w:val="single" w:sz="4" w:space="0" w:color="auto"/>
              <w:left w:val="nil"/>
              <w:right w:val="single" w:sz="4" w:space="0" w:color="auto"/>
            </w:tcBorders>
            <w:shd w:val="clear" w:color="auto" w:fill="auto"/>
            <w:vAlign w:val="center"/>
          </w:tcPr>
          <w:p w14:paraId="2F1E905A" w14:textId="361CC00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tcPr>
          <w:p w14:paraId="4294A230" w14:textId="66901CB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5B1EEEF1" w14:textId="2C2DEB9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4CC175C8" w14:textId="3C287C32"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34D05884" w14:textId="18271F7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r w:rsidR="00A43F27" w:rsidRPr="00CB29D0" w14:paraId="326EC05F" w14:textId="77777777" w:rsidTr="00207464">
        <w:trPr>
          <w:trHeight w:val="1270"/>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3E399543"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P.1.5. </w:t>
            </w:r>
            <w:r w:rsidRPr="00A43F27">
              <w:rPr>
                <w:rFonts w:ascii="Calibri" w:eastAsia="Times New Roman" w:hAnsi="Calibri" w:cs="Calibri"/>
                <w:sz w:val="18"/>
                <w:szCs w:val="18"/>
                <w:lang w:eastAsia="pl-PL"/>
              </w:rPr>
              <w:t>Rozwijanie i popularyzacja dziedzictwa kulturowego i bogatych tradycji lokalnych</w:t>
            </w:r>
          </w:p>
        </w:tc>
        <w:tc>
          <w:tcPr>
            <w:tcW w:w="2976" w:type="dxa"/>
            <w:tcBorders>
              <w:top w:val="single" w:sz="4" w:space="0" w:color="auto"/>
              <w:left w:val="nil"/>
              <w:right w:val="single" w:sz="4" w:space="0" w:color="auto"/>
            </w:tcBorders>
            <w:shd w:val="clear" w:color="auto" w:fill="auto"/>
          </w:tcPr>
          <w:p w14:paraId="422012AB"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Liczba operacji związanych z rozwijaniem i popularyzacją dziedzictwa kulturowego i bogatych tradycji lokalnych.</w:t>
            </w:r>
          </w:p>
        </w:tc>
        <w:tc>
          <w:tcPr>
            <w:tcW w:w="744" w:type="dxa"/>
            <w:tcBorders>
              <w:top w:val="single" w:sz="4" w:space="0" w:color="auto"/>
              <w:left w:val="nil"/>
              <w:right w:val="single" w:sz="4" w:space="0" w:color="auto"/>
            </w:tcBorders>
            <w:shd w:val="clear" w:color="auto" w:fill="auto"/>
            <w:vAlign w:val="center"/>
          </w:tcPr>
          <w:p w14:paraId="6378F01A" w14:textId="4F60F934"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tcPr>
          <w:p w14:paraId="31A00850" w14:textId="364911F7"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20,00%</w:t>
            </w:r>
          </w:p>
        </w:tc>
        <w:tc>
          <w:tcPr>
            <w:tcW w:w="744" w:type="dxa"/>
            <w:tcBorders>
              <w:top w:val="single" w:sz="4" w:space="0" w:color="auto"/>
              <w:left w:val="nil"/>
              <w:right w:val="single" w:sz="4" w:space="0" w:color="auto"/>
            </w:tcBorders>
            <w:shd w:val="clear" w:color="auto" w:fill="auto"/>
            <w:vAlign w:val="center"/>
          </w:tcPr>
          <w:p w14:paraId="636BA9FF" w14:textId="222A5E0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right w:val="single" w:sz="4" w:space="0" w:color="auto"/>
            </w:tcBorders>
            <w:shd w:val="clear" w:color="auto" w:fill="auto"/>
            <w:vAlign w:val="center"/>
          </w:tcPr>
          <w:p w14:paraId="346579AC" w14:textId="349DF1D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60,0%</w:t>
            </w:r>
          </w:p>
        </w:tc>
        <w:tc>
          <w:tcPr>
            <w:tcW w:w="744" w:type="dxa"/>
            <w:tcBorders>
              <w:top w:val="single" w:sz="4" w:space="0" w:color="auto"/>
              <w:left w:val="nil"/>
              <w:right w:val="single" w:sz="4" w:space="0" w:color="auto"/>
            </w:tcBorders>
            <w:shd w:val="clear" w:color="auto" w:fill="auto"/>
            <w:vAlign w:val="center"/>
          </w:tcPr>
          <w:p w14:paraId="33F993C0" w14:textId="77A924E7"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tcPr>
          <w:p w14:paraId="08A6058B" w14:textId="3A4A76F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80,0%</w:t>
            </w:r>
          </w:p>
        </w:tc>
        <w:tc>
          <w:tcPr>
            <w:tcW w:w="744" w:type="dxa"/>
            <w:tcBorders>
              <w:top w:val="single" w:sz="4" w:space="0" w:color="auto"/>
              <w:left w:val="nil"/>
              <w:right w:val="single" w:sz="4" w:space="0" w:color="auto"/>
            </w:tcBorders>
            <w:shd w:val="clear" w:color="auto" w:fill="auto"/>
            <w:vAlign w:val="center"/>
          </w:tcPr>
          <w:p w14:paraId="642F6256" w14:textId="555C15A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right w:val="single" w:sz="4" w:space="0" w:color="auto"/>
            </w:tcBorders>
            <w:shd w:val="clear" w:color="auto" w:fill="auto"/>
            <w:vAlign w:val="center"/>
          </w:tcPr>
          <w:p w14:paraId="08DC69F8" w14:textId="1C1F08F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0AD9F1B7" w14:textId="6B8F462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tcPr>
          <w:p w14:paraId="661AA9CF" w14:textId="4DCBB2B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120,0%</w:t>
            </w:r>
          </w:p>
        </w:tc>
        <w:tc>
          <w:tcPr>
            <w:tcW w:w="744" w:type="dxa"/>
            <w:tcBorders>
              <w:top w:val="single" w:sz="4" w:space="0" w:color="auto"/>
              <w:left w:val="nil"/>
              <w:right w:val="single" w:sz="4" w:space="0" w:color="auto"/>
            </w:tcBorders>
            <w:shd w:val="clear" w:color="auto" w:fill="auto"/>
            <w:vAlign w:val="center"/>
          </w:tcPr>
          <w:p w14:paraId="27F14A1C" w14:textId="57DC61D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6EB4DAD4" w14:textId="5FE2F42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2B3BDBDF" w14:textId="036C675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321D4753" w14:textId="77777777" w:rsidTr="00055C1F">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6C57E" w14:textId="77777777" w:rsidR="00A43F27" w:rsidRPr="00A43F27" w:rsidRDefault="00A43F27" w:rsidP="00A43F27">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W.1.1.</w:t>
            </w:r>
          </w:p>
        </w:tc>
        <w:tc>
          <w:tcPr>
            <w:tcW w:w="2976" w:type="dxa"/>
            <w:tcBorders>
              <w:top w:val="single" w:sz="4" w:space="0" w:color="auto"/>
              <w:left w:val="nil"/>
              <w:bottom w:val="single" w:sz="4" w:space="0" w:color="auto"/>
              <w:right w:val="single" w:sz="4" w:space="0" w:color="auto"/>
            </w:tcBorders>
            <w:shd w:val="clear" w:color="000000" w:fill="FFFFFF"/>
          </w:tcPr>
          <w:p w14:paraId="13634978"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 xml:space="preserve">R.41PR. Łączenie obszarów wiejskich w Europie: odsetek ludności wiejskiej korzystającej z lepszego dostępu do </w:t>
            </w:r>
            <w:r w:rsidRPr="00A43F27">
              <w:rPr>
                <w:rFonts w:ascii="Calibri" w:eastAsia="Times New Roman" w:hAnsi="Calibri" w:cs="Calibri"/>
                <w:sz w:val="18"/>
                <w:szCs w:val="18"/>
                <w:lang w:eastAsia="pl-PL"/>
              </w:rPr>
              <w:lastRenderedPageBreak/>
              <w:t>usług i infrastruktury dzięki wsparciu z WPR.</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3063A23" w14:textId="4DFD182A"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lastRenderedPageBreak/>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F13DBD" w14:textId="76AE9DF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1DA3A27" w14:textId="0194D023"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BF5B060" w14:textId="0D5E584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B7C3FBF" w14:textId="3BB15C8E"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5 000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A65960" w14:textId="765A4302"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0BFB3A9" w14:textId="1E387D2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5 000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5C1091" w14:textId="3BE5917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7F47107" w14:textId="78269C5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5 000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7A0F82E" w14:textId="673CE56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55DBFFF" w14:textId="45019021"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89B77D2" w14:textId="1B698EC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5F50997D" w14:textId="3954700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24115909" w14:textId="77777777" w:rsidTr="00055C1F">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5F8BF" w14:textId="77777777" w:rsidR="00A43F27" w:rsidRPr="00A43F27" w:rsidRDefault="00A43F27" w:rsidP="00A43F27">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W.1.2.</w:t>
            </w:r>
          </w:p>
        </w:tc>
        <w:tc>
          <w:tcPr>
            <w:tcW w:w="2976" w:type="dxa"/>
            <w:tcBorders>
              <w:top w:val="single" w:sz="4" w:space="0" w:color="auto"/>
              <w:left w:val="nil"/>
              <w:bottom w:val="single" w:sz="4" w:space="0" w:color="auto"/>
              <w:right w:val="single" w:sz="4" w:space="0" w:color="auto"/>
            </w:tcBorders>
            <w:shd w:val="clear" w:color="000000" w:fill="FFFFFF"/>
          </w:tcPr>
          <w:p w14:paraId="1F6476B4"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C2A9D85" w14:textId="68030B6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39E9F81E" w14:textId="62ABF6A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FE07A07" w14:textId="413DAD94"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1B6444C" w14:textId="7FCB2371"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866E4B7" w14:textId="5230641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E60F06F" w14:textId="31F3623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7F4B5C2" w14:textId="1B15DB6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1ED8874" w14:textId="04E87FE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30988DBA" w14:textId="57D9ED7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81EC43" w14:textId="6AD07240"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E51C26B" w14:textId="5E78207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19C7B48" w14:textId="3D9EE54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0B324F1A" w14:textId="7F8EFAA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75E15616" w14:textId="77777777" w:rsidTr="00055C1F">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177C6" w14:textId="77777777" w:rsidR="00A43F27" w:rsidRPr="00A43F27" w:rsidRDefault="00A43F27" w:rsidP="00A43F27">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W.1.3.</w:t>
            </w:r>
          </w:p>
        </w:tc>
        <w:tc>
          <w:tcPr>
            <w:tcW w:w="2976" w:type="dxa"/>
            <w:tcBorders>
              <w:top w:val="single" w:sz="4" w:space="0" w:color="auto"/>
              <w:left w:val="nil"/>
              <w:bottom w:val="single" w:sz="4" w:space="0" w:color="auto"/>
              <w:right w:val="single" w:sz="4" w:space="0" w:color="auto"/>
            </w:tcBorders>
            <w:shd w:val="clear" w:color="000000" w:fill="FFFFFF"/>
          </w:tcPr>
          <w:p w14:paraId="0FACC80A"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R.37. Wzrost gospodarczy i zatrudnienie na obszarach wiejskich: nowe miejsca pracy objęte wsparciem w ramach projektów WPR.</w:t>
            </w:r>
          </w:p>
        </w:tc>
        <w:tc>
          <w:tcPr>
            <w:tcW w:w="744" w:type="dxa"/>
            <w:tcBorders>
              <w:top w:val="single" w:sz="4" w:space="0" w:color="auto"/>
              <w:left w:val="nil"/>
              <w:bottom w:val="single" w:sz="4" w:space="0" w:color="auto"/>
              <w:right w:val="single" w:sz="4" w:space="0" w:color="auto"/>
            </w:tcBorders>
            <w:shd w:val="clear" w:color="auto" w:fill="auto"/>
            <w:vAlign w:val="center"/>
          </w:tcPr>
          <w:p w14:paraId="7282EAB1" w14:textId="4183139B"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37277F2" w14:textId="14CA3A40"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79704B43" w14:textId="25980B99"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4044D10" w14:textId="3FA494BA"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140D453E" w14:textId="68D4629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C261A9D" w14:textId="6D263432"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CD7D0A0" w14:textId="2F8F62BA"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E6B70ED" w14:textId="53D045E3"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AD81608" w14:textId="7D8189E2"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ED1F3E5" w14:textId="527CC9A3"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27865A81" w14:textId="0EC5CB46"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84AD72F" w14:textId="5EC71FC3"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1A2E1B7D" w14:textId="471631B5"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A43F27" w:rsidRPr="00CB29D0" w14:paraId="6D7EE977" w14:textId="77777777" w:rsidTr="00055C1F">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0755D" w14:textId="77777777" w:rsidR="00A43F27" w:rsidRPr="00A43F27" w:rsidRDefault="00A43F27" w:rsidP="00A43F27">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W.1.4.</w:t>
            </w:r>
          </w:p>
        </w:tc>
        <w:tc>
          <w:tcPr>
            <w:tcW w:w="2976" w:type="dxa"/>
            <w:tcBorders>
              <w:top w:val="single" w:sz="4" w:space="0" w:color="auto"/>
              <w:left w:val="nil"/>
              <w:bottom w:val="single" w:sz="4" w:space="0" w:color="auto"/>
              <w:right w:val="single" w:sz="4" w:space="0" w:color="auto"/>
            </w:tcBorders>
            <w:shd w:val="clear" w:color="000000" w:fill="FFFFFF"/>
          </w:tcPr>
          <w:p w14:paraId="6C9355DC" w14:textId="77777777" w:rsidR="00A43F27" w:rsidRPr="00A43F27" w:rsidRDefault="00A43F27" w:rsidP="00A43F27">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RCR 77. Liczba osób odwiedzających obiekty kulturalne i turystyczne objęte wsparciem.</w:t>
            </w:r>
          </w:p>
        </w:tc>
        <w:tc>
          <w:tcPr>
            <w:tcW w:w="744" w:type="dxa"/>
            <w:tcBorders>
              <w:top w:val="single" w:sz="4" w:space="0" w:color="auto"/>
              <w:left w:val="nil"/>
              <w:bottom w:val="single" w:sz="4" w:space="0" w:color="auto"/>
              <w:right w:val="single" w:sz="4" w:space="0" w:color="auto"/>
            </w:tcBorders>
            <w:shd w:val="clear" w:color="auto" w:fill="auto"/>
            <w:vAlign w:val="center"/>
          </w:tcPr>
          <w:p w14:paraId="6B51DA65" w14:textId="5C9403FD"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E345019" w14:textId="0D3DD480"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77F1AF36" w14:textId="3569E338"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DDBAC8C" w14:textId="1EC414CE"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F772923" w14:textId="7C484E2E"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7 000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971F8FB" w14:textId="7A3E4730"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0469AA27" w14:textId="7CEC2ABA"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7 000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4B13C09" w14:textId="323041A3"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7E590300" w14:textId="0B3010B1"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6 000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7D5201F" w14:textId="6B4FD29D"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063E0854" w14:textId="3A3E9ACF"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4D2216F" w14:textId="071F1CC2" w:rsidR="00A43F27" w:rsidRPr="00A43F27" w:rsidRDefault="00A43F27" w:rsidP="00A43F27">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5C596B86" w14:textId="210DDFCC" w:rsidR="00A43F27" w:rsidRPr="00A43F27" w:rsidRDefault="00A43F27" w:rsidP="00A43F27">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bl>
    <w:p w14:paraId="5C9E49C5" w14:textId="4C2F9AF5" w:rsidR="008E2C6D" w:rsidRPr="00055C1F" w:rsidRDefault="008E2C6D" w:rsidP="00BD4A33">
      <w:pPr>
        <w:rPr>
          <w:b/>
          <w:bCs/>
          <w:sz w:val="16"/>
          <w:szCs w:val="16"/>
        </w:rPr>
      </w:pPr>
    </w:p>
    <w:tbl>
      <w:tblPr>
        <w:tblW w:w="15221" w:type="dxa"/>
        <w:tblInd w:w="-431" w:type="dxa"/>
        <w:tblLayout w:type="fixed"/>
        <w:tblCellMar>
          <w:left w:w="70" w:type="dxa"/>
          <w:right w:w="70" w:type="dxa"/>
        </w:tblCellMar>
        <w:tblLook w:val="04A0" w:firstRow="1" w:lastRow="0" w:firstColumn="1" w:lastColumn="0" w:noHBand="0" w:noVBand="1"/>
      </w:tblPr>
      <w:tblGrid>
        <w:gridCol w:w="2553"/>
        <w:gridCol w:w="2976"/>
        <w:gridCol w:w="744"/>
        <w:gridCol w:w="744"/>
        <w:gridCol w:w="744"/>
        <w:gridCol w:w="745"/>
        <w:gridCol w:w="744"/>
        <w:gridCol w:w="744"/>
        <w:gridCol w:w="744"/>
        <w:gridCol w:w="745"/>
        <w:gridCol w:w="744"/>
        <w:gridCol w:w="744"/>
        <w:gridCol w:w="744"/>
        <w:gridCol w:w="745"/>
        <w:gridCol w:w="761"/>
      </w:tblGrid>
      <w:tr w:rsidR="00055C1F" w:rsidRPr="00B10C3E" w14:paraId="27DADD3B" w14:textId="77777777" w:rsidTr="00207464">
        <w:trPr>
          <w:trHeight w:val="391"/>
        </w:trPr>
        <w:tc>
          <w:tcPr>
            <w:tcW w:w="255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7F3194F"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 xml:space="preserve">CEL </w:t>
            </w:r>
          </w:p>
        </w:tc>
        <w:tc>
          <w:tcPr>
            <w:tcW w:w="29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1E9BBA"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lata</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54918F9"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31.12.2024</w:t>
            </w:r>
            <w:r w:rsidRPr="00B10C3E">
              <w:rPr>
                <w:rFonts w:ascii="Times New Roman" w:eastAsia="Times New Roman" w:hAnsi="Times New Roman" w:cs="Times New Roman"/>
                <w:sz w:val="16"/>
                <w:szCs w:val="16"/>
                <w:lang w:eastAsia="pl-PL"/>
              </w:rPr>
              <w:t>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04FB93C"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31.12.2025</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D821626"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31.12.2026</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298AA77"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31.12.2027</w:t>
            </w:r>
          </w:p>
        </w:tc>
        <w:tc>
          <w:tcPr>
            <w:tcW w:w="148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5D0580C"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31.12.2028</w:t>
            </w:r>
          </w:p>
        </w:tc>
        <w:tc>
          <w:tcPr>
            <w:tcW w:w="1489"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4CE7C68"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do 31.12.2029</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92D050"/>
            <w:textDirection w:val="tbRl"/>
            <w:vAlign w:val="center"/>
            <w:hideMark/>
          </w:tcPr>
          <w:p w14:paraId="40877687" w14:textId="77777777" w:rsidR="00055C1F" w:rsidRPr="00B10C3E" w:rsidRDefault="00055C1F" w:rsidP="009266D9">
            <w:pPr>
              <w:spacing w:before="0" w:after="0" w:line="240" w:lineRule="auto"/>
              <w:jc w:val="center"/>
              <w:rPr>
                <w:rFonts w:ascii="Calibri" w:eastAsia="Times New Roman" w:hAnsi="Calibri" w:cs="Calibri"/>
                <w:b/>
                <w:bCs/>
                <w:sz w:val="16"/>
                <w:szCs w:val="16"/>
                <w:lang w:eastAsia="pl-PL"/>
              </w:rPr>
            </w:pPr>
            <w:r w:rsidRPr="00B10C3E">
              <w:rPr>
                <w:rFonts w:ascii="Calibri" w:eastAsia="Times New Roman" w:hAnsi="Calibri" w:cs="Calibri"/>
                <w:b/>
                <w:bCs/>
                <w:sz w:val="16"/>
                <w:szCs w:val="16"/>
                <w:lang w:eastAsia="pl-PL"/>
              </w:rPr>
              <w:t>Program</w:t>
            </w:r>
          </w:p>
        </w:tc>
      </w:tr>
      <w:tr w:rsidR="00055C1F" w:rsidRPr="00B10C3E" w14:paraId="5FA1191C" w14:textId="77777777" w:rsidTr="00207464">
        <w:trPr>
          <w:cantSplit/>
          <w:trHeight w:val="1134"/>
        </w:trPr>
        <w:tc>
          <w:tcPr>
            <w:tcW w:w="255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265DF27" w14:textId="77777777" w:rsidR="00055C1F" w:rsidRPr="00B10C3E" w:rsidRDefault="00055C1F" w:rsidP="009266D9">
            <w:pPr>
              <w:spacing w:before="0" w:after="0" w:line="240" w:lineRule="auto"/>
              <w:rPr>
                <w:rFonts w:ascii="Calibri" w:eastAsia="Times New Roman" w:hAnsi="Calibri" w:cs="Calibri"/>
                <w:b/>
                <w:bCs/>
                <w:sz w:val="16"/>
                <w:szCs w:val="16"/>
                <w:lang w:eastAsia="pl-PL"/>
              </w:rPr>
            </w:pPr>
          </w:p>
        </w:tc>
        <w:tc>
          <w:tcPr>
            <w:tcW w:w="2976"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692E8FEA"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Nazwa wskaźnika</w:t>
            </w:r>
          </w:p>
        </w:tc>
        <w:tc>
          <w:tcPr>
            <w:tcW w:w="744" w:type="dxa"/>
            <w:tcBorders>
              <w:top w:val="single" w:sz="4" w:space="0" w:color="auto"/>
              <w:left w:val="nil"/>
              <w:bottom w:val="single" w:sz="4" w:space="0" w:color="auto"/>
              <w:right w:val="nil"/>
            </w:tcBorders>
            <w:shd w:val="clear" w:color="000000" w:fill="FFFFCC"/>
            <w:textDirection w:val="tbRl"/>
            <w:vAlign w:val="center"/>
            <w:hideMark/>
          </w:tcPr>
          <w:p w14:paraId="3A53FF6A"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4" w:type="dxa"/>
            <w:tcBorders>
              <w:top w:val="single" w:sz="4" w:space="0" w:color="auto"/>
              <w:left w:val="single" w:sz="4" w:space="0" w:color="auto"/>
              <w:bottom w:val="single" w:sz="4" w:space="0" w:color="auto"/>
              <w:right w:val="single" w:sz="4" w:space="0" w:color="auto"/>
            </w:tcBorders>
            <w:shd w:val="clear" w:color="000000" w:fill="FFFFCC"/>
            <w:textDirection w:val="tbRl"/>
            <w:vAlign w:val="center"/>
            <w:hideMark/>
          </w:tcPr>
          <w:p w14:paraId="437A6591"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49974045"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4A8973AD"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1627A12C"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095EC8FD"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145147A3"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0D35F4C3"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69FB8752"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7183549D"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44"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56520697"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Wartość z jednostką miary</w:t>
            </w:r>
          </w:p>
        </w:tc>
        <w:tc>
          <w:tcPr>
            <w:tcW w:w="745" w:type="dxa"/>
            <w:tcBorders>
              <w:top w:val="single" w:sz="4" w:space="0" w:color="auto"/>
              <w:left w:val="nil"/>
              <w:bottom w:val="single" w:sz="4" w:space="0" w:color="auto"/>
              <w:right w:val="single" w:sz="4" w:space="0" w:color="auto"/>
            </w:tcBorders>
            <w:shd w:val="clear" w:color="000000" w:fill="FFFFCC"/>
            <w:textDirection w:val="tbRl"/>
            <w:vAlign w:val="center"/>
            <w:hideMark/>
          </w:tcPr>
          <w:p w14:paraId="23D3BCED" w14:textId="77777777" w:rsidR="00055C1F" w:rsidRPr="00B10C3E" w:rsidRDefault="00055C1F" w:rsidP="009266D9">
            <w:pPr>
              <w:spacing w:before="0" w:after="0" w:line="240" w:lineRule="auto"/>
              <w:ind w:left="113" w:right="113"/>
              <w:jc w:val="center"/>
              <w:rPr>
                <w:rFonts w:ascii="Calibri" w:eastAsia="Times New Roman" w:hAnsi="Calibri" w:cs="Calibri"/>
                <w:sz w:val="16"/>
                <w:szCs w:val="16"/>
                <w:lang w:eastAsia="pl-PL"/>
              </w:rPr>
            </w:pPr>
            <w:r w:rsidRPr="00B10C3E">
              <w:rPr>
                <w:rFonts w:ascii="Calibri" w:eastAsia="Times New Roman" w:hAnsi="Calibri" w:cs="Calibri"/>
                <w:sz w:val="16"/>
                <w:szCs w:val="16"/>
                <w:lang w:eastAsia="pl-PL"/>
              </w:rPr>
              <w:t>% realizacji wskaźnika narastająco</w:t>
            </w:r>
          </w:p>
        </w:tc>
        <w:tc>
          <w:tcPr>
            <w:tcW w:w="76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D03A36C" w14:textId="77777777" w:rsidR="00055C1F" w:rsidRPr="00B10C3E" w:rsidRDefault="00055C1F" w:rsidP="009266D9">
            <w:pPr>
              <w:spacing w:before="0" w:after="0" w:line="240" w:lineRule="auto"/>
              <w:rPr>
                <w:rFonts w:ascii="Calibri" w:eastAsia="Times New Roman" w:hAnsi="Calibri" w:cs="Calibri"/>
                <w:b/>
                <w:bCs/>
                <w:sz w:val="16"/>
                <w:szCs w:val="16"/>
                <w:lang w:eastAsia="pl-PL"/>
              </w:rPr>
            </w:pPr>
          </w:p>
        </w:tc>
      </w:tr>
      <w:tr w:rsidR="00055C1F" w:rsidRPr="00B10C3E" w14:paraId="25E3CBA6" w14:textId="77777777" w:rsidTr="00207464">
        <w:trPr>
          <w:trHeight w:val="435"/>
        </w:trPr>
        <w:tc>
          <w:tcPr>
            <w:tcW w:w="15221" w:type="dxa"/>
            <w:gridSpan w:val="15"/>
            <w:tcBorders>
              <w:top w:val="single" w:sz="4" w:space="0" w:color="auto"/>
              <w:left w:val="single" w:sz="4" w:space="0" w:color="auto"/>
              <w:bottom w:val="single" w:sz="4" w:space="0" w:color="auto"/>
              <w:right w:val="single" w:sz="4" w:space="0" w:color="auto"/>
            </w:tcBorders>
            <w:shd w:val="clear" w:color="auto" w:fill="92D050"/>
            <w:vAlign w:val="center"/>
            <w:hideMark/>
          </w:tcPr>
          <w:p w14:paraId="424D2DD3" w14:textId="5414A778" w:rsidR="00055C1F" w:rsidRPr="00A43F27" w:rsidRDefault="00055C1F" w:rsidP="009266D9">
            <w:pPr>
              <w:spacing w:before="0" w:after="0" w:line="240" w:lineRule="auto"/>
              <w:jc w:val="center"/>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C.2. Szczęśliwy, różnorodny</w:t>
            </w:r>
            <w:r w:rsidR="00E94808">
              <w:rPr>
                <w:rFonts w:ascii="Calibri" w:eastAsia="Times New Roman" w:hAnsi="Calibri" w:cs="Calibri"/>
                <w:b/>
                <w:bCs/>
                <w:sz w:val="18"/>
                <w:szCs w:val="18"/>
                <w:lang w:eastAsia="pl-PL"/>
              </w:rPr>
              <w:t>,</w:t>
            </w:r>
            <w:r w:rsidRPr="00A43F27">
              <w:rPr>
                <w:rFonts w:ascii="Calibri" w:eastAsia="Times New Roman" w:hAnsi="Calibri" w:cs="Calibri"/>
                <w:b/>
                <w:bCs/>
                <w:sz w:val="18"/>
                <w:szCs w:val="18"/>
                <w:lang w:eastAsia="pl-PL"/>
              </w:rPr>
              <w:t xml:space="preserve"> otwarty – włączenie i aktywizacja mieszkańców</w:t>
            </w:r>
          </w:p>
        </w:tc>
      </w:tr>
      <w:tr w:rsidR="00055C1F" w:rsidRPr="00A43F27" w14:paraId="1C99711F" w14:textId="77777777" w:rsidTr="00207464">
        <w:trPr>
          <w:cantSplit/>
          <w:trHeight w:val="564"/>
        </w:trPr>
        <w:tc>
          <w:tcPr>
            <w:tcW w:w="2553" w:type="dxa"/>
            <w:tcBorders>
              <w:top w:val="single" w:sz="4" w:space="0" w:color="auto"/>
              <w:left w:val="single" w:sz="4" w:space="0" w:color="auto"/>
              <w:bottom w:val="single" w:sz="4" w:space="0" w:color="auto"/>
              <w:right w:val="single" w:sz="4" w:space="0" w:color="auto"/>
            </w:tcBorders>
            <w:shd w:val="clear" w:color="auto" w:fill="92D050"/>
            <w:hideMark/>
          </w:tcPr>
          <w:p w14:paraId="2F086A89"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P.2.1. </w:t>
            </w:r>
            <w:r w:rsidRPr="00A43F27">
              <w:rPr>
                <w:rFonts w:ascii="Calibri" w:eastAsia="Times New Roman" w:hAnsi="Calibri" w:cs="Calibri"/>
                <w:sz w:val="18"/>
                <w:szCs w:val="18"/>
                <w:lang w:eastAsia="pl-PL"/>
              </w:rPr>
              <w:t>Rozwój placówek wsparcia dziennego dla dzieci i młodzieży</w:t>
            </w:r>
          </w:p>
        </w:tc>
        <w:tc>
          <w:tcPr>
            <w:tcW w:w="2976" w:type="dxa"/>
            <w:tcBorders>
              <w:top w:val="single" w:sz="4" w:space="0" w:color="auto"/>
              <w:left w:val="nil"/>
              <w:right w:val="single" w:sz="4" w:space="0" w:color="auto"/>
            </w:tcBorders>
            <w:shd w:val="clear" w:color="auto" w:fill="auto"/>
          </w:tcPr>
          <w:p w14:paraId="70EBCB54"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PLKCO02. Liczba osób objętych usługami świadczonymi w społeczności lokalnej w programie.</w:t>
            </w:r>
          </w:p>
        </w:tc>
        <w:tc>
          <w:tcPr>
            <w:tcW w:w="744" w:type="dxa"/>
            <w:tcBorders>
              <w:top w:val="single" w:sz="4" w:space="0" w:color="auto"/>
              <w:left w:val="nil"/>
              <w:right w:val="single" w:sz="4" w:space="0" w:color="auto"/>
            </w:tcBorders>
            <w:shd w:val="clear" w:color="auto" w:fill="auto"/>
            <w:vAlign w:val="center"/>
            <w:hideMark/>
          </w:tcPr>
          <w:p w14:paraId="20E4533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725A69E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w:t>
            </w:r>
          </w:p>
        </w:tc>
        <w:tc>
          <w:tcPr>
            <w:tcW w:w="744" w:type="dxa"/>
            <w:tcBorders>
              <w:top w:val="single" w:sz="4" w:space="0" w:color="auto"/>
              <w:left w:val="nil"/>
              <w:right w:val="single" w:sz="4" w:space="0" w:color="auto"/>
            </w:tcBorders>
            <w:shd w:val="clear" w:color="auto" w:fill="auto"/>
            <w:vAlign w:val="center"/>
            <w:hideMark/>
          </w:tcPr>
          <w:p w14:paraId="119ECBB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5" w:type="dxa"/>
            <w:tcBorders>
              <w:top w:val="single" w:sz="4" w:space="0" w:color="auto"/>
              <w:left w:val="nil"/>
              <w:right w:val="single" w:sz="4" w:space="0" w:color="auto"/>
            </w:tcBorders>
            <w:shd w:val="clear" w:color="auto" w:fill="auto"/>
            <w:vAlign w:val="center"/>
            <w:hideMark/>
          </w:tcPr>
          <w:p w14:paraId="13F9257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31,3%</w:t>
            </w:r>
          </w:p>
        </w:tc>
        <w:tc>
          <w:tcPr>
            <w:tcW w:w="744" w:type="dxa"/>
            <w:tcBorders>
              <w:top w:val="single" w:sz="4" w:space="0" w:color="auto"/>
              <w:left w:val="nil"/>
              <w:right w:val="single" w:sz="4" w:space="0" w:color="auto"/>
            </w:tcBorders>
            <w:shd w:val="clear" w:color="auto" w:fill="auto"/>
            <w:vAlign w:val="center"/>
            <w:hideMark/>
          </w:tcPr>
          <w:p w14:paraId="581DEEE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4" w:type="dxa"/>
            <w:tcBorders>
              <w:top w:val="single" w:sz="4" w:space="0" w:color="auto"/>
              <w:left w:val="nil"/>
              <w:right w:val="single" w:sz="4" w:space="0" w:color="auto"/>
            </w:tcBorders>
            <w:shd w:val="clear" w:color="auto" w:fill="auto"/>
            <w:vAlign w:val="center"/>
            <w:hideMark/>
          </w:tcPr>
          <w:p w14:paraId="0F6252F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62,5%</w:t>
            </w:r>
          </w:p>
        </w:tc>
        <w:tc>
          <w:tcPr>
            <w:tcW w:w="744" w:type="dxa"/>
            <w:tcBorders>
              <w:top w:val="single" w:sz="4" w:space="0" w:color="auto"/>
              <w:left w:val="nil"/>
              <w:right w:val="single" w:sz="4" w:space="0" w:color="auto"/>
            </w:tcBorders>
            <w:shd w:val="clear" w:color="auto" w:fill="auto"/>
            <w:vAlign w:val="center"/>
            <w:hideMark/>
          </w:tcPr>
          <w:p w14:paraId="4A15485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40</w:t>
            </w:r>
          </w:p>
        </w:tc>
        <w:tc>
          <w:tcPr>
            <w:tcW w:w="745" w:type="dxa"/>
            <w:tcBorders>
              <w:top w:val="single" w:sz="4" w:space="0" w:color="auto"/>
              <w:left w:val="nil"/>
              <w:right w:val="single" w:sz="4" w:space="0" w:color="auto"/>
            </w:tcBorders>
            <w:shd w:val="clear" w:color="auto" w:fill="auto"/>
            <w:vAlign w:val="center"/>
            <w:hideMark/>
          </w:tcPr>
          <w:p w14:paraId="2D84E21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87,5%</w:t>
            </w:r>
          </w:p>
        </w:tc>
        <w:tc>
          <w:tcPr>
            <w:tcW w:w="744" w:type="dxa"/>
            <w:tcBorders>
              <w:top w:val="single" w:sz="4" w:space="0" w:color="auto"/>
              <w:left w:val="nil"/>
              <w:right w:val="single" w:sz="4" w:space="0" w:color="auto"/>
            </w:tcBorders>
            <w:shd w:val="clear" w:color="auto" w:fill="auto"/>
            <w:vAlign w:val="center"/>
            <w:hideMark/>
          </w:tcPr>
          <w:p w14:paraId="5DE22D7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20</w:t>
            </w:r>
          </w:p>
        </w:tc>
        <w:tc>
          <w:tcPr>
            <w:tcW w:w="744" w:type="dxa"/>
            <w:tcBorders>
              <w:top w:val="single" w:sz="4" w:space="0" w:color="auto"/>
              <w:left w:val="nil"/>
              <w:right w:val="single" w:sz="4" w:space="0" w:color="auto"/>
            </w:tcBorders>
            <w:shd w:val="clear" w:color="auto" w:fill="auto"/>
            <w:vAlign w:val="center"/>
            <w:hideMark/>
          </w:tcPr>
          <w:p w14:paraId="48F75FB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552094E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hideMark/>
          </w:tcPr>
          <w:p w14:paraId="5DFD211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52EB013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r w:rsidR="00055C1F" w:rsidRPr="00A43F27" w14:paraId="38405850" w14:textId="77777777" w:rsidTr="00207464">
        <w:trPr>
          <w:trHeight w:val="828"/>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45956E34"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P.2.2. </w:t>
            </w:r>
            <w:r w:rsidRPr="00A43F27">
              <w:rPr>
                <w:rFonts w:ascii="Calibri" w:eastAsia="Times New Roman" w:hAnsi="Calibri" w:cs="Calibri"/>
                <w:sz w:val="18"/>
                <w:szCs w:val="18"/>
                <w:lang w:eastAsia="pl-PL"/>
              </w:rPr>
              <w:t>Rozwój usług w zakresie zapewnienia opieki osobom potrzebującym wsparcia w codziennym funkcjonowaniu</w:t>
            </w:r>
          </w:p>
        </w:tc>
        <w:tc>
          <w:tcPr>
            <w:tcW w:w="2976" w:type="dxa"/>
            <w:tcBorders>
              <w:top w:val="single" w:sz="4" w:space="0" w:color="auto"/>
              <w:left w:val="nil"/>
              <w:right w:val="single" w:sz="4" w:space="0" w:color="auto"/>
            </w:tcBorders>
            <w:shd w:val="clear" w:color="auto" w:fill="auto"/>
          </w:tcPr>
          <w:p w14:paraId="10B1A6B9"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PLKCO02. Liczba osób objętych usługami świadczonymi w społeczności lokalnej w programie.</w:t>
            </w:r>
          </w:p>
        </w:tc>
        <w:tc>
          <w:tcPr>
            <w:tcW w:w="744" w:type="dxa"/>
            <w:tcBorders>
              <w:top w:val="single" w:sz="4" w:space="0" w:color="auto"/>
              <w:left w:val="nil"/>
              <w:right w:val="single" w:sz="4" w:space="0" w:color="auto"/>
            </w:tcBorders>
            <w:shd w:val="clear" w:color="auto" w:fill="auto"/>
            <w:vAlign w:val="center"/>
            <w:hideMark/>
          </w:tcPr>
          <w:p w14:paraId="0A55B4E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150A473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w:t>
            </w:r>
          </w:p>
        </w:tc>
        <w:tc>
          <w:tcPr>
            <w:tcW w:w="744" w:type="dxa"/>
            <w:tcBorders>
              <w:top w:val="single" w:sz="4" w:space="0" w:color="auto"/>
              <w:left w:val="nil"/>
              <w:right w:val="single" w:sz="4" w:space="0" w:color="auto"/>
            </w:tcBorders>
            <w:shd w:val="clear" w:color="auto" w:fill="auto"/>
            <w:vAlign w:val="center"/>
            <w:hideMark/>
          </w:tcPr>
          <w:p w14:paraId="465A79B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5" w:type="dxa"/>
            <w:tcBorders>
              <w:top w:val="single" w:sz="4" w:space="0" w:color="auto"/>
              <w:left w:val="nil"/>
              <w:right w:val="single" w:sz="4" w:space="0" w:color="auto"/>
            </w:tcBorders>
            <w:shd w:val="clear" w:color="auto" w:fill="auto"/>
            <w:vAlign w:val="center"/>
            <w:hideMark/>
          </w:tcPr>
          <w:p w14:paraId="17FB796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33,3%</w:t>
            </w:r>
          </w:p>
        </w:tc>
        <w:tc>
          <w:tcPr>
            <w:tcW w:w="744" w:type="dxa"/>
            <w:tcBorders>
              <w:top w:val="single" w:sz="4" w:space="0" w:color="auto"/>
              <w:left w:val="nil"/>
              <w:right w:val="single" w:sz="4" w:space="0" w:color="auto"/>
            </w:tcBorders>
            <w:shd w:val="clear" w:color="auto" w:fill="auto"/>
            <w:vAlign w:val="center"/>
            <w:hideMark/>
          </w:tcPr>
          <w:p w14:paraId="256D592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4" w:type="dxa"/>
            <w:tcBorders>
              <w:top w:val="single" w:sz="4" w:space="0" w:color="auto"/>
              <w:left w:val="nil"/>
              <w:right w:val="single" w:sz="4" w:space="0" w:color="auto"/>
            </w:tcBorders>
            <w:shd w:val="clear" w:color="auto" w:fill="auto"/>
            <w:vAlign w:val="center"/>
            <w:hideMark/>
          </w:tcPr>
          <w:p w14:paraId="6F022D3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66,7%</w:t>
            </w:r>
          </w:p>
        </w:tc>
        <w:tc>
          <w:tcPr>
            <w:tcW w:w="744" w:type="dxa"/>
            <w:tcBorders>
              <w:top w:val="single" w:sz="4" w:space="0" w:color="auto"/>
              <w:left w:val="nil"/>
              <w:right w:val="single" w:sz="4" w:space="0" w:color="auto"/>
            </w:tcBorders>
            <w:shd w:val="clear" w:color="auto" w:fill="auto"/>
            <w:vAlign w:val="center"/>
            <w:hideMark/>
          </w:tcPr>
          <w:p w14:paraId="418DA77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50</w:t>
            </w:r>
          </w:p>
        </w:tc>
        <w:tc>
          <w:tcPr>
            <w:tcW w:w="745" w:type="dxa"/>
            <w:tcBorders>
              <w:top w:val="single" w:sz="4" w:space="0" w:color="auto"/>
              <w:left w:val="nil"/>
              <w:right w:val="single" w:sz="4" w:space="0" w:color="auto"/>
            </w:tcBorders>
            <w:shd w:val="clear" w:color="auto" w:fill="auto"/>
            <w:vAlign w:val="center"/>
            <w:hideMark/>
          </w:tcPr>
          <w:p w14:paraId="725D7BA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075EB60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hideMark/>
          </w:tcPr>
          <w:p w14:paraId="577AE3A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hideMark/>
          </w:tcPr>
          <w:p w14:paraId="207CF3E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hideMark/>
          </w:tcPr>
          <w:p w14:paraId="74A4F9F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78177DC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r w:rsidR="00055C1F" w:rsidRPr="00A43F27" w14:paraId="47EF27D6" w14:textId="77777777" w:rsidTr="00207464">
        <w:trPr>
          <w:trHeight w:val="418"/>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1788D101"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P.2.3. </w:t>
            </w:r>
            <w:r w:rsidRPr="00A43F27">
              <w:rPr>
                <w:rFonts w:ascii="Calibri" w:eastAsia="Times New Roman" w:hAnsi="Calibri" w:cs="Calibri"/>
                <w:sz w:val="18"/>
                <w:szCs w:val="18"/>
                <w:lang w:eastAsia="pl-PL"/>
              </w:rPr>
              <w:t xml:space="preserve">Aktywni mieszkańcy - aktywizacja mieszkańców i poprawa dostępności infrastruktury dla </w:t>
            </w:r>
            <w:r w:rsidRPr="00A43F27">
              <w:rPr>
                <w:rFonts w:ascii="Calibri" w:eastAsia="Times New Roman" w:hAnsi="Calibri" w:cs="Calibri"/>
                <w:sz w:val="18"/>
                <w:szCs w:val="18"/>
                <w:lang w:eastAsia="pl-PL"/>
              </w:rPr>
              <w:lastRenderedPageBreak/>
              <w:t>osób będących w niekorzystnej sytuacji</w:t>
            </w:r>
          </w:p>
        </w:tc>
        <w:tc>
          <w:tcPr>
            <w:tcW w:w="2976" w:type="dxa"/>
            <w:tcBorders>
              <w:top w:val="single" w:sz="4" w:space="0" w:color="auto"/>
              <w:left w:val="nil"/>
              <w:right w:val="single" w:sz="4" w:space="0" w:color="auto"/>
            </w:tcBorders>
            <w:shd w:val="clear" w:color="auto" w:fill="auto"/>
          </w:tcPr>
          <w:p w14:paraId="76C6C1F7"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lastRenderedPageBreak/>
              <w:t xml:space="preserve">Wskaźnik produktu: </w:t>
            </w:r>
            <w:r w:rsidRPr="00A43F27">
              <w:rPr>
                <w:rFonts w:ascii="Calibri" w:eastAsia="Times New Roman" w:hAnsi="Calibri" w:cs="Calibri"/>
                <w:sz w:val="18"/>
                <w:szCs w:val="18"/>
                <w:lang w:eastAsia="pl-PL"/>
              </w:rPr>
              <w:t>Liczba operacji związanych z aktywizacją mieszkańców.</w:t>
            </w:r>
          </w:p>
        </w:tc>
        <w:tc>
          <w:tcPr>
            <w:tcW w:w="744" w:type="dxa"/>
            <w:tcBorders>
              <w:top w:val="single" w:sz="4" w:space="0" w:color="auto"/>
              <w:left w:val="nil"/>
              <w:right w:val="single" w:sz="4" w:space="0" w:color="auto"/>
            </w:tcBorders>
            <w:shd w:val="clear" w:color="auto" w:fill="auto"/>
            <w:vAlign w:val="center"/>
          </w:tcPr>
          <w:p w14:paraId="420C202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4" w:type="dxa"/>
            <w:tcBorders>
              <w:top w:val="single" w:sz="4" w:space="0" w:color="auto"/>
              <w:left w:val="nil"/>
              <w:right w:val="single" w:sz="4" w:space="0" w:color="auto"/>
            </w:tcBorders>
            <w:shd w:val="clear" w:color="auto" w:fill="auto"/>
            <w:vAlign w:val="center"/>
          </w:tcPr>
          <w:p w14:paraId="663B83D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11,1%</w:t>
            </w:r>
          </w:p>
        </w:tc>
        <w:tc>
          <w:tcPr>
            <w:tcW w:w="744" w:type="dxa"/>
            <w:tcBorders>
              <w:top w:val="single" w:sz="4" w:space="0" w:color="auto"/>
              <w:left w:val="nil"/>
              <w:right w:val="single" w:sz="4" w:space="0" w:color="auto"/>
            </w:tcBorders>
            <w:shd w:val="clear" w:color="auto" w:fill="auto"/>
            <w:vAlign w:val="center"/>
          </w:tcPr>
          <w:p w14:paraId="143E987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5" w:type="dxa"/>
            <w:tcBorders>
              <w:top w:val="single" w:sz="4" w:space="0" w:color="auto"/>
              <w:left w:val="nil"/>
              <w:right w:val="single" w:sz="4" w:space="0" w:color="auto"/>
            </w:tcBorders>
            <w:shd w:val="clear" w:color="auto" w:fill="auto"/>
            <w:vAlign w:val="center"/>
          </w:tcPr>
          <w:p w14:paraId="406CE02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33,3%</w:t>
            </w:r>
          </w:p>
        </w:tc>
        <w:tc>
          <w:tcPr>
            <w:tcW w:w="744" w:type="dxa"/>
            <w:tcBorders>
              <w:top w:val="single" w:sz="4" w:space="0" w:color="auto"/>
              <w:left w:val="nil"/>
              <w:right w:val="single" w:sz="4" w:space="0" w:color="auto"/>
            </w:tcBorders>
            <w:shd w:val="clear" w:color="auto" w:fill="auto"/>
            <w:vAlign w:val="center"/>
          </w:tcPr>
          <w:p w14:paraId="2BDF415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4" w:type="dxa"/>
            <w:tcBorders>
              <w:top w:val="single" w:sz="4" w:space="0" w:color="auto"/>
              <w:left w:val="nil"/>
              <w:right w:val="single" w:sz="4" w:space="0" w:color="auto"/>
            </w:tcBorders>
            <w:shd w:val="clear" w:color="auto" w:fill="auto"/>
            <w:vAlign w:val="center"/>
          </w:tcPr>
          <w:p w14:paraId="2EDA309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55,6%</w:t>
            </w:r>
          </w:p>
        </w:tc>
        <w:tc>
          <w:tcPr>
            <w:tcW w:w="744" w:type="dxa"/>
            <w:tcBorders>
              <w:top w:val="single" w:sz="4" w:space="0" w:color="auto"/>
              <w:left w:val="nil"/>
              <w:right w:val="single" w:sz="4" w:space="0" w:color="auto"/>
            </w:tcBorders>
            <w:shd w:val="clear" w:color="auto" w:fill="auto"/>
            <w:vAlign w:val="center"/>
          </w:tcPr>
          <w:p w14:paraId="038630F4"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5" w:type="dxa"/>
            <w:tcBorders>
              <w:top w:val="single" w:sz="4" w:space="0" w:color="auto"/>
              <w:left w:val="nil"/>
              <w:right w:val="single" w:sz="4" w:space="0" w:color="auto"/>
            </w:tcBorders>
            <w:shd w:val="clear" w:color="auto" w:fill="auto"/>
            <w:vAlign w:val="center"/>
          </w:tcPr>
          <w:p w14:paraId="4E10A0E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77,8%</w:t>
            </w:r>
          </w:p>
        </w:tc>
        <w:tc>
          <w:tcPr>
            <w:tcW w:w="744" w:type="dxa"/>
            <w:tcBorders>
              <w:top w:val="single" w:sz="4" w:space="0" w:color="auto"/>
              <w:left w:val="nil"/>
              <w:right w:val="single" w:sz="4" w:space="0" w:color="auto"/>
            </w:tcBorders>
            <w:shd w:val="clear" w:color="auto" w:fill="auto"/>
            <w:vAlign w:val="center"/>
          </w:tcPr>
          <w:p w14:paraId="6EFAD5A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w:t>
            </w:r>
          </w:p>
        </w:tc>
        <w:tc>
          <w:tcPr>
            <w:tcW w:w="744" w:type="dxa"/>
            <w:tcBorders>
              <w:top w:val="single" w:sz="4" w:space="0" w:color="auto"/>
              <w:left w:val="nil"/>
              <w:right w:val="single" w:sz="4" w:space="0" w:color="auto"/>
            </w:tcBorders>
            <w:shd w:val="clear" w:color="auto" w:fill="auto"/>
            <w:vAlign w:val="center"/>
          </w:tcPr>
          <w:p w14:paraId="27E43A6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79A1FC5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565AEE9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79803E9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055C1F" w:rsidRPr="00A43F27" w14:paraId="4E051536" w14:textId="77777777" w:rsidTr="00207464">
        <w:trPr>
          <w:trHeight w:val="839"/>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3CD82112"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P.2.4. </w:t>
            </w:r>
            <w:r w:rsidRPr="00A43F27">
              <w:rPr>
                <w:rFonts w:ascii="Calibri" w:eastAsia="Times New Roman" w:hAnsi="Calibri" w:cs="Calibri"/>
                <w:sz w:val="18"/>
                <w:szCs w:val="18"/>
                <w:lang w:eastAsia="pl-PL"/>
              </w:rPr>
              <w:t>Budowanie kapitału społecznego i wzmacnianie świadomości obywatelskiej poprzez aktywizację lokalnych liderów i organizacji pozarządowych</w:t>
            </w:r>
          </w:p>
        </w:tc>
        <w:tc>
          <w:tcPr>
            <w:tcW w:w="2976" w:type="dxa"/>
            <w:tcBorders>
              <w:top w:val="single" w:sz="4" w:space="0" w:color="auto"/>
              <w:left w:val="nil"/>
              <w:right w:val="single" w:sz="4" w:space="0" w:color="auto"/>
            </w:tcBorders>
            <w:shd w:val="clear" w:color="auto" w:fill="auto"/>
          </w:tcPr>
          <w:p w14:paraId="4A7991B2"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Liczba operacji związanych z budowaniem kapitału społecznego</w:t>
            </w:r>
          </w:p>
        </w:tc>
        <w:tc>
          <w:tcPr>
            <w:tcW w:w="744" w:type="dxa"/>
            <w:tcBorders>
              <w:top w:val="single" w:sz="4" w:space="0" w:color="auto"/>
              <w:left w:val="nil"/>
              <w:right w:val="single" w:sz="4" w:space="0" w:color="auto"/>
            </w:tcBorders>
            <w:shd w:val="clear" w:color="auto" w:fill="auto"/>
            <w:vAlign w:val="center"/>
          </w:tcPr>
          <w:p w14:paraId="34D7318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3E94F0E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w:t>
            </w:r>
          </w:p>
        </w:tc>
        <w:tc>
          <w:tcPr>
            <w:tcW w:w="744" w:type="dxa"/>
            <w:tcBorders>
              <w:top w:val="single" w:sz="4" w:space="0" w:color="auto"/>
              <w:left w:val="nil"/>
              <w:right w:val="single" w:sz="4" w:space="0" w:color="auto"/>
            </w:tcBorders>
            <w:shd w:val="clear" w:color="auto" w:fill="auto"/>
            <w:vAlign w:val="center"/>
          </w:tcPr>
          <w:p w14:paraId="72EA790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right w:val="single" w:sz="4" w:space="0" w:color="auto"/>
            </w:tcBorders>
            <w:shd w:val="clear" w:color="auto" w:fill="auto"/>
            <w:vAlign w:val="center"/>
          </w:tcPr>
          <w:p w14:paraId="2830DFD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33,3%</w:t>
            </w:r>
          </w:p>
        </w:tc>
        <w:tc>
          <w:tcPr>
            <w:tcW w:w="744" w:type="dxa"/>
            <w:tcBorders>
              <w:top w:val="single" w:sz="4" w:space="0" w:color="auto"/>
              <w:left w:val="nil"/>
              <w:right w:val="single" w:sz="4" w:space="0" w:color="auto"/>
            </w:tcBorders>
            <w:shd w:val="clear" w:color="auto" w:fill="auto"/>
            <w:vAlign w:val="center"/>
          </w:tcPr>
          <w:p w14:paraId="7608629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right w:val="single" w:sz="4" w:space="0" w:color="auto"/>
            </w:tcBorders>
            <w:shd w:val="clear" w:color="auto" w:fill="auto"/>
            <w:vAlign w:val="center"/>
          </w:tcPr>
          <w:p w14:paraId="3ABA539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66,7%</w:t>
            </w:r>
          </w:p>
        </w:tc>
        <w:tc>
          <w:tcPr>
            <w:tcW w:w="744" w:type="dxa"/>
            <w:tcBorders>
              <w:top w:val="single" w:sz="4" w:space="0" w:color="auto"/>
              <w:left w:val="nil"/>
              <w:right w:val="single" w:sz="4" w:space="0" w:color="auto"/>
            </w:tcBorders>
            <w:shd w:val="clear" w:color="auto" w:fill="auto"/>
            <w:vAlign w:val="center"/>
          </w:tcPr>
          <w:p w14:paraId="19262FC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right w:val="single" w:sz="4" w:space="0" w:color="auto"/>
            </w:tcBorders>
            <w:shd w:val="clear" w:color="auto" w:fill="auto"/>
            <w:vAlign w:val="center"/>
          </w:tcPr>
          <w:p w14:paraId="6903062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340F2C54"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4524748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229702A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164CE56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1F09977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055C1F" w:rsidRPr="00A43F27" w14:paraId="11A667F9" w14:textId="77777777" w:rsidTr="00207464">
        <w:trPr>
          <w:trHeight w:val="1270"/>
        </w:trPr>
        <w:tc>
          <w:tcPr>
            <w:tcW w:w="2553" w:type="dxa"/>
            <w:tcBorders>
              <w:top w:val="single" w:sz="4" w:space="0" w:color="auto"/>
              <w:left w:val="single" w:sz="4" w:space="0" w:color="auto"/>
              <w:bottom w:val="single" w:sz="4" w:space="0" w:color="auto"/>
              <w:right w:val="single" w:sz="4" w:space="0" w:color="auto"/>
            </w:tcBorders>
            <w:shd w:val="clear" w:color="auto" w:fill="92D050"/>
          </w:tcPr>
          <w:p w14:paraId="340B960E"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Przedsięwzięcie P.2.5. </w:t>
            </w:r>
            <w:r w:rsidRPr="00A43F27">
              <w:rPr>
                <w:rFonts w:ascii="Calibri" w:eastAsia="Times New Roman" w:hAnsi="Calibri" w:cs="Calibri"/>
                <w:sz w:val="18"/>
                <w:szCs w:val="18"/>
                <w:lang w:eastAsia="pl-PL"/>
              </w:rPr>
              <w:t>Rozwijanie przedsiębiorczości związanej z branżą społeczną (edukacja, wychowanie, oświata, zdrowie, rehabilitacja, usługi opiekuńcze)</w:t>
            </w:r>
          </w:p>
        </w:tc>
        <w:tc>
          <w:tcPr>
            <w:tcW w:w="2976" w:type="dxa"/>
            <w:tcBorders>
              <w:top w:val="single" w:sz="4" w:space="0" w:color="auto"/>
              <w:left w:val="nil"/>
              <w:right w:val="single" w:sz="4" w:space="0" w:color="auto"/>
            </w:tcBorders>
            <w:shd w:val="clear" w:color="auto" w:fill="auto"/>
          </w:tcPr>
          <w:p w14:paraId="3B885DF8"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b/>
                <w:bCs/>
                <w:sz w:val="18"/>
                <w:szCs w:val="18"/>
                <w:lang w:eastAsia="pl-PL"/>
              </w:rPr>
              <w:t xml:space="preserve">Wskaźnik produktu: </w:t>
            </w:r>
            <w:r w:rsidRPr="00A43F27">
              <w:rPr>
                <w:rFonts w:ascii="Calibri" w:eastAsia="Times New Roman" w:hAnsi="Calibri" w:cs="Calibri"/>
                <w:sz w:val="18"/>
                <w:szCs w:val="18"/>
                <w:lang w:eastAsia="pl-PL"/>
              </w:rPr>
              <w:t>Liczba operacji polegająca na utworzeniu nowego przedsiębiorstwa lub rozwoju istniejącego przedsiębiorstwa.</w:t>
            </w:r>
          </w:p>
        </w:tc>
        <w:tc>
          <w:tcPr>
            <w:tcW w:w="744" w:type="dxa"/>
            <w:tcBorders>
              <w:top w:val="single" w:sz="4" w:space="0" w:color="auto"/>
              <w:left w:val="nil"/>
              <w:right w:val="single" w:sz="4" w:space="0" w:color="auto"/>
            </w:tcBorders>
            <w:shd w:val="clear" w:color="auto" w:fill="auto"/>
            <w:vAlign w:val="center"/>
          </w:tcPr>
          <w:p w14:paraId="7989C67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3590899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0,0%</w:t>
            </w:r>
          </w:p>
        </w:tc>
        <w:tc>
          <w:tcPr>
            <w:tcW w:w="744" w:type="dxa"/>
            <w:tcBorders>
              <w:top w:val="single" w:sz="4" w:space="0" w:color="auto"/>
              <w:left w:val="nil"/>
              <w:right w:val="single" w:sz="4" w:space="0" w:color="auto"/>
            </w:tcBorders>
            <w:shd w:val="clear" w:color="auto" w:fill="auto"/>
            <w:vAlign w:val="center"/>
          </w:tcPr>
          <w:p w14:paraId="04FC54E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5" w:type="dxa"/>
            <w:tcBorders>
              <w:top w:val="single" w:sz="4" w:space="0" w:color="auto"/>
              <w:left w:val="nil"/>
              <w:right w:val="single" w:sz="4" w:space="0" w:color="auto"/>
            </w:tcBorders>
            <w:shd w:val="clear" w:color="auto" w:fill="auto"/>
            <w:vAlign w:val="center"/>
          </w:tcPr>
          <w:p w14:paraId="5F5302D4"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33,3%</w:t>
            </w:r>
          </w:p>
        </w:tc>
        <w:tc>
          <w:tcPr>
            <w:tcW w:w="744" w:type="dxa"/>
            <w:tcBorders>
              <w:top w:val="single" w:sz="4" w:space="0" w:color="auto"/>
              <w:left w:val="nil"/>
              <w:right w:val="single" w:sz="4" w:space="0" w:color="auto"/>
            </w:tcBorders>
            <w:shd w:val="clear" w:color="auto" w:fill="auto"/>
            <w:vAlign w:val="center"/>
          </w:tcPr>
          <w:p w14:paraId="0EA06D17"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4" w:type="dxa"/>
            <w:tcBorders>
              <w:top w:val="single" w:sz="4" w:space="0" w:color="auto"/>
              <w:left w:val="nil"/>
              <w:right w:val="single" w:sz="4" w:space="0" w:color="auto"/>
            </w:tcBorders>
            <w:shd w:val="clear" w:color="auto" w:fill="auto"/>
            <w:vAlign w:val="center"/>
          </w:tcPr>
          <w:p w14:paraId="3B85B85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66,7%</w:t>
            </w:r>
          </w:p>
        </w:tc>
        <w:tc>
          <w:tcPr>
            <w:tcW w:w="744" w:type="dxa"/>
            <w:tcBorders>
              <w:top w:val="single" w:sz="4" w:space="0" w:color="auto"/>
              <w:left w:val="nil"/>
              <w:right w:val="single" w:sz="4" w:space="0" w:color="auto"/>
            </w:tcBorders>
            <w:shd w:val="clear" w:color="auto" w:fill="auto"/>
            <w:vAlign w:val="center"/>
          </w:tcPr>
          <w:p w14:paraId="13FCAE4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5" w:type="dxa"/>
            <w:tcBorders>
              <w:top w:val="single" w:sz="4" w:space="0" w:color="auto"/>
              <w:left w:val="nil"/>
              <w:right w:val="single" w:sz="4" w:space="0" w:color="auto"/>
            </w:tcBorders>
            <w:shd w:val="clear" w:color="auto" w:fill="auto"/>
            <w:vAlign w:val="center"/>
          </w:tcPr>
          <w:p w14:paraId="5FB7A69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23801C1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4" w:type="dxa"/>
            <w:tcBorders>
              <w:top w:val="single" w:sz="4" w:space="0" w:color="auto"/>
              <w:left w:val="nil"/>
              <w:right w:val="single" w:sz="4" w:space="0" w:color="auto"/>
            </w:tcBorders>
            <w:shd w:val="clear" w:color="auto" w:fill="auto"/>
            <w:vAlign w:val="center"/>
          </w:tcPr>
          <w:p w14:paraId="04C39C7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44" w:type="dxa"/>
            <w:tcBorders>
              <w:top w:val="single" w:sz="4" w:space="0" w:color="auto"/>
              <w:left w:val="nil"/>
              <w:right w:val="single" w:sz="4" w:space="0" w:color="auto"/>
            </w:tcBorders>
            <w:shd w:val="clear" w:color="auto" w:fill="auto"/>
            <w:vAlign w:val="center"/>
          </w:tcPr>
          <w:p w14:paraId="5F574F5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w:t>
            </w:r>
          </w:p>
        </w:tc>
        <w:tc>
          <w:tcPr>
            <w:tcW w:w="745" w:type="dxa"/>
            <w:tcBorders>
              <w:top w:val="single" w:sz="4" w:space="0" w:color="auto"/>
              <w:left w:val="nil"/>
              <w:right w:val="single" w:sz="4" w:space="0" w:color="auto"/>
            </w:tcBorders>
            <w:shd w:val="clear" w:color="auto" w:fill="auto"/>
            <w:vAlign w:val="center"/>
          </w:tcPr>
          <w:p w14:paraId="338B6D9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100,0%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06F8CB9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055C1F" w:rsidRPr="00A43F27" w14:paraId="7B077E30" w14:textId="77777777" w:rsidTr="009266D9">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F7D52" w14:textId="77777777" w:rsidR="00055C1F" w:rsidRPr="00A43F27" w:rsidRDefault="00055C1F" w:rsidP="009266D9">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W.2.1.</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79A77FAA"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PLKCR03. Liczba podmiotów, które rozszerzyły ofertę wsparcia lub podniosły jakość oferowanych usług.</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9D9848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BE4547"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6746F8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BE7C43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55E7B7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4B2909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3162CCD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1</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365882C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C9F15F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E1A8B9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B6AA24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4E0906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5611917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r w:rsidR="00055C1F" w:rsidRPr="00A43F27" w14:paraId="3B025C8E" w14:textId="77777777" w:rsidTr="009266D9">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0FB75" w14:textId="77777777" w:rsidR="00055C1F" w:rsidRPr="00A43F27" w:rsidRDefault="00055C1F" w:rsidP="009266D9">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W.2.2.</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143BB9CF"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PLKCR02. Liczba utworzonych miejsc świadczenia usług w społeczności lokalnej.</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253E8CE"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16FFE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564FFD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EB6AAC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30C344F4"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390D3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DBE041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B0279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9EBDD7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5</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9B0F3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FA2AE2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0008D3"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strike/>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6F5F6DC0"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FEM</w:t>
            </w:r>
          </w:p>
        </w:tc>
      </w:tr>
      <w:tr w:rsidR="00055C1F" w:rsidRPr="00A43F27" w14:paraId="0D81FED4" w14:textId="77777777" w:rsidTr="009266D9">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58C86" w14:textId="77777777" w:rsidR="00055C1F" w:rsidRPr="00A43F27" w:rsidRDefault="00055C1F" w:rsidP="009266D9">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W.2.3.</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3E0CE1D2"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EFRROW R.42. Promowanie włączenia społecznego: liczba osób objętych wspieranymi projektami włączenia społecznego.</w:t>
            </w:r>
          </w:p>
        </w:tc>
        <w:tc>
          <w:tcPr>
            <w:tcW w:w="744" w:type="dxa"/>
            <w:tcBorders>
              <w:top w:val="single" w:sz="4" w:space="0" w:color="auto"/>
              <w:left w:val="nil"/>
              <w:bottom w:val="single" w:sz="4" w:space="0" w:color="auto"/>
              <w:right w:val="single" w:sz="4" w:space="0" w:color="auto"/>
            </w:tcBorders>
            <w:shd w:val="clear" w:color="auto" w:fill="auto"/>
            <w:vAlign w:val="center"/>
          </w:tcPr>
          <w:p w14:paraId="0F4019C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929644C"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3F98742"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6C6CC0B"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138E660A"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8ED4F45"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2306E867"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B0E8531"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57189778"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577BB4C"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D59313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80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1C3012D"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5110D32B"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055C1F" w:rsidRPr="00A43F27" w14:paraId="3C5D66B2" w14:textId="77777777" w:rsidTr="009266D9">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9B533" w14:textId="77777777" w:rsidR="00055C1F" w:rsidRPr="00A43F27" w:rsidRDefault="00055C1F" w:rsidP="009266D9">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W.2.4.</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2849497C"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744" w:type="dxa"/>
            <w:tcBorders>
              <w:top w:val="single" w:sz="4" w:space="0" w:color="auto"/>
              <w:left w:val="nil"/>
              <w:bottom w:val="single" w:sz="4" w:space="0" w:color="auto"/>
              <w:right w:val="single" w:sz="4" w:space="0" w:color="auto"/>
            </w:tcBorders>
            <w:shd w:val="clear" w:color="auto" w:fill="auto"/>
            <w:vAlign w:val="center"/>
          </w:tcPr>
          <w:p w14:paraId="1E94D95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F638AEB"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8D533C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6316F41"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1185EF67"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A3DED47" w14:textId="52336AAB" w:rsidR="00055C1F" w:rsidRPr="00A43F27" w:rsidRDefault="00055C1F" w:rsidP="009266D9">
            <w:pPr>
              <w:spacing w:before="0" w:after="0" w:line="240" w:lineRule="auto"/>
              <w:jc w:val="right"/>
              <w:rPr>
                <w:rFonts w:ascii="Calibri" w:eastAsia="Times New Roman" w:hAnsi="Calibri" w:cs="Calibri"/>
                <w:strike/>
                <w:sz w:val="18"/>
                <w:szCs w:val="18"/>
                <w:lang w:eastAsia="pl-PL"/>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14C492B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40</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43E1D3F"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6DF4E9C1"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40</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7B87238"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2A02B7C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550C9D9"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475C5609"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r w:rsidR="00055C1F" w:rsidRPr="00A43F27" w14:paraId="67B6068E" w14:textId="77777777" w:rsidTr="009266D9">
        <w:trPr>
          <w:trHeight w:val="43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8E636" w14:textId="77777777" w:rsidR="00055C1F" w:rsidRDefault="00055C1F" w:rsidP="009266D9">
            <w:pPr>
              <w:spacing w:before="0" w:after="0" w:line="240" w:lineRule="auto"/>
              <w:rPr>
                <w:rFonts w:ascii="Calibri" w:eastAsia="Times New Roman" w:hAnsi="Calibri" w:cs="Calibri"/>
                <w:b/>
                <w:bCs/>
                <w:sz w:val="18"/>
                <w:szCs w:val="18"/>
                <w:lang w:eastAsia="pl-PL"/>
              </w:rPr>
            </w:pPr>
            <w:r w:rsidRPr="00A43F27">
              <w:rPr>
                <w:rFonts w:ascii="Calibri" w:eastAsia="Times New Roman" w:hAnsi="Calibri" w:cs="Calibri"/>
                <w:b/>
                <w:bCs/>
                <w:sz w:val="18"/>
                <w:szCs w:val="18"/>
                <w:lang w:eastAsia="pl-PL"/>
              </w:rPr>
              <w:t>Wskaźnik rezultatu W.2.5.</w:t>
            </w:r>
          </w:p>
          <w:p w14:paraId="203B359F" w14:textId="77777777" w:rsidR="00055C1F" w:rsidRPr="00055C1F" w:rsidRDefault="00055C1F" w:rsidP="00055C1F">
            <w:pPr>
              <w:rPr>
                <w:rFonts w:ascii="Calibri" w:eastAsia="Times New Roman" w:hAnsi="Calibri" w:cs="Calibri"/>
                <w:sz w:val="18"/>
                <w:szCs w:val="18"/>
                <w:lang w:eastAsia="pl-PL"/>
              </w:rPr>
            </w:pPr>
          </w:p>
          <w:p w14:paraId="663982D1" w14:textId="77777777" w:rsidR="00055C1F" w:rsidRPr="00055C1F" w:rsidRDefault="00055C1F" w:rsidP="00055C1F">
            <w:pPr>
              <w:rPr>
                <w:rFonts w:ascii="Calibri" w:eastAsia="Times New Roman" w:hAnsi="Calibri" w:cs="Calibri"/>
                <w:sz w:val="18"/>
                <w:szCs w:val="18"/>
                <w:lang w:eastAsia="pl-PL"/>
              </w:rPr>
            </w:pPr>
          </w:p>
        </w:tc>
        <w:tc>
          <w:tcPr>
            <w:tcW w:w="2976" w:type="dxa"/>
            <w:tcBorders>
              <w:top w:val="single" w:sz="4" w:space="0" w:color="auto"/>
              <w:left w:val="nil"/>
              <w:bottom w:val="single" w:sz="4" w:space="0" w:color="auto"/>
              <w:right w:val="single" w:sz="4" w:space="0" w:color="auto"/>
            </w:tcBorders>
            <w:shd w:val="clear" w:color="000000" w:fill="FFFFFF"/>
            <w:vAlign w:val="center"/>
          </w:tcPr>
          <w:p w14:paraId="475C890E" w14:textId="77777777" w:rsidR="00055C1F" w:rsidRPr="00A43F27" w:rsidRDefault="00055C1F" w:rsidP="009266D9">
            <w:pPr>
              <w:spacing w:before="0" w:after="0" w:line="240" w:lineRule="auto"/>
              <w:rPr>
                <w:rFonts w:ascii="Calibri" w:eastAsia="Times New Roman" w:hAnsi="Calibri" w:cs="Calibri"/>
                <w:sz w:val="18"/>
                <w:szCs w:val="18"/>
                <w:lang w:eastAsia="pl-PL"/>
              </w:rPr>
            </w:pPr>
            <w:r w:rsidRPr="00A43F27">
              <w:rPr>
                <w:rFonts w:ascii="Calibri" w:eastAsia="Times New Roman" w:hAnsi="Calibri" w:cs="Calibri"/>
                <w:sz w:val="18"/>
                <w:szCs w:val="18"/>
                <w:lang w:eastAsia="pl-PL"/>
              </w:rPr>
              <w:t>R.37. Wzrost gospodarczy i zatrudnienie na obszarach wiejskich: nowe miejsca pracy objęte wsparciem w ramach projektów WPR.</w:t>
            </w:r>
          </w:p>
        </w:tc>
        <w:tc>
          <w:tcPr>
            <w:tcW w:w="744" w:type="dxa"/>
            <w:tcBorders>
              <w:top w:val="single" w:sz="4" w:space="0" w:color="auto"/>
              <w:left w:val="nil"/>
              <w:bottom w:val="single" w:sz="4" w:space="0" w:color="auto"/>
              <w:right w:val="single" w:sz="4" w:space="0" w:color="auto"/>
            </w:tcBorders>
            <w:shd w:val="clear" w:color="auto" w:fill="auto"/>
            <w:vAlign w:val="center"/>
          </w:tcPr>
          <w:p w14:paraId="4402C4F6"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94AFA44"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0C6FE7EF"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C217E83"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6BFF3464"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3</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889C123"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17C32945"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2</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512EF78"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3279994C"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7DFAD61E"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44" w:type="dxa"/>
            <w:tcBorders>
              <w:top w:val="single" w:sz="4" w:space="0" w:color="auto"/>
              <w:left w:val="nil"/>
              <w:bottom w:val="single" w:sz="4" w:space="0" w:color="auto"/>
              <w:right w:val="single" w:sz="4" w:space="0" w:color="auto"/>
            </w:tcBorders>
            <w:shd w:val="clear" w:color="auto" w:fill="auto"/>
            <w:vAlign w:val="center"/>
          </w:tcPr>
          <w:p w14:paraId="1AF5311D"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0 </w:t>
            </w:r>
          </w:p>
        </w:tc>
        <w:tc>
          <w:tcPr>
            <w:tcW w:w="74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B69F4E2" w14:textId="77777777" w:rsidR="00055C1F" w:rsidRPr="00A43F27" w:rsidRDefault="00055C1F" w:rsidP="009266D9">
            <w:pPr>
              <w:spacing w:before="0" w:after="0" w:line="240" w:lineRule="auto"/>
              <w:jc w:val="right"/>
              <w:rPr>
                <w:rFonts w:ascii="Calibri" w:eastAsia="Times New Roman" w:hAnsi="Calibri" w:cs="Calibri"/>
                <w:strike/>
                <w:sz w:val="18"/>
                <w:szCs w:val="18"/>
                <w:lang w:eastAsia="pl-PL"/>
              </w:rPr>
            </w:pPr>
            <w:r w:rsidRPr="00A43F27">
              <w:rPr>
                <w:rFonts w:ascii="Calibri" w:hAnsi="Calibri" w:cs="Calibri"/>
                <w:color w:val="000000"/>
                <w:sz w:val="18"/>
                <w:szCs w:val="18"/>
              </w:rPr>
              <w:t> </w:t>
            </w:r>
          </w:p>
        </w:tc>
        <w:tc>
          <w:tcPr>
            <w:tcW w:w="761" w:type="dxa"/>
            <w:tcBorders>
              <w:top w:val="single" w:sz="4" w:space="0" w:color="auto"/>
              <w:left w:val="nil"/>
              <w:bottom w:val="single" w:sz="4" w:space="0" w:color="auto"/>
              <w:right w:val="single" w:sz="4" w:space="0" w:color="auto"/>
            </w:tcBorders>
            <w:shd w:val="clear" w:color="auto" w:fill="auto"/>
            <w:vAlign w:val="center"/>
          </w:tcPr>
          <w:p w14:paraId="3AE469A7" w14:textId="77777777" w:rsidR="00055C1F" w:rsidRPr="00A43F27" w:rsidRDefault="00055C1F" w:rsidP="009266D9">
            <w:pPr>
              <w:spacing w:before="0" w:after="0" w:line="240" w:lineRule="auto"/>
              <w:jc w:val="right"/>
              <w:rPr>
                <w:rFonts w:ascii="Calibri" w:eastAsia="Times New Roman" w:hAnsi="Calibri" w:cs="Calibri"/>
                <w:sz w:val="18"/>
                <w:szCs w:val="18"/>
                <w:lang w:eastAsia="pl-PL"/>
              </w:rPr>
            </w:pPr>
            <w:r w:rsidRPr="00A43F27">
              <w:rPr>
                <w:rFonts w:ascii="Calibri" w:hAnsi="Calibri" w:cs="Calibri"/>
                <w:color w:val="000000"/>
                <w:sz w:val="18"/>
                <w:szCs w:val="18"/>
              </w:rPr>
              <w:t>PS WPR</w:t>
            </w:r>
          </w:p>
        </w:tc>
      </w:tr>
    </w:tbl>
    <w:p w14:paraId="5FBAE87B" w14:textId="77777777" w:rsidR="00055C1F" w:rsidRDefault="00055C1F" w:rsidP="00BD4A33">
      <w:pPr>
        <w:rPr>
          <w:b/>
          <w:bCs/>
          <w:sz w:val="28"/>
          <w:szCs w:val="28"/>
        </w:rPr>
      </w:pPr>
    </w:p>
    <w:p w14:paraId="7358D613" w14:textId="77777777" w:rsidR="00055C1F" w:rsidRDefault="00055C1F" w:rsidP="00BD4A33">
      <w:pPr>
        <w:rPr>
          <w:b/>
          <w:bCs/>
          <w:sz w:val="28"/>
          <w:szCs w:val="28"/>
        </w:rPr>
        <w:sectPr w:rsidR="00055C1F" w:rsidSect="003374B5">
          <w:headerReference w:type="even" r:id="rId81"/>
          <w:headerReference w:type="default" r:id="rId82"/>
          <w:footerReference w:type="even" r:id="rId83"/>
          <w:footerReference w:type="default" r:id="rId84"/>
          <w:headerReference w:type="first" r:id="rId85"/>
          <w:footerReference w:type="first" r:id="rId86"/>
          <w:footnotePr>
            <w:pos w:val="beneathText"/>
          </w:footnotePr>
          <w:pgSz w:w="16838" w:h="11906" w:orient="landscape"/>
          <w:pgMar w:top="851" w:right="993" w:bottom="851" w:left="1418" w:header="709" w:footer="709" w:gutter="0"/>
          <w:cols w:space="708"/>
          <w:titlePg/>
          <w:docGrid w:linePitch="360"/>
        </w:sectPr>
      </w:pPr>
    </w:p>
    <w:p w14:paraId="6A073F9F" w14:textId="77777777" w:rsidR="00055C1F" w:rsidRPr="00E5305F" w:rsidRDefault="00055C1F" w:rsidP="00055C1F">
      <w:pPr>
        <w:jc w:val="both"/>
        <w:rPr>
          <w:rFonts w:ascii="Calibri" w:hAnsi="Calibri" w:cs="Calibri"/>
          <w:b/>
          <w:bCs/>
          <w:sz w:val="28"/>
          <w:szCs w:val="28"/>
        </w:rPr>
      </w:pPr>
      <w:r w:rsidRPr="00E5305F">
        <w:rPr>
          <w:rFonts w:ascii="Calibri" w:hAnsi="Calibri" w:cs="Calibri"/>
          <w:b/>
          <w:bCs/>
          <w:sz w:val="28"/>
          <w:szCs w:val="28"/>
        </w:rPr>
        <w:lastRenderedPageBreak/>
        <w:t>Załącznik nr 3. Budżet LSR</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2"/>
        <w:gridCol w:w="2410"/>
        <w:gridCol w:w="1559"/>
        <w:gridCol w:w="1559"/>
        <w:gridCol w:w="2126"/>
      </w:tblGrid>
      <w:tr w:rsidR="00780E8C" w:rsidRPr="00E5305F" w14:paraId="0AE099A1" w14:textId="77777777" w:rsidTr="00780E8C">
        <w:trPr>
          <w:trHeight w:val="315"/>
        </w:trPr>
        <w:tc>
          <w:tcPr>
            <w:tcW w:w="10196" w:type="dxa"/>
            <w:gridSpan w:val="5"/>
            <w:shd w:val="clear" w:color="auto" w:fill="92D050"/>
            <w:vAlign w:val="center"/>
            <w:hideMark/>
          </w:tcPr>
          <w:p w14:paraId="155F7A39" w14:textId="77777777" w:rsidR="00780E8C" w:rsidRPr="00E5305F" w:rsidRDefault="00780E8C" w:rsidP="00207464">
            <w:pPr>
              <w:spacing w:before="360" w:after="36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 xml:space="preserve">PLANOWANA WYSOKOŚĆ ŚRODKÓW NA WDRAŻANIE LSR I ZARZĄDZANIE LSR </w:t>
            </w:r>
          </w:p>
        </w:tc>
      </w:tr>
      <w:tr w:rsidR="00780E8C" w:rsidRPr="00E5305F" w14:paraId="2436EEB7" w14:textId="77777777" w:rsidTr="00780E8C">
        <w:trPr>
          <w:trHeight w:val="585"/>
        </w:trPr>
        <w:tc>
          <w:tcPr>
            <w:tcW w:w="2542" w:type="dxa"/>
            <w:vMerge w:val="restart"/>
            <w:shd w:val="clear" w:color="000000" w:fill="D9D9D9"/>
            <w:vAlign w:val="center"/>
            <w:hideMark/>
          </w:tcPr>
          <w:p w14:paraId="65725C73" w14:textId="77777777" w:rsidR="00780E8C" w:rsidRPr="00E5305F" w:rsidRDefault="00780E8C" w:rsidP="00E5305F">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Zakres wsparcia</w:t>
            </w:r>
          </w:p>
        </w:tc>
        <w:tc>
          <w:tcPr>
            <w:tcW w:w="5528" w:type="dxa"/>
            <w:gridSpan w:val="3"/>
            <w:shd w:val="clear" w:color="000000" w:fill="FFFFFF"/>
            <w:vAlign w:val="center"/>
            <w:hideMark/>
          </w:tcPr>
          <w:p w14:paraId="6F5192FF" w14:textId="77777777" w:rsidR="00780E8C" w:rsidRPr="00E5305F" w:rsidRDefault="00780E8C" w:rsidP="00E5305F">
            <w:pPr>
              <w:spacing w:before="0" w:after="0" w:line="240" w:lineRule="auto"/>
              <w:jc w:val="right"/>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Program/Fundusz</w:t>
            </w:r>
          </w:p>
        </w:tc>
        <w:tc>
          <w:tcPr>
            <w:tcW w:w="2126" w:type="dxa"/>
            <w:vMerge w:val="restart"/>
            <w:shd w:val="clear" w:color="000000" w:fill="FFFFFF"/>
            <w:vAlign w:val="center"/>
            <w:hideMark/>
          </w:tcPr>
          <w:p w14:paraId="27813E12" w14:textId="77777777" w:rsidR="00780E8C" w:rsidRPr="00E5305F" w:rsidRDefault="00780E8C" w:rsidP="00E5305F">
            <w:pPr>
              <w:spacing w:before="0" w:after="0" w:line="240" w:lineRule="auto"/>
              <w:jc w:val="right"/>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Środki ogółem (EUR)</w:t>
            </w:r>
          </w:p>
        </w:tc>
      </w:tr>
      <w:tr w:rsidR="00780E8C" w:rsidRPr="00E5305F" w14:paraId="71F25A32" w14:textId="77777777" w:rsidTr="00780E8C">
        <w:trPr>
          <w:trHeight w:val="315"/>
        </w:trPr>
        <w:tc>
          <w:tcPr>
            <w:tcW w:w="2542" w:type="dxa"/>
            <w:vMerge/>
            <w:vAlign w:val="center"/>
            <w:hideMark/>
          </w:tcPr>
          <w:p w14:paraId="6A70A278" w14:textId="77777777" w:rsidR="00780E8C" w:rsidRPr="00E5305F" w:rsidRDefault="00780E8C" w:rsidP="00E5305F">
            <w:pPr>
              <w:spacing w:before="0" w:after="0" w:line="240" w:lineRule="auto"/>
              <w:rPr>
                <w:rFonts w:ascii="Calibri" w:eastAsia="Times New Roman" w:hAnsi="Calibri" w:cs="Calibri"/>
                <w:b/>
                <w:bCs/>
                <w:color w:val="000000"/>
                <w:lang w:eastAsia="pl-PL"/>
              </w:rPr>
            </w:pPr>
          </w:p>
        </w:tc>
        <w:tc>
          <w:tcPr>
            <w:tcW w:w="2410" w:type="dxa"/>
            <w:shd w:val="clear" w:color="000000" w:fill="FFFFFF"/>
            <w:vAlign w:val="center"/>
            <w:hideMark/>
          </w:tcPr>
          <w:p w14:paraId="7E15B413" w14:textId="77777777" w:rsidR="00780E8C" w:rsidRPr="00E5305F" w:rsidRDefault="00780E8C" w:rsidP="00E5305F">
            <w:pPr>
              <w:spacing w:before="0" w:after="0" w:line="240" w:lineRule="auto"/>
              <w:jc w:val="right"/>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PS WPR</w:t>
            </w:r>
          </w:p>
        </w:tc>
        <w:tc>
          <w:tcPr>
            <w:tcW w:w="1559" w:type="dxa"/>
            <w:shd w:val="clear" w:color="000000" w:fill="FFFFFF"/>
            <w:vAlign w:val="center"/>
            <w:hideMark/>
          </w:tcPr>
          <w:p w14:paraId="21AA3EFB" w14:textId="77777777" w:rsidR="00780E8C" w:rsidRPr="00E5305F" w:rsidRDefault="00780E8C" w:rsidP="00E5305F">
            <w:pPr>
              <w:spacing w:before="0" w:after="0" w:line="240" w:lineRule="auto"/>
              <w:jc w:val="right"/>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EFRR*</w:t>
            </w:r>
          </w:p>
        </w:tc>
        <w:tc>
          <w:tcPr>
            <w:tcW w:w="1559" w:type="dxa"/>
            <w:shd w:val="clear" w:color="000000" w:fill="FFFFFF"/>
            <w:vAlign w:val="center"/>
            <w:hideMark/>
          </w:tcPr>
          <w:p w14:paraId="1B3EE340" w14:textId="77777777" w:rsidR="00780E8C" w:rsidRPr="00E5305F" w:rsidRDefault="00780E8C" w:rsidP="00E5305F">
            <w:pPr>
              <w:spacing w:before="0" w:after="0" w:line="240" w:lineRule="auto"/>
              <w:jc w:val="right"/>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EFS+*</w:t>
            </w:r>
          </w:p>
        </w:tc>
        <w:tc>
          <w:tcPr>
            <w:tcW w:w="2126" w:type="dxa"/>
            <w:vMerge/>
            <w:vAlign w:val="center"/>
            <w:hideMark/>
          </w:tcPr>
          <w:p w14:paraId="56A0CD57" w14:textId="77777777" w:rsidR="00780E8C" w:rsidRPr="00E5305F" w:rsidRDefault="00780E8C" w:rsidP="00E5305F">
            <w:pPr>
              <w:spacing w:before="0" w:after="0" w:line="240" w:lineRule="auto"/>
              <w:rPr>
                <w:rFonts w:ascii="Calibri" w:eastAsia="Times New Roman" w:hAnsi="Calibri" w:cs="Calibri"/>
                <w:b/>
                <w:bCs/>
                <w:color w:val="000000"/>
                <w:lang w:eastAsia="pl-PL"/>
              </w:rPr>
            </w:pPr>
          </w:p>
        </w:tc>
      </w:tr>
      <w:tr w:rsidR="00780E8C" w:rsidRPr="00E5305F" w14:paraId="3124F33F" w14:textId="77777777" w:rsidTr="00780E8C">
        <w:trPr>
          <w:trHeight w:val="300"/>
        </w:trPr>
        <w:tc>
          <w:tcPr>
            <w:tcW w:w="2542" w:type="dxa"/>
            <w:shd w:val="clear" w:color="000000" w:fill="D9D9D9"/>
            <w:vAlign w:val="center"/>
            <w:hideMark/>
          </w:tcPr>
          <w:p w14:paraId="797B16F6" w14:textId="77777777" w:rsidR="00780E8C" w:rsidRPr="00E5305F" w:rsidRDefault="00780E8C" w:rsidP="00E5305F">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Wdrażanie LSR</w:t>
            </w:r>
          </w:p>
        </w:tc>
        <w:tc>
          <w:tcPr>
            <w:tcW w:w="2410" w:type="dxa"/>
            <w:vMerge w:val="restart"/>
            <w:shd w:val="clear" w:color="000000" w:fill="FFFFFF"/>
            <w:vAlign w:val="center"/>
            <w:hideMark/>
          </w:tcPr>
          <w:p w14:paraId="022CE3AA" w14:textId="06422721"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€ 2 500 000,00 </w:t>
            </w:r>
          </w:p>
        </w:tc>
        <w:tc>
          <w:tcPr>
            <w:tcW w:w="1559" w:type="dxa"/>
            <w:vMerge w:val="restart"/>
            <w:shd w:val="clear" w:color="000000" w:fill="FFFFFF"/>
            <w:vAlign w:val="center"/>
            <w:hideMark/>
          </w:tcPr>
          <w:p w14:paraId="0F26B3D2" w14:textId="6648D35A"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€ 1 367 571,00 </w:t>
            </w:r>
          </w:p>
        </w:tc>
        <w:tc>
          <w:tcPr>
            <w:tcW w:w="1559" w:type="dxa"/>
            <w:vMerge w:val="restart"/>
            <w:shd w:val="clear" w:color="000000" w:fill="FFFFFF"/>
            <w:vAlign w:val="center"/>
            <w:hideMark/>
          </w:tcPr>
          <w:p w14:paraId="5ACD4892" w14:textId="12E1155D"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€ 628 341,00 </w:t>
            </w:r>
          </w:p>
        </w:tc>
        <w:tc>
          <w:tcPr>
            <w:tcW w:w="2126" w:type="dxa"/>
            <w:vMerge w:val="restart"/>
            <w:shd w:val="clear" w:color="000000" w:fill="FFFFFF"/>
            <w:vAlign w:val="center"/>
            <w:hideMark/>
          </w:tcPr>
          <w:p w14:paraId="1065EC3F" w14:textId="5FFD5950"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€ 4 495 912,00 </w:t>
            </w:r>
          </w:p>
        </w:tc>
      </w:tr>
      <w:tr w:rsidR="00780E8C" w:rsidRPr="00E5305F" w14:paraId="46C2F874" w14:textId="77777777" w:rsidTr="00780E8C">
        <w:trPr>
          <w:trHeight w:val="780"/>
        </w:trPr>
        <w:tc>
          <w:tcPr>
            <w:tcW w:w="2542" w:type="dxa"/>
            <w:shd w:val="clear" w:color="000000" w:fill="D9D9D9"/>
            <w:hideMark/>
          </w:tcPr>
          <w:p w14:paraId="719480DD" w14:textId="5F4AA86B" w:rsidR="00780E8C" w:rsidRPr="00E5305F" w:rsidRDefault="00780E8C" w:rsidP="008D2114">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(art. 34 ust. 1 lit. b rozporządzenia nr 2021/1060</w:t>
            </w:r>
          </w:p>
        </w:tc>
        <w:tc>
          <w:tcPr>
            <w:tcW w:w="2410" w:type="dxa"/>
            <w:vMerge/>
            <w:vAlign w:val="center"/>
            <w:hideMark/>
          </w:tcPr>
          <w:p w14:paraId="69209B57" w14:textId="77777777" w:rsidR="00780E8C" w:rsidRPr="00207464" w:rsidRDefault="00780E8C" w:rsidP="00E5305F">
            <w:pPr>
              <w:spacing w:before="0" w:after="0" w:line="240" w:lineRule="auto"/>
              <w:jc w:val="right"/>
              <w:rPr>
                <w:rFonts w:ascii="Calibri" w:eastAsia="Times New Roman" w:hAnsi="Calibri" w:cs="Calibri"/>
                <w:color w:val="000000"/>
                <w:lang w:eastAsia="pl-PL"/>
              </w:rPr>
            </w:pPr>
          </w:p>
        </w:tc>
        <w:tc>
          <w:tcPr>
            <w:tcW w:w="1559" w:type="dxa"/>
            <w:vMerge/>
            <w:vAlign w:val="center"/>
            <w:hideMark/>
          </w:tcPr>
          <w:p w14:paraId="22F43897" w14:textId="77777777" w:rsidR="00780E8C" w:rsidRPr="00207464" w:rsidRDefault="00780E8C" w:rsidP="00E5305F">
            <w:pPr>
              <w:spacing w:before="0" w:after="0" w:line="240" w:lineRule="auto"/>
              <w:jc w:val="right"/>
              <w:rPr>
                <w:rFonts w:ascii="Calibri" w:eastAsia="Times New Roman" w:hAnsi="Calibri" w:cs="Calibri"/>
                <w:color w:val="000000"/>
                <w:lang w:eastAsia="pl-PL"/>
              </w:rPr>
            </w:pPr>
          </w:p>
        </w:tc>
        <w:tc>
          <w:tcPr>
            <w:tcW w:w="1559" w:type="dxa"/>
            <w:vMerge/>
            <w:vAlign w:val="center"/>
            <w:hideMark/>
          </w:tcPr>
          <w:p w14:paraId="0E2BC67C" w14:textId="77777777" w:rsidR="00780E8C" w:rsidRPr="00207464" w:rsidRDefault="00780E8C" w:rsidP="00E5305F">
            <w:pPr>
              <w:spacing w:before="0" w:after="0" w:line="240" w:lineRule="auto"/>
              <w:jc w:val="right"/>
              <w:rPr>
                <w:rFonts w:ascii="Calibri" w:eastAsia="Times New Roman" w:hAnsi="Calibri" w:cs="Calibri"/>
                <w:color w:val="000000"/>
                <w:lang w:eastAsia="pl-PL"/>
              </w:rPr>
            </w:pPr>
          </w:p>
        </w:tc>
        <w:tc>
          <w:tcPr>
            <w:tcW w:w="2126" w:type="dxa"/>
            <w:vMerge/>
            <w:vAlign w:val="center"/>
            <w:hideMark/>
          </w:tcPr>
          <w:p w14:paraId="406A3D6B" w14:textId="77777777" w:rsidR="00780E8C" w:rsidRPr="00207464" w:rsidRDefault="00780E8C" w:rsidP="00E5305F">
            <w:pPr>
              <w:spacing w:before="0" w:after="0" w:line="240" w:lineRule="auto"/>
              <w:jc w:val="right"/>
              <w:rPr>
                <w:rFonts w:ascii="Calibri" w:eastAsia="Times New Roman" w:hAnsi="Calibri" w:cs="Calibri"/>
                <w:color w:val="000000"/>
                <w:lang w:eastAsia="pl-PL"/>
              </w:rPr>
            </w:pPr>
          </w:p>
        </w:tc>
      </w:tr>
      <w:tr w:rsidR="00780E8C" w:rsidRPr="00E5305F" w14:paraId="033C218F" w14:textId="77777777" w:rsidTr="00780E8C">
        <w:trPr>
          <w:trHeight w:val="1117"/>
        </w:trPr>
        <w:tc>
          <w:tcPr>
            <w:tcW w:w="2542" w:type="dxa"/>
            <w:shd w:val="clear" w:color="000000" w:fill="D9D9D9"/>
            <w:hideMark/>
          </w:tcPr>
          <w:p w14:paraId="3C551601" w14:textId="77777777" w:rsidR="00780E8C" w:rsidRPr="00E5305F" w:rsidRDefault="00780E8C" w:rsidP="008D2114">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Zarządzanie LSR</w:t>
            </w:r>
          </w:p>
          <w:p w14:paraId="70636E30" w14:textId="2739FD3B" w:rsidR="00780E8C" w:rsidRPr="00E5305F" w:rsidRDefault="00780E8C" w:rsidP="008D2114">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(art. 34 ust. 1 lit. c rozporządzenia nr 2021/1060)</w:t>
            </w:r>
          </w:p>
        </w:tc>
        <w:tc>
          <w:tcPr>
            <w:tcW w:w="2410" w:type="dxa"/>
            <w:shd w:val="clear" w:color="000000" w:fill="FFFFFF"/>
            <w:vAlign w:val="center"/>
            <w:hideMark/>
          </w:tcPr>
          <w:p w14:paraId="3187276B" w14:textId="32E3BFFB"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€ 562 500,00 </w:t>
            </w:r>
          </w:p>
        </w:tc>
        <w:tc>
          <w:tcPr>
            <w:tcW w:w="1559" w:type="dxa"/>
            <w:shd w:val="clear" w:color="000000" w:fill="FFFFFF"/>
            <w:vAlign w:val="center"/>
            <w:hideMark/>
          </w:tcPr>
          <w:p w14:paraId="28FFF0A4" w14:textId="1970F1E4"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€ 110 882,00 </w:t>
            </w:r>
          </w:p>
        </w:tc>
        <w:tc>
          <w:tcPr>
            <w:tcW w:w="1559" w:type="dxa"/>
            <w:shd w:val="clear" w:color="000000" w:fill="FFFFFF"/>
            <w:vAlign w:val="center"/>
            <w:hideMark/>
          </w:tcPr>
          <w:p w14:paraId="7DBF82F7" w14:textId="775BD7C1"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€ 110 882,00 </w:t>
            </w:r>
          </w:p>
        </w:tc>
        <w:tc>
          <w:tcPr>
            <w:tcW w:w="2126" w:type="dxa"/>
            <w:shd w:val="clear" w:color="000000" w:fill="FFFFFF"/>
            <w:vAlign w:val="center"/>
            <w:hideMark/>
          </w:tcPr>
          <w:p w14:paraId="37103132" w14:textId="15584BAD"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€ 784 264,00 </w:t>
            </w:r>
          </w:p>
        </w:tc>
      </w:tr>
      <w:tr w:rsidR="00780E8C" w:rsidRPr="00E5305F" w14:paraId="4208474C" w14:textId="77777777" w:rsidTr="00780E8C">
        <w:trPr>
          <w:trHeight w:val="450"/>
        </w:trPr>
        <w:tc>
          <w:tcPr>
            <w:tcW w:w="2542" w:type="dxa"/>
            <w:vMerge w:val="restart"/>
            <w:shd w:val="clear" w:color="000000" w:fill="D9D9D9"/>
            <w:vAlign w:val="center"/>
            <w:hideMark/>
          </w:tcPr>
          <w:p w14:paraId="321E306F" w14:textId="77777777" w:rsidR="00780E8C" w:rsidRPr="00E5305F" w:rsidRDefault="00780E8C" w:rsidP="00E5305F">
            <w:pPr>
              <w:spacing w:before="0" w:after="0" w:line="240" w:lineRule="auto"/>
              <w:rPr>
                <w:rFonts w:ascii="Calibri" w:eastAsia="Times New Roman" w:hAnsi="Calibri" w:cs="Calibri"/>
                <w:b/>
                <w:bCs/>
                <w:color w:val="000000"/>
                <w:lang w:eastAsia="pl-PL"/>
              </w:rPr>
            </w:pPr>
            <w:r w:rsidRPr="00E5305F">
              <w:rPr>
                <w:rFonts w:ascii="Calibri" w:eastAsia="Times New Roman" w:hAnsi="Calibri" w:cs="Calibri"/>
                <w:b/>
                <w:bCs/>
                <w:color w:val="000000"/>
                <w:lang w:eastAsia="pl-PL"/>
              </w:rPr>
              <w:t>Razem</w:t>
            </w:r>
          </w:p>
        </w:tc>
        <w:tc>
          <w:tcPr>
            <w:tcW w:w="2410" w:type="dxa"/>
            <w:vMerge w:val="restart"/>
            <w:shd w:val="clear" w:color="000000" w:fill="FFFFFF"/>
            <w:vAlign w:val="center"/>
            <w:hideMark/>
          </w:tcPr>
          <w:p w14:paraId="4B34DD67" w14:textId="1CFC652A"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€ 3 062 500,00 </w:t>
            </w:r>
          </w:p>
        </w:tc>
        <w:tc>
          <w:tcPr>
            <w:tcW w:w="1559" w:type="dxa"/>
            <w:vMerge w:val="restart"/>
            <w:shd w:val="clear" w:color="000000" w:fill="FFFFFF"/>
            <w:vAlign w:val="center"/>
            <w:hideMark/>
          </w:tcPr>
          <w:p w14:paraId="461E9268" w14:textId="19C1AB9D"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€ 1 478 453,00 </w:t>
            </w:r>
          </w:p>
        </w:tc>
        <w:tc>
          <w:tcPr>
            <w:tcW w:w="1559" w:type="dxa"/>
            <w:vMerge w:val="restart"/>
            <w:shd w:val="clear" w:color="000000" w:fill="FFFFFF"/>
            <w:vAlign w:val="center"/>
            <w:hideMark/>
          </w:tcPr>
          <w:p w14:paraId="1DE37F64" w14:textId="35E17815"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€ 739 223,00 </w:t>
            </w:r>
          </w:p>
        </w:tc>
        <w:tc>
          <w:tcPr>
            <w:tcW w:w="2126" w:type="dxa"/>
            <w:vMerge w:val="restart"/>
            <w:shd w:val="clear" w:color="000000" w:fill="FFFFFF"/>
            <w:vAlign w:val="center"/>
            <w:hideMark/>
          </w:tcPr>
          <w:p w14:paraId="3B9AF07A" w14:textId="25C89380" w:rsidR="00780E8C" w:rsidRPr="00207464" w:rsidRDefault="00780E8C" w:rsidP="00E5305F">
            <w:pPr>
              <w:spacing w:before="0" w:after="0" w:line="240" w:lineRule="auto"/>
              <w:jc w:val="right"/>
              <w:rPr>
                <w:rFonts w:ascii="Calibri" w:eastAsia="Times New Roman" w:hAnsi="Calibri" w:cs="Calibri"/>
                <w:color w:val="000000"/>
                <w:lang w:eastAsia="pl-PL"/>
              </w:rPr>
            </w:pPr>
            <w:r w:rsidRPr="00207464">
              <w:rPr>
                <w:rFonts w:ascii="Calibri" w:eastAsia="Times New Roman" w:hAnsi="Calibri" w:cs="Calibri"/>
                <w:color w:val="000000"/>
                <w:lang w:eastAsia="pl-PL"/>
              </w:rPr>
              <w:t xml:space="preserve">€ 5 280 176,00 </w:t>
            </w:r>
          </w:p>
        </w:tc>
      </w:tr>
      <w:tr w:rsidR="00780E8C" w:rsidRPr="00E5305F" w14:paraId="7AE4F01E" w14:textId="77777777" w:rsidTr="00780E8C">
        <w:trPr>
          <w:trHeight w:val="450"/>
        </w:trPr>
        <w:tc>
          <w:tcPr>
            <w:tcW w:w="2542" w:type="dxa"/>
            <w:vMerge/>
            <w:vAlign w:val="center"/>
            <w:hideMark/>
          </w:tcPr>
          <w:p w14:paraId="52A3F351" w14:textId="77777777" w:rsidR="00780E8C" w:rsidRPr="00E5305F" w:rsidRDefault="00780E8C" w:rsidP="00E5305F">
            <w:pPr>
              <w:spacing w:before="0" w:after="0" w:line="240" w:lineRule="auto"/>
              <w:rPr>
                <w:rFonts w:ascii="Calibri" w:eastAsia="Times New Roman" w:hAnsi="Calibri" w:cs="Calibri"/>
                <w:b/>
                <w:bCs/>
                <w:color w:val="000000"/>
                <w:lang w:eastAsia="pl-PL"/>
              </w:rPr>
            </w:pPr>
          </w:p>
        </w:tc>
        <w:tc>
          <w:tcPr>
            <w:tcW w:w="2410" w:type="dxa"/>
            <w:vMerge/>
            <w:vAlign w:val="center"/>
            <w:hideMark/>
          </w:tcPr>
          <w:p w14:paraId="76BA59EB" w14:textId="77777777" w:rsidR="00780E8C" w:rsidRPr="00E5305F" w:rsidRDefault="00780E8C" w:rsidP="00E5305F">
            <w:pPr>
              <w:spacing w:before="0" w:after="0" w:line="240" w:lineRule="auto"/>
              <w:rPr>
                <w:rFonts w:ascii="Calibri" w:eastAsia="Times New Roman" w:hAnsi="Calibri" w:cs="Calibri"/>
                <w:color w:val="000000"/>
                <w:lang w:eastAsia="pl-PL"/>
              </w:rPr>
            </w:pPr>
          </w:p>
        </w:tc>
        <w:tc>
          <w:tcPr>
            <w:tcW w:w="1559" w:type="dxa"/>
            <w:vMerge/>
            <w:vAlign w:val="center"/>
            <w:hideMark/>
          </w:tcPr>
          <w:p w14:paraId="661870FF" w14:textId="77777777" w:rsidR="00780E8C" w:rsidRPr="00E5305F" w:rsidRDefault="00780E8C" w:rsidP="00E5305F">
            <w:pPr>
              <w:spacing w:before="0" w:after="0" w:line="240" w:lineRule="auto"/>
              <w:rPr>
                <w:rFonts w:ascii="Calibri" w:eastAsia="Times New Roman" w:hAnsi="Calibri" w:cs="Calibri"/>
                <w:color w:val="000000"/>
                <w:lang w:eastAsia="pl-PL"/>
              </w:rPr>
            </w:pPr>
          </w:p>
        </w:tc>
        <w:tc>
          <w:tcPr>
            <w:tcW w:w="1559" w:type="dxa"/>
            <w:vMerge/>
            <w:vAlign w:val="center"/>
            <w:hideMark/>
          </w:tcPr>
          <w:p w14:paraId="52B3E4BD" w14:textId="77777777" w:rsidR="00780E8C" w:rsidRPr="00E5305F" w:rsidRDefault="00780E8C" w:rsidP="00E5305F">
            <w:pPr>
              <w:spacing w:before="0" w:after="0" w:line="240" w:lineRule="auto"/>
              <w:rPr>
                <w:rFonts w:ascii="Calibri" w:eastAsia="Times New Roman" w:hAnsi="Calibri" w:cs="Calibri"/>
                <w:color w:val="000000"/>
                <w:lang w:eastAsia="pl-PL"/>
              </w:rPr>
            </w:pPr>
          </w:p>
        </w:tc>
        <w:tc>
          <w:tcPr>
            <w:tcW w:w="2126" w:type="dxa"/>
            <w:vMerge/>
            <w:vAlign w:val="center"/>
            <w:hideMark/>
          </w:tcPr>
          <w:p w14:paraId="5A5B1B66" w14:textId="77777777" w:rsidR="00780E8C" w:rsidRPr="00E5305F" w:rsidRDefault="00780E8C" w:rsidP="00E5305F">
            <w:pPr>
              <w:spacing w:before="0" w:after="0" w:line="240" w:lineRule="auto"/>
              <w:rPr>
                <w:rFonts w:ascii="Calibri" w:eastAsia="Times New Roman" w:hAnsi="Calibri" w:cs="Calibri"/>
                <w:color w:val="000000"/>
                <w:lang w:eastAsia="pl-PL"/>
              </w:rPr>
            </w:pPr>
          </w:p>
        </w:tc>
      </w:tr>
      <w:tr w:rsidR="00780E8C" w:rsidRPr="00E5305F" w14:paraId="36641ECA" w14:textId="77777777" w:rsidTr="00780E8C">
        <w:trPr>
          <w:trHeight w:val="510"/>
        </w:trPr>
        <w:tc>
          <w:tcPr>
            <w:tcW w:w="10196" w:type="dxa"/>
            <w:gridSpan w:val="5"/>
            <w:shd w:val="clear" w:color="000000" w:fill="D9D9D9"/>
            <w:vAlign w:val="center"/>
            <w:hideMark/>
          </w:tcPr>
          <w:p w14:paraId="3BDCB6E5" w14:textId="77777777" w:rsidR="00780E8C" w:rsidRPr="008D2114" w:rsidRDefault="00780E8C" w:rsidP="00E5305F">
            <w:pPr>
              <w:spacing w:before="0" w:after="0" w:line="240" w:lineRule="auto"/>
              <w:rPr>
                <w:rFonts w:ascii="Calibri" w:eastAsia="Times New Roman" w:hAnsi="Calibri" w:cs="Calibri"/>
                <w:color w:val="000000"/>
                <w:sz w:val="20"/>
                <w:szCs w:val="20"/>
                <w:lang w:eastAsia="pl-PL"/>
              </w:rPr>
            </w:pPr>
            <w:r w:rsidRPr="008D2114">
              <w:rPr>
                <w:rFonts w:ascii="Calibri" w:eastAsia="Times New Roman" w:hAnsi="Calibri" w:cs="Calibri"/>
                <w:color w:val="000000"/>
                <w:sz w:val="20"/>
                <w:szCs w:val="20"/>
                <w:lang w:eastAsia="pl-PL"/>
              </w:rPr>
              <w:t>* Wysokość środków danego funduszu na RLKS dostępnych dla LGD w danym województwie będzie wyższa o wartość wkładu krajowego, którego procentowy udział w tej kwocie jest określony dla danego FEW.</w:t>
            </w:r>
          </w:p>
        </w:tc>
      </w:tr>
      <w:tr w:rsidR="00780E8C" w:rsidRPr="00E5305F" w14:paraId="67192DB6" w14:textId="77777777" w:rsidTr="00780E8C">
        <w:trPr>
          <w:trHeight w:val="510"/>
        </w:trPr>
        <w:tc>
          <w:tcPr>
            <w:tcW w:w="10196" w:type="dxa"/>
            <w:gridSpan w:val="5"/>
            <w:shd w:val="clear" w:color="000000" w:fill="D9D9D9"/>
            <w:vAlign w:val="center"/>
            <w:hideMark/>
          </w:tcPr>
          <w:p w14:paraId="39FDF616" w14:textId="77777777" w:rsidR="00780E8C" w:rsidRPr="008D2114" w:rsidRDefault="00780E8C" w:rsidP="00E5305F">
            <w:pPr>
              <w:spacing w:before="0" w:after="0" w:line="240" w:lineRule="auto"/>
              <w:rPr>
                <w:rFonts w:ascii="Calibri" w:eastAsia="Times New Roman" w:hAnsi="Calibri" w:cs="Calibri"/>
                <w:color w:val="000000"/>
                <w:sz w:val="20"/>
                <w:szCs w:val="20"/>
                <w:lang w:eastAsia="pl-PL"/>
              </w:rPr>
            </w:pPr>
            <w:r w:rsidRPr="008D2114">
              <w:rPr>
                <w:rFonts w:ascii="Calibri" w:eastAsia="Times New Roman" w:hAnsi="Calibri" w:cs="Calibri"/>
                <w:color w:val="000000"/>
                <w:sz w:val="20"/>
                <w:szCs w:val="20"/>
                <w:lang w:eastAsia="pl-PL"/>
              </w:rPr>
              <w:t>** W wierszu odpowiadającemu danemu EFSI, z którego LSR nie będzie finansowana, należy wstawić wartość „0”.</w:t>
            </w:r>
          </w:p>
        </w:tc>
      </w:tr>
    </w:tbl>
    <w:p w14:paraId="58D47ABF" w14:textId="77777777" w:rsidR="00055C1F" w:rsidRDefault="00055C1F" w:rsidP="00BD4A33">
      <w:pPr>
        <w:rPr>
          <w:b/>
          <w:bCs/>
          <w:sz w:val="28"/>
          <w:szCs w:val="28"/>
        </w:rPr>
      </w:pPr>
    </w:p>
    <w:p w14:paraId="47B11753" w14:textId="77777777" w:rsidR="00055C1F" w:rsidRDefault="00055C1F" w:rsidP="00BD4A33">
      <w:pPr>
        <w:rPr>
          <w:b/>
          <w:bCs/>
          <w:sz w:val="28"/>
          <w:szCs w:val="28"/>
        </w:rPr>
      </w:pPr>
    </w:p>
    <w:p w14:paraId="63D4463D" w14:textId="77777777" w:rsidR="00055C1F" w:rsidRDefault="00055C1F" w:rsidP="00BD4A33">
      <w:pPr>
        <w:rPr>
          <w:b/>
          <w:bCs/>
          <w:sz w:val="28"/>
          <w:szCs w:val="28"/>
        </w:rPr>
      </w:pPr>
    </w:p>
    <w:p w14:paraId="0C196B04" w14:textId="77777777" w:rsidR="00055C1F" w:rsidRDefault="00055C1F" w:rsidP="00BD4A33">
      <w:pPr>
        <w:rPr>
          <w:b/>
          <w:bCs/>
          <w:sz w:val="28"/>
          <w:szCs w:val="28"/>
        </w:rPr>
      </w:pPr>
    </w:p>
    <w:p w14:paraId="02664DF2" w14:textId="77777777" w:rsidR="00055C1F" w:rsidRDefault="00055C1F" w:rsidP="00BD4A33">
      <w:pPr>
        <w:rPr>
          <w:b/>
          <w:bCs/>
          <w:sz w:val="28"/>
          <w:szCs w:val="28"/>
        </w:rPr>
      </w:pPr>
    </w:p>
    <w:p w14:paraId="04DE845F" w14:textId="77777777" w:rsidR="003374B5" w:rsidRDefault="003374B5" w:rsidP="00BD4A33">
      <w:pPr>
        <w:rPr>
          <w:b/>
          <w:bCs/>
          <w:sz w:val="28"/>
          <w:szCs w:val="28"/>
        </w:rPr>
        <w:sectPr w:rsidR="003374B5" w:rsidSect="00E5305F">
          <w:headerReference w:type="even" r:id="rId87"/>
          <w:headerReference w:type="default" r:id="rId88"/>
          <w:headerReference w:type="first" r:id="rId89"/>
          <w:footerReference w:type="first" r:id="rId90"/>
          <w:footnotePr>
            <w:pos w:val="beneathText"/>
          </w:footnotePr>
          <w:pgSz w:w="11906" w:h="16838"/>
          <w:pgMar w:top="993" w:right="851" w:bottom="1418" w:left="851" w:header="709" w:footer="709" w:gutter="0"/>
          <w:cols w:space="708"/>
          <w:titlePg/>
          <w:docGrid w:linePitch="360"/>
        </w:sectPr>
      </w:pPr>
    </w:p>
    <w:p w14:paraId="048E52A4" w14:textId="77777777" w:rsidR="00E5305F" w:rsidRPr="00E5305F" w:rsidRDefault="00E5305F" w:rsidP="00E5305F">
      <w:pPr>
        <w:rPr>
          <w:b/>
          <w:bCs/>
          <w:sz w:val="28"/>
          <w:szCs w:val="28"/>
        </w:rPr>
      </w:pPr>
      <w:r w:rsidRPr="00E5305F">
        <w:rPr>
          <w:b/>
          <w:bCs/>
          <w:sz w:val="28"/>
          <w:szCs w:val="28"/>
        </w:rPr>
        <w:lastRenderedPageBreak/>
        <w:t>Załącznik nr 4. Plan wykorzystania budżetu LSR</w:t>
      </w:r>
    </w:p>
    <w:tbl>
      <w:tblPr>
        <w:tblW w:w="15168" w:type="dxa"/>
        <w:tblInd w:w="-577" w:type="dxa"/>
        <w:tblLayout w:type="fixed"/>
        <w:tblCellMar>
          <w:left w:w="70" w:type="dxa"/>
          <w:right w:w="70" w:type="dxa"/>
        </w:tblCellMar>
        <w:tblLook w:val="04A0" w:firstRow="1" w:lastRow="0" w:firstColumn="1" w:lastColumn="0" w:noHBand="0" w:noVBand="1"/>
      </w:tblPr>
      <w:tblGrid>
        <w:gridCol w:w="993"/>
        <w:gridCol w:w="1275"/>
        <w:gridCol w:w="750"/>
        <w:gridCol w:w="1235"/>
        <w:gridCol w:w="790"/>
        <w:gridCol w:w="1194"/>
        <w:gridCol w:w="709"/>
        <w:gridCol w:w="1276"/>
        <w:gridCol w:w="871"/>
        <w:gridCol w:w="1255"/>
        <w:gridCol w:w="770"/>
        <w:gridCol w:w="1215"/>
        <w:gridCol w:w="810"/>
        <w:gridCol w:w="1012"/>
        <w:gridCol w:w="1013"/>
      </w:tblGrid>
      <w:tr w:rsidR="00E5305F" w:rsidRPr="00207464" w14:paraId="3DEDFD1C" w14:textId="77777777" w:rsidTr="00207464">
        <w:trPr>
          <w:trHeight w:val="300"/>
        </w:trPr>
        <w:tc>
          <w:tcPr>
            <w:tcW w:w="993" w:type="dxa"/>
            <w:vMerge w:val="restart"/>
            <w:tcBorders>
              <w:top w:val="single" w:sz="4" w:space="0" w:color="auto"/>
              <w:left w:val="single" w:sz="8" w:space="0" w:color="auto"/>
              <w:right w:val="single" w:sz="4" w:space="0" w:color="auto"/>
            </w:tcBorders>
            <w:shd w:val="clear" w:color="auto" w:fill="92D050"/>
            <w:vAlign w:val="center"/>
          </w:tcPr>
          <w:p w14:paraId="52310199" w14:textId="77777777" w:rsidR="00E5305F" w:rsidRPr="00207464" w:rsidRDefault="00E5305F" w:rsidP="009266D9">
            <w:pPr>
              <w:spacing w:before="0" w:after="0" w:line="240" w:lineRule="auto"/>
              <w:rPr>
                <w:rFonts w:eastAsia="Times New Roman" w:cstheme="minorHAnsi"/>
                <w:color w:val="000000"/>
                <w:sz w:val="24"/>
                <w:szCs w:val="24"/>
                <w:lang w:eastAsia="pl-PL"/>
              </w:rPr>
            </w:pPr>
            <w:r w:rsidRPr="00207464">
              <w:rPr>
                <w:rFonts w:eastAsia="Times New Roman" w:cstheme="minorHAnsi"/>
                <w:color w:val="000000"/>
                <w:sz w:val="24"/>
                <w:szCs w:val="24"/>
                <w:lang w:eastAsia="pl-PL"/>
              </w:rPr>
              <w:t>Fun</w:t>
            </w:r>
            <w:r w:rsidRPr="00207464">
              <w:rPr>
                <w:rFonts w:eastAsia="Times New Roman" w:cstheme="minorHAnsi"/>
                <w:color w:val="000000"/>
                <w:sz w:val="24"/>
                <w:szCs w:val="24"/>
                <w:shd w:val="clear" w:color="auto" w:fill="92D050"/>
                <w:lang w:eastAsia="pl-PL"/>
              </w:rPr>
              <w:t>du</w:t>
            </w:r>
            <w:r w:rsidRPr="00207464">
              <w:rPr>
                <w:rFonts w:eastAsia="Times New Roman" w:cstheme="minorHAnsi"/>
                <w:color w:val="000000"/>
                <w:sz w:val="24"/>
                <w:szCs w:val="24"/>
                <w:lang w:eastAsia="pl-PL"/>
              </w:rPr>
              <w:t>sz</w:t>
            </w:r>
          </w:p>
        </w:tc>
        <w:tc>
          <w:tcPr>
            <w:tcW w:w="14175" w:type="dxa"/>
            <w:gridSpan w:val="14"/>
            <w:tcBorders>
              <w:top w:val="single" w:sz="4" w:space="0" w:color="auto"/>
              <w:left w:val="single" w:sz="4" w:space="0" w:color="auto"/>
              <w:bottom w:val="single" w:sz="4" w:space="0" w:color="auto"/>
              <w:right w:val="single" w:sz="8" w:space="0" w:color="000000"/>
            </w:tcBorders>
            <w:shd w:val="clear" w:color="auto" w:fill="E2EFD9" w:themeFill="accent6" w:themeFillTint="33"/>
            <w:noWrap/>
            <w:vAlign w:val="bottom"/>
          </w:tcPr>
          <w:p w14:paraId="3D173235" w14:textId="77777777" w:rsidR="00E5305F" w:rsidRPr="00207464" w:rsidRDefault="00E5305F" w:rsidP="009266D9">
            <w:pPr>
              <w:spacing w:before="0" w:after="0" w:line="240" w:lineRule="auto"/>
              <w:jc w:val="center"/>
              <w:rPr>
                <w:rFonts w:eastAsia="Times New Roman" w:cstheme="minorHAnsi"/>
                <w:b/>
                <w:bCs/>
                <w:color w:val="000000"/>
                <w:sz w:val="24"/>
                <w:szCs w:val="24"/>
                <w:lang w:eastAsia="pl-PL"/>
              </w:rPr>
            </w:pPr>
            <w:r w:rsidRPr="00207464">
              <w:rPr>
                <w:rFonts w:eastAsia="Times New Roman" w:cstheme="minorHAnsi"/>
                <w:b/>
                <w:bCs/>
                <w:color w:val="000000"/>
                <w:sz w:val="24"/>
                <w:szCs w:val="24"/>
                <w:lang w:eastAsia="pl-PL"/>
              </w:rPr>
              <w:t>środki zakontraktowane (w Euro) do:</w:t>
            </w:r>
          </w:p>
        </w:tc>
      </w:tr>
      <w:tr w:rsidR="00E5305F" w:rsidRPr="00F24BB4" w14:paraId="710046F2" w14:textId="77777777" w:rsidTr="00207464">
        <w:trPr>
          <w:trHeight w:val="300"/>
        </w:trPr>
        <w:tc>
          <w:tcPr>
            <w:tcW w:w="993" w:type="dxa"/>
            <w:vMerge/>
            <w:tcBorders>
              <w:left w:val="single" w:sz="8" w:space="0" w:color="auto"/>
              <w:right w:val="single" w:sz="4" w:space="0" w:color="auto"/>
            </w:tcBorders>
            <w:shd w:val="clear" w:color="auto" w:fill="92D050"/>
            <w:vAlign w:val="center"/>
            <w:hideMark/>
          </w:tcPr>
          <w:p w14:paraId="6E13FD8D" w14:textId="77777777" w:rsidR="00E5305F" w:rsidRPr="007E4540" w:rsidRDefault="00E5305F" w:rsidP="009266D9">
            <w:pPr>
              <w:spacing w:before="0" w:after="0" w:line="240" w:lineRule="auto"/>
              <w:rPr>
                <w:rFonts w:eastAsia="Times New Roman" w:cstheme="minorHAnsi"/>
                <w:color w:val="000000"/>
                <w:lang w:eastAsia="pl-PL"/>
              </w:rPr>
            </w:pPr>
          </w:p>
        </w:tc>
        <w:tc>
          <w:tcPr>
            <w:tcW w:w="2025"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0FF2F706"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31.12.2024</w:t>
            </w:r>
          </w:p>
        </w:tc>
        <w:tc>
          <w:tcPr>
            <w:tcW w:w="2025"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76FB4AC3"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31.12.2025</w:t>
            </w:r>
          </w:p>
        </w:tc>
        <w:tc>
          <w:tcPr>
            <w:tcW w:w="1903" w:type="dxa"/>
            <w:gridSpan w:val="2"/>
            <w:tcBorders>
              <w:top w:val="single" w:sz="4" w:space="0" w:color="auto"/>
              <w:left w:val="single" w:sz="4" w:space="0" w:color="auto"/>
              <w:bottom w:val="single" w:sz="4" w:space="0" w:color="auto"/>
              <w:right w:val="single" w:sz="8" w:space="0" w:color="000000"/>
            </w:tcBorders>
            <w:shd w:val="clear" w:color="auto" w:fill="C5E0B3" w:themeFill="accent6" w:themeFillTint="66"/>
            <w:noWrap/>
            <w:vAlign w:val="bottom"/>
            <w:hideMark/>
          </w:tcPr>
          <w:p w14:paraId="217013C7"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30.06.2026</w:t>
            </w:r>
          </w:p>
        </w:tc>
        <w:tc>
          <w:tcPr>
            <w:tcW w:w="2147"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63B3735C"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31.12.2026</w:t>
            </w:r>
          </w:p>
        </w:tc>
        <w:tc>
          <w:tcPr>
            <w:tcW w:w="2025"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765D87DB"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31.12.2027</w:t>
            </w:r>
          </w:p>
        </w:tc>
        <w:tc>
          <w:tcPr>
            <w:tcW w:w="2025"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7D31CAED"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31.12.2028</w:t>
            </w:r>
          </w:p>
        </w:tc>
        <w:tc>
          <w:tcPr>
            <w:tcW w:w="2025" w:type="dxa"/>
            <w:gridSpan w:val="2"/>
            <w:tcBorders>
              <w:top w:val="single" w:sz="4" w:space="0" w:color="auto"/>
              <w:left w:val="single" w:sz="4" w:space="0" w:color="auto"/>
              <w:bottom w:val="single" w:sz="4" w:space="0" w:color="auto"/>
              <w:right w:val="single" w:sz="8" w:space="0" w:color="000000"/>
            </w:tcBorders>
            <w:shd w:val="clear" w:color="auto" w:fill="92D050"/>
            <w:noWrap/>
            <w:vAlign w:val="bottom"/>
            <w:hideMark/>
          </w:tcPr>
          <w:p w14:paraId="7A42D55D" w14:textId="77777777" w:rsidR="00E5305F" w:rsidRPr="00207464" w:rsidRDefault="00E5305F" w:rsidP="009266D9">
            <w:pPr>
              <w:spacing w:before="0" w:after="0" w:line="240" w:lineRule="auto"/>
              <w:jc w:val="center"/>
              <w:rPr>
                <w:rFonts w:eastAsia="Times New Roman" w:cstheme="minorHAnsi"/>
                <w:color w:val="000000"/>
                <w:sz w:val="24"/>
                <w:szCs w:val="24"/>
                <w:lang w:eastAsia="pl-PL"/>
              </w:rPr>
            </w:pPr>
            <w:r w:rsidRPr="00207464">
              <w:rPr>
                <w:rFonts w:eastAsia="Times New Roman" w:cstheme="minorHAnsi"/>
                <w:color w:val="000000"/>
                <w:sz w:val="24"/>
                <w:szCs w:val="24"/>
                <w:lang w:eastAsia="pl-PL"/>
              </w:rPr>
              <w:t>31.12.2029</w:t>
            </w:r>
          </w:p>
        </w:tc>
      </w:tr>
      <w:tr w:rsidR="00207464" w:rsidRPr="00F24BB4" w14:paraId="5CFBCE7C" w14:textId="77777777" w:rsidTr="00207464">
        <w:trPr>
          <w:trHeight w:val="1215"/>
        </w:trPr>
        <w:tc>
          <w:tcPr>
            <w:tcW w:w="993" w:type="dxa"/>
            <w:vMerge/>
            <w:tcBorders>
              <w:left w:val="single" w:sz="8" w:space="0" w:color="auto"/>
              <w:bottom w:val="single" w:sz="4" w:space="0" w:color="000000"/>
              <w:right w:val="single" w:sz="4" w:space="0" w:color="auto"/>
            </w:tcBorders>
            <w:shd w:val="clear" w:color="auto" w:fill="92D050"/>
            <w:vAlign w:val="center"/>
            <w:hideMark/>
          </w:tcPr>
          <w:p w14:paraId="32AE9CFD" w14:textId="77777777" w:rsidR="00E5305F" w:rsidRPr="007E4540" w:rsidRDefault="00E5305F" w:rsidP="009266D9">
            <w:pPr>
              <w:spacing w:before="0" w:after="0" w:line="240" w:lineRule="auto"/>
              <w:rPr>
                <w:rFonts w:eastAsia="Times New Roman" w:cstheme="minorHAnsi"/>
                <w:color w:val="000000"/>
                <w:lang w:eastAsia="pl-PL"/>
              </w:rPr>
            </w:pPr>
          </w:p>
        </w:tc>
        <w:tc>
          <w:tcPr>
            <w:tcW w:w="1275" w:type="dxa"/>
            <w:tcBorders>
              <w:top w:val="nil"/>
              <w:left w:val="nil"/>
              <w:bottom w:val="single" w:sz="8" w:space="0" w:color="auto"/>
              <w:right w:val="single" w:sz="4" w:space="0" w:color="auto"/>
            </w:tcBorders>
            <w:shd w:val="clear" w:color="auto" w:fill="92D050"/>
            <w:vAlign w:val="center"/>
            <w:hideMark/>
          </w:tcPr>
          <w:p w14:paraId="6FC95F1D"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750" w:type="dxa"/>
            <w:tcBorders>
              <w:top w:val="nil"/>
              <w:left w:val="nil"/>
              <w:bottom w:val="single" w:sz="8" w:space="0" w:color="auto"/>
              <w:right w:val="single" w:sz="8" w:space="0" w:color="auto"/>
            </w:tcBorders>
            <w:shd w:val="clear" w:color="auto" w:fill="92D050"/>
            <w:vAlign w:val="center"/>
            <w:hideMark/>
          </w:tcPr>
          <w:p w14:paraId="1B52C722"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235" w:type="dxa"/>
            <w:tcBorders>
              <w:top w:val="nil"/>
              <w:left w:val="single" w:sz="4" w:space="0" w:color="auto"/>
              <w:bottom w:val="single" w:sz="8" w:space="0" w:color="auto"/>
              <w:right w:val="single" w:sz="4" w:space="0" w:color="auto"/>
            </w:tcBorders>
            <w:shd w:val="clear" w:color="auto" w:fill="92D050"/>
            <w:vAlign w:val="center"/>
            <w:hideMark/>
          </w:tcPr>
          <w:p w14:paraId="51AE36E5"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790" w:type="dxa"/>
            <w:tcBorders>
              <w:top w:val="nil"/>
              <w:left w:val="nil"/>
              <w:bottom w:val="single" w:sz="8" w:space="0" w:color="auto"/>
              <w:right w:val="single" w:sz="8" w:space="0" w:color="auto"/>
            </w:tcBorders>
            <w:shd w:val="clear" w:color="auto" w:fill="92D050"/>
            <w:vAlign w:val="center"/>
            <w:hideMark/>
          </w:tcPr>
          <w:p w14:paraId="237CDD57"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194" w:type="dxa"/>
            <w:tcBorders>
              <w:top w:val="nil"/>
              <w:left w:val="single" w:sz="4" w:space="0" w:color="auto"/>
              <w:bottom w:val="single" w:sz="8" w:space="0" w:color="auto"/>
              <w:right w:val="single" w:sz="4" w:space="0" w:color="auto"/>
            </w:tcBorders>
            <w:shd w:val="clear" w:color="auto" w:fill="C5E0B3" w:themeFill="accent6" w:themeFillTint="66"/>
            <w:vAlign w:val="center"/>
            <w:hideMark/>
          </w:tcPr>
          <w:p w14:paraId="08440689"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709" w:type="dxa"/>
            <w:tcBorders>
              <w:top w:val="nil"/>
              <w:left w:val="nil"/>
              <w:bottom w:val="single" w:sz="8" w:space="0" w:color="auto"/>
              <w:right w:val="single" w:sz="8" w:space="0" w:color="auto"/>
            </w:tcBorders>
            <w:shd w:val="clear" w:color="auto" w:fill="C5E0B3" w:themeFill="accent6" w:themeFillTint="66"/>
            <w:vAlign w:val="center"/>
            <w:hideMark/>
          </w:tcPr>
          <w:p w14:paraId="34BB6487"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276" w:type="dxa"/>
            <w:tcBorders>
              <w:top w:val="nil"/>
              <w:left w:val="single" w:sz="4" w:space="0" w:color="auto"/>
              <w:bottom w:val="single" w:sz="8" w:space="0" w:color="auto"/>
              <w:right w:val="single" w:sz="4" w:space="0" w:color="auto"/>
            </w:tcBorders>
            <w:shd w:val="clear" w:color="auto" w:fill="92D050"/>
            <w:vAlign w:val="center"/>
            <w:hideMark/>
          </w:tcPr>
          <w:p w14:paraId="140C4FB6"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871" w:type="dxa"/>
            <w:tcBorders>
              <w:top w:val="nil"/>
              <w:left w:val="nil"/>
              <w:bottom w:val="single" w:sz="8" w:space="0" w:color="auto"/>
              <w:right w:val="single" w:sz="8" w:space="0" w:color="auto"/>
            </w:tcBorders>
            <w:shd w:val="clear" w:color="auto" w:fill="92D050"/>
            <w:vAlign w:val="center"/>
            <w:hideMark/>
          </w:tcPr>
          <w:p w14:paraId="375AA33A"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255" w:type="dxa"/>
            <w:tcBorders>
              <w:top w:val="nil"/>
              <w:left w:val="single" w:sz="4" w:space="0" w:color="auto"/>
              <w:bottom w:val="single" w:sz="8" w:space="0" w:color="auto"/>
              <w:right w:val="single" w:sz="4" w:space="0" w:color="auto"/>
            </w:tcBorders>
            <w:shd w:val="clear" w:color="auto" w:fill="92D050"/>
            <w:vAlign w:val="center"/>
            <w:hideMark/>
          </w:tcPr>
          <w:p w14:paraId="2B34C50F"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770" w:type="dxa"/>
            <w:tcBorders>
              <w:top w:val="nil"/>
              <w:left w:val="nil"/>
              <w:bottom w:val="single" w:sz="8" w:space="0" w:color="auto"/>
              <w:right w:val="single" w:sz="8" w:space="0" w:color="auto"/>
            </w:tcBorders>
            <w:shd w:val="clear" w:color="auto" w:fill="92D050"/>
            <w:vAlign w:val="center"/>
            <w:hideMark/>
          </w:tcPr>
          <w:p w14:paraId="227893E3"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215" w:type="dxa"/>
            <w:tcBorders>
              <w:top w:val="nil"/>
              <w:left w:val="single" w:sz="4" w:space="0" w:color="auto"/>
              <w:bottom w:val="single" w:sz="8" w:space="0" w:color="auto"/>
              <w:right w:val="single" w:sz="4" w:space="0" w:color="auto"/>
            </w:tcBorders>
            <w:shd w:val="clear" w:color="auto" w:fill="92D050"/>
            <w:vAlign w:val="center"/>
            <w:hideMark/>
          </w:tcPr>
          <w:p w14:paraId="06CE313A"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810" w:type="dxa"/>
            <w:tcBorders>
              <w:top w:val="nil"/>
              <w:left w:val="nil"/>
              <w:bottom w:val="single" w:sz="8" w:space="0" w:color="auto"/>
              <w:right w:val="single" w:sz="8" w:space="0" w:color="auto"/>
            </w:tcBorders>
            <w:shd w:val="clear" w:color="auto" w:fill="92D050"/>
            <w:vAlign w:val="center"/>
            <w:hideMark/>
          </w:tcPr>
          <w:p w14:paraId="2F4335AB"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 wykorzystania budżetu LSR</w:t>
            </w:r>
          </w:p>
        </w:tc>
        <w:tc>
          <w:tcPr>
            <w:tcW w:w="1012" w:type="dxa"/>
            <w:tcBorders>
              <w:top w:val="nil"/>
              <w:left w:val="single" w:sz="4" w:space="0" w:color="auto"/>
              <w:bottom w:val="single" w:sz="8" w:space="0" w:color="auto"/>
              <w:right w:val="single" w:sz="4" w:space="0" w:color="auto"/>
            </w:tcBorders>
            <w:shd w:val="clear" w:color="auto" w:fill="92D050"/>
            <w:vAlign w:val="center"/>
            <w:hideMark/>
          </w:tcPr>
          <w:p w14:paraId="406EB26B"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7E4540">
              <w:rPr>
                <w:rFonts w:eastAsia="Times New Roman" w:cstheme="minorHAnsi"/>
                <w:color w:val="000000"/>
                <w:sz w:val="18"/>
                <w:szCs w:val="18"/>
                <w:lang w:eastAsia="pl-PL"/>
              </w:rPr>
              <w:t>kwota ogółem (</w:t>
            </w:r>
            <w:proofErr w:type="spellStart"/>
            <w:r w:rsidRPr="007E4540">
              <w:rPr>
                <w:rFonts w:eastAsia="Times New Roman" w:cstheme="minorHAnsi"/>
                <w:color w:val="000000"/>
                <w:sz w:val="18"/>
                <w:szCs w:val="18"/>
                <w:lang w:eastAsia="pl-PL"/>
              </w:rPr>
              <w:t>UE+krajowe</w:t>
            </w:r>
            <w:proofErr w:type="spellEnd"/>
            <w:r w:rsidRPr="007E4540">
              <w:rPr>
                <w:rFonts w:eastAsia="Times New Roman" w:cstheme="minorHAnsi"/>
                <w:color w:val="000000"/>
                <w:sz w:val="18"/>
                <w:szCs w:val="18"/>
                <w:lang w:eastAsia="pl-PL"/>
              </w:rPr>
              <w:t>)</w:t>
            </w:r>
          </w:p>
        </w:tc>
        <w:tc>
          <w:tcPr>
            <w:tcW w:w="1013" w:type="dxa"/>
            <w:tcBorders>
              <w:top w:val="nil"/>
              <w:left w:val="nil"/>
              <w:bottom w:val="single" w:sz="8" w:space="0" w:color="auto"/>
              <w:right w:val="single" w:sz="8" w:space="0" w:color="auto"/>
            </w:tcBorders>
            <w:shd w:val="clear" w:color="auto" w:fill="92D050"/>
            <w:vAlign w:val="center"/>
            <w:hideMark/>
          </w:tcPr>
          <w:p w14:paraId="71BF8FC8" w14:textId="77777777" w:rsidR="00E5305F" w:rsidRPr="007E4540" w:rsidRDefault="00E5305F" w:rsidP="009266D9">
            <w:pPr>
              <w:spacing w:before="0" w:after="0" w:line="240" w:lineRule="auto"/>
              <w:jc w:val="center"/>
              <w:rPr>
                <w:rFonts w:eastAsia="Times New Roman" w:cstheme="minorHAnsi"/>
                <w:color w:val="000000"/>
                <w:sz w:val="18"/>
                <w:szCs w:val="18"/>
                <w:lang w:eastAsia="pl-PL"/>
              </w:rPr>
            </w:pPr>
            <w:r w:rsidRPr="00207464">
              <w:rPr>
                <w:rFonts w:eastAsia="Times New Roman" w:cstheme="minorHAnsi"/>
                <w:color w:val="000000"/>
                <w:sz w:val="18"/>
                <w:szCs w:val="18"/>
                <w:shd w:val="clear" w:color="auto" w:fill="92D050"/>
                <w:lang w:eastAsia="pl-PL"/>
              </w:rPr>
              <w:t>% wykorzystania</w:t>
            </w:r>
            <w:r w:rsidRPr="007E4540">
              <w:rPr>
                <w:rFonts w:eastAsia="Times New Roman" w:cstheme="minorHAnsi"/>
                <w:color w:val="000000"/>
                <w:sz w:val="18"/>
                <w:szCs w:val="18"/>
                <w:lang w:eastAsia="pl-PL"/>
              </w:rPr>
              <w:t xml:space="preserve"> budżetu LSR</w:t>
            </w:r>
          </w:p>
        </w:tc>
      </w:tr>
      <w:tr w:rsidR="00E5305F" w:rsidRPr="00F24BB4" w14:paraId="718676F1" w14:textId="77777777" w:rsidTr="00207464">
        <w:trPr>
          <w:trHeight w:val="510"/>
        </w:trPr>
        <w:tc>
          <w:tcPr>
            <w:tcW w:w="99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432D5B5D" w14:textId="77777777" w:rsidR="00E5305F" w:rsidRPr="007E4540" w:rsidRDefault="00E5305F" w:rsidP="00E5305F">
            <w:pPr>
              <w:spacing w:before="0" w:after="0" w:line="240" w:lineRule="auto"/>
              <w:rPr>
                <w:rFonts w:eastAsia="Times New Roman" w:cstheme="minorHAnsi"/>
                <w:color w:val="000000"/>
                <w:lang w:eastAsia="pl-PL"/>
              </w:rPr>
            </w:pPr>
            <w:r w:rsidRPr="007E4540">
              <w:rPr>
                <w:rFonts w:eastAsia="Times New Roman" w:cstheme="minorHAnsi"/>
                <w:color w:val="000000"/>
                <w:lang w:eastAsia="pl-PL"/>
              </w:rPr>
              <w:t>EFRROW</w:t>
            </w:r>
          </w:p>
        </w:tc>
        <w:tc>
          <w:tcPr>
            <w:tcW w:w="1275" w:type="dxa"/>
            <w:tcBorders>
              <w:top w:val="nil"/>
              <w:left w:val="nil"/>
              <w:bottom w:val="single" w:sz="4" w:space="0" w:color="auto"/>
              <w:right w:val="single" w:sz="4" w:space="0" w:color="auto"/>
            </w:tcBorders>
            <w:shd w:val="clear" w:color="auto" w:fill="auto"/>
            <w:noWrap/>
            <w:vAlign w:val="center"/>
            <w:hideMark/>
          </w:tcPr>
          <w:p w14:paraId="3E16E357" w14:textId="7A0F9E5C"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750" w:type="dxa"/>
            <w:tcBorders>
              <w:top w:val="nil"/>
              <w:left w:val="nil"/>
              <w:bottom w:val="single" w:sz="4" w:space="0" w:color="auto"/>
              <w:right w:val="single" w:sz="8" w:space="0" w:color="auto"/>
            </w:tcBorders>
            <w:shd w:val="clear" w:color="auto" w:fill="auto"/>
            <w:noWrap/>
            <w:vAlign w:val="center"/>
            <w:hideMark/>
          </w:tcPr>
          <w:p w14:paraId="0F1C514E" w14:textId="320EAA85"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4C67E8DD" w14:textId="0F47F8E6"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650 000,00</w:t>
            </w:r>
          </w:p>
        </w:tc>
        <w:tc>
          <w:tcPr>
            <w:tcW w:w="790" w:type="dxa"/>
            <w:tcBorders>
              <w:top w:val="nil"/>
              <w:left w:val="single" w:sz="4" w:space="0" w:color="auto"/>
              <w:bottom w:val="single" w:sz="4" w:space="0" w:color="auto"/>
              <w:right w:val="single" w:sz="8" w:space="0" w:color="auto"/>
            </w:tcBorders>
            <w:shd w:val="clear" w:color="auto" w:fill="auto"/>
            <w:noWrap/>
            <w:vAlign w:val="center"/>
            <w:hideMark/>
          </w:tcPr>
          <w:p w14:paraId="495D43B8" w14:textId="4E2CF10D"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26,0</w:t>
            </w:r>
            <w:r>
              <w:rPr>
                <w:rFonts w:ascii="Calibri" w:hAnsi="Calibri" w:cs="Calibri"/>
                <w:sz w:val="18"/>
                <w:szCs w:val="18"/>
              </w:rPr>
              <w:t>0</w:t>
            </w:r>
            <w:r w:rsidRPr="00E5305F">
              <w:rPr>
                <w:rFonts w:ascii="Calibri" w:hAnsi="Calibri" w:cs="Calibri"/>
                <w:sz w:val="18"/>
                <w:szCs w:val="18"/>
              </w:rPr>
              <w:t>%</w:t>
            </w:r>
          </w:p>
        </w:tc>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19FBD718" w14:textId="5724480D"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450 000,00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6D7760C0" w14:textId="2D28602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44,0</w:t>
            </w:r>
            <w:r>
              <w:rPr>
                <w:rFonts w:ascii="Calibri" w:hAnsi="Calibri" w:cs="Calibri"/>
                <w:sz w:val="18"/>
                <w:szCs w:val="18"/>
              </w:rPr>
              <w:t>0</w:t>
            </w:r>
            <w:r w:rsidRPr="00E5305F">
              <w:rPr>
                <w:rFonts w:ascii="Calibri" w:hAnsi="Calibri" w:cs="Calibri"/>
                <w:sz w:val="18"/>
                <w:szCs w:val="18"/>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C785F6" w14:textId="25ECF2EA"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450 000,00</w:t>
            </w:r>
          </w:p>
        </w:tc>
        <w:tc>
          <w:tcPr>
            <w:tcW w:w="871" w:type="dxa"/>
            <w:tcBorders>
              <w:top w:val="nil"/>
              <w:left w:val="single" w:sz="4" w:space="0" w:color="auto"/>
              <w:bottom w:val="single" w:sz="4" w:space="0" w:color="auto"/>
              <w:right w:val="single" w:sz="8" w:space="0" w:color="auto"/>
            </w:tcBorders>
            <w:shd w:val="clear" w:color="auto" w:fill="auto"/>
            <w:noWrap/>
            <w:vAlign w:val="center"/>
            <w:hideMark/>
          </w:tcPr>
          <w:p w14:paraId="5C6AEA88" w14:textId="1F469551"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62,0</w:t>
            </w:r>
            <w:r>
              <w:rPr>
                <w:rFonts w:ascii="Calibri" w:hAnsi="Calibri" w:cs="Calibri"/>
                <w:sz w:val="18"/>
                <w:szCs w:val="18"/>
              </w:rPr>
              <w:t>0</w:t>
            </w:r>
            <w:r w:rsidRPr="00E5305F">
              <w:rPr>
                <w:rFonts w:ascii="Calibri" w:hAnsi="Calibri" w:cs="Calibri"/>
                <w:sz w:val="18"/>
                <w:szCs w:val="18"/>
              </w:rPr>
              <w:t>%</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CB45E24" w14:textId="0E2FCCD5"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500 000,00</w:t>
            </w:r>
          </w:p>
        </w:tc>
        <w:tc>
          <w:tcPr>
            <w:tcW w:w="770" w:type="dxa"/>
            <w:tcBorders>
              <w:top w:val="nil"/>
              <w:left w:val="single" w:sz="4" w:space="0" w:color="auto"/>
              <w:bottom w:val="single" w:sz="4" w:space="0" w:color="auto"/>
              <w:right w:val="single" w:sz="8" w:space="0" w:color="auto"/>
            </w:tcBorders>
            <w:shd w:val="clear" w:color="auto" w:fill="auto"/>
            <w:noWrap/>
            <w:vAlign w:val="center"/>
            <w:hideMark/>
          </w:tcPr>
          <w:p w14:paraId="7E8C52C8" w14:textId="13B7A300"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82,0</w:t>
            </w:r>
            <w:r>
              <w:rPr>
                <w:rFonts w:ascii="Calibri" w:hAnsi="Calibri" w:cs="Calibri"/>
                <w:sz w:val="18"/>
                <w:szCs w:val="18"/>
              </w:rPr>
              <w:t>0</w:t>
            </w:r>
            <w:r w:rsidRPr="00E5305F">
              <w:rPr>
                <w:rFonts w:ascii="Calibri" w:hAnsi="Calibri" w:cs="Calibri"/>
                <w:sz w:val="18"/>
                <w:szCs w:val="18"/>
              </w:rPr>
              <w:t>%</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6850BC56" w14:textId="5AD1C857"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450 000,00</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14:paraId="7C562ED7" w14:textId="6B6740B6"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14FFB20" w14:textId="3CFF9DF4"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013" w:type="dxa"/>
            <w:tcBorders>
              <w:top w:val="nil"/>
              <w:left w:val="single" w:sz="4" w:space="0" w:color="auto"/>
              <w:bottom w:val="single" w:sz="4" w:space="0" w:color="auto"/>
              <w:right w:val="single" w:sz="8" w:space="0" w:color="auto"/>
            </w:tcBorders>
            <w:shd w:val="clear" w:color="auto" w:fill="auto"/>
            <w:noWrap/>
            <w:vAlign w:val="center"/>
            <w:hideMark/>
          </w:tcPr>
          <w:p w14:paraId="4461A868" w14:textId="503936B5"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r>
      <w:tr w:rsidR="00E5305F" w:rsidRPr="00F24BB4" w14:paraId="03AE602E" w14:textId="77777777" w:rsidTr="00207464">
        <w:trPr>
          <w:trHeight w:val="495"/>
        </w:trPr>
        <w:tc>
          <w:tcPr>
            <w:tcW w:w="99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4E8E0199" w14:textId="77777777" w:rsidR="00E5305F" w:rsidRPr="007E4540" w:rsidRDefault="00E5305F" w:rsidP="00E5305F">
            <w:pPr>
              <w:spacing w:before="0" w:after="0" w:line="240" w:lineRule="auto"/>
              <w:rPr>
                <w:rFonts w:eastAsia="Times New Roman" w:cstheme="minorHAnsi"/>
                <w:color w:val="000000"/>
                <w:lang w:eastAsia="pl-PL"/>
              </w:rPr>
            </w:pPr>
            <w:r w:rsidRPr="007E4540">
              <w:rPr>
                <w:rFonts w:eastAsia="Times New Roman" w:cstheme="minorHAnsi"/>
                <w:color w:val="000000"/>
                <w:lang w:eastAsia="pl-PL"/>
              </w:rPr>
              <w:t>EFS+</w:t>
            </w:r>
          </w:p>
        </w:tc>
        <w:tc>
          <w:tcPr>
            <w:tcW w:w="1275" w:type="dxa"/>
            <w:tcBorders>
              <w:top w:val="nil"/>
              <w:left w:val="nil"/>
              <w:bottom w:val="single" w:sz="4" w:space="0" w:color="auto"/>
              <w:right w:val="single" w:sz="4" w:space="0" w:color="auto"/>
            </w:tcBorders>
            <w:shd w:val="clear" w:color="auto" w:fill="auto"/>
            <w:noWrap/>
            <w:vAlign w:val="center"/>
            <w:hideMark/>
          </w:tcPr>
          <w:p w14:paraId="38E022C6" w14:textId="355B6625"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50 000,00</w:t>
            </w:r>
          </w:p>
        </w:tc>
        <w:tc>
          <w:tcPr>
            <w:tcW w:w="750" w:type="dxa"/>
            <w:tcBorders>
              <w:top w:val="nil"/>
              <w:left w:val="nil"/>
              <w:bottom w:val="single" w:sz="4" w:space="0" w:color="auto"/>
              <w:right w:val="single" w:sz="8" w:space="0" w:color="auto"/>
            </w:tcBorders>
            <w:shd w:val="clear" w:color="auto" w:fill="auto"/>
            <w:noWrap/>
            <w:vAlign w:val="center"/>
            <w:hideMark/>
          </w:tcPr>
          <w:p w14:paraId="09A2D7C1" w14:textId="29F24957"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7,96%</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473BC813" w14:textId="0E6A5E61"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100 000,00</w:t>
            </w:r>
          </w:p>
        </w:tc>
        <w:tc>
          <w:tcPr>
            <w:tcW w:w="790" w:type="dxa"/>
            <w:tcBorders>
              <w:top w:val="nil"/>
              <w:left w:val="single" w:sz="4" w:space="0" w:color="auto"/>
              <w:bottom w:val="single" w:sz="4" w:space="0" w:color="auto"/>
              <w:right w:val="single" w:sz="8" w:space="0" w:color="auto"/>
            </w:tcBorders>
            <w:shd w:val="clear" w:color="auto" w:fill="auto"/>
            <w:noWrap/>
            <w:vAlign w:val="center"/>
            <w:hideMark/>
          </w:tcPr>
          <w:p w14:paraId="5B776D3F" w14:textId="3B809690"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23,87%</w:t>
            </w: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A6FCC1" w14:textId="21B366EA"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180 000,00</w:t>
            </w:r>
          </w:p>
        </w:tc>
        <w:tc>
          <w:tcPr>
            <w:tcW w:w="709"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143B3D0D" w14:textId="06F4FD49"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52,5</w:t>
            </w:r>
            <w:r>
              <w:rPr>
                <w:rFonts w:ascii="Calibri" w:hAnsi="Calibri" w:cs="Calibri"/>
                <w:sz w:val="18"/>
                <w:szCs w:val="18"/>
              </w:rPr>
              <w:t>2</w:t>
            </w:r>
            <w:r w:rsidRPr="00E5305F">
              <w:rPr>
                <w:rFonts w:ascii="Calibri" w:hAnsi="Calibri" w:cs="Calibri"/>
                <w:sz w:val="18"/>
                <w:szCs w:val="18"/>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FA1D365" w14:textId="7A7FD0E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180 000,00</w:t>
            </w:r>
          </w:p>
        </w:tc>
        <w:tc>
          <w:tcPr>
            <w:tcW w:w="871" w:type="dxa"/>
            <w:tcBorders>
              <w:top w:val="nil"/>
              <w:left w:val="single" w:sz="4" w:space="0" w:color="auto"/>
              <w:bottom w:val="single" w:sz="4" w:space="0" w:color="auto"/>
              <w:right w:val="single" w:sz="8" w:space="0" w:color="auto"/>
            </w:tcBorders>
            <w:shd w:val="clear" w:color="auto" w:fill="auto"/>
            <w:noWrap/>
            <w:vAlign w:val="center"/>
            <w:hideMark/>
          </w:tcPr>
          <w:p w14:paraId="3E37A1F5" w14:textId="234226D7"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81,17%</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74D0CCA" w14:textId="147E5370"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80 000,00</w:t>
            </w:r>
          </w:p>
        </w:tc>
        <w:tc>
          <w:tcPr>
            <w:tcW w:w="770" w:type="dxa"/>
            <w:tcBorders>
              <w:top w:val="nil"/>
              <w:left w:val="single" w:sz="4" w:space="0" w:color="auto"/>
              <w:bottom w:val="single" w:sz="4" w:space="0" w:color="auto"/>
              <w:right w:val="single" w:sz="8" w:space="0" w:color="auto"/>
            </w:tcBorders>
            <w:shd w:val="clear" w:color="auto" w:fill="auto"/>
            <w:noWrap/>
            <w:vAlign w:val="center"/>
            <w:hideMark/>
          </w:tcPr>
          <w:p w14:paraId="61F0AAF3" w14:textId="4BB6E26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93,90%</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68DB18FF" w14:textId="4D53AC9B"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38 341,00</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14:paraId="385ADDFB" w14:textId="32034FF0"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102BCE1" w14:textId="1E1183A3"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013" w:type="dxa"/>
            <w:tcBorders>
              <w:top w:val="nil"/>
              <w:left w:val="single" w:sz="4" w:space="0" w:color="auto"/>
              <w:bottom w:val="single" w:sz="4" w:space="0" w:color="auto"/>
              <w:right w:val="single" w:sz="8" w:space="0" w:color="auto"/>
            </w:tcBorders>
            <w:shd w:val="clear" w:color="auto" w:fill="auto"/>
            <w:noWrap/>
            <w:vAlign w:val="center"/>
            <w:hideMark/>
          </w:tcPr>
          <w:p w14:paraId="3114BD49" w14:textId="6A23A281"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r>
      <w:tr w:rsidR="00E5305F" w:rsidRPr="00F24BB4" w14:paraId="0B937868" w14:textId="77777777" w:rsidTr="00207464">
        <w:trPr>
          <w:trHeight w:val="510"/>
        </w:trPr>
        <w:tc>
          <w:tcPr>
            <w:tcW w:w="993" w:type="dxa"/>
            <w:tcBorders>
              <w:top w:val="nil"/>
              <w:left w:val="single" w:sz="8" w:space="0" w:color="auto"/>
              <w:bottom w:val="nil"/>
              <w:right w:val="single" w:sz="8" w:space="0" w:color="auto"/>
            </w:tcBorders>
            <w:shd w:val="clear" w:color="auto" w:fill="C5E0B3" w:themeFill="accent6" w:themeFillTint="66"/>
            <w:noWrap/>
            <w:vAlign w:val="bottom"/>
            <w:hideMark/>
          </w:tcPr>
          <w:p w14:paraId="53AC8333" w14:textId="77777777" w:rsidR="00E5305F" w:rsidRPr="007E4540" w:rsidRDefault="00E5305F" w:rsidP="00E5305F">
            <w:pPr>
              <w:spacing w:before="0" w:after="0" w:line="240" w:lineRule="auto"/>
              <w:rPr>
                <w:rFonts w:eastAsia="Times New Roman" w:cstheme="minorHAnsi"/>
                <w:color w:val="000000"/>
                <w:lang w:eastAsia="pl-PL"/>
              </w:rPr>
            </w:pPr>
            <w:r w:rsidRPr="007E4540">
              <w:rPr>
                <w:rFonts w:eastAsia="Times New Roman" w:cstheme="minorHAnsi"/>
                <w:color w:val="000000"/>
                <w:lang w:eastAsia="pl-PL"/>
              </w:rPr>
              <w:t>EFRR</w:t>
            </w:r>
          </w:p>
        </w:tc>
        <w:tc>
          <w:tcPr>
            <w:tcW w:w="1275" w:type="dxa"/>
            <w:tcBorders>
              <w:top w:val="nil"/>
              <w:left w:val="nil"/>
              <w:bottom w:val="nil"/>
              <w:right w:val="single" w:sz="4" w:space="0" w:color="auto"/>
            </w:tcBorders>
            <w:shd w:val="clear" w:color="auto" w:fill="auto"/>
            <w:noWrap/>
            <w:vAlign w:val="center"/>
            <w:hideMark/>
          </w:tcPr>
          <w:p w14:paraId="1C32281A" w14:textId="20F3C913"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750" w:type="dxa"/>
            <w:tcBorders>
              <w:top w:val="nil"/>
              <w:left w:val="nil"/>
              <w:bottom w:val="nil"/>
              <w:right w:val="single" w:sz="8" w:space="0" w:color="auto"/>
            </w:tcBorders>
            <w:shd w:val="clear" w:color="auto" w:fill="auto"/>
            <w:noWrap/>
            <w:vAlign w:val="center"/>
            <w:hideMark/>
          </w:tcPr>
          <w:p w14:paraId="4B39287D" w14:textId="79B75EAC"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235" w:type="dxa"/>
            <w:tcBorders>
              <w:top w:val="nil"/>
              <w:left w:val="single" w:sz="4" w:space="0" w:color="auto"/>
              <w:bottom w:val="nil"/>
              <w:right w:val="single" w:sz="4" w:space="0" w:color="auto"/>
            </w:tcBorders>
            <w:shd w:val="clear" w:color="auto" w:fill="auto"/>
            <w:noWrap/>
            <w:vAlign w:val="center"/>
            <w:hideMark/>
          </w:tcPr>
          <w:p w14:paraId="6AD32258" w14:textId="4375B4F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300 000,00</w:t>
            </w:r>
          </w:p>
        </w:tc>
        <w:tc>
          <w:tcPr>
            <w:tcW w:w="790" w:type="dxa"/>
            <w:tcBorders>
              <w:top w:val="nil"/>
              <w:left w:val="single" w:sz="4" w:space="0" w:color="auto"/>
              <w:bottom w:val="nil"/>
              <w:right w:val="single" w:sz="8" w:space="0" w:color="auto"/>
            </w:tcBorders>
            <w:shd w:val="clear" w:color="auto" w:fill="auto"/>
            <w:noWrap/>
            <w:vAlign w:val="center"/>
            <w:hideMark/>
          </w:tcPr>
          <w:p w14:paraId="40D96921" w14:textId="1126F893"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21,94%</w:t>
            </w:r>
          </w:p>
        </w:tc>
        <w:tc>
          <w:tcPr>
            <w:tcW w:w="1194" w:type="dxa"/>
            <w:tcBorders>
              <w:top w:val="nil"/>
              <w:left w:val="single" w:sz="4" w:space="0" w:color="auto"/>
              <w:bottom w:val="nil"/>
              <w:right w:val="single" w:sz="4" w:space="0" w:color="auto"/>
            </w:tcBorders>
            <w:shd w:val="clear" w:color="auto" w:fill="FFFFFF" w:themeFill="background1"/>
            <w:noWrap/>
            <w:vAlign w:val="center"/>
            <w:hideMark/>
          </w:tcPr>
          <w:p w14:paraId="6FA2E4D6" w14:textId="15AC6A7C"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400 000,00</w:t>
            </w:r>
          </w:p>
        </w:tc>
        <w:tc>
          <w:tcPr>
            <w:tcW w:w="709" w:type="dxa"/>
            <w:tcBorders>
              <w:top w:val="nil"/>
              <w:left w:val="single" w:sz="4" w:space="0" w:color="auto"/>
              <w:bottom w:val="nil"/>
              <w:right w:val="single" w:sz="8" w:space="0" w:color="auto"/>
            </w:tcBorders>
            <w:shd w:val="clear" w:color="auto" w:fill="FFFFFF" w:themeFill="background1"/>
            <w:noWrap/>
            <w:vAlign w:val="center"/>
            <w:hideMark/>
          </w:tcPr>
          <w:p w14:paraId="5731DB61" w14:textId="0685C2E2"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51,</w:t>
            </w:r>
            <w:r>
              <w:rPr>
                <w:rFonts w:ascii="Calibri" w:hAnsi="Calibri" w:cs="Calibri"/>
                <w:sz w:val="18"/>
                <w:szCs w:val="18"/>
              </w:rPr>
              <w:t>19</w:t>
            </w:r>
            <w:r w:rsidRPr="00E5305F">
              <w:rPr>
                <w:rFonts w:ascii="Calibri" w:hAnsi="Calibri" w:cs="Calibri"/>
                <w:sz w:val="18"/>
                <w:szCs w:val="18"/>
              </w:rPr>
              <w:t>%</w:t>
            </w:r>
          </w:p>
        </w:tc>
        <w:tc>
          <w:tcPr>
            <w:tcW w:w="1276" w:type="dxa"/>
            <w:tcBorders>
              <w:top w:val="nil"/>
              <w:left w:val="single" w:sz="4" w:space="0" w:color="auto"/>
              <w:bottom w:val="nil"/>
              <w:right w:val="single" w:sz="4" w:space="0" w:color="auto"/>
            </w:tcBorders>
            <w:shd w:val="clear" w:color="auto" w:fill="auto"/>
            <w:noWrap/>
            <w:vAlign w:val="center"/>
            <w:hideMark/>
          </w:tcPr>
          <w:p w14:paraId="2EB9F8F9" w14:textId="127DC91A"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450 000,00</w:t>
            </w:r>
          </w:p>
        </w:tc>
        <w:tc>
          <w:tcPr>
            <w:tcW w:w="871" w:type="dxa"/>
            <w:tcBorders>
              <w:top w:val="nil"/>
              <w:left w:val="single" w:sz="4" w:space="0" w:color="auto"/>
              <w:bottom w:val="nil"/>
              <w:right w:val="single" w:sz="8" w:space="0" w:color="auto"/>
            </w:tcBorders>
            <w:shd w:val="clear" w:color="auto" w:fill="auto"/>
            <w:noWrap/>
            <w:vAlign w:val="center"/>
            <w:hideMark/>
          </w:tcPr>
          <w:p w14:paraId="2F912F0A" w14:textId="49D4325F"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84,09%</w:t>
            </w:r>
          </w:p>
        </w:tc>
        <w:tc>
          <w:tcPr>
            <w:tcW w:w="1255" w:type="dxa"/>
            <w:tcBorders>
              <w:top w:val="nil"/>
              <w:left w:val="single" w:sz="4" w:space="0" w:color="auto"/>
              <w:bottom w:val="nil"/>
              <w:right w:val="single" w:sz="4" w:space="0" w:color="auto"/>
            </w:tcBorders>
            <w:shd w:val="clear" w:color="auto" w:fill="auto"/>
            <w:noWrap/>
            <w:vAlign w:val="center"/>
            <w:hideMark/>
          </w:tcPr>
          <w:p w14:paraId="6FC67084" w14:textId="7E98AACE"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217 571,00</w:t>
            </w:r>
          </w:p>
        </w:tc>
        <w:tc>
          <w:tcPr>
            <w:tcW w:w="770" w:type="dxa"/>
            <w:tcBorders>
              <w:top w:val="nil"/>
              <w:left w:val="single" w:sz="4" w:space="0" w:color="auto"/>
              <w:bottom w:val="nil"/>
              <w:right w:val="single" w:sz="8" w:space="0" w:color="auto"/>
            </w:tcBorders>
            <w:shd w:val="clear" w:color="auto" w:fill="auto"/>
            <w:noWrap/>
            <w:vAlign w:val="center"/>
            <w:hideMark/>
          </w:tcPr>
          <w:p w14:paraId="2AD768A6" w14:textId="5060A115"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c>
          <w:tcPr>
            <w:tcW w:w="1215" w:type="dxa"/>
            <w:tcBorders>
              <w:top w:val="nil"/>
              <w:left w:val="single" w:sz="4" w:space="0" w:color="auto"/>
              <w:bottom w:val="nil"/>
              <w:right w:val="single" w:sz="4" w:space="0" w:color="auto"/>
            </w:tcBorders>
            <w:shd w:val="clear" w:color="auto" w:fill="auto"/>
            <w:noWrap/>
            <w:vAlign w:val="center"/>
            <w:hideMark/>
          </w:tcPr>
          <w:p w14:paraId="24D662FA" w14:textId="41DDA22A"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810" w:type="dxa"/>
            <w:tcBorders>
              <w:top w:val="nil"/>
              <w:left w:val="single" w:sz="4" w:space="0" w:color="auto"/>
              <w:bottom w:val="nil"/>
              <w:right w:val="single" w:sz="8" w:space="0" w:color="auto"/>
            </w:tcBorders>
            <w:shd w:val="clear" w:color="auto" w:fill="auto"/>
            <w:noWrap/>
            <w:vAlign w:val="center"/>
            <w:hideMark/>
          </w:tcPr>
          <w:p w14:paraId="4F9FCCEA" w14:textId="61B052BB"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c>
          <w:tcPr>
            <w:tcW w:w="1012" w:type="dxa"/>
            <w:tcBorders>
              <w:top w:val="nil"/>
              <w:left w:val="single" w:sz="4" w:space="0" w:color="auto"/>
              <w:bottom w:val="nil"/>
              <w:right w:val="single" w:sz="4" w:space="0" w:color="auto"/>
            </w:tcBorders>
            <w:shd w:val="clear" w:color="auto" w:fill="auto"/>
            <w:noWrap/>
            <w:vAlign w:val="center"/>
            <w:hideMark/>
          </w:tcPr>
          <w:p w14:paraId="4084FA69" w14:textId="6EA2EC83"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013" w:type="dxa"/>
            <w:tcBorders>
              <w:top w:val="nil"/>
              <w:left w:val="single" w:sz="4" w:space="0" w:color="auto"/>
              <w:bottom w:val="nil"/>
              <w:right w:val="single" w:sz="8" w:space="0" w:color="auto"/>
            </w:tcBorders>
            <w:shd w:val="clear" w:color="auto" w:fill="auto"/>
            <w:noWrap/>
            <w:vAlign w:val="center"/>
            <w:hideMark/>
          </w:tcPr>
          <w:p w14:paraId="488759F9" w14:textId="3FFB8AA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r>
      <w:tr w:rsidR="00E5305F" w:rsidRPr="00F24BB4" w14:paraId="121FC6D3" w14:textId="77777777" w:rsidTr="00207464">
        <w:trPr>
          <w:trHeight w:val="495"/>
        </w:trPr>
        <w:tc>
          <w:tcPr>
            <w:tcW w:w="993"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14:paraId="337EE42E" w14:textId="77777777" w:rsidR="00E5305F" w:rsidRPr="007E4540" w:rsidRDefault="00E5305F" w:rsidP="00E5305F">
            <w:pPr>
              <w:spacing w:before="0" w:after="0" w:line="240" w:lineRule="auto"/>
              <w:rPr>
                <w:rFonts w:eastAsia="Times New Roman" w:cstheme="minorHAnsi"/>
                <w:color w:val="000000"/>
                <w:lang w:eastAsia="pl-PL"/>
              </w:rPr>
            </w:pPr>
            <w:r w:rsidRPr="007E4540">
              <w:rPr>
                <w:rFonts w:eastAsia="Times New Roman" w:cstheme="minorHAnsi"/>
                <w:color w:val="000000"/>
                <w:lang w:eastAsia="pl-PL"/>
              </w:rPr>
              <w:t>RAZEM</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26048D9B" w14:textId="2C321C81"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50 000,00</w:t>
            </w:r>
          </w:p>
        </w:tc>
        <w:tc>
          <w:tcPr>
            <w:tcW w:w="750" w:type="dxa"/>
            <w:tcBorders>
              <w:top w:val="single" w:sz="8" w:space="0" w:color="auto"/>
              <w:left w:val="nil"/>
              <w:bottom w:val="single" w:sz="4" w:space="0" w:color="auto"/>
              <w:right w:val="single" w:sz="8" w:space="0" w:color="auto"/>
            </w:tcBorders>
            <w:shd w:val="clear" w:color="auto" w:fill="auto"/>
            <w:noWrap/>
            <w:vAlign w:val="center"/>
            <w:hideMark/>
          </w:tcPr>
          <w:p w14:paraId="17B9456F" w14:textId="7C9F2AF8"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1,14%</w:t>
            </w:r>
          </w:p>
        </w:tc>
        <w:tc>
          <w:tcPr>
            <w:tcW w:w="123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9A969CC" w14:textId="0694B7C6"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1 050 000,00</w:t>
            </w:r>
          </w:p>
        </w:tc>
        <w:tc>
          <w:tcPr>
            <w:tcW w:w="790" w:type="dxa"/>
            <w:tcBorders>
              <w:top w:val="single" w:sz="8" w:space="0" w:color="auto"/>
              <w:left w:val="nil"/>
              <w:bottom w:val="single" w:sz="4" w:space="0" w:color="auto"/>
              <w:right w:val="single" w:sz="8" w:space="0" w:color="auto"/>
            </w:tcBorders>
            <w:shd w:val="clear" w:color="auto" w:fill="auto"/>
            <w:noWrap/>
            <w:vAlign w:val="center"/>
            <w:hideMark/>
          </w:tcPr>
          <w:p w14:paraId="334C92F9" w14:textId="73359E4A"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24,49%</w:t>
            </w:r>
          </w:p>
        </w:tc>
        <w:tc>
          <w:tcPr>
            <w:tcW w:w="1194"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BAF2876" w14:textId="125ACC9F"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1 030 000,00</w:t>
            </w:r>
          </w:p>
        </w:tc>
        <w:tc>
          <w:tcPr>
            <w:tcW w:w="709"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29AFEDB7" w14:textId="0EFB74EF" w:rsidR="00E5305F" w:rsidRPr="00E5305F" w:rsidRDefault="00E5305F" w:rsidP="00E5305F">
            <w:pPr>
              <w:spacing w:before="0" w:after="0" w:line="240" w:lineRule="auto"/>
              <w:jc w:val="right"/>
              <w:rPr>
                <w:rFonts w:cstheme="minorHAnsi"/>
                <w:sz w:val="18"/>
                <w:szCs w:val="18"/>
              </w:rPr>
            </w:pPr>
            <w:r w:rsidRPr="00E5305F">
              <w:rPr>
                <w:rFonts w:ascii="Calibri" w:hAnsi="Calibri" w:cs="Calibri"/>
                <w:sz w:val="18"/>
                <w:szCs w:val="18"/>
              </w:rPr>
              <w:t>47,</w:t>
            </w:r>
            <w:r>
              <w:rPr>
                <w:rFonts w:ascii="Calibri" w:hAnsi="Calibri" w:cs="Calibri"/>
                <w:sz w:val="18"/>
                <w:szCs w:val="18"/>
              </w:rPr>
              <w:t>38</w:t>
            </w:r>
            <w:r w:rsidRPr="00E5305F">
              <w:rPr>
                <w:rFonts w:ascii="Calibri" w:hAnsi="Calibri" w:cs="Calibri"/>
                <w:sz w:val="18"/>
                <w:szCs w:val="18"/>
              </w:rPr>
              <w:t>%</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D3F5DD2" w14:textId="4068B140"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1 080 000,00</w:t>
            </w:r>
          </w:p>
        </w:tc>
        <w:tc>
          <w:tcPr>
            <w:tcW w:w="871" w:type="dxa"/>
            <w:tcBorders>
              <w:top w:val="single" w:sz="8" w:space="0" w:color="auto"/>
              <w:left w:val="nil"/>
              <w:bottom w:val="single" w:sz="4" w:space="0" w:color="auto"/>
              <w:right w:val="single" w:sz="8" w:space="0" w:color="auto"/>
            </w:tcBorders>
            <w:shd w:val="clear" w:color="auto" w:fill="auto"/>
            <w:noWrap/>
            <w:vAlign w:val="center"/>
            <w:hideMark/>
          </w:tcPr>
          <w:p w14:paraId="62FF210C" w14:textId="3D09391A"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71,43%</w:t>
            </w:r>
          </w:p>
        </w:tc>
        <w:tc>
          <w:tcPr>
            <w:tcW w:w="125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0A3A871" w14:textId="0B64B4A7"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797 571,00</w:t>
            </w:r>
          </w:p>
        </w:tc>
        <w:tc>
          <w:tcPr>
            <w:tcW w:w="770" w:type="dxa"/>
            <w:tcBorders>
              <w:top w:val="single" w:sz="8" w:space="0" w:color="auto"/>
              <w:left w:val="nil"/>
              <w:bottom w:val="single" w:sz="4" w:space="0" w:color="auto"/>
              <w:right w:val="single" w:sz="8" w:space="0" w:color="auto"/>
            </w:tcBorders>
            <w:shd w:val="clear" w:color="auto" w:fill="auto"/>
            <w:noWrap/>
            <w:vAlign w:val="center"/>
            <w:hideMark/>
          </w:tcPr>
          <w:p w14:paraId="5181E425" w14:textId="4B1562ED"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89,17%</w:t>
            </w:r>
          </w:p>
        </w:tc>
        <w:tc>
          <w:tcPr>
            <w:tcW w:w="121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F1A4B42" w14:textId="31731A53"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488 341,00</w:t>
            </w:r>
          </w:p>
        </w:tc>
        <w:tc>
          <w:tcPr>
            <w:tcW w:w="810" w:type="dxa"/>
            <w:tcBorders>
              <w:top w:val="single" w:sz="8" w:space="0" w:color="auto"/>
              <w:left w:val="nil"/>
              <w:bottom w:val="single" w:sz="4" w:space="0" w:color="auto"/>
              <w:right w:val="single" w:sz="8" w:space="0" w:color="auto"/>
            </w:tcBorders>
            <w:shd w:val="clear" w:color="auto" w:fill="auto"/>
            <w:noWrap/>
            <w:vAlign w:val="center"/>
            <w:hideMark/>
          </w:tcPr>
          <w:p w14:paraId="2EC631CB" w14:textId="1A7F06EE"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c>
          <w:tcPr>
            <w:tcW w:w="101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470F451" w14:textId="27C5A9B6"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0,00</w:t>
            </w:r>
          </w:p>
        </w:tc>
        <w:tc>
          <w:tcPr>
            <w:tcW w:w="1013" w:type="dxa"/>
            <w:tcBorders>
              <w:top w:val="single" w:sz="8" w:space="0" w:color="auto"/>
              <w:left w:val="nil"/>
              <w:bottom w:val="single" w:sz="4" w:space="0" w:color="auto"/>
              <w:right w:val="single" w:sz="8" w:space="0" w:color="auto"/>
            </w:tcBorders>
            <w:shd w:val="clear" w:color="auto" w:fill="auto"/>
            <w:noWrap/>
            <w:vAlign w:val="center"/>
            <w:hideMark/>
          </w:tcPr>
          <w:p w14:paraId="7C598A69" w14:textId="044F442C" w:rsidR="00E5305F" w:rsidRPr="00E5305F" w:rsidRDefault="00E5305F" w:rsidP="00E5305F">
            <w:pPr>
              <w:spacing w:before="0" w:after="0" w:line="240" w:lineRule="auto"/>
              <w:jc w:val="right"/>
              <w:rPr>
                <w:rFonts w:eastAsia="Times New Roman" w:cstheme="minorHAnsi"/>
                <w:color w:val="000000"/>
                <w:sz w:val="18"/>
                <w:szCs w:val="18"/>
                <w:lang w:eastAsia="pl-PL"/>
              </w:rPr>
            </w:pPr>
            <w:r w:rsidRPr="00E5305F">
              <w:rPr>
                <w:rFonts w:ascii="Calibri" w:hAnsi="Calibri" w:cs="Calibri"/>
                <w:sz w:val="18"/>
                <w:szCs w:val="18"/>
              </w:rPr>
              <w:t>100,00%</w:t>
            </w:r>
          </w:p>
        </w:tc>
      </w:tr>
    </w:tbl>
    <w:p w14:paraId="008F588B" w14:textId="77777777" w:rsidR="00E5305F" w:rsidRDefault="00E5305F" w:rsidP="00BD4A33">
      <w:pPr>
        <w:rPr>
          <w:b/>
          <w:bCs/>
          <w:sz w:val="28"/>
          <w:szCs w:val="28"/>
        </w:rPr>
      </w:pPr>
    </w:p>
    <w:p w14:paraId="7278BD0F" w14:textId="77777777" w:rsidR="00E5305F" w:rsidRDefault="00E5305F" w:rsidP="00BD4A33">
      <w:pPr>
        <w:rPr>
          <w:b/>
          <w:bCs/>
          <w:sz w:val="28"/>
          <w:szCs w:val="28"/>
        </w:rPr>
      </w:pPr>
    </w:p>
    <w:p w14:paraId="76794975" w14:textId="77777777" w:rsidR="00E5305F" w:rsidRDefault="00E5305F" w:rsidP="00BD4A33">
      <w:pPr>
        <w:rPr>
          <w:b/>
          <w:bCs/>
          <w:sz w:val="28"/>
          <w:szCs w:val="28"/>
        </w:rPr>
        <w:sectPr w:rsidR="00E5305F" w:rsidSect="00E5305F">
          <w:headerReference w:type="even" r:id="rId91"/>
          <w:headerReference w:type="default" r:id="rId92"/>
          <w:headerReference w:type="first" r:id="rId93"/>
          <w:footerReference w:type="first" r:id="rId94"/>
          <w:footnotePr>
            <w:pos w:val="beneathText"/>
          </w:footnotePr>
          <w:pgSz w:w="16838" w:h="11906" w:orient="landscape"/>
          <w:pgMar w:top="851" w:right="993" w:bottom="851" w:left="1418" w:header="709" w:footer="709" w:gutter="0"/>
          <w:cols w:space="708"/>
          <w:titlePg/>
          <w:docGrid w:linePitch="360"/>
        </w:sectPr>
      </w:pPr>
    </w:p>
    <w:p w14:paraId="768F04D3" w14:textId="3E35BF71" w:rsidR="00BD4A33" w:rsidRPr="00F066BF" w:rsidRDefault="00BD4A33" w:rsidP="00BD4A33">
      <w:pPr>
        <w:rPr>
          <w:b/>
          <w:bCs/>
        </w:rPr>
      </w:pPr>
      <w:r w:rsidRPr="00F066BF">
        <w:rPr>
          <w:b/>
          <w:bCs/>
          <w:sz w:val="28"/>
          <w:szCs w:val="28"/>
        </w:rPr>
        <w:lastRenderedPageBreak/>
        <w:t xml:space="preserve">Załącznik nr </w:t>
      </w:r>
      <w:r w:rsidR="008E2C6D">
        <w:rPr>
          <w:b/>
          <w:bCs/>
          <w:sz w:val="28"/>
          <w:szCs w:val="28"/>
        </w:rPr>
        <w:t>5</w:t>
      </w:r>
      <w:r w:rsidRPr="00F066BF">
        <w:rPr>
          <w:b/>
          <w:bCs/>
          <w:sz w:val="28"/>
          <w:szCs w:val="28"/>
        </w:rPr>
        <w:t xml:space="preserve">. </w:t>
      </w:r>
      <w:r w:rsidRPr="00F066BF">
        <w:rPr>
          <w:b/>
          <w:bCs/>
        </w:rPr>
        <w:t>Szczegółowe dane potwierdzające wartości prezentowanych wskaźników obrazujących sytuację społeczno-gospodarczą na obszarze objętym LSR (stan na 31.12.2020) zgodnie z metodyką wskaźników wskazaną w dokumentacji konkursowej</w:t>
      </w:r>
    </w:p>
    <w:p w14:paraId="4B7287BF" w14:textId="77777777" w:rsidR="00BD4A33" w:rsidRPr="00F066BF" w:rsidRDefault="00BD4A33">
      <w:pPr>
        <w:pStyle w:val="Default"/>
        <w:numPr>
          <w:ilvl w:val="0"/>
          <w:numId w:val="14"/>
        </w:numPr>
        <w:spacing w:after="240"/>
        <w:ind w:left="714" w:hanging="357"/>
        <w:rPr>
          <w:rStyle w:val="Wyrnieniedelikatne"/>
        </w:rPr>
      </w:pPr>
      <w:r w:rsidRPr="00F066BF">
        <w:rPr>
          <w:rStyle w:val="Wyrnieniedelikatne"/>
        </w:rPr>
        <w:t xml:space="preserve">Wskaźnik: zagrożenie trwałą marginalizacją na obszarze LSR </w:t>
      </w:r>
    </w:p>
    <w:p w14:paraId="03CE8D72" w14:textId="272A12C2" w:rsidR="00BD4A33" w:rsidRPr="00F066BF" w:rsidRDefault="00BD4A33" w:rsidP="00BD4A33">
      <w:r w:rsidRPr="00F066BF">
        <w:t>Lista gmin zagrożonych trwałą marginalizacją: programowanie 2021-2027 poz. 28</w:t>
      </w:r>
      <w:r w:rsidR="00F066BF" w:rsidRPr="00F066BF">
        <w:t>1</w:t>
      </w:r>
      <w:r w:rsidRPr="00F066BF">
        <w:t xml:space="preserve"> </w:t>
      </w:r>
      <w:r w:rsidR="00F066BF" w:rsidRPr="00F066BF">
        <w:t>Wietrzychowice</w:t>
      </w:r>
    </w:p>
    <w:p w14:paraId="261506D6" w14:textId="77777777" w:rsidR="00BD4A33" w:rsidRPr="00F066BF" w:rsidRDefault="00BD4A33">
      <w:pPr>
        <w:pStyle w:val="Default"/>
        <w:numPr>
          <w:ilvl w:val="0"/>
          <w:numId w:val="14"/>
        </w:numPr>
        <w:spacing w:after="240"/>
        <w:ind w:left="714" w:hanging="357"/>
        <w:rPr>
          <w:rStyle w:val="Wyrnieniedelikatne"/>
        </w:rPr>
      </w:pPr>
      <w:r w:rsidRPr="00F066BF">
        <w:rPr>
          <w:rStyle w:val="Wyrnieniedelikatne"/>
        </w:rPr>
        <w:t xml:space="preserve">Wskaźnik: bezrobotni na obszarze LSR </w:t>
      </w:r>
    </w:p>
    <w:tbl>
      <w:tblPr>
        <w:tblStyle w:val="CWD"/>
        <w:tblW w:w="10206" w:type="dxa"/>
        <w:tblLook w:val="04A0" w:firstRow="1" w:lastRow="0" w:firstColumn="1" w:lastColumn="0" w:noHBand="0" w:noVBand="1"/>
      </w:tblPr>
      <w:tblGrid>
        <w:gridCol w:w="2736"/>
        <w:gridCol w:w="3314"/>
        <w:gridCol w:w="4156"/>
      </w:tblGrid>
      <w:tr w:rsidR="00F066BF" w:rsidRPr="00F066BF" w14:paraId="6F351C31"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6" w:type="dxa"/>
            <w:shd w:val="clear" w:color="auto" w:fill="92D050"/>
            <w:noWrap/>
            <w:hideMark/>
          </w:tcPr>
          <w:p w14:paraId="0FB410F8" w14:textId="77777777" w:rsidR="00BD4A33" w:rsidRPr="00F066BF" w:rsidRDefault="00BD4A33" w:rsidP="00901D92">
            <w:pPr>
              <w:spacing w:before="0" w:after="0" w:line="240" w:lineRule="auto"/>
              <w:rPr>
                <w:rFonts w:ascii="Calibri" w:eastAsia="Times New Roman" w:hAnsi="Calibri" w:cs="Calibri"/>
                <w:lang w:eastAsia="pl-PL"/>
              </w:rPr>
            </w:pPr>
            <w:r w:rsidRPr="00F066BF">
              <w:rPr>
                <w:rFonts w:ascii="Calibri" w:eastAsia="Times New Roman" w:hAnsi="Calibri" w:cs="Calibri"/>
                <w:lang w:eastAsia="pl-PL"/>
              </w:rPr>
              <w:t>Gmina</w:t>
            </w:r>
          </w:p>
        </w:tc>
        <w:tc>
          <w:tcPr>
            <w:tcW w:w="3314" w:type="dxa"/>
            <w:shd w:val="clear" w:color="auto" w:fill="92D050"/>
            <w:noWrap/>
            <w:hideMark/>
          </w:tcPr>
          <w:p w14:paraId="09FBA9AD" w14:textId="77777777" w:rsidR="00BD4A33" w:rsidRPr="00F066BF" w:rsidRDefault="00BD4A33" w:rsidP="00901D9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Liczba osób bezrobotnych</w:t>
            </w:r>
          </w:p>
        </w:tc>
        <w:tc>
          <w:tcPr>
            <w:tcW w:w="4156" w:type="dxa"/>
            <w:shd w:val="clear" w:color="auto" w:fill="92D050"/>
            <w:noWrap/>
            <w:hideMark/>
          </w:tcPr>
          <w:p w14:paraId="16A91270" w14:textId="77777777" w:rsidR="00BD4A33" w:rsidRPr="00F066BF" w:rsidRDefault="00BD4A33" w:rsidP="00901D9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 xml:space="preserve">Ludność w wieku produkcyjnym </w:t>
            </w:r>
          </w:p>
        </w:tc>
      </w:tr>
      <w:tr w:rsidR="00F066BF" w:rsidRPr="00F066BF" w14:paraId="27109379"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638764E8" w14:textId="3EBC59BA"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Lisia Góra</w:t>
            </w:r>
          </w:p>
        </w:tc>
        <w:tc>
          <w:tcPr>
            <w:tcW w:w="3314" w:type="dxa"/>
            <w:noWrap/>
            <w:vAlign w:val="bottom"/>
            <w:hideMark/>
          </w:tcPr>
          <w:p w14:paraId="5C3701B4" w14:textId="38CF9C85"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398</w:t>
            </w:r>
          </w:p>
        </w:tc>
        <w:tc>
          <w:tcPr>
            <w:tcW w:w="4156" w:type="dxa"/>
            <w:noWrap/>
            <w:vAlign w:val="bottom"/>
            <w:hideMark/>
          </w:tcPr>
          <w:p w14:paraId="45494609" w14:textId="1601B4ED"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10 086</w:t>
            </w:r>
          </w:p>
        </w:tc>
      </w:tr>
      <w:tr w:rsidR="00F066BF" w:rsidRPr="00F066BF" w14:paraId="50E0FD66"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41F65862" w14:textId="79FF7D14"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Skrzyszów</w:t>
            </w:r>
          </w:p>
        </w:tc>
        <w:tc>
          <w:tcPr>
            <w:tcW w:w="3314" w:type="dxa"/>
            <w:noWrap/>
            <w:vAlign w:val="bottom"/>
            <w:hideMark/>
          </w:tcPr>
          <w:p w14:paraId="22A96FC2" w14:textId="7AD8BEDA"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330</w:t>
            </w:r>
          </w:p>
        </w:tc>
        <w:tc>
          <w:tcPr>
            <w:tcW w:w="4156" w:type="dxa"/>
            <w:noWrap/>
            <w:vAlign w:val="bottom"/>
            <w:hideMark/>
          </w:tcPr>
          <w:p w14:paraId="59313C3E" w14:textId="7DA4FB12"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9 177</w:t>
            </w:r>
          </w:p>
        </w:tc>
      </w:tr>
      <w:tr w:rsidR="00F066BF" w:rsidRPr="00F066BF" w14:paraId="1C2057D5"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62661AF4" w14:textId="7B803A98"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Tarnów</w:t>
            </w:r>
          </w:p>
        </w:tc>
        <w:tc>
          <w:tcPr>
            <w:tcW w:w="3314" w:type="dxa"/>
            <w:noWrap/>
            <w:vAlign w:val="bottom"/>
            <w:hideMark/>
          </w:tcPr>
          <w:p w14:paraId="0224E7DF" w14:textId="2EBB7AD8"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664</w:t>
            </w:r>
          </w:p>
        </w:tc>
        <w:tc>
          <w:tcPr>
            <w:tcW w:w="4156" w:type="dxa"/>
            <w:noWrap/>
            <w:vAlign w:val="bottom"/>
            <w:hideMark/>
          </w:tcPr>
          <w:p w14:paraId="5CE018B2" w14:textId="4D3B227D"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17 007</w:t>
            </w:r>
          </w:p>
        </w:tc>
      </w:tr>
      <w:tr w:rsidR="00F066BF" w:rsidRPr="00F066BF" w14:paraId="6D4DC60E"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1FD657D4" w14:textId="51B07F57"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 xml:space="preserve">Wierzchosławice </w:t>
            </w:r>
          </w:p>
        </w:tc>
        <w:tc>
          <w:tcPr>
            <w:tcW w:w="3314" w:type="dxa"/>
            <w:noWrap/>
            <w:vAlign w:val="bottom"/>
            <w:hideMark/>
          </w:tcPr>
          <w:p w14:paraId="7CF4247F" w14:textId="7EFE0487"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268</w:t>
            </w:r>
          </w:p>
        </w:tc>
        <w:tc>
          <w:tcPr>
            <w:tcW w:w="4156" w:type="dxa"/>
            <w:noWrap/>
            <w:vAlign w:val="bottom"/>
            <w:hideMark/>
          </w:tcPr>
          <w:p w14:paraId="3D291D17" w14:textId="20B44599"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6 772</w:t>
            </w:r>
          </w:p>
        </w:tc>
      </w:tr>
      <w:tr w:rsidR="00F066BF" w:rsidRPr="00F066BF" w14:paraId="61FC89FB"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5BB40AF5" w14:textId="054702BD"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Wietrzychowice</w:t>
            </w:r>
          </w:p>
        </w:tc>
        <w:tc>
          <w:tcPr>
            <w:tcW w:w="3314" w:type="dxa"/>
            <w:noWrap/>
            <w:vAlign w:val="bottom"/>
            <w:hideMark/>
          </w:tcPr>
          <w:p w14:paraId="25154D38" w14:textId="1FF8064D"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129</w:t>
            </w:r>
          </w:p>
        </w:tc>
        <w:tc>
          <w:tcPr>
            <w:tcW w:w="4156" w:type="dxa"/>
            <w:noWrap/>
            <w:vAlign w:val="bottom"/>
            <w:hideMark/>
          </w:tcPr>
          <w:p w14:paraId="3D402C9E" w14:textId="3FA5C41A"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2 497</w:t>
            </w:r>
          </w:p>
        </w:tc>
      </w:tr>
      <w:tr w:rsidR="00F066BF" w:rsidRPr="00F066BF" w14:paraId="4AF4B5B5" w14:textId="77777777" w:rsidTr="009C7962">
        <w:trPr>
          <w:trHeight w:val="300"/>
        </w:trPr>
        <w:tc>
          <w:tcPr>
            <w:cnfStyle w:val="001000000000" w:firstRow="0" w:lastRow="0" w:firstColumn="1" w:lastColumn="0" w:oddVBand="0" w:evenVBand="0" w:oddHBand="0" w:evenHBand="0" w:firstRowFirstColumn="0" w:firstRowLastColumn="0" w:lastRowFirstColumn="0" w:lastRowLastColumn="0"/>
            <w:tcW w:w="2736" w:type="dxa"/>
            <w:noWrap/>
            <w:vAlign w:val="bottom"/>
            <w:hideMark/>
          </w:tcPr>
          <w:p w14:paraId="30464132" w14:textId="0059EC1D"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Żabno</w:t>
            </w:r>
          </w:p>
        </w:tc>
        <w:tc>
          <w:tcPr>
            <w:tcW w:w="3314" w:type="dxa"/>
            <w:noWrap/>
            <w:vAlign w:val="bottom"/>
            <w:hideMark/>
          </w:tcPr>
          <w:p w14:paraId="123FDAEE" w14:textId="35D16D48"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654</w:t>
            </w:r>
          </w:p>
        </w:tc>
        <w:tc>
          <w:tcPr>
            <w:tcW w:w="4156" w:type="dxa"/>
            <w:noWrap/>
            <w:vAlign w:val="bottom"/>
            <w:hideMark/>
          </w:tcPr>
          <w:p w14:paraId="36BEA60B" w14:textId="25B16A12"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hAnsi="Calibri" w:cs="Calibri"/>
              </w:rPr>
              <w:t>12 176</w:t>
            </w:r>
          </w:p>
        </w:tc>
      </w:tr>
      <w:tr w:rsidR="00F066BF" w:rsidRPr="00F066BF" w14:paraId="376CD4DC" w14:textId="77777777" w:rsidTr="00E41512">
        <w:trPr>
          <w:trHeight w:val="300"/>
        </w:trPr>
        <w:tc>
          <w:tcPr>
            <w:cnfStyle w:val="001000000000" w:firstRow="0" w:lastRow="0" w:firstColumn="1" w:lastColumn="0" w:oddVBand="0" w:evenVBand="0" w:oddHBand="0" w:evenHBand="0" w:firstRowFirstColumn="0" w:firstRowLastColumn="0" w:lastRowFirstColumn="0" w:lastRowLastColumn="0"/>
            <w:tcW w:w="2736" w:type="dxa"/>
            <w:noWrap/>
            <w:hideMark/>
          </w:tcPr>
          <w:p w14:paraId="682ED884" w14:textId="36E58400" w:rsidR="00F066BF" w:rsidRPr="00F066BF" w:rsidRDefault="00F066BF" w:rsidP="00F066BF">
            <w:pPr>
              <w:spacing w:before="0" w:after="0" w:line="240" w:lineRule="auto"/>
              <w:jc w:val="right"/>
              <w:rPr>
                <w:rFonts w:ascii="Calibri" w:eastAsia="Times New Roman" w:hAnsi="Calibri" w:cs="Calibri"/>
                <w:sz w:val="24"/>
                <w:szCs w:val="24"/>
                <w:lang w:eastAsia="pl-PL"/>
              </w:rPr>
            </w:pPr>
            <w:r w:rsidRPr="00F066BF">
              <w:rPr>
                <w:rFonts w:ascii="Calibri" w:eastAsia="Times New Roman" w:hAnsi="Calibri" w:cs="Calibri"/>
                <w:sz w:val="24"/>
                <w:szCs w:val="24"/>
                <w:lang w:eastAsia="pl-PL"/>
              </w:rPr>
              <w:t>Razem</w:t>
            </w:r>
          </w:p>
        </w:tc>
        <w:tc>
          <w:tcPr>
            <w:tcW w:w="3314" w:type="dxa"/>
            <w:shd w:val="clear" w:color="auto" w:fill="D9D9D9" w:themeFill="background1" w:themeFillShade="D9"/>
            <w:noWrap/>
            <w:vAlign w:val="top"/>
            <w:hideMark/>
          </w:tcPr>
          <w:p w14:paraId="68354121" w14:textId="040B17FF"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4"/>
                <w:szCs w:val="24"/>
                <w:lang w:eastAsia="pl-PL"/>
              </w:rPr>
            </w:pPr>
            <w:r w:rsidRPr="00F066BF">
              <w:rPr>
                <w:b/>
              </w:rPr>
              <w:t>2 443</w:t>
            </w:r>
          </w:p>
        </w:tc>
        <w:tc>
          <w:tcPr>
            <w:tcW w:w="4156" w:type="dxa"/>
            <w:shd w:val="clear" w:color="auto" w:fill="D9D9D9" w:themeFill="background1" w:themeFillShade="D9"/>
            <w:noWrap/>
            <w:vAlign w:val="top"/>
            <w:hideMark/>
          </w:tcPr>
          <w:p w14:paraId="5E106E85" w14:textId="12130EAA"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4"/>
                <w:szCs w:val="24"/>
                <w:lang w:eastAsia="pl-PL"/>
              </w:rPr>
            </w:pPr>
            <w:r w:rsidRPr="00F066BF">
              <w:rPr>
                <w:b/>
              </w:rPr>
              <w:t>57 715</w:t>
            </w:r>
          </w:p>
        </w:tc>
      </w:tr>
    </w:tbl>
    <w:p w14:paraId="652ECF04" w14:textId="77777777" w:rsidR="00BD4A33" w:rsidRPr="00F066BF" w:rsidRDefault="00BD4A33" w:rsidP="00BD4A33">
      <w:pPr>
        <w:pStyle w:val="podpiselementu"/>
        <w:rPr>
          <w:rStyle w:val="markedcontent"/>
        </w:rPr>
      </w:pPr>
      <w:r w:rsidRPr="00F066BF">
        <w:rPr>
          <w:rStyle w:val="markedcontent"/>
        </w:rPr>
        <w:t>Źródło: Na podstawie danych GUS z 31.12.2020 roku</w:t>
      </w:r>
    </w:p>
    <w:p w14:paraId="4FC8B726" w14:textId="77777777" w:rsidR="00BD4A33" w:rsidRPr="00F066BF" w:rsidRDefault="00BD4A33">
      <w:pPr>
        <w:pStyle w:val="Default"/>
        <w:numPr>
          <w:ilvl w:val="0"/>
          <w:numId w:val="14"/>
        </w:numPr>
        <w:spacing w:after="240"/>
        <w:rPr>
          <w:rStyle w:val="Wyrnieniedelikatne"/>
        </w:rPr>
      </w:pPr>
      <w:r w:rsidRPr="00F066BF">
        <w:rPr>
          <w:rStyle w:val="Wyrnieniedelikatne"/>
        </w:rPr>
        <w:t>Wskaźnik: dochód podatkowy na obszarze LSR</w:t>
      </w:r>
    </w:p>
    <w:tbl>
      <w:tblPr>
        <w:tblStyle w:val="CWD"/>
        <w:tblW w:w="10206" w:type="dxa"/>
        <w:tblLook w:val="04A0" w:firstRow="1" w:lastRow="0" w:firstColumn="1" w:lastColumn="0" w:noHBand="0" w:noVBand="1"/>
      </w:tblPr>
      <w:tblGrid>
        <w:gridCol w:w="6091"/>
        <w:gridCol w:w="4115"/>
      </w:tblGrid>
      <w:tr w:rsidR="00F066BF" w:rsidRPr="00F066BF" w14:paraId="20E690B1"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shd w:val="clear" w:color="auto" w:fill="92D050"/>
            <w:noWrap/>
            <w:hideMark/>
          </w:tcPr>
          <w:p w14:paraId="62271FD1" w14:textId="500F4261" w:rsidR="00F066BF" w:rsidRPr="00786CB7" w:rsidRDefault="00F066BF" w:rsidP="00F066BF">
            <w:pPr>
              <w:spacing w:before="0" w:after="0" w:line="240" w:lineRule="auto"/>
              <w:rPr>
                <w:rFonts w:ascii="Calibri" w:eastAsia="Times New Roman" w:hAnsi="Calibri" w:cs="Calibri"/>
                <w:lang w:eastAsia="pl-PL"/>
              </w:rPr>
            </w:pPr>
            <w:r w:rsidRPr="00786CB7">
              <w:rPr>
                <w:rFonts w:ascii="Calibri" w:eastAsia="Times New Roman" w:hAnsi="Calibri" w:cs="Calibri"/>
                <w:lang w:eastAsia="pl-PL"/>
              </w:rPr>
              <w:t>Gmina</w:t>
            </w:r>
          </w:p>
        </w:tc>
        <w:tc>
          <w:tcPr>
            <w:tcW w:w="4115" w:type="dxa"/>
            <w:shd w:val="clear" w:color="auto" w:fill="92D050"/>
            <w:noWrap/>
            <w:hideMark/>
          </w:tcPr>
          <w:p w14:paraId="11FC8E2A" w14:textId="77777777" w:rsidR="00F066BF" w:rsidRPr="00786CB7"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rPr>
                <w:rFonts w:eastAsia="Times New Roman" w:cstheme="minorHAnsi"/>
                <w:lang w:eastAsia="pl-PL"/>
              </w:rPr>
              <w:t>Wartość wskaźnika G (w zł)</w:t>
            </w:r>
          </w:p>
        </w:tc>
      </w:tr>
      <w:tr w:rsidR="00F066BF" w:rsidRPr="00364467" w14:paraId="53BC1852"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484988F4" w14:textId="60D16C4D"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Lisia Góra</w:t>
            </w:r>
          </w:p>
        </w:tc>
        <w:tc>
          <w:tcPr>
            <w:tcW w:w="4115" w:type="dxa"/>
            <w:noWrap/>
            <w:vAlign w:val="top"/>
            <w:hideMark/>
          </w:tcPr>
          <w:p w14:paraId="4817CA63" w14:textId="6E745C2B"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1 109,20 </w:t>
            </w:r>
          </w:p>
        </w:tc>
      </w:tr>
      <w:tr w:rsidR="00F066BF" w:rsidRPr="00364467" w14:paraId="5A7BC643"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71FDF241" w14:textId="48483033"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Skrzyszów</w:t>
            </w:r>
          </w:p>
        </w:tc>
        <w:tc>
          <w:tcPr>
            <w:tcW w:w="4115" w:type="dxa"/>
            <w:noWrap/>
            <w:vAlign w:val="top"/>
            <w:hideMark/>
          </w:tcPr>
          <w:p w14:paraId="36439A1B" w14:textId="0100C15B"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1 117,47 </w:t>
            </w:r>
          </w:p>
        </w:tc>
      </w:tr>
      <w:tr w:rsidR="00F066BF" w:rsidRPr="00364467" w14:paraId="63BB72CC"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5971EAFB" w14:textId="5675B3CE"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Tarnów</w:t>
            </w:r>
          </w:p>
        </w:tc>
        <w:tc>
          <w:tcPr>
            <w:tcW w:w="4115" w:type="dxa"/>
            <w:noWrap/>
            <w:vAlign w:val="top"/>
            <w:hideMark/>
          </w:tcPr>
          <w:p w14:paraId="02507594" w14:textId="15066A8C"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1 733,81 </w:t>
            </w:r>
          </w:p>
        </w:tc>
      </w:tr>
      <w:tr w:rsidR="00F066BF" w:rsidRPr="00364467" w14:paraId="6B044BEB"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292FF99E" w14:textId="4D5910F7"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 xml:space="preserve">Wierzchosławice </w:t>
            </w:r>
          </w:p>
        </w:tc>
        <w:tc>
          <w:tcPr>
            <w:tcW w:w="4115" w:type="dxa"/>
            <w:noWrap/>
            <w:vAlign w:val="top"/>
            <w:hideMark/>
          </w:tcPr>
          <w:p w14:paraId="3087F665" w14:textId="32322FF6"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1 472,00 </w:t>
            </w:r>
          </w:p>
        </w:tc>
      </w:tr>
      <w:tr w:rsidR="00F066BF" w:rsidRPr="00364467" w14:paraId="4EF70896"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1EE15E4D" w14:textId="502FFBAD"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Wietrzychowice</w:t>
            </w:r>
          </w:p>
        </w:tc>
        <w:tc>
          <w:tcPr>
            <w:tcW w:w="4115" w:type="dxa"/>
            <w:noWrap/>
            <w:vAlign w:val="top"/>
            <w:hideMark/>
          </w:tcPr>
          <w:p w14:paraId="46EB610D" w14:textId="4A66D110"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1 047,58 </w:t>
            </w:r>
          </w:p>
        </w:tc>
      </w:tr>
      <w:tr w:rsidR="00F066BF" w:rsidRPr="00364467" w14:paraId="5748D8C7" w14:textId="77777777" w:rsidTr="0080583A">
        <w:trPr>
          <w:trHeight w:val="300"/>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76114CAA" w14:textId="5EB94856"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Żabno</w:t>
            </w:r>
          </w:p>
        </w:tc>
        <w:tc>
          <w:tcPr>
            <w:tcW w:w="4115" w:type="dxa"/>
            <w:noWrap/>
            <w:vAlign w:val="top"/>
            <w:hideMark/>
          </w:tcPr>
          <w:p w14:paraId="10B6FE5C" w14:textId="656F2917"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 xml:space="preserve">1 385,94 </w:t>
            </w:r>
          </w:p>
        </w:tc>
      </w:tr>
      <w:tr w:rsidR="00F066BF" w:rsidRPr="00F066BF" w14:paraId="2F1DED07" w14:textId="77777777" w:rsidTr="00372924">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39D12F8" w14:textId="77777777" w:rsidR="00F066BF" w:rsidRPr="00786CB7" w:rsidRDefault="00F066BF" w:rsidP="00F066BF">
            <w:pPr>
              <w:spacing w:before="0" w:after="0" w:line="240" w:lineRule="auto"/>
              <w:jc w:val="right"/>
              <w:rPr>
                <w:rFonts w:ascii="Calibri" w:eastAsia="Times New Roman" w:hAnsi="Calibri" w:cs="Calibri"/>
                <w:sz w:val="24"/>
                <w:szCs w:val="24"/>
                <w:lang w:eastAsia="pl-PL"/>
              </w:rPr>
            </w:pPr>
            <w:r w:rsidRPr="00786CB7">
              <w:rPr>
                <w:rFonts w:eastAsia="Times New Roman" w:cstheme="minorHAnsi"/>
                <w:sz w:val="24"/>
                <w:szCs w:val="24"/>
                <w:lang w:eastAsia="pl-PL"/>
              </w:rPr>
              <w:t>Średnia wartości wskaźnika G gmin objętych LSR</w:t>
            </w:r>
          </w:p>
        </w:tc>
        <w:tc>
          <w:tcPr>
            <w:tcW w:w="4115" w:type="dxa"/>
            <w:shd w:val="clear" w:color="auto" w:fill="D9D9D9" w:themeFill="background1" w:themeFillShade="D9"/>
            <w:noWrap/>
            <w:vAlign w:val="top"/>
            <w:hideMark/>
          </w:tcPr>
          <w:p w14:paraId="0BED713D" w14:textId="74884A71"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4"/>
                <w:szCs w:val="24"/>
                <w:lang w:eastAsia="pl-PL"/>
              </w:rPr>
            </w:pPr>
            <w:r w:rsidRPr="00786CB7">
              <w:rPr>
                <w:b/>
              </w:rPr>
              <w:t xml:space="preserve">1 311,00 </w:t>
            </w:r>
          </w:p>
        </w:tc>
      </w:tr>
    </w:tbl>
    <w:p w14:paraId="2A1B0467" w14:textId="77777777" w:rsidR="00BD4A33" w:rsidRPr="00F066BF" w:rsidRDefault="00BD4A33" w:rsidP="00BD4A33">
      <w:pPr>
        <w:pStyle w:val="podpiselementu"/>
        <w:rPr>
          <w:rStyle w:val="markedcontent"/>
        </w:rPr>
      </w:pPr>
      <w:r w:rsidRPr="00F066BF">
        <w:rPr>
          <w:rStyle w:val="markedcontent"/>
        </w:rPr>
        <w:t>Źródło: Na podstawie danych Ministerstwa Finansów</w:t>
      </w:r>
    </w:p>
    <w:p w14:paraId="6984BB9B" w14:textId="77777777" w:rsidR="00BD4A33" w:rsidRPr="00F066BF" w:rsidRDefault="00BD4A33">
      <w:pPr>
        <w:pStyle w:val="Default"/>
        <w:numPr>
          <w:ilvl w:val="0"/>
          <w:numId w:val="14"/>
        </w:numPr>
        <w:spacing w:after="240"/>
        <w:rPr>
          <w:rStyle w:val="Wyrnieniedelikatne"/>
        </w:rPr>
      </w:pPr>
      <w:r w:rsidRPr="00F066BF">
        <w:rPr>
          <w:rStyle w:val="Wyrnieniedelikatne"/>
        </w:rPr>
        <w:t>Wskaźnik: środowiskowa pomoc społeczna na obszarze LSR</w:t>
      </w:r>
    </w:p>
    <w:tbl>
      <w:tblPr>
        <w:tblStyle w:val="CWD"/>
        <w:tblW w:w="10206" w:type="dxa"/>
        <w:tblLook w:val="04A0" w:firstRow="1" w:lastRow="0" w:firstColumn="1" w:lastColumn="0" w:noHBand="0" w:noVBand="1"/>
      </w:tblPr>
      <w:tblGrid>
        <w:gridCol w:w="2689"/>
        <w:gridCol w:w="3402"/>
        <w:gridCol w:w="4115"/>
      </w:tblGrid>
      <w:tr w:rsidR="00F066BF" w:rsidRPr="00F066BF" w14:paraId="1545DD77"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92D050"/>
            <w:noWrap/>
            <w:hideMark/>
          </w:tcPr>
          <w:p w14:paraId="241E217F" w14:textId="3B923D77" w:rsidR="00F066BF" w:rsidRPr="00F066BF" w:rsidRDefault="00F066BF" w:rsidP="00F066BF">
            <w:pPr>
              <w:pStyle w:val="elementgraficznytabela"/>
              <w:keepNext w:val="0"/>
              <w:rPr>
                <w:lang w:eastAsia="pl-PL"/>
              </w:rPr>
            </w:pPr>
            <w:r w:rsidRPr="00F066BF">
              <w:rPr>
                <w:rFonts w:ascii="Calibri" w:eastAsia="Times New Roman" w:hAnsi="Calibri" w:cs="Calibri"/>
                <w:lang w:eastAsia="pl-PL"/>
              </w:rPr>
              <w:t>Gmina</w:t>
            </w:r>
          </w:p>
        </w:tc>
        <w:tc>
          <w:tcPr>
            <w:tcW w:w="3402" w:type="dxa"/>
            <w:shd w:val="clear" w:color="auto" w:fill="92D050"/>
            <w:noWrap/>
            <w:hideMark/>
          </w:tcPr>
          <w:p w14:paraId="32F7C61A" w14:textId="77777777" w:rsidR="00F066BF" w:rsidRPr="00F066BF" w:rsidRDefault="00F066BF" w:rsidP="00F066BF">
            <w:pPr>
              <w:pStyle w:val="elementgraficznytabela"/>
              <w:keepNext w:val="0"/>
              <w:cnfStyle w:val="100000000000" w:firstRow="1" w:lastRow="0" w:firstColumn="0" w:lastColumn="0" w:oddVBand="0" w:evenVBand="0" w:oddHBand="0" w:evenHBand="0" w:firstRowFirstColumn="0" w:firstRowLastColumn="0" w:lastRowFirstColumn="0" w:lastRowLastColumn="0"/>
              <w:rPr>
                <w:rFonts w:ascii="Calibri" w:hAnsi="Calibri" w:cs="Calibri"/>
                <w:lang w:eastAsia="pl-PL"/>
              </w:rPr>
            </w:pPr>
            <w:r w:rsidRPr="00F066BF">
              <w:rPr>
                <w:rFonts w:ascii="Calibri" w:hAnsi="Calibri" w:cs="Calibri"/>
                <w:lang w:eastAsia="pl-PL"/>
              </w:rPr>
              <w:t xml:space="preserve">Liczba osób korzystających z pomocy społecznej </w:t>
            </w:r>
          </w:p>
        </w:tc>
        <w:tc>
          <w:tcPr>
            <w:tcW w:w="4115" w:type="dxa"/>
            <w:shd w:val="clear" w:color="auto" w:fill="92D050"/>
            <w:noWrap/>
            <w:hideMark/>
          </w:tcPr>
          <w:p w14:paraId="6677996D" w14:textId="77777777" w:rsidR="00F066BF" w:rsidRPr="00F066BF" w:rsidRDefault="00F066BF" w:rsidP="00F066BF">
            <w:pPr>
              <w:pStyle w:val="elementgraficznytabela"/>
              <w:keepNext w:val="0"/>
              <w:cnfStyle w:val="100000000000" w:firstRow="1" w:lastRow="0" w:firstColumn="0" w:lastColumn="0" w:oddVBand="0" w:evenVBand="0" w:oddHBand="0" w:evenHBand="0" w:firstRowFirstColumn="0" w:firstRowLastColumn="0" w:lastRowFirstColumn="0" w:lastRowLastColumn="0"/>
              <w:rPr>
                <w:rFonts w:ascii="Calibri" w:hAnsi="Calibri" w:cs="Calibri"/>
                <w:lang w:eastAsia="pl-PL"/>
              </w:rPr>
            </w:pPr>
            <w:r w:rsidRPr="00F066BF">
              <w:rPr>
                <w:rFonts w:ascii="Calibri" w:hAnsi="Calibri" w:cs="Calibri"/>
                <w:lang w:eastAsia="pl-PL"/>
              </w:rPr>
              <w:t>Ludność ogółem</w:t>
            </w:r>
          </w:p>
        </w:tc>
      </w:tr>
      <w:tr w:rsidR="00F066BF" w:rsidRPr="00F066BF" w14:paraId="7C2BBB60"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344DE32A" w14:textId="443D8E60"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Lisia Góra</w:t>
            </w:r>
          </w:p>
        </w:tc>
        <w:tc>
          <w:tcPr>
            <w:tcW w:w="3402" w:type="dxa"/>
            <w:noWrap/>
            <w:vAlign w:val="top"/>
            <w:hideMark/>
          </w:tcPr>
          <w:p w14:paraId="2B10A04B" w14:textId="5D32EAA1"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710</w:t>
            </w:r>
          </w:p>
        </w:tc>
        <w:tc>
          <w:tcPr>
            <w:tcW w:w="4115" w:type="dxa"/>
            <w:noWrap/>
            <w:vAlign w:val="top"/>
            <w:hideMark/>
          </w:tcPr>
          <w:p w14:paraId="37E23583" w14:textId="52034A49"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15 542</w:t>
            </w:r>
          </w:p>
        </w:tc>
      </w:tr>
      <w:tr w:rsidR="00F066BF" w:rsidRPr="00F066BF" w14:paraId="50CD9F56"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34C05B72" w14:textId="7439E984"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Skrzyszów</w:t>
            </w:r>
          </w:p>
        </w:tc>
        <w:tc>
          <w:tcPr>
            <w:tcW w:w="3402" w:type="dxa"/>
            <w:noWrap/>
            <w:vAlign w:val="top"/>
            <w:hideMark/>
          </w:tcPr>
          <w:p w14:paraId="5280EAC5" w14:textId="04004AF1"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328</w:t>
            </w:r>
          </w:p>
        </w:tc>
        <w:tc>
          <w:tcPr>
            <w:tcW w:w="4115" w:type="dxa"/>
            <w:noWrap/>
            <w:vAlign w:val="top"/>
            <w:hideMark/>
          </w:tcPr>
          <w:p w14:paraId="36BB76E9" w14:textId="4B0AEC75"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14 062</w:t>
            </w:r>
          </w:p>
        </w:tc>
      </w:tr>
      <w:tr w:rsidR="00F066BF" w:rsidRPr="00F066BF" w14:paraId="6BB5644D"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7B668626" w14:textId="2B737CF0"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Tarnów</w:t>
            </w:r>
          </w:p>
        </w:tc>
        <w:tc>
          <w:tcPr>
            <w:tcW w:w="3402" w:type="dxa"/>
            <w:noWrap/>
            <w:vAlign w:val="top"/>
            <w:hideMark/>
          </w:tcPr>
          <w:p w14:paraId="27354CD4" w14:textId="0784A763"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1 265</w:t>
            </w:r>
          </w:p>
        </w:tc>
        <w:tc>
          <w:tcPr>
            <w:tcW w:w="4115" w:type="dxa"/>
            <w:noWrap/>
            <w:vAlign w:val="top"/>
            <w:hideMark/>
          </w:tcPr>
          <w:p w14:paraId="42D11F95" w14:textId="789933B9"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26 080</w:t>
            </w:r>
          </w:p>
        </w:tc>
      </w:tr>
      <w:tr w:rsidR="00F066BF" w:rsidRPr="00F066BF" w14:paraId="79018DB2"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8D5E1A0" w14:textId="1C284853"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 xml:space="preserve">Wierzchosławice </w:t>
            </w:r>
          </w:p>
        </w:tc>
        <w:tc>
          <w:tcPr>
            <w:tcW w:w="3402" w:type="dxa"/>
            <w:noWrap/>
            <w:vAlign w:val="top"/>
            <w:hideMark/>
          </w:tcPr>
          <w:p w14:paraId="303D7026" w14:textId="5923325C"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378</w:t>
            </w:r>
          </w:p>
        </w:tc>
        <w:tc>
          <w:tcPr>
            <w:tcW w:w="4115" w:type="dxa"/>
            <w:noWrap/>
            <w:vAlign w:val="top"/>
            <w:hideMark/>
          </w:tcPr>
          <w:p w14:paraId="40041E0C" w14:textId="312B965D"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10 656</w:t>
            </w:r>
          </w:p>
        </w:tc>
      </w:tr>
      <w:tr w:rsidR="00F066BF" w:rsidRPr="00F066BF" w14:paraId="52FDF07F"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4BA5CF9D" w14:textId="420FD0D4"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Wietrzychowice</w:t>
            </w:r>
          </w:p>
        </w:tc>
        <w:tc>
          <w:tcPr>
            <w:tcW w:w="3402" w:type="dxa"/>
            <w:noWrap/>
            <w:vAlign w:val="top"/>
            <w:hideMark/>
          </w:tcPr>
          <w:p w14:paraId="331A8DE2" w14:textId="1DF7D5F7"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238</w:t>
            </w:r>
          </w:p>
        </w:tc>
        <w:tc>
          <w:tcPr>
            <w:tcW w:w="4115" w:type="dxa"/>
            <w:noWrap/>
            <w:vAlign w:val="top"/>
            <w:hideMark/>
          </w:tcPr>
          <w:p w14:paraId="1CC1D465" w14:textId="4D3300BB"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3 809</w:t>
            </w:r>
          </w:p>
        </w:tc>
      </w:tr>
      <w:tr w:rsidR="00F066BF" w:rsidRPr="00F066BF" w14:paraId="1E784CA3"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73000EC0" w14:textId="5594D06F"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Żabno</w:t>
            </w:r>
          </w:p>
        </w:tc>
        <w:tc>
          <w:tcPr>
            <w:tcW w:w="3402" w:type="dxa"/>
            <w:noWrap/>
            <w:vAlign w:val="top"/>
            <w:hideMark/>
          </w:tcPr>
          <w:p w14:paraId="6442DB0D" w14:textId="4C2317E1"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735</w:t>
            </w:r>
          </w:p>
        </w:tc>
        <w:tc>
          <w:tcPr>
            <w:tcW w:w="4115" w:type="dxa"/>
            <w:noWrap/>
            <w:vAlign w:val="top"/>
            <w:hideMark/>
          </w:tcPr>
          <w:p w14:paraId="73DA72F0" w14:textId="3EF8E5F8"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lang w:eastAsia="pl-PL"/>
              </w:rPr>
            </w:pPr>
            <w:r w:rsidRPr="005E38B6">
              <w:t>18 626</w:t>
            </w:r>
          </w:p>
        </w:tc>
      </w:tr>
      <w:tr w:rsidR="00F066BF" w:rsidRPr="00F066BF" w14:paraId="20A6C8D4" w14:textId="77777777" w:rsidTr="009628E7">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7FF9EC8" w14:textId="77777777" w:rsidR="00F066BF" w:rsidRPr="00F066BF" w:rsidRDefault="00F066BF" w:rsidP="00F066BF">
            <w:pPr>
              <w:pStyle w:val="elementgraficznytabela"/>
              <w:keepNext w:val="0"/>
              <w:jc w:val="right"/>
              <w:rPr>
                <w:rFonts w:ascii="Calibri" w:hAnsi="Calibri" w:cs="Calibri"/>
                <w:sz w:val="24"/>
                <w:szCs w:val="24"/>
                <w:lang w:eastAsia="pl-PL"/>
              </w:rPr>
            </w:pPr>
            <w:r w:rsidRPr="00F066BF">
              <w:rPr>
                <w:rFonts w:ascii="Calibri" w:hAnsi="Calibri" w:cs="Calibri"/>
                <w:sz w:val="24"/>
                <w:szCs w:val="24"/>
                <w:lang w:eastAsia="pl-PL"/>
              </w:rPr>
              <w:t>Razem</w:t>
            </w:r>
          </w:p>
        </w:tc>
        <w:tc>
          <w:tcPr>
            <w:tcW w:w="3402" w:type="dxa"/>
            <w:shd w:val="clear" w:color="auto" w:fill="D9D9D9" w:themeFill="background1" w:themeFillShade="D9"/>
            <w:noWrap/>
            <w:vAlign w:val="top"/>
            <w:hideMark/>
          </w:tcPr>
          <w:p w14:paraId="747B2323" w14:textId="77307C26"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lang w:eastAsia="pl-PL"/>
              </w:rPr>
            </w:pPr>
            <w:r w:rsidRPr="00F066BF">
              <w:rPr>
                <w:b/>
              </w:rPr>
              <w:t>3 654</w:t>
            </w:r>
          </w:p>
        </w:tc>
        <w:tc>
          <w:tcPr>
            <w:tcW w:w="4115" w:type="dxa"/>
            <w:shd w:val="clear" w:color="auto" w:fill="D9D9D9" w:themeFill="background1" w:themeFillShade="D9"/>
            <w:noWrap/>
            <w:vAlign w:val="top"/>
            <w:hideMark/>
          </w:tcPr>
          <w:p w14:paraId="32FFF6AB" w14:textId="186BCC4F" w:rsidR="00F066BF" w:rsidRPr="00F066BF" w:rsidRDefault="00F066BF" w:rsidP="00F066BF">
            <w:pPr>
              <w:pStyle w:val="elementgraficznytabela"/>
              <w:keepNext w:val="0"/>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lang w:eastAsia="pl-PL"/>
              </w:rPr>
            </w:pPr>
            <w:r w:rsidRPr="00F066BF">
              <w:rPr>
                <w:b/>
              </w:rPr>
              <w:t>88 775</w:t>
            </w:r>
          </w:p>
        </w:tc>
      </w:tr>
    </w:tbl>
    <w:p w14:paraId="3973242A" w14:textId="76326EF4" w:rsidR="00F066BF" w:rsidRDefault="00BD4A33" w:rsidP="00BD4A33">
      <w:pPr>
        <w:pStyle w:val="podpiselementu"/>
        <w:rPr>
          <w:rStyle w:val="markedcontent"/>
        </w:rPr>
      </w:pPr>
      <w:r w:rsidRPr="00F066BF">
        <w:rPr>
          <w:rStyle w:val="markedcontent"/>
        </w:rPr>
        <w:t>Źródło: Na podstawie danych GUS z 31.12.2020 roku</w:t>
      </w:r>
    </w:p>
    <w:p w14:paraId="3A147C5C" w14:textId="77777777" w:rsidR="00786CB7" w:rsidRDefault="00786CB7">
      <w:pPr>
        <w:spacing w:before="0" w:after="160" w:line="259" w:lineRule="auto"/>
        <w:rPr>
          <w:rStyle w:val="Wyrnieniedelikatne"/>
          <w:rFonts w:cs="Calibri"/>
          <w:szCs w:val="24"/>
        </w:rPr>
      </w:pPr>
      <w:bookmarkStart w:id="137" w:name="_Hlk134179676"/>
      <w:r>
        <w:rPr>
          <w:rStyle w:val="Wyrnieniedelikatne"/>
        </w:rPr>
        <w:br w:type="page"/>
      </w:r>
    </w:p>
    <w:p w14:paraId="113F2D1D" w14:textId="2B9CD141" w:rsidR="00BD4A33" w:rsidRPr="00F066BF" w:rsidRDefault="00BD4A33">
      <w:pPr>
        <w:pStyle w:val="Default"/>
        <w:numPr>
          <w:ilvl w:val="0"/>
          <w:numId w:val="14"/>
        </w:numPr>
        <w:spacing w:after="240"/>
        <w:rPr>
          <w:rStyle w:val="Wyrnieniedelikatne"/>
        </w:rPr>
      </w:pPr>
      <w:r w:rsidRPr="00F066BF">
        <w:rPr>
          <w:rStyle w:val="Wyrnieniedelikatne"/>
        </w:rPr>
        <w:lastRenderedPageBreak/>
        <w:t>Wskaźnik: Ludność w wieku nieprodukcyjnym na obszarze LSR</w:t>
      </w:r>
    </w:p>
    <w:tbl>
      <w:tblPr>
        <w:tblStyle w:val="CWD"/>
        <w:tblW w:w="10206" w:type="dxa"/>
        <w:tblLayout w:type="fixed"/>
        <w:tblLook w:val="04A0" w:firstRow="1" w:lastRow="0" w:firstColumn="1" w:lastColumn="0" w:noHBand="0" w:noVBand="1"/>
      </w:tblPr>
      <w:tblGrid>
        <w:gridCol w:w="2689"/>
        <w:gridCol w:w="2505"/>
        <w:gridCol w:w="2506"/>
        <w:gridCol w:w="2506"/>
      </w:tblGrid>
      <w:tr w:rsidR="00F066BF" w:rsidRPr="00F066BF" w14:paraId="2AE65C1F"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92D050"/>
            <w:noWrap/>
            <w:hideMark/>
          </w:tcPr>
          <w:bookmarkEnd w:id="137"/>
          <w:p w14:paraId="3FB25A72" w14:textId="519751AC" w:rsidR="00F066BF" w:rsidRPr="00F066BF" w:rsidRDefault="00F066BF" w:rsidP="00F066BF">
            <w:pPr>
              <w:pStyle w:val="elementgraficznytabela"/>
              <w:rPr>
                <w:lang w:eastAsia="pl-PL"/>
              </w:rPr>
            </w:pPr>
            <w:r w:rsidRPr="00F066BF">
              <w:rPr>
                <w:rFonts w:ascii="Calibri" w:eastAsia="Times New Roman" w:hAnsi="Calibri" w:cs="Calibri"/>
                <w:lang w:eastAsia="pl-PL"/>
              </w:rPr>
              <w:t>Gmina</w:t>
            </w:r>
          </w:p>
        </w:tc>
        <w:tc>
          <w:tcPr>
            <w:tcW w:w="2505" w:type="dxa"/>
            <w:shd w:val="clear" w:color="auto" w:fill="92D050"/>
            <w:noWrap/>
            <w:hideMark/>
          </w:tcPr>
          <w:p w14:paraId="3844A7FF" w14:textId="77777777" w:rsidR="00F066BF" w:rsidRPr="00F066BF" w:rsidRDefault="00F066BF" w:rsidP="00F066BF">
            <w:pPr>
              <w:pStyle w:val="elementgraficznytabela"/>
              <w:cnfStyle w:val="100000000000" w:firstRow="1" w:lastRow="0" w:firstColumn="0" w:lastColumn="0" w:oddVBand="0" w:evenVBand="0" w:oddHBand="0" w:evenHBand="0" w:firstRowFirstColumn="0" w:firstRowLastColumn="0" w:lastRowFirstColumn="0" w:lastRowLastColumn="0"/>
              <w:rPr>
                <w:lang w:eastAsia="pl-PL"/>
              </w:rPr>
            </w:pPr>
            <w:r w:rsidRPr="00F066BF">
              <w:rPr>
                <w:lang w:eastAsia="pl-PL"/>
              </w:rPr>
              <w:t>Ludność w wieku przedprodukcyjnym</w:t>
            </w:r>
          </w:p>
        </w:tc>
        <w:tc>
          <w:tcPr>
            <w:tcW w:w="2506" w:type="dxa"/>
            <w:shd w:val="clear" w:color="auto" w:fill="92D050"/>
            <w:noWrap/>
            <w:hideMark/>
          </w:tcPr>
          <w:p w14:paraId="3CEDC0A5" w14:textId="77777777" w:rsidR="00F066BF" w:rsidRPr="00F066BF" w:rsidRDefault="00F066BF" w:rsidP="00F066BF">
            <w:pPr>
              <w:pStyle w:val="elementgraficznytabela"/>
              <w:cnfStyle w:val="100000000000" w:firstRow="1" w:lastRow="0" w:firstColumn="0" w:lastColumn="0" w:oddVBand="0" w:evenVBand="0" w:oddHBand="0" w:evenHBand="0" w:firstRowFirstColumn="0" w:firstRowLastColumn="0" w:lastRowFirstColumn="0" w:lastRowLastColumn="0"/>
              <w:rPr>
                <w:lang w:eastAsia="pl-PL"/>
              </w:rPr>
            </w:pPr>
            <w:r w:rsidRPr="00F066BF">
              <w:rPr>
                <w:lang w:eastAsia="pl-PL"/>
              </w:rPr>
              <w:t>Ludność w wieku poprodukcyjnym</w:t>
            </w:r>
          </w:p>
        </w:tc>
        <w:tc>
          <w:tcPr>
            <w:tcW w:w="2506" w:type="dxa"/>
            <w:shd w:val="clear" w:color="auto" w:fill="92D050"/>
            <w:noWrap/>
            <w:hideMark/>
          </w:tcPr>
          <w:p w14:paraId="08046013" w14:textId="77777777" w:rsidR="00F066BF" w:rsidRPr="00F066BF" w:rsidRDefault="00F066BF" w:rsidP="00F066BF">
            <w:pPr>
              <w:pStyle w:val="elementgraficznytabela"/>
              <w:cnfStyle w:val="100000000000" w:firstRow="1" w:lastRow="0" w:firstColumn="0" w:lastColumn="0" w:oddVBand="0" w:evenVBand="0" w:oddHBand="0" w:evenHBand="0" w:firstRowFirstColumn="0" w:firstRowLastColumn="0" w:lastRowFirstColumn="0" w:lastRowLastColumn="0"/>
              <w:rPr>
                <w:lang w:eastAsia="pl-PL"/>
              </w:rPr>
            </w:pPr>
            <w:r w:rsidRPr="00F066BF">
              <w:rPr>
                <w:lang w:eastAsia="pl-PL"/>
              </w:rPr>
              <w:t>Ludność ogółem</w:t>
            </w:r>
          </w:p>
        </w:tc>
      </w:tr>
      <w:tr w:rsidR="00F066BF" w:rsidRPr="00F066BF" w14:paraId="3884D01C"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6268D2F9" w14:textId="6CE113C4"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Lisia Góra</w:t>
            </w:r>
          </w:p>
        </w:tc>
        <w:tc>
          <w:tcPr>
            <w:tcW w:w="2505" w:type="dxa"/>
            <w:noWrap/>
            <w:vAlign w:val="top"/>
            <w:hideMark/>
          </w:tcPr>
          <w:p w14:paraId="6A727FC2" w14:textId="503556DA"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3 447</w:t>
            </w:r>
          </w:p>
        </w:tc>
        <w:tc>
          <w:tcPr>
            <w:tcW w:w="2506" w:type="dxa"/>
            <w:noWrap/>
            <w:vAlign w:val="top"/>
            <w:hideMark/>
          </w:tcPr>
          <w:p w14:paraId="459C257F" w14:textId="439100F7"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2 534</w:t>
            </w:r>
          </w:p>
        </w:tc>
        <w:tc>
          <w:tcPr>
            <w:tcW w:w="2506" w:type="dxa"/>
            <w:noWrap/>
            <w:vAlign w:val="top"/>
            <w:hideMark/>
          </w:tcPr>
          <w:p w14:paraId="125741D2" w14:textId="7A93F67A"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15 542</w:t>
            </w:r>
          </w:p>
        </w:tc>
      </w:tr>
      <w:tr w:rsidR="00F066BF" w:rsidRPr="00F066BF" w14:paraId="24175F4A"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5A308C33" w14:textId="15BEF389"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Skrzyszów</w:t>
            </w:r>
          </w:p>
        </w:tc>
        <w:tc>
          <w:tcPr>
            <w:tcW w:w="2505" w:type="dxa"/>
            <w:noWrap/>
            <w:vAlign w:val="top"/>
            <w:hideMark/>
          </w:tcPr>
          <w:p w14:paraId="137F6C0D" w14:textId="2042C5A2"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2 904</w:t>
            </w:r>
          </w:p>
        </w:tc>
        <w:tc>
          <w:tcPr>
            <w:tcW w:w="2506" w:type="dxa"/>
            <w:noWrap/>
            <w:vAlign w:val="top"/>
            <w:hideMark/>
          </w:tcPr>
          <w:p w14:paraId="1A60FB4D" w14:textId="0F7F0752"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2 461</w:t>
            </w:r>
          </w:p>
        </w:tc>
        <w:tc>
          <w:tcPr>
            <w:tcW w:w="2506" w:type="dxa"/>
            <w:noWrap/>
            <w:vAlign w:val="top"/>
            <w:hideMark/>
          </w:tcPr>
          <w:p w14:paraId="159584E1" w14:textId="552D4409"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14 062</w:t>
            </w:r>
          </w:p>
        </w:tc>
      </w:tr>
      <w:tr w:rsidR="00F066BF" w:rsidRPr="00F066BF" w14:paraId="67B6A1B3"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FAF7286" w14:textId="3EC5967B"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Tarnów</w:t>
            </w:r>
          </w:p>
        </w:tc>
        <w:tc>
          <w:tcPr>
            <w:tcW w:w="2505" w:type="dxa"/>
            <w:noWrap/>
            <w:vAlign w:val="top"/>
            <w:hideMark/>
          </w:tcPr>
          <w:p w14:paraId="78C953F2" w14:textId="16B45EDE"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5 143</w:t>
            </w:r>
          </w:p>
        </w:tc>
        <w:tc>
          <w:tcPr>
            <w:tcW w:w="2506" w:type="dxa"/>
            <w:noWrap/>
            <w:vAlign w:val="top"/>
            <w:hideMark/>
          </w:tcPr>
          <w:p w14:paraId="5EA65FE0" w14:textId="6D5EDA5F"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4 761</w:t>
            </w:r>
          </w:p>
        </w:tc>
        <w:tc>
          <w:tcPr>
            <w:tcW w:w="2506" w:type="dxa"/>
            <w:noWrap/>
            <w:vAlign w:val="top"/>
            <w:hideMark/>
          </w:tcPr>
          <w:p w14:paraId="2FB9030C" w14:textId="08F0705F"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26 080</w:t>
            </w:r>
          </w:p>
        </w:tc>
      </w:tr>
      <w:tr w:rsidR="00F066BF" w:rsidRPr="00F066BF" w14:paraId="558AA68E"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64662EA9" w14:textId="2CB5B85D"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 xml:space="preserve">Wierzchosławice </w:t>
            </w:r>
          </w:p>
        </w:tc>
        <w:tc>
          <w:tcPr>
            <w:tcW w:w="2505" w:type="dxa"/>
            <w:noWrap/>
            <w:vAlign w:val="top"/>
            <w:hideMark/>
          </w:tcPr>
          <w:p w14:paraId="3F18F30B" w14:textId="08FF14D4"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2 014</w:t>
            </w:r>
          </w:p>
        </w:tc>
        <w:tc>
          <w:tcPr>
            <w:tcW w:w="2506" w:type="dxa"/>
            <w:noWrap/>
            <w:vAlign w:val="top"/>
            <w:hideMark/>
          </w:tcPr>
          <w:p w14:paraId="3B30CB2E" w14:textId="64CE20AA"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2 204</w:t>
            </w:r>
          </w:p>
        </w:tc>
        <w:tc>
          <w:tcPr>
            <w:tcW w:w="2506" w:type="dxa"/>
            <w:noWrap/>
            <w:vAlign w:val="top"/>
            <w:hideMark/>
          </w:tcPr>
          <w:p w14:paraId="59EF89E9" w14:textId="5E45EA51"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10 656</w:t>
            </w:r>
          </w:p>
        </w:tc>
      </w:tr>
      <w:tr w:rsidR="00F066BF" w:rsidRPr="00F066BF" w14:paraId="74D9B47F"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4324798A" w14:textId="755015EE"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Wietrzychowice</w:t>
            </w:r>
          </w:p>
        </w:tc>
        <w:tc>
          <w:tcPr>
            <w:tcW w:w="2505" w:type="dxa"/>
            <w:noWrap/>
            <w:vAlign w:val="top"/>
            <w:hideMark/>
          </w:tcPr>
          <w:p w14:paraId="695788CF" w14:textId="65E33162"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586</w:t>
            </w:r>
          </w:p>
        </w:tc>
        <w:tc>
          <w:tcPr>
            <w:tcW w:w="2506" w:type="dxa"/>
            <w:noWrap/>
            <w:vAlign w:val="top"/>
            <w:hideMark/>
          </w:tcPr>
          <w:p w14:paraId="5E2859B2" w14:textId="58A34970"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838</w:t>
            </w:r>
          </w:p>
        </w:tc>
        <w:tc>
          <w:tcPr>
            <w:tcW w:w="2506" w:type="dxa"/>
            <w:noWrap/>
            <w:vAlign w:val="top"/>
            <w:hideMark/>
          </w:tcPr>
          <w:p w14:paraId="4D05DC1A" w14:textId="7B3D4758"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3 809</w:t>
            </w:r>
          </w:p>
        </w:tc>
      </w:tr>
      <w:tr w:rsidR="00F066BF" w:rsidRPr="00F066BF" w14:paraId="25B59949"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5EEE7148" w14:textId="18720CF6"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Żabno</w:t>
            </w:r>
          </w:p>
        </w:tc>
        <w:tc>
          <w:tcPr>
            <w:tcW w:w="2505" w:type="dxa"/>
            <w:noWrap/>
            <w:vAlign w:val="top"/>
            <w:hideMark/>
          </w:tcPr>
          <w:p w14:paraId="7C7CCED0" w14:textId="4F2AA525"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3 278</w:t>
            </w:r>
          </w:p>
        </w:tc>
        <w:tc>
          <w:tcPr>
            <w:tcW w:w="2506" w:type="dxa"/>
            <w:noWrap/>
            <w:vAlign w:val="top"/>
            <w:hideMark/>
          </w:tcPr>
          <w:p w14:paraId="5B1704D6" w14:textId="6DD9B9C1"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3 699</w:t>
            </w:r>
          </w:p>
        </w:tc>
        <w:tc>
          <w:tcPr>
            <w:tcW w:w="2506" w:type="dxa"/>
            <w:noWrap/>
            <w:vAlign w:val="top"/>
            <w:hideMark/>
          </w:tcPr>
          <w:p w14:paraId="1D216893" w14:textId="3322DD5E"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CC41A1">
              <w:t>18 626</w:t>
            </w:r>
          </w:p>
        </w:tc>
      </w:tr>
      <w:tr w:rsidR="00F066BF" w:rsidRPr="00F066BF" w14:paraId="481669B0" w14:textId="77777777" w:rsidTr="00AD7AC5">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D5B6CC6" w14:textId="77777777" w:rsidR="00F066BF" w:rsidRPr="00F066BF" w:rsidRDefault="00F066BF" w:rsidP="00F066BF">
            <w:pPr>
              <w:spacing w:before="0" w:after="0" w:line="240" w:lineRule="auto"/>
              <w:jc w:val="right"/>
              <w:rPr>
                <w:rFonts w:ascii="Calibri" w:eastAsia="Times New Roman" w:hAnsi="Calibri" w:cs="Calibri"/>
                <w:bCs/>
                <w:lang w:eastAsia="pl-PL"/>
              </w:rPr>
            </w:pPr>
            <w:r w:rsidRPr="00F066BF">
              <w:rPr>
                <w:rFonts w:ascii="Calibri" w:eastAsia="Times New Roman" w:hAnsi="Calibri" w:cs="Calibri"/>
                <w:bCs/>
                <w:lang w:eastAsia="pl-PL"/>
              </w:rPr>
              <w:t>Razem</w:t>
            </w:r>
          </w:p>
        </w:tc>
        <w:tc>
          <w:tcPr>
            <w:tcW w:w="2505" w:type="dxa"/>
            <w:shd w:val="clear" w:color="auto" w:fill="D9D9D9" w:themeFill="background1" w:themeFillShade="D9"/>
            <w:noWrap/>
            <w:vAlign w:val="top"/>
            <w:hideMark/>
          </w:tcPr>
          <w:p w14:paraId="3768EEA7" w14:textId="3A45F059"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b/>
                <w:bCs/>
                <w:sz w:val="24"/>
                <w:szCs w:val="24"/>
                <w:lang w:eastAsia="pl-PL"/>
              </w:rPr>
            </w:pPr>
            <w:r w:rsidRPr="00F066BF">
              <w:rPr>
                <w:b/>
                <w:bCs/>
              </w:rPr>
              <w:t>17 372</w:t>
            </w:r>
          </w:p>
        </w:tc>
        <w:tc>
          <w:tcPr>
            <w:tcW w:w="2506" w:type="dxa"/>
            <w:shd w:val="clear" w:color="auto" w:fill="D9D9D9" w:themeFill="background1" w:themeFillShade="D9"/>
            <w:noWrap/>
            <w:vAlign w:val="top"/>
            <w:hideMark/>
          </w:tcPr>
          <w:p w14:paraId="4F9846EC" w14:textId="4B8DD59C"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b/>
                <w:bCs/>
                <w:sz w:val="24"/>
                <w:szCs w:val="24"/>
                <w:lang w:eastAsia="pl-PL"/>
              </w:rPr>
            </w:pPr>
            <w:r w:rsidRPr="00F066BF">
              <w:rPr>
                <w:b/>
                <w:bCs/>
              </w:rPr>
              <w:t>16 497</w:t>
            </w:r>
          </w:p>
        </w:tc>
        <w:tc>
          <w:tcPr>
            <w:tcW w:w="2506" w:type="dxa"/>
            <w:shd w:val="clear" w:color="auto" w:fill="D9D9D9" w:themeFill="background1" w:themeFillShade="D9"/>
            <w:noWrap/>
            <w:vAlign w:val="top"/>
            <w:hideMark/>
          </w:tcPr>
          <w:p w14:paraId="1FE5A5CD" w14:textId="4D740BE3"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b/>
                <w:bCs/>
                <w:sz w:val="24"/>
                <w:szCs w:val="24"/>
                <w:lang w:eastAsia="pl-PL"/>
              </w:rPr>
            </w:pPr>
            <w:r w:rsidRPr="00F066BF">
              <w:rPr>
                <w:b/>
                <w:bCs/>
              </w:rPr>
              <w:t>88 775</w:t>
            </w:r>
          </w:p>
        </w:tc>
      </w:tr>
    </w:tbl>
    <w:p w14:paraId="1EE151F7" w14:textId="77777777" w:rsidR="00BD4A33" w:rsidRPr="00F066BF" w:rsidRDefault="00BD4A33" w:rsidP="00BD4A33">
      <w:pPr>
        <w:pStyle w:val="podpiselementu"/>
        <w:rPr>
          <w:rStyle w:val="markedcontent"/>
        </w:rPr>
      </w:pPr>
      <w:r w:rsidRPr="00F066BF">
        <w:rPr>
          <w:rStyle w:val="markedcontent"/>
        </w:rPr>
        <w:t>Źródło: Na podstawie danych GUS z 31.12.2020 roku</w:t>
      </w:r>
    </w:p>
    <w:p w14:paraId="45124014" w14:textId="77777777" w:rsidR="00BD4A33" w:rsidRPr="00F066BF" w:rsidRDefault="00BD4A33">
      <w:pPr>
        <w:pStyle w:val="Default"/>
        <w:numPr>
          <w:ilvl w:val="0"/>
          <w:numId w:val="14"/>
        </w:numPr>
        <w:spacing w:after="240"/>
        <w:rPr>
          <w:rStyle w:val="Wyrnieniedelikatne"/>
        </w:rPr>
      </w:pPr>
      <w:r w:rsidRPr="00F066BF">
        <w:rPr>
          <w:rStyle w:val="Wyrnieniedelikatne"/>
        </w:rPr>
        <w:t>Wskaźnik: migracje na obszarze LSR</w:t>
      </w:r>
    </w:p>
    <w:tbl>
      <w:tblPr>
        <w:tblStyle w:val="CWD"/>
        <w:tblW w:w="10206" w:type="dxa"/>
        <w:tblLook w:val="04A0" w:firstRow="1" w:lastRow="0" w:firstColumn="1" w:lastColumn="0" w:noHBand="0" w:noVBand="1"/>
      </w:tblPr>
      <w:tblGrid>
        <w:gridCol w:w="2689"/>
        <w:gridCol w:w="2551"/>
        <w:gridCol w:w="2552"/>
        <w:gridCol w:w="2414"/>
      </w:tblGrid>
      <w:tr w:rsidR="00F066BF" w:rsidRPr="00F066BF" w14:paraId="675D9F57"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92D050"/>
            <w:noWrap/>
            <w:hideMark/>
          </w:tcPr>
          <w:p w14:paraId="683126D0" w14:textId="3C90D39F" w:rsidR="00F066BF" w:rsidRPr="00F066BF" w:rsidRDefault="00F066BF" w:rsidP="00F066BF">
            <w:pPr>
              <w:spacing w:before="0" w:after="0" w:line="240" w:lineRule="auto"/>
              <w:rPr>
                <w:rFonts w:ascii="Calibri" w:eastAsia="Times New Roman" w:hAnsi="Calibri" w:cs="Calibri"/>
                <w:lang w:eastAsia="pl-PL"/>
              </w:rPr>
            </w:pPr>
            <w:r w:rsidRPr="00F066BF">
              <w:rPr>
                <w:rFonts w:ascii="Calibri" w:eastAsia="Times New Roman" w:hAnsi="Calibri" w:cs="Calibri"/>
                <w:lang w:eastAsia="pl-PL"/>
              </w:rPr>
              <w:t>Gmina</w:t>
            </w:r>
          </w:p>
        </w:tc>
        <w:tc>
          <w:tcPr>
            <w:tcW w:w="2551" w:type="dxa"/>
            <w:shd w:val="clear" w:color="auto" w:fill="92D050"/>
            <w:noWrap/>
            <w:hideMark/>
          </w:tcPr>
          <w:p w14:paraId="40AAFAD0"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Zameldowania ogółem</w:t>
            </w:r>
          </w:p>
        </w:tc>
        <w:tc>
          <w:tcPr>
            <w:tcW w:w="2552" w:type="dxa"/>
            <w:shd w:val="clear" w:color="auto" w:fill="92D050"/>
            <w:hideMark/>
          </w:tcPr>
          <w:p w14:paraId="7A64E410"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Wymeldowania ogółem</w:t>
            </w:r>
          </w:p>
        </w:tc>
        <w:tc>
          <w:tcPr>
            <w:tcW w:w="2414" w:type="dxa"/>
            <w:shd w:val="clear" w:color="auto" w:fill="92D050"/>
            <w:hideMark/>
          </w:tcPr>
          <w:p w14:paraId="0B8E263D"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Ludność ogółem</w:t>
            </w:r>
          </w:p>
        </w:tc>
      </w:tr>
      <w:tr w:rsidR="00F066BF" w:rsidRPr="00364467" w14:paraId="0AEE0CC5"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0DB6BAC1" w14:textId="4D90816A"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Lisia Góra</w:t>
            </w:r>
          </w:p>
        </w:tc>
        <w:tc>
          <w:tcPr>
            <w:tcW w:w="2551" w:type="dxa"/>
            <w:noWrap/>
            <w:vAlign w:val="top"/>
            <w:hideMark/>
          </w:tcPr>
          <w:p w14:paraId="3627320A" w14:textId="05B4FB38"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173</w:t>
            </w:r>
          </w:p>
        </w:tc>
        <w:tc>
          <w:tcPr>
            <w:tcW w:w="2552" w:type="dxa"/>
            <w:noWrap/>
            <w:vAlign w:val="top"/>
            <w:hideMark/>
          </w:tcPr>
          <w:p w14:paraId="18B77EC1" w14:textId="70C476AA"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108</w:t>
            </w:r>
          </w:p>
        </w:tc>
        <w:tc>
          <w:tcPr>
            <w:tcW w:w="2414" w:type="dxa"/>
            <w:noWrap/>
            <w:vAlign w:val="top"/>
            <w:hideMark/>
          </w:tcPr>
          <w:p w14:paraId="528672C7" w14:textId="4D01CFCE"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15 542</w:t>
            </w:r>
          </w:p>
        </w:tc>
      </w:tr>
      <w:tr w:rsidR="00F066BF" w:rsidRPr="00364467" w14:paraId="2734BF2E"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696C9830" w14:textId="0BBA8D4D"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Skrzyszów</w:t>
            </w:r>
          </w:p>
        </w:tc>
        <w:tc>
          <w:tcPr>
            <w:tcW w:w="2551" w:type="dxa"/>
            <w:noWrap/>
            <w:vAlign w:val="top"/>
            <w:hideMark/>
          </w:tcPr>
          <w:p w14:paraId="0617533D" w14:textId="33FEC460"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109</w:t>
            </w:r>
          </w:p>
        </w:tc>
        <w:tc>
          <w:tcPr>
            <w:tcW w:w="2552" w:type="dxa"/>
            <w:noWrap/>
            <w:vAlign w:val="top"/>
            <w:hideMark/>
          </w:tcPr>
          <w:p w14:paraId="47E110EB" w14:textId="22DC633C"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102</w:t>
            </w:r>
          </w:p>
        </w:tc>
        <w:tc>
          <w:tcPr>
            <w:tcW w:w="2414" w:type="dxa"/>
            <w:noWrap/>
            <w:vAlign w:val="top"/>
            <w:hideMark/>
          </w:tcPr>
          <w:p w14:paraId="2052E555" w14:textId="1E3C5620"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14 062</w:t>
            </w:r>
          </w:p>
        </w:tc>
      </w:tr>
      <w:tr w:rsidR="00F066BF" w:rsidRPr="00364467" w14:paraId="256A2F04"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D96FE43" w14:textId="318E48CB"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Tarnów</w:t>
            </w:r>
          </w:p>
        </w:tc>
        <w:tc>
          <w:tcPr>
            <w:tcW w:w="2551" w:type="dxa"/>
            <w:noWrap/>
            <w:vAlign w:val="top"/>
            <w:hideMark/>
          </w:tcPr>
          <w:p w14:paraId="14A50CCF" w14:textId="7F92F88A"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364</w:t>
            </w:r>
          </w:p>
        </w:tc>
        <w:tc>
          <w:tcPr>
            <w:tcW w:w="2552" w:type="dxa"/>
            <w:noWrap/>
            <w:vAlign w:val="top"/>
            <w:hideMark/>
          </w:tcPr>
          <w:p w14:paraId="1AE92B15" w14:textId="2A531B3B"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243</w:t>
            </w:r>
          </w:p>
        </w:tc>
        <w:tc>
          <w:tcPr>
            <w:tcW w:w="2414" w:type="dxa"/>
            <w:noWrap/>
            <w:vAlign w:val="top"/>
            <w:hideMark/>
          </w:tcPr>
          <w:p w14:paraId="7E267BD9" w14:textId="63D88156"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26 080</w:t>
            </w:r>
          </w:p>
        </w:tc>
      </w:tr>
      <w:tr w:rsidR="00F066BF" w:rsidRPr="00364467" w14:paraId="0FCC0E8A"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759A779A" w14:textId="0D5D5A31"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 xml:space="preserve">Wierzchosławice </w:t>
            </w:r>
          </w:p>
        </w:tc>
        <w:tc>
          <w:tcPr>
            <w:tcW w:w="2551" w:type="dxa"/>
            <w:noWrap/>
            <w:vAlign w:val="top"/>
            <w:hideMark/>
          </w:tcPr>
          <w:p w14:paraId="41EB5644" w14:textId="41784061"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80</w:t>
            </w:r>
          </w:p>
        </w:tc>
        <w:tc>
          <w:tcPr>
            <w:tcW w:w="2552" w:type="dxa"/>
            <w:noWrap/>
            <w:vAlign w:val="top"/>
            <w:hideMark/>
          </w:tcPr>
          <w:p w14:paraId="7C594A56" w14:textId="70EF4400"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79</w:t>
            </w:r>
          </w:p>
        </w:tc>
        <w:tc>
          <w:tcPr>
            <w:tcW w:w="2414" w:type="dxa"/>
            <w:noWrap/>
            <w:vAlign w:val="top"/>
            <w:hideMark/>
          </w:tcPr>
          <w:p w14:paraId="0885CB11" w14:textId="65D60EFD"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10 656</w:t>
            </w:r>
          </w:p>
        </w:tc>
      </w:tr>
      <w:tr w:rsidR="00F066BF" w:rsidRPr="00364467" w14:paraId="3D6AC1DA"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25682ED" w14:textId="7AED1C64"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Wietrzychowice</w:t>
            </w:r>
          </w:p>
        </w:tc>
        <w:tc>
          <w:tcPr>
            <w:tcW w:w="2551" w:type="dxa"/>
            <w:noWrap/>
            <w:vAlign w:val="top"/>
            <w:hideMark/>
          </w:tcPr>
          <w:p w14:paraId="6BE979D0" w14:textId="7820E7D2"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37</w:t>
            </w:r>
          </w:p>
        </w:tc>
        <w:tc>
          <w:tcPr>
            <w:tcW w:w="2552" w:type="dxa"/>
            <w:noWrap/>
            <w:vAlign w:val="top"/>
            <w:hideMark/>
          </w:tcPr>
          <w:p w14:paraId="76F317D8" w14:textId="071925BD"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20</w:t>
            </w:r>
          </w:p>
        </w:tc>
        <w:tc>
          <w:tcPr>
            <w:tcW w:w="2414" w:type="dxa"/>
            <w:noWrap/>
            <w:vAlign w:val="top"/>
            <w:hideMark/>
          </w:tcPr>
          <w:p w14:paraId="66E6C043" w14:textId="4BEF8247"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3 809</w:t>
            </w:r>
          </w:p>
        </w:tc>
      </w:tr>
      <w:tr w:rsidR="00F066BF" w:rsidRPr="00364467" w14:paraId="4D1B3A9E"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439B972B" w14:textId="1317694F" w:rsidR="00F066BF" w:rsidRPr="00786CB7" w:rsidRDefault="00F066BF" w:rsidP="00F066BF">
            <w:pPr>
              <w:spacing w:before="0" w:after="0" w:line="240" w:lineRule="auto"/>
              <w:rPr>
                <w:rFonts w:ascii="Calibri" w:eastAsia="Times New Roman" w:hAnsi="Calibri" w:cs="Calibri"/>
                <w:b w:val="0"/>
                <w:lang w:eastAsia="pl-PL"/>
              </w:rPr>
            </w:pPr>
            <w:r w:rsidRPr="00786CB7">
              <w:rPr>
                <w:rFonts w:ascii="Calibri" w:hAnsi="Calibri" w:cs="Calibri"/>
              </w:rPr>
              <w:t>Żabno</w:t>
            </w:r>
          </w:p>
        </w:tc>
        <w:tc>
          <w:tcPr>
            <w:tcW w:w="2551" w:type="dxa"/>
            <w:noWrap/>
            <w:vAlign w:val="top"/>
            <w:hideMark/>
          </w:tcPr>
          <w:p w14:paraId="430337B2" w14:textId="5F485343"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174</w:t>
            </w:r>
          </w:p>
        </w:tc>
        <w:tc>
          <w:tcPr>
            <w:tcW w:w="2552" w:type="dxa"/>
            <w:noWrap/>
            <w:vAlign w:val="top"/>
            <w:hideMark/>
          </w:tcPr>
          <w:p w14:paraId="6D7C70CB" w14:textId="7EBF022B"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160</w:t>
            </w:r>
          </w:p>
        </w:tc>
        <w:tc>
          <w:tcPr>
            <w:tcW w:w="2414" w:type="dxa"/>
            <w:noWrap/>
            <w:vAlign w:val="top"/>
            <w:hideMark/>
          </w:tcPr>
          <w:p w14:paraId="5A000060" w14:textId="5750339C"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t>18 626</w:t>
            </w:r>
          </w:p>
        </w:tc>
      </w:tr>
      <w:tr w:rsidR="00F066BF" w:rsidRPr="00F066BF" w14:paraId="2A3B9927" w14:textId="77777777" w:rsidTr="007214CC">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DBE61E1" w14:textId="77777777" w:rsidR="00F066BF" w:rsidRPr="00786CB7" w:rsidRDefault="00F066BF" w:rsidP="00F066BF">
            <w:pPr>
              <w:spacing w:before="0" w:after="0" w:line="240" w:lineRule="auto"/>
              <w:jc w:val="right"/>
              <w:rPr>
                <w:rFonts w:ascii="Calibri" w:eastAsia="Times New Roman" w:hAnsi="Calibri" w:cs="Calibri"/>
                <w:lang w:eastAsia="pl-PL"/>
              </w:rPr>
            </w:pPr>
            <w:r w:rsidRPr="00786CB7">
              <w:rPr>
                <w:rFonts w:ascii="Calibri" w:eastAsia="Times New Roman" w:hAnsi="Calibri" w:cs="Calibri"/>
                <w:lang w:eastAsia="pl-PL"/>
              </w:rPr>
              <w:t>Razem</w:t>
            </w:r>
          </w:p>
        </w:tc>
        <w:tc>
          <w:tcPr>
            <w:tcW w:w="2551" w:type="dxa"/>
            <w:shd w:val="clear" w:color="auto" w:fill="D9D9D9" w:themeFill="background1" w:themeFillShade="D9"/>
            <w:noWrap/>
            <w:vAlign w:val="top"/>
            <w:hideMark/>
          </w:tcPr>
          <w:p w14:paraId="3BBDEA27" w14:textId="29F1AB4E"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786CB7">
              <w:rPr>
                <w:b/>
              </w:rPr>
              <w:t>937</w:t>
            </w:r>
          </w:p>
        </w:tc>
        <w:tc>
          <w:tcPr>
            <w:tcW w:w="2552" w:type="dxa"/>
            <w:shd w:val="clear" w:color="auto" w:fill="D9D9D9" w:themeFill="background1" w:themeFillShade="D9"/>
            <w:noWrap/>
            <w:vAlign w:val="top"/>
            <w:hideMark/>
          </w:tcPr>
          <w:p w14:paraId="7FCCA5EB" w14:textId="01816E30"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786CB7">
              <w:rPr>
                <w:b/>
              </w:rPr>
              <w:t>712</w:t>
            </w:r>
          </w:p>
        </w:tc>
        <w:tc>
          <w:tcPr>
            <w:tcW w:w="2414" w:type="dxa"/>
            <w:shd w:val="clear" w:color="auto" w:fill="D9D9D9" w:themeFill="background1" w:themeFillShade="D9"/>
            <w:noWrap/>
            <w:vAlign w:val="top"/>
            <w:hideMark/>
          </w:tcPr>
          <w:p w14:paraId="69061AB6" w14:textId="310937DC" w:rsidR="00F066BF" w:rsidRPr="00786CB7"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786CB7">
              <w:rPr>
                <w:b/>
              </w:rPr>
              <w:t>88 775</w:t>
            </w:r>
          </w:p>
        </w:tc>
      </w:tr>
    </w:tbl>
    <w:p w14:paraId="4B6F2943" w14:textId="77777777" w:rsidR="00BD4A33" w:rsidRPr="00F066BF" w:rsidRDefault="00BD4A33" w:rsidP="00BD4A33">
      <w:pPr>
        <w:pStyle w:val="podpiselementu"/>
        <w:rPr>
          <w:rStyle w:val="markedcontent"/>
        </w:rPr>
      </w:pPr>
      <w:r w:rsidRPr="00F066BF">
        <w:rPr>
          <w:rStyle w:val="markedcontent"/>
        </w:rPr>
        <w:t>Źródło: Na podstawie danych GUS z 31.12.2020 roku</w:t>
      </w:r>
    </w:p>
    <w:p w14:paraId="028EBCBF" w14:textId="77777777" w:rsidR="00BD4A33" w:rsidRPr="00F066BF" w:rsidRDefault="00BD4A33">
      <w:pPr>
        <w:pStyle w:val="Default"/>
        <w:numPr>
          <w:ilvl w:val="0"/>
          <w:numId w:val="14"/>
        </w:numPr>
        <w:spacing w:after="240"/>
        <w:rPr>
          <w:rStyle w:val="Wyrnieniedelikatne"/>
        </w:rPr>
      </w:pPr>
      <w:r w:rsidRPr="00F066BF">
        <w:rPr>
          <w:rStyle w:val="Wyrnieniedelikatne"/>
        </w:rPr>
        <w:t>Wskaźnik: przedsiębiorczość na obszarze LSR</w:t>
      </w:r>
    </w:p>
    <w:tbl>
      <w:tblPr>
        <w:tblStyle w:val="CWD"/>
        <w:tblW w:w="10206" w:type="dxa"/>
        <w:tblLook w:val="04A0" w:firstRow="1" w:lastRow="0" w:firstColumn="1" w:lastColumn="0" w:noHBand="0" w:noVBand="1"/>
      </w:tblPr>
      <w:tblGrid>
        <w:gridCol w:w="2689"/>
        <w:gridCol w:w="2551"/>
        <w:gridCol w:w="2552"/>
        <w:gridCol w:w="2414"/>
      </w:tblGrid>
      <w:tr w:rsidR="00F066BF" w:rsidRPr="00F066BF" w14:paraId="4EAF968E" w14:textId="77777777" w:rsidTr="00E94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92D050"/>
            <w:noWrap/>
            <w:hideMark/>
          </w:tcPr>
          <w:p w14:paraId="38EB90DA" w14:textId="6C8D99A3" w:rsidR="00F066BF" w:rsidRPr="00F066BF" w:rsidRDefault="00F066BF" w:rsidP="00F066BF">
            <w:pPr>
              <w:spacing w:before="0" w:after="0" w:line="240" w:lineRule="auto"/>
              <w:rPr>
                <w:rFonts w:ascii="Calibri" w:eastAsia="Times New Roman" w:hAnsi="Calibri" w:cs="Calibri"/>
                <w:lang w:eastAsia="pl-PL"/>
              </w:rPr>
            </w:pPr>
            <w:r w:rsidRPr="00F066BF">
              <w:rPr>
                <w:rFonts w:ascii="Calibri" w:eastAsia="Times New Roman" w:hAnsi="Calibri" w:cs="Calibri"/>
                <w:lang w:eastAsia="pl-PL"/>
              </w:rPr>
              <w:t>Gmina</w:t>
            </w:r>
          </w:p>
        </w:tc>
        <w:tc>
          <w:tcPr>
            <w:tcW w:w="2551" w:type="dxa"/>
            <w:shd w:val="clear" w:color="auto" w:fill="92D050"/>
            <w:noWrap/>
            <w:hideMark/>
          </w:tcPr>
          <w:p w14:paraId="4020CE25"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Liczba mikroprzedsiębiorstw</w:t>
            </w:r>
          </w:p>
        </w:tc>
        <w:tc>
          <w:tcPr>
            <w:tcW w:w="2552" w:type="dxa"/>
            <w:shd w:val="clear" w:color="auto" w:fill="92D050"/>
            <w:noWrap/>
            <w:hideMark/>
          </w:tcPr>
          <w:p w14:paraId="45912ED8"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Liczba małych przedsiębiorstw</w:t>
            </w:r>
          </w:p>
        </w:tc>
        <w:tc>
          <w:tcPr>
            <w:tcW w:w="2414" w:type="dxa"/>
            <w:shd w:val="clear" w:color="auto" w:fill="92D050"/>
            <w:noWrap/>
            <w:hideMark/>
          </w:tcPr>
          <w:p w14:paraId="6DBEE04B" w14:textId="77777777" w:rsidR="00F066BF" w:rsidRPr="00F066BF" w:rsidRDefault="00F066BF" w:rsidP="00F066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066BF">
              <w:rPr>
                <w:rFonts w:ascii="Calibri" w:eastAsia="Times New Roman" w:hAnsi="Calibri" w:cs="Calibri"/>
                <w:lang w:eastAsia="pl-PL"/>
              </w:rPr>
              <w:t>Ludność ogółem</w:t>
            </w:r>
          </w:p>
        </w:tc>
      </w:tr>
      <w:tr w:rsidR="00F066BF" w:rsidRPr="00F066BF" w14:paraId="669BF872"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412FA26C" w14:textId="71DA767B"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Lisia Góra</w:t>
            </w:r>
          </w:p>
        </w:tc>
        <w:tc>
          <w:tcPr>
            <w:tcW w:w="2551" w:type="dxa"/>
            <w:noWrap/>
            <w:vAlign w:val="top"/>
            <w:hideMark/>
          </w:tcPr>
          <w:p w14:paraId="5B76E518" w14:textId="327BADFF"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1 175</w:t>
            </w:r>
          </w:p>
        </w:tc>
        <w:tc>
          <w:tcPr>
            <w:tcW w:w="2552" w:type="dxa"/>
            <w:noWrap/>
            <w:vAlign w:val="top"/>
            <w:hideMark/>
          </w:tcPr>
          <w:p w14:paraId="7B3FBE14" w14:textId="11C3AE54"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33</w:t>
            </w:r>
          </w:p>
        </w:tc>
        <w:tc>
          <w:tcPr>
            <w:tcW w:w="2414" w:type="dxa"/>
            <w:noWrap/>
            <w:vAlign w:val="top"/>
            <w:hideMark/>
          </w:tcPr>
          <w:p w14:paraId="576C08D7" w14:textId="721270C5"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15 542</w:t>
            </w:r>
          </w:p>
        </w:tc>
      </w:tr>
      <w:tr w:rsidR="00F066BF" w:rsidRPr="00F066BF" w14:paraId="13CED7EB"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08970D2D" w14:textId="55452CCC"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Skrzyszów</w:t>
            </w:r>
          </w:p>
        </w:tc>
        <w:tc>
          <w:tcPr>
            <w:tcW w:w="2551" w:type="dxa"/>
            <w:noWrap/>
            <w:vAlign w:val="top"/>
            <w:hideMark/>
          </w:tcPr>
          <w:p w14:paraId="25E13012" w14:textId="02180B46"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1 034</w:t>
            </w:r>
          </w:p>
        </w:tc>
        <w:tc>
          <w:tcPr>
            <w:tcW w:w="2552" w:type="dxa"/>
            <w:noWrap/>
            <w:vAlign w:val="top"/>
            <w:hideMark/>
          </w:tcPr>
          <w:p w14:paraId="4AFDE945" w14:textId="7AD32A73"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32</w:t>
            </w:r>
          </w:p>
        </w:tc>
        <w:tc>
          <w:tcPr>
            <w:tcW w:w="2414" w:type="dxa"/>
            <w:noWrap/>
            <w:vAlign w:val="top"/>
            <w:hideMark/>
          </w:tcPr>
          <w:p w14:paraId="09EAE7E4" w14:textId="1A59BEFD"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14 062</w:t>
            </w:r>
          </w:p>
        </w:tc>
      </w:tr>
      <w:tr w:rsidR="00F066BF" w:rsidRPr="00F066BF" w14:paraId="58425D2F"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013E0DCB" w14:textId="46C9AE3F"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Tarnów</w:t>
            </w:r>
          </w:p>
        </w:tc>
        <w:tc>
          <w:tcPr>
            <w:tcW w:w="2551" w:type="dxa"/>
            <w:noWrap/>
            <w:vAlign w:val="top"/>
            <w:hideMark/>
          </w:tcPr>
          <w:p w14:paraId="44A3D9CC" w14:textId="370C9629"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2 306</w:t>
            </w:r>
          </w:p>
        </w:tc>
        <w:tc>
          <w:tcPr>
            <w:tcW w:w="2552" w:type="dxa"/>
            <w:noWrap/>
            <w:vAlign w:val="top"/>
            <w:hideMark/>
          </w:tcPr>
          <w:p w14:paraId="5CE731AA" w14:textId="2CBCE1CA"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79</w:t>
            </w:r>
          </w:p>
        </w:tc>
        <w:tc>
          <w:tcPr>
            <w:tcW w:w="2414" w:type="dxa"/>
            <w:noWrap/>
            <w:vAlign w:val="top"/>
            <w:hideMark/>
          </w:tcPr>
          <w:p w14:paraId="2C6921CC" w14:textId="4DE0B520"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26 080</w:t>
            </w:r>
          </w:p>
        </w:tc>
      </w:tr>
      <w:tr w:rsidR="00F066BF" w:rsidRPr="00F066BF" w14:paraId="795C89A8"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04FDB842" w14:textId="0FC1F214"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 xml:space="preserve">Wierzchosławice </w:t>
            </w:r>
          </w:p>
        </w:tc>
        <w:tc>
          <w:tcPr>
            <w:tcW w:w="2551" w:type="dxa"/>
            <w:noWrap/>
            <w:vAlign w:val="top"/>
            <w:hideMark/>
          </w:tcPr>
          <w:p w14:paraId="149269D6" w14:textId="25FAAA8F"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739</w:t>
            </w:r>
          </w:p>
        </w:tc>
        <w:tc>
          <w:tcPr>
            <w:tcW w:w="2552" w:type="dxa"/>
            <w:noWrap/>
            <w:vAlign w:val="top"/>
            <w:hideMark/>
          </w:tcPr>
          <w:p w14:paraId="4FF2F083" w14:textId="40FF4425"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20</w:t>
            </w:r>
          </w:p>
        </w:tc>
        <w:tc>
          <w:tcPr>
            <w:tcW w:w="2414" w:type="dxa"/>
            <w:noWrap/>
            <w:vAlign w:val="top"/>
            <w:hideMark/>
          </w:tcPr>
          <w:p w14:paraId="3601AD27" w14:textId="670E1DB0"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10 656</w:t>
            </w:r>
          </w:p>
        </w:tc>
      </w:tr>
      <w:tr w:rsidR="00F066BF" w:rsidRPr="00F066BF" w14:paraId="0292B361"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6E19DFB9" w14:textId="61CC9019"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Wietrzychowice</w:t>
            </w:r>
          </w:p>
        </w:tc>
        <w:tc>
          <w:tcPr>
            <w:tcW w:w="2551" w:type="dxa"/>
            <w:noWrap/>
            <w:vAlign w:val="top"/>
            <w:hideMark/>
          </w:tcPr>
          <w:p w14:paraId="71A8B969" w14:textId="43E25804"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208</w:t>
            </w:r>
          </w:p>
        </w:tc>
        <w:tc>
          <w:tcPr>
            <w:tcW w:w="2552" w:type="dxa"/>
            <w:noWrap/>
            <w:vAlign w:val="top"/>
            <w:hideMark/>
          </w:tcPr>
          <w:p w14:paraId="70DDDF10" w14:textId="7E00EAD0"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7</w:t>
            </w:r>
          </w:p>
        </w:tc>
        <w:tc>
          <w:tcPr>
            <w:tcW w:w="2414" w:type="dxa"/>
            <w:noWrap/>
            <w:vAlign w:val="top"/>
            <w:hideMark/>
          </w:tcPr>
          <w:p w14:paraId="0AC354A3" w14:textId="36AD7102"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3 809</w:t>
            </w:r>
          </w:p>
        </w:tc>
      </w:tr>
      <w:tr w:rsidR="00F066BF" w:rsidRPr="00F066BF" w14:paraId="7E1A9EF6" w14:textId="77777777" w:rsidTr="00160E53">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50F852A0" w14:textId="29A2B5A7"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Żabno</w:t>
            </w:r>
          </w:p>
        </w:tc>
        <w:tc>
          <w:tcPr>
            <w:tcW w:w="2551" w:type="dxa"/>
            <w:noWrap/>
            <w:vAlign w:val="top"/>
            <w:hideMark/>
          </w:tcPr>
          <w:p w14:paraId="61869B6B" w14:textId="29EC0D16"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1 257</w:t>
            </w:r>
          </w:p>
        </w:tc>
        <w:tc>
          <w:tcPr>
            <w:tcW w:w="2552" w:type="dxa"/>
            <w:noWrap/>
            <w:vAlign w:val="top"/>
            <w:hideMark/>
          </w:tcPr>
          <w:p w14:paraId="040539CE" w14:textId="34D12D15"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53</w:t>
            </w:r>
          </w:p>
        </w:tc>
        <w:tc>
          <w:tcPr>
            <w:tcW w:w="2414" w:type="dxa"/>
            <w:noWrap/>
            <w:vAlign w:val="top"/>
            <w:hideMark/>
          </w:tcPr>
          <w:p w14:paraId="578756D2" w14:textId="48AB2BDC"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D37FF">
              <w:t>18 626</w:t>
            </w:r>
          </w:p>
        </w:tc>
      </w:tr>
      <w:tr w:rsidR="00F066BF" w:rsidRPr="00F066BF" w14:paraId="6225322B" w14:textId="77777777" w:rsidTr="00F066BF">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DBDBDB" w:themeFill="accent3" w:themeFillTint="66"/>
            <w:noWrap/>
            <w:hideMark/>
          </w:tcPr>
          <w:p w14:paraId="793DFCC3" w14:textId="77777777" w:rsidR="00F066BF" w:rsidRPr="00F066BF" w:rsidRDefault="00F066BF" w:rsidP="00F066BF">
            <w:pPr>
              <w:spacing w:before="0" w:after="0" w:line="240" w:lineRule="auto"/>
              <w:jc w:val="right"/>
              <w:rPr>
                <w:rFonts w:ascii="Calibri" w:eastAsia="Times New Roman" w:hAnsi="Calibri" w:cs="Calibri"/>
                <w:lang w:eastAsia="pl-PL"/>
              </w:rPr>
            </w:pPr>
            <w:r w:rsidRPr="00F066BF">
              <w:rPr>
                <w:rFonts w:ascii="Calibri" w:eastAsia="Times New Roman" w:hAnsi="Calibri" w:cs="Calibri"/>
                <w:lang w:eastAsia="pl-PL"/>
              </w:rPr>
              <w:t>Razem</w:t>
            </w:r>
          </w:p>
        </w:tc>
        <w:tc>
          <w:tcPr>
            <w:tcW w:w="2551" w:type="dxa"/>
            <w:shd w:val="clear" w:color="auto" w:fill="DBDBDB" w:themeFill="accent3" w:themeFillTint="66"/>
            <w:noWrap/>
            <w:vAlign w:val="top"/>
            <w:hideMark/>
          </w:tcPr>
          <w:p w14:paraId="5A16ABB7" w14:textId="4CA7BB9A"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F066BF">
              <w:rPr>
                <w:rFonts w:ascii="Calibri" w:eastAsia="Times New Roman" w:hAnsi="Calibri" w:cs="Calibri"/>
                <w:b/>
                <w:lang w:eastAsia="pl-PL"/>
              </w:rPr>
              <w:t>6 719</w:t>
            </w:r>
          </w:p>
        </w:tc>
        <w:tc>
          <w:tcPr>
            <w:tcW w:w="2552" w:type="dxa"/>
            <w:shd w:val="clear" w:color="auto" w:fill="DBDBDB" w:themeFill="accent3" w:themeFillTint="66"/>
            <w:noWrap/>
            <w:vAlign w:val="top"/>
            <w:hideMark/>
          </w:tcPr>
          <w:p w14:paraId="32C67475" w14:textId="57F5A7DE"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F066BF">
              <w:rPr>
                <w:rFonts w:ascii="Calibri" w:eastAsia="Times New Roman" w:hAnsi="Calibri" w:cs="Calibri"/>
                <w:b/>
                <w:lang w:eastAsia="pl-PL"/>
              </w:rPr>
              <w:t>224</w:t>
            </w:r>
          </w:p>
        </w:tc>
        <w:tc>
          <w:tcPr>
            <w:tcW w:w="2414" w:type="dxa"/>
            <w:shd w:val="clear" w:color="auto" w:fill="DBDBDB" w:themeFill="accent3" w:themeFillTint="66"/>
            <w:noWrap/>
            <w:vAlign w:val="top"/>
            <w:hideMark/>
          </w:tcPr>
          <w:p w14:paraId="026E7257" w14:textId="5C7C042B" w:rsidR="00F066BF" w:rsidRPr="00F066BF" w:rsidRDefault="00F066BF" w:rsidP="00F066B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F066BF">
              <w:rPr>
                <w:rFonts w:ascii="Calibri" w:eastAsia="Times New Roman" w:hAnsi="Calibri" w:cs="Calibri"/>
                <w:b/>
                <w:lang w:eastAsia="pl-PL"/>
              </w:rPr>
              <w:t>88 775</w:t>
            </w:r>
          </w:p>
        </w:tc>
      </w:tr>
    </w:tbl>
    <w:p w14:paraId="48028F2A" w14:textId="77777777" w:rsidR="00BD4A33" w:rsidRPr="00F066BF" w:rsidRDefault="00BD4A33" w:rsidP="00BD4A33">
      <w:pPr>
        <w:pStyle w:val="podpiselementu"/>
        <w:rPr>
          <w:rStyle w:val="markedcontent"/>
        </w:rPr>
      </w:pPr>
      <w:r w:rsidRPr="00F066BF">
        <w:rPr>
          <w:rStyle w:val="markedcontent"/>
        </w:rPr>
        <w:t>Źródło: Na podstawie danych GUS z 31.12.2020 roku</w:t>
      </w:r>
    </w:p>
    <w:p w14:paraId="253B0C2F" w14:textId="77777777" w:rsidR="00BD4A33" w:rsidRPr="00F066BF" w:rsidRDefault="00BD4A33">
      <w:pPr>
        <w:pStyle w:val="Default"/>
        <w:numPr>
          <w:ilvl w:val="0"/>
          <w:numId w:val="14"/>
        </w:numPr>
        <w:spacing w:after="240"/>
        <w:rPr>
          <w:rStyle w:val="Wyrnieniedelikatne"/>
        </w:rPr>
      </w:pPr>
      <w:r w:rsidRPr="00F066BF">
        <w:rPr>
          <w:rStyle w:val="Wyrnieniedelikatne"/>
        </w:rPr>
        <w:t>Wskaźnik: formy ochrony przyrody</w:t>
      </w:r>
    </w:p>
    <w:tbl>
      <w:tblPr>
        <w:tblStyle w:val="CWD"/>
        <w:tblW w:w="10206" w:type="dxa"/>
        <w:tblLook w:val="04A0" w:firstRow="1" w:lastRow="0" w:firstColumn="1" w:lastColumn="0" w:noHBand="0" w:noVBand="1"/>
      </w:tblPr>
      <w:tblGrid>
        <w:gridCol w:w="2689"/>
        <w:gridCol w:w="7517"/>
      </w:tblGrid>
      <w:tr w:rsidR="00F066BF" w:rsidRPr="00F066BF" w14:paraId="375D6BD9" w14:textId="77777777" w:rsidTr="00E9480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689" w:type="dxa"/>
            <w:shd w:val="clear" w:color="auto" w:fill="92D050"/>
            <w:hideMark/>
          </w:tcPr>
          <w:p w14:paraId="654F3D51" w14:textId="5C4EF65D" w:rsidR="00F066BF" w:rsidRPr="00786CB7" w:rsidRDefault="00F066BF" w:rsidP="00786CB7">
            <w:pPr>
              <w:spacing w:before="0" w:after="0" w:line="240" w:lineRule="auto"/>
              <w:rPr>
                <w:rFonts w:ascii="Calibri" w:eastAsia="Times New Roman" w:hAnsi="Calibri" w:cs="Calibri"/>
                <w:lang w:eastAsia="pl-PL"/>
              </w:rPr>
            </w:pPr>
            <w:r w:rsidRPr="00F066BF">
              <w:rPr>
                <w:rFonts w:ascii="Calibri" w:eastAsia="Times New Roman" w:hAnsi="Calibri" w:cs="Calibri"/>
                <w:lang w:eastAsia="pl-PL"/>
              </w:rPr>
              <w:t>Gmina</w:t>
            </w:r>
          </w:p>
        </w:tc>
        <w:tc>
          <w:tcPr>
            <w:tcW w:w="7517" w:type="dxa"/>
            <w:shd w:val="clear" w:color="auto" w:fill="92D050"/>
            <w:hideMark/>
          </w:tcPr>
          <w:p w14:paraId="2BF028E4" w14:textId="77777777" w:rsidR="00F066BF" w:rsidRPr="00786CB7" w:rsidRDefault="00F066BF" w:rsidP="00786CB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786CB7">
              <w:rPr>
                <w:rFonts w:ascii="Calibri" w:eastAsia="Times New Roman" w:hAnsi="Calibri" w:cs="Calibri"/>
                <w:lang w:eastAsia="pl-PL"/>
              </w:rPr>
              <w:t>Obszar gminy objęty formami ochrony przyrody (w ha)</w:t>
            </w:r>
          </w:p>
        </w:tc>
      </w:tr>
      <w:tr w:rsidR="00F066BF" w:rsidRPr="00F066BF" w14:paraId="51465A21" w14:textId="77777777" w:rsidTr="00AE721E">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15FF4671" w14:textId="3CD47C7D"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Lisia Góra</w:t>
            </w:r>
          </w:p>
        </w:tc>
        <w:tc>
          <w:tcPr>
            <w:tcW w:w="7517" w:type="dxa"/>
            <w:noWrap/>
            <w:vAlign w:val="top"/>
            <w:hideMark/>
          </w:tcPr>
          <w:p w14:paraId="7D3E1206" w14:textId="6363A432"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9D6BAE">
              <w:t>2 829,81</w:t>
            </w:r>
          </w:p>
        </w:tc>
      </w:tr>
      <w:tr w:rsidR="00F066BF" w:rsidRPr="00F066BF" w14:paraId="3623C513" w14:textId="77777777" w:rsidTr="00AE721E">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12FC77D6" w14:textId="4A6B38CE"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Skrzyszów</w:t>
            </w:r>
          </w:p>
        </w:tc>
        <w:tc>
          <w:tcPr>
            <w:tcW w:w="7517" w:type="dxa"/>
            <w:noWrap/>
            <w:vAlign w:val="top"/>
            <w:hideMark/>
          </w:tcPr>
          <w:p w14:paraId="7A8E0A08" w14:textId="6F432C54"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9D6BAE">
              <w:t>6 761,50</w:t>
            </w:r>
          </w:p>
        </w:tc>
      </w:tr>
      <w:tr w:rsidR="00F066BF" w:rsidRPr="00F066BF" w14:paraId="05EDA3A6" w14:textId="77777777" w:rsidTr="00AE721E">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154C4099" w14:textId="53FCA43F"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Tarnów</w:t>
            </w:r>
          </w:p>
        </w:tc>
        <w:tc>
          <w:tcPr>
            <w:tcW w:w="7517" w:type="dxa"/>
            <w:noWrap/>
            <w:vAlign w:val="top"/>
            <w:hideMark/>
          </w:tcPr>
          <w:p w14:paraId="2956E721" w14:textId="06FFD969"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9D6BAE">
              <w:t>3 298,55</w:t>
            </w:r>
          </w:p>
        </w:tc>
      </w:tr>
      <w:tr w:rsidR="00F066BF" w:rsidRPr="00F066BF" w14:paraId="7F1339D4" w14:textId="77777777" w:rsidTr="00AE721E">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08ABD5CC" w14:textId="13E214EB"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 xml:space="preserve">Wierzchosławice </w:t>
            </w:r>
          </w:p>
        </w:tc>
        <w:tc>
          <w:tcPr>
            <w:tcW w:w="7517" w:type="dxa"/>
            <w:noWrap/>
            <w:vAlign w:val="top"/>
            <w:hideMark/>
          </w:tcPr>
          <w:p w14:paraId="4335B951" w14:textId="787BFD3D"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9D6BAE">
              <w:t>4 203,30</w:t>
            </w:r>
          </w:p>
        </w:tc>
      </w:tr>
      <w:tr w:rsidR="00F066BF" w:rsidRPr="00F066BF" w14:paraId="3BFCDB47" w14:textId="77777777" w:rsidTr="00AE721E">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1F9E7F51" w14:textId="09E788E3"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Wietrzychowice</w:t>
            </w:r>
          </w:p>
        </w:tc>
        <w:tc>
          <w:tcPr>
            <w:tcW w:w="7517" w:type="dxa"/>
            <w:noWrap/>
            <w:vAlign w:val="top"/>
            <w:hideMark/>
          </w:tcPr>
          <w:p w14:paraId="1E86FF4C" w14:textId="1F2816FC"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sidRPr="009D6BAE">
              <w:t>2 596,61</w:t>
            </w:r>
          </w:p>
        </w:tc>
      </w:tr>
      <w:tr w:rsidR="00F066BF" w:rsidRPr="00F066BF" w14:paraId="10AED7DC" w14:textId="77777777" w:rsidTr="004A5DF6">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6E75165F" w14:textId="18687385" w:rsidR="00F066BF" w:rsidRPr="00F066BF" w:rsidRDefault="00F066BF" w:rsidP="00F066BF">
            <w:pPr>
              <w:spacing w:before="0" w:after="0" w:line="240" w:lineRule="auto"/>
              <w:rPr>
                <w:rFonts w:ascii="Calibri" w:eastAsia="Times New Roman" w:hAnsi="Calibri" w:cs="Calibri"/>
                <w:b w:val="0"/>
                <w:lang w:eastAsia="pl-PL"/>
              </w:rPr>
            </w:pPr>
            <w:r w:rsidRPr="00F066BF">
              <w:rPr>
                <w:rFonts w:ascii="Calibri" w:hAnsi="Calibri" w:cs="Calibri"/>
              </w:rPr>
              <w:t>Żabno</w:t>
            </w:r>
          </w:p>
        </w:tc>
        <w:tc>
          <w:tcPr>
            <w:tcW w:w="7517" w:type="dxa"/>
            <w:noWrap/>
            <w:hideMark/>
          </w:tcPr>
          <w:p w14:paraId="1CE823B7" w14:textId="4D8AFDFA" w:rsidR="00F066BF" w:rsidRPr="00F066BF" w:rsidRDefault="00F066BF" w:rsidP="00F066BF">
            <w:pPr>
              <w:pStyle w:val="elementgraficznytabela"/>
              <w:cnfStyle w:val="000000000000" w:firstRow="0" w:lastRow="0" w:firstColumn="0" w:lastColumn="0" w:oddVBand="0" w:evenVBand="0" w:oddHBand="0" w:evenHBand="0" w:firstRowFirstColumn="0" w:firstRowLastColumn="0" w:lastRowFirstColumn="0" w:lastRowLastColumn="0"/>
              <w:rPr>
                <w:lang w:eastAsia="pl-PL"/>
              </w:rPr>
            </w:pPr>
            <w:r>
              <w:rPr>
                <w:lang w:eastAsia="pl-PL"/>
              </w:rPr>
              <w:t>138,0</w:t>
            </w:r>
          </w:p>
        </w:tc>
      </w:tr>
    </w:tbl>
    <w:p w14:paraId="6386F8F0" w14:textId="428EA190" w:rsidR="00943E9C" w:rsidRPr="00364467" w:rsidRDefault="00BD4A33" w:rsidP="00BD4F45">
      <w:pPr>
        <w:pStyle w:val="podpiselementu"/>
        <w:rPr>
          <w:rFonts w:ascii="Calibri" w:hAnsi="Calibri" w:cs="Calibri"/>
          <w:color w:val="FF0000"/>
        </w:rPr>
      </w:pPr>
      <w:r w:rsidRPr="00F066BF">
        <w:rPr>
          <w:rStyle w:val="markedcontent"/>
        </w:rPr>
        <w:t>Źródło: Na podstawie danych GUS z 31.12.2020 roku http://geoserwis.gdos.gov.pl/mapy/</w:t>
      </w:r>
    </w:p>
    <w:p w14:paraId="13B5277E" w14:textId="77777777" w:rsidR="00943E9C" w:rsidRPr="00364467" w:rsidRDefault="00943E9C" w:rsidP="00943E9C">
      <w:pPr>
        <w:jc w:val="both"/>
        <w:rPr>
          <w:rFonts w:ascii="Calibri" w:hAnsi="Calibri" w:cs="Calibri"/>
          <w:color w:val="FF0000"/>
        </w:rPr>
        <w:sectPr w:rsidR="00943E9C" w:rsidRPr="00364467" w:rsidSect="00F50013">
          <w:headerReference w:type="even" r:id="rId95"/>
          <w:headerReference w:type="default" r:id="rId96"/>
          <w:footerReference w:type="default" r:id="rId97"/>
          <w:headerReference w:type="first" r:id="rId98"/>
          <w:footerReference w:type="first" r:id="rId99"/>
          <w:footnotePr>
            <w:pos w:val="beneathText"/>
          </w:footnotePr>
          <w:pgSz w:w="11906" w:h="16838"/>
          <w:pgMar w:top="993" w:right="851" w:bottom="1418" w:left="851" w:header="709" w:footer="709" w:gutter="0"/>
          <w:cols w:space="708"/>
          <w:titlePg/>
          <w:docGrid w:linePitch="360"/>
        </w:sectPr>
      </w:pPr>
    </w:p>
    <w:bookmarkEnd w:id="116"/>
    <w:p w14:paraId="2199F89D" w14:textId="2AFE17D1" w:rsidR="00D37D37" w:rsidRPr="00BD4F45" w:rsidRDefault="005C2114" w:rsidP="00712A96">
      <w:pPr>
        <w:rPr>
          <w:rStyle w:val="Wyrnieniedelikatne"/>
          <w:noProof/>
        </w:rPr>
      </w:pPr>
      <w:r w:rsidRPr="00BD4F45">
        <w:rPr>
          <w:rStyle w:val="Wyrnieniedelikatne"/>
          <w:noProof/>
        </w:rPr>
        <w:lastRenderedPageBreak/>
        <w:t>Spis rysunków</w:t>
      </w:r>
      <w:r w:rsidR="004F4ABE">
        <w:rPr>
          <w:rStyle w:val="Wyrnieniedelikatne"/>
          <w:noProof/>
        </w:rPr>
        <w:t xml:space="preserve"> </w:t>
      </w:r>
    </w:p>
    <w:p w14:paraId="049A985D" w14:textId="3DF8A1F6" w:rsidR="00751061" w:rsidRDefault="005C2114">
      <w:pPr>
        <w:pStyle w:val="Spisilustracji"/>
        <w:tabs>
          <w:tab w:val="right" w:leader="dot" w:pos="10194"/>
        </w:tabs>
        <w:rPr>
          <w:rFonts w:eastAsiaTheme="minorEastAsia"/>
          <w:noProof/>
          <w:kern w:val="2"/>
          <w:lang w:eastAsia="pl-PL"/>
          <w14:ligatures w14:val="standardContextual"/>
        </w:rPr>
      </w:pPr>
      <w:r w:rsidRPr="00364467">
        <w:rPr>
          <w:noProof/>
          <w:color w:val="FF0000"/>
        </w:rPr>
        <w:fldChar w:fldCharType="begin"/>
      </w:r>
      <w:r w:rsidRPr="00364467">
        <w:rPr>
          <w:noProof/>
          <w:color w:val="FF0000"/>
        </w:rPr>
        <w:instrText xml:space="preserve"> TOC \h \z \c "Ryc." </w:instrText>
      </w:r>
      <w:r w:rsidRPr="00364467">
        <w:rPr>
          <w:noProof/>
          <w:color w:val="FF0000"/>
        </w:rPr>
        <w:fldChar w:fldCharType="separate"/>
      </w:r>
      <w:hyperlink w:anchor="_Toc136890842" w:history="1">
        <w:r w:rsidR="00751061" w:rsidRPr="00106B4A">
          <w:rPr>
            <w:rStyle w:val="Hipercze"/>
            <w:noProof/>
          </w:rPr>
          <w:t>Ryc. 1. Mapa obszaru LGD na tle sąsiednich gmin</w:t>
        </w:r>
        <w:r w:rsidR="00751061">
          <w:rPr>
            <w:noProof/>
            <w:webHidden/>
          </w:rPr>
          <w:tab/>
        </w:r>
        <w:r w:rsidR="00751061">
          <w:rPr>
            <w:noProof/>
            <w:webHidden/>
          </w:rPr>
          <w:fldChar w:fldCharType="begin"/>
        </w:r>
        <w:r w:rsidR="00751061">
          <w:rPr>
            <w:noProof/>
            <w:webHidden/>
          </w:rPr>
          <w:instrText xml:space="preserve"> PAGEREF _Toc136890842 \h </w:instrText>
        </w:r>
        <w:r w:rsidR="00751061">
          <w:rPr>
            <w:noProof/>
            <w:webHidden/>
          </w:rPr>
        </w:r>
        <w:r w:rsidR="00751061">
          <w:rPr>
            <w:noProof/>
            <w:webHidden/>
          </w:rPr>
          <w:fldChar w:fldCharType="separate"/>
        </w:r>
        <w:r w:rsidR="00D5520A">
          <w:rPr>
            <w:noProof/>
            <w:webHidden/>
          </w:rPr>
          <w:t>13</w:t>
        </w:r>
        <w:r w:rsidR="00751061">
          <w:rPr>
            <w:noProof/>
            <w:webHidden/>
          </w:rPr>
          <w:fldChar w:fldCharType="end"/>
        </w:r>
      </w:hyperlink>
    </w:p>
    <w:p w14:paraId="39D3DC3C" w14:textId="3264B24F" w:rsidR="00751061" w:rsidRDefault="00D5520A">
      <w:pPr>
        <w:pStyle w:val="Spisilustracji"/>
        <w:tabs>
          <w:tab w:val="right" w:leader="dot" w:pos="10194"/>
        </w:tabs>
        <w:rPr>
          <w:rFonts w:eastAsiaTheme="minorEastAsia"/>
          <w:noProof/>
          <w:kern w:val="2"/>
          <w:lang w:eastAsia="pl-PL"/>
          <w14:ligatures w14:val="standardContextual"/>
        </w:rPr>
      </w:pPr>
      <w:hyperlink w:anchor="_Toc136890843" w:history="1">
        <w:r w:rsidR="00751061" w:rsidRPr="00106B4A">
          <w:rPr>
            <w:rStyle w:val="Hipercze"/>
            <w:noProof/>
          </w:rPr>
          <w:t>Ryc. 2. Standard działań partycypacyjnych LGD Zielony Pierścień Tarnowa</w:t>
        </w:r>
        <w:r w:rsidR="00751061">
          <w:rPr>
            <w:noProof/>
            <w:webHidden/>
          </w:rPr>
          <w:tab/>
        </w:r>
        <w:r w:rsidR="00751061">
          <w:rPr>
            <w:noProof/>
            <w:webHidden/>
          </w:rPr>
          <w:fldChar w:fldCharType="begin"/>
        </w:r>
        <w:r w:rsidR="00751061">
          <w:rPr>
            <w:noProof/>
            <w:webHidden/>
          </w:rPr>
          <w:instrText xml:space="preserve"> PAGEREF _Toc136890843 \h </w:instrText>
        </w:r>
        <w:r w:rsidR="00751061">
          <w:rPr>
            <w:noProof/>
            <w:webHidden/>
          </w:rPr>
        </w:r>
        <w:r w:rsidR="00751061">
          <w:rPr>
            <w:noProof/>
            <w:webHidden/>
          </w:rPr>
          <w:fldChar w:fldCharType="separate"/>
        </w:r>
        <w:r>
          <w:rPr>
            <w:noProof/>
            <w:webHidden/>
          </w:rPr>
          <w:t>15</w:t>
        </w:r>
        <w:r w:rsidR="00751061">
          <w:rPr>
            <w:noProof/>
            <w:webHidden/>
          </w:rPr>
          <w:fldChar w:fldCharType="end"/>
        </w:r>
      </w:hyperlink>
    </w:p>
    <w:p w14:paraId="0FB4C955" w14:textId="507D16CB" w:rsidR="00751061" w:rsidRDefault="00D5520A">
      <w:pPr>
        <w:pStyle w:val="Spisilustracji"/>
        <w:tabs>
          <w:tab w:val="right" w:leader="dot" w:pos="10194"/>
        </w:tabs>
        <w:rPr>
          <w:rFonts w:eastAsiaTheme="minorEastAsia"/>
          <w:noProof/>
          <w:kern w:val="2"/>
          <w:lang w:eastAsia="pl-PL"/>
          <w14:ligatures w14:val="standardContextual"/>
        </w:rPr>
      </w:pPr>
      <w:hyperlink w:anchor="_Toc136890844" w:history="1">
        <w:r w:rsidR="00751061" w:rsidRPr="00106B4A">
          <w:rPr>
            <w:rStyle w:val="Hipercze"/>
            <w:noProof/>
          </w:rPr>
          <w:t>Ryc. 3. Grupy szczególnie istotne z punktu widzenia realizacji LSR</w:t>
        </w:r>
        <w:r w:rsidR="00751061">
          <w:rPr>
            <w:noProof/>
            <w:webHidden/>
          </w:rPr>
          <w:tab/>
        </w:r>
        <w:r w:rsidR="00751061">
          <w:rPr>
            <w:noProof/>
            <w:webHidden/>
          </w:rPr>
          <w:fldChar w:fldCharType="begin"/>
        </w:r>
        <w:r w:rsidR="00751061">
          <w:rPr>
            <w:noProof/>
            <w:webHidden/>
          </w:rPr>
          <w:instrText xml:space="preserve"> PAGEREF _Toc136890844 \h </w:instrText>
        </w:r>
        <w:r w:rsidR="00751061">
          <w:rPr>
            <w:noProof/>
            <w:webHidden/>
          </w:rPr>
        </w:r>
        <w:r w:rsidR="00751061">
          <w:rPr>
            <w:noProof/>
            <w:webHidden/>
          </w:rPr>
          <w:fldChar w:fldCharType="separate"/>
        </w:r>
        <w:r>
          <w:rPr>
            <w:noProof/>
            <w:webHidden/>
          </w:rPr>
          <w:t>26</w:t>
        </w:r>
        <w:r w:rsidR="00751061">
          <w:rPr>
            <w:noProof/>
            <w:webHidden/>
          </w:rPr>
          <w:fldChar w:fldCharType="end"/>
        </w:r>
      </w:hyperlink>
    </w:p>
    <w:p w14:paraId="50F4751E" w14:textId="259C8C0F" w:rsidR="005C2114" w:rsidRPr="00BD4F45" w:rsidRDefault="005C2114" w:rsidP="00712A96">
      <w:pPr>
        <w:rPr>
          <w:rStyle w:val="Wyrnieniedelikatne"/>
          <w:noProof/>
        </w:rPr>
      </w:pPr>
      <w:r w:rsidRPr="00364467">
        <w:rPr>
          <w:noProof/>
          <w:color w:val="FF0000"/>
        </w:rPr>
        <w:fldChar w:fldCharType="end"/>
      </w:r>
      <w:r w:rsidRPr="00BD4F45">
        <w:rPr>
          <w:rStyle w:val="Wyrnieniedelikatne"/>
          <w:noProof/>
        </w:rPr>
        <w:t>Spis tabel</w:t>
      </w:r>
    </w:p>
    <w:p w14:paraId="31925930" w14:textId="59E4364E" w:rsidR="00751061" w:rsidRDefault="005C2114">
      <w:pPr>
        <w:pStyle w:val="Spisilustracji"/>
        <w:tabs>
          <w:tab w:val="right" w:leader="dot" w:pos="10194"/>
        </w:tabs>
        <w:rPr>
          <w:rFonts w:eastAsiaTheme="minorEastAsia"/>
          <w:noProof/>
          <w:kern w:val="2"/>
          <w:lang w:eastAsia="pl-PL"/>
          <w14:ligatures w14:val="standardContextual"/>
        </w:rPr>
      </w:pPr>
      <w:r w:rsidRPr="00364467">
        <w:rPr>
          <w:noProof/>
          <w:color w:val="FF0000"/>
        </w:rPr>
        <w:fldChar w:fldCharType="begin"/>
      </w:r>
      <w:r w:rsidRPr="00364467">
        <w:rPr>
          <w:noProof/>
          <w:color w:val="FF0000"/>
        </w:rPr>
        <w:instrText xml:space="preserve"> TOC \h \z \c "Tabela" </w:instrText>
      </w:r>
      <w:r w:rsidRPr="00364467">
        <w:rPr>
          <w:noProof/>
          <w:color w:val="FF0000"/>
        </w:rPr>
        <w:fldChar w:fldCharType="separate"/>
      </w:r>
      <w:hyperlink w:anchor="_Toc136890845" w:history="1">
        <w:r w:rsidR="00751061" w:rsidRPr="005D5DD4">
          <w:rPr>
            <w:rStyle w:val="Hipercze"/>
            <w:noProof/>
          </w:rPr>
          <w:t>Tabela 1. Powierzchnia i ludność gmin wchodzących w skład ZPT</w:t>
        </w:r>
        <w:r w:rsidR="00751061">
          <w:rPr>
            <w:noProof/>
            <w:webHidden/>
          </w:rPr>
          <w:tab/>
        </w:r>
        <w:r w:rsidR="00751061">
          <w:rPr>
            <w:noProof/>
            <w:webHidden/>
          </w:rPr>
          <w:fldChar w:fldCharType="begin"/>
        </w:r>
        <w:r w:rsidR="00751061">
          <w:rPr>
            <w:noProof/>
            <w:webHidden/>
          </w:rPr>
          <w:instrText xml:space="preserve"> PAGEREF _Toc136890845 \h </w:instrText>
        </w:r>
        <w:r w:rsidR="00751061">
          <w:rPr>
            <w:noProof/>
            <w:webHidden/>
          </w:rPr>
        </w:r>
        <w:r w:rsidR="00751061">
          <w:rPr>
            <w:noProof/>
            <w:webHidden/>
          </w:rPr>
          <w:fldChar w:fldCharType="separate"/>
        </w:r>
        <w:r w:rsidR="00D5520A">
          <w:rPr>
            <w:noProof/>
            <w:webHidden/>
          </w:rPr>
          <w:t>12</w:t>
        </w:r>
        <w:r w:rsidR="00751061">
          <w:rPr>
            <w:noProof/>
            <w:webHidden/>
          </w:rPr>
          <w:fldChar w:fldCharType="end"/>
        </w:r>
      </w:hyperlink>
    </w:p>
    <w:p w14:paraId="5674417B" w14:textId="70DF5F85" w:rsidR="00751061" w:rsidRDefault="00D5520A">
      <w:pPr>
        <w:pStyle w:val="Spisilustracji"/>
        <w:tabs>
          <w:tab w:val="right" w:leader="dot" w:pos="10194"/>
        </w:tabs>
        <w:rPr>
          <w:rFonts w:eastAsiaTheme="minorEastAsia"/>
          <w:noProof/>
          <w:kern w:val="2"/>
          <w:lang w:eastAsia="pl-PL"/>
          <w14:ligatures w14:val="standardContextual"/>
        </w:rPr>
      </w:pPr>
      <w:hyperlink w:anchor="_Toc136890846" w:history="1">
        <w:r w:rsidR="00751061" w:rsidRPr="005D5DD4">
          <w:rPr>
            <w:rStyle w:val="Hipercze"/>
            <w:noProof/>
          </w:rPr>
          <w:t>Tabela 2. Zastosowane narzędzia partycypacyjne i efekty włączenia interesariuszy w tworzenie LSR</w:t>
        </w:r>
        <w:r w:rsidR="00751061">
          <w:rPr>
            <w:noProof/>
            <w:webHidden/>
          </w:rPr>
          <w:tab/>
        </w:r>
        <w:r w:rsidR="00751061">
          <w:rPr>
            <w:noProof/>
            <w:webHidden/>
          </w:rPr>
          <w:fldChar w:fldCharType="begin"/>
        </w:r>
        <w:r w:rsidR="00751061">
          <w:rPr>
            <w:noProof/>
            <w:webHidden/>
          </w:rPr>
          <w:instrText xml:space="preserve"> PAGEREF _Toc136890846 \h </w:instrText>
        </w:r>
        <w:r w:rsidR="00751061">
          <w:rPr>
            <w:noProof/>
            <w:webHidden/>
          </w:rPr>
        </w:r>
        <w:r w:rsidR="00751061">
          <w:rPr>
            <w:noProof/>
            <w:webHidden/>
          </w:rPr>
          <w:fldChar w:fldCharType="separate"/>
        </w:r>
        <w:r>
          <w:rPr>
            <w:noProof/>
            <w:webHidden/>
          </w:rPr>
          <w:t>16</w:t>
        </w:r>
        <w:r w:rsidR="00751061">
          <w:rPr>
            <w:noProof/>
            <w:webHidden/>
          </w:rPr>
          <w:fldChar w:fldCharType="end"/>
        </w:r>
      </w:hyperlink>
    </w:p>
    <w:p w14:paraId="4500EA9E" w14:textId="3E7200CB" w:rsidR="00751061" w:rsidRDefault="00D5520A">
      <w:pPr>
        <w:pStyle w:val="Spisilustracji"/>
        <w:tabs>
          <w:tab w:val="right" w:leader="dot" w:pos="10194"/>
        </w:tabs>
        <w:rPr>
          <w:rFonts w:eastAsiaTheme="minorEastAsia"/>
          <w:noProof/>
          <w:kern w:val="2"/>
          <w:lang w:eastAsia="pl-PL"/>
          <w14:ligatures w14:val="standardContextual"/>
        </w:rPr>
      </w:pPr>
      <w:hyperlink w:anchor="_Toc136890847" w:history="1">
        <w:r w:rsidR="00751061" w:rsidRPr="005D5DD4">
          <w:rPr>
            <w:rStyle w:val="Hipercze"/>
            <w:noProof/>
          </w:rPr>
          <w:t>Tabela 3. Kluczowe grupy docelowe, zidentyfikowane problemy i proponowane zakresy wsparcia w układzie poszczególnych grup</w:t>
        </w:r>
        <w:r w:rsidR="00751061">
          <w:rPr>
            <w:noProof/>
            <w:webHidden/>
          </w:rPr>
          <w:tab/>
        </w:r>
        <w:r w:rsidR="00751061">
          <w:rPr>
            <w:noProof/>
            <w:webHidden/>
          </w:rPr>
          <w:fldChar w:fldCharType="begin"/>
        </w:r>
        <w:r w:rsidR="00751061">
          <w:rPr>
            <w:noProof/>
            <w:webHidden/>
          </w:rPr>
          <w:instrText xml:space="preserve"> PAGEREF _Toc136890847 \h </w:instrText>
        </w:r>
        <w:r w:rsidR="00751061">
          <w:rPr>
            <w:noProof/>
            <w:webHidden/>
          </w:rPr>
        </w:r>
        <w:r w:rsidR="00751061">
          <w:rPr>
            <w:noProof/>
            <w:webHidden/>
          </w:rPr>
          <w:fldChar w:fldCharType="separate"/>
        </w:r>
        <w:r>
          <w:rPr>
            <w:noProof/>
            <w:webHidden/>
          </w:rPr>
          <w:t>27</w:t>
        </w:r>
        <w:r w:rsidR="00751061">
          <w:rPr>
            <w:noProof/>
            <w:webHidden/>
          </w:rPr>
          <w:fldChar w:fldCharType="end"/>
        </w:r>
      </w:hyperlink>
    </w:p>
    <w:p w14:paraId="4F358E8F" w14:textId="186773FC" w:rsidR="00751061" w:rsidRDefault="00D5520A">
      <w:pPr>
        <w:pStyle w:val="Spisilustracji"/>
        <w:tabs>
          <w:tab w:val="right" w:leader="dot" w:pos="10194"/>
        </w:tabs>
        <w:rPr>
          <w:rFonts w:eastAsiaTheme="minorEastAsia"/>
          <w:noProof/>
          <w:kern w:val="2"/>
          <w:lang w:eastAsia="pl-PL"/>
          <w14:ligatures w14:val="standardContextual"/>
        </w:rPr>
      </w:pPr>
      <w:hyperlink w:anchor="_Toc136890848" w:history="1">
        <w:r w:rsidR="00751061" w:rsidRPr="005D5DD4">
          <w:rPr>
            <w:rStyle w:val="Hipercze"/>
            <w:noProof/>
          </w:rPr>
          <w:t>Tabela 4. Specyficzne narzędzia i sposoby docierania do różnych grup odbiorców w zależności od specyfiki danej grupy</w:t>
        </w:r>
        <w:r w:rsidR="00751061">
          <w:rPr>
            <w:noProof/>
            <w:webHidden/>
          </w:rPr>
          <w:tab/>
        </w:r>
        <w:r w:rsidR="00751061">
          <w:rPr>
            <w:noProof/>
            <w:webHidden/>
          </w:rPr>
          <w:fldChar w:fldCharType="begin"/>
        </w:r>
        <w:r w:rsidR="00751061">
          <w:rPr>
            <w:noProof/>
            <w:webHidden/>
          </w:rPr>
          <w:instrText xml:space="preserve"> PAGEREF _Toc136890848 \h </w:instrText>
        </w:r>
        <w:r w:rsidR="00751061">
          <w:rPr>
            <w:noProof/>
            <w:webHidden/>
          </w:rPr>
        </w:r>
        <w:r w:rsidR="00751061">
          <w:rPr>
            <w:noProof/>
            <w:webHidden/>
          </w:rPr>
          <w:fldChar w:fldCharType="separate"/>
        </w:r>
        <w:r>
          <w:rPr>
            <w:noProof/>
            <w:webHidden/>
          </w:rPr>
          <w:t>31</w:t>
        </w:r>
        <w:r w:rsidR="00751061">
          <w:rPr>
            <w:noProof/>
            <w:webHidden/>
          </w:rPr>
          <w:fldChar w:fldCharType="end"/>
        </w:r>
      </w:hyperlink>
    </w:p>
    <w:p w14:paraId="54AAD1A6" w14:textId="524105ED" w:rsidR="00751061" w:rsidRDefault="00D5520A">
      <w:pPr>
        <w:pStyle w:val="Spisilustracji"/>
        <w:tabs>
          <w:tab w:val="right" w:leader="dot" w:pos="10194"/>
        </w:tabs>
        <w:rPr>
          <w:rFonts w:eastAsiaTheme="minorEastAsia"/>
          <w:noProof/>
          <w:kern w:val="2"/>
          <w:lang w:eastAsia="pl-PL"/>
          <w14:ligatures w14:val="standardContextual"/>
        </w:rPr>
      </w:pPr>
      <w:hyperlink w:anchor="_Toc136890849" w:history="1">
        <w:r w:rsidR="00751061" w:rsidRPr="005D5DD4">
          <w:rPr>
            <w:rStyle w:val="Hipercze"/>
            <w:noProof/>
          </w:rPr>
          <w:t>Tabela 5. Wskaźniki obrazujące sytuację społeczno-gospodarczą na obszarze objętym LSR (stan na 31.12.2020) zgodnie z metodyką wskaźników wskazaną w dokumentacji konkursowej</w:t>
        </w:r>
        <w:r w:rsidR="00751061">
          <w:rPr>
            <w:noProof/>
            <w:webHidden/>
          </w:rPr>
          <w:tab/>
        </w:r>
        <w:r w:rsidR="00751061">
          <w:rPr>
            <w:noProof/>
            <w:webHidden/>
          </w:rPr>
          <w:fldChar w:fldCharType="begin"/>
        </w:r>
        <w:r w:rsidR="00751061">
          <w:rPr>
            <w:noProof/>
            <w:webHidden/>
          </w:rPr>
          <w:instrText xml:space="preserve"> PAGEREF _Toc136890849 \h </w:instrText>
        </w:r>
        <w:r w:rsidR="00751061">
          <w:rPr>
            <w:noProof/>
            <w:webHidden/>
          </w:rPr>
        </w:r>
        <w:r w:rsidR="00751061">
          <w:rPr>
            <w:noProof/>
            <w:webHidden/>
          </w:rPr>
          <w:fldChar w:fldCharType="separate"/>
        </w:r>
        <w:r>
          <w:rPr>
            <w:noProof/>
            <w:webHidden/>
          </w:rPr>
          <w:t>33</w:t>
        </w:r>
        <w:r w:rsidR="00751061">
          <w:rPr>
            <w:noProof/>
            <w:webHidden/>
          </w:rPr>
          <w:fldChar w:fldCharType="end"/>
        </w:r>
      </w:hyperlink>
    </w:p>
    <w:p w14:paraId="3839B502" w14:textId="7AF8173A" w:rsidR="00751061" w:rsidRDefault="00D5520A">
      <w:pPr>
        <w:pStyle w:val="Spisilustracji"/>
        <w:tabs>
          <w:tab w:val="right" w:leader="dot" w:pos="10194"/>
        </w:tabs>
        <w:rPr>
          <w:rFonts w:eastAsiaTheme="minorEastAsia"/>
          <w:noProof/>
          <w:kern w:val="2"/>
          <w:lang w:eastAsia="pl-PL"/>
          <w14:ligatures w14:val="standardContextual"/>
        </w:rPr>
      </w:pPr>
      <w:hyperlink w:anchor="_Toc136890850" w:history="1">
        <w:r w:rsidR="00751061" w:rsidRPr="005D5DD4">
          <w:rPr>
            <w:rStyle w:val="Hipercze"/>
            <w:noProof/>
          </w:rPr>
          <w:t>Tabela 6. Najważniejsze potencjały i problemy związane z demografią na obszarze LSR</w:t>
        </w:r>
        <w:r w:rsidR="00751061">
          <w:rPr>
            <w:noProof/>
            <w:webHidden/>
          </w:rPr>
          <w:tab/>
        </w:r>
        <w:r w:rsidR="00751061">
          <w:rPr>
            <w:noProof/>
            <w:webHidden/>
          </w:rPr>
          <w:fldChar w:fldCharType="begin"/>
        </w:r>
        <w:r w:rsidR="00751061">
          <w:rPr>
            <w:noProof/>
            <w:webHidden/>
          </w:rPr>
          <w:instrText xml:space="preserve"> PAGEREF _Toc136890850 \h </w:instrText>
        </w:r>
        <w:r w:rsidR="00751061">
          <w:rPr>
            <w:noProof/>
            <w:webHidden/>
          </w:rPr>
        </w:r>
        <w:r w:rsidR="00751061">
          <w:rPr>
            <w:noProof/>
            <w:webHidden/>
          </w:rPr>
          <w:fldChar w:fldCharType="separate"/>
        </w:r>
        <w:r>
          <w:rPr>
            <w:noProof/>
            <w:webHidden/>
          </w:rPr>
          <w:t>33</w:t>
        </w:r>
        <w:r w:rsidR="00751061">
          <w:rPr>
            <w:noProof/>
            <w:webHidden/>
          </w:rPr>
          <w:fldChar w:fldCharType="end"/>
        </w:r>
      </w:hyperlink>
    </w:p>
    <w:p w14:paraId="18E1D031" w14:textId="07012241" w:rsidR="00751061" w:rsidRDefault="00D5520A">
      <w:pPr>
        <w:pStyle w:val="Spisilustracji"/>
        <w:tabs>
          <w:tab w:val="right" w:leader="dot" w:pos="10194"/>
        </w:tabs>
        <w:rPr>
          <w:rFonts w:eastAsiaTheme="minorEastAsia"/>
          <w:noProof/>
          <w:kern w:val="2"/>
          <w:lang w:eastAsia="pl-PL"/>
          <w14:ligatures w14:val="standardContextual"/>
        </w:rPr>
      </w:pPr>
      <w:hyperlink w:anchor="_Toc136890851" w:history="1">
        <w:r w:rsidR="00751061" w:rsidRPr="005D5DD4">
          <w:rPr>
            <w:rStyle w:val="Hipercze"/>
            <w:noProof/>
          </w:rPr>
          <w:t>Tabela 7. Potencjały i problemy obrazujące sytuację społeczno-gospodarczą na obszarze objętym LSR</w:t>
        </w:r>
        <w:r w:rsidR="00751061">
          <w:rPr>
            <w:noProof/>
            <w:webHidden/>
          </w:rPr>
          <w:tab/>
        </w:r>
        <w:r w:rsidR="00751061">
          <w:rPr>
            <w:noProof/>
            <w:webHidden/>
          </w:rPr>
          <w:fldChar w:fldCharType="begin"/>
        </w:r>
        <w:r w:rsidR="00751061">
          <w:rPr>
            <w:noProof/>
            <w:webHidden/>
          </w:rPr>
          <w:instrText xml:space="preserve"> PAGEREF _Toc136890851 \h </w:instrText>
        </w:r>
        <w:r w:rsidR="00751061">
          <w:rPr>
            <w:noProof/>
            <w:webHidden/>
          </w:rPr>
        </w:r>
        <w:r w:rsidR="00751061">
          <w:rPr>
            <w:noProof/>
            <w:webHidden/>
          </w:rPr>
          <w:fldChar w:fldCharType="separate"/>
        </w:r>
        <w:r>
          <w:rPr>
            <w:noProof/>
            <w:webHidden/>
          </w:rPr>
          <w:t>34</w:t>
        </w:r>
        <w:r w:rsidR="00751061">
          <w:rPr>
            <w:noProof/>
            <w:webHidden/>
          </w:rPr>
          <w:fldChar w:fldCharType="end"/>
        </w:r>
      </w:hyperlink>
    </w:p>
    <w:p w14:paraId="29FC9FB3" w14:textId="7C3A14AB" w:rsidR="00751061" w:rsidRDefault="00D5520A">
      <w:pPr>
        <w:pStyle w:val="Spisilustracji"/>
        <w:tabs>
          <w:tab w:val="right" w:leader="dot" w:pos="10194"/>
        </w:tabs>
        <w:rPr>
          <w:rFonts w:eastAsiaTheme="minorEastAsia"/>
          <w:noProof/>
          <w:kern w:val="2"/>
          <w:lang w:eastAsia="pl-PL"/>
          <w14:ligatures w14:val="standardContextual"/>
        </w:rPr>
      </w:pPr>
      <w:hyperlink w:anchor="_Toc136890852" w:history="1">
        <w:r w:rsidR="00751061" w:rsidRPr="005D5DD4">
          <w:rPr>
            <w:rStyle w:val="Hipercze"/>
            <w:noProof/>
          </w:rPr>
          <w:t>Tabela 8. Analiza SWOT w obszarze „Jakość życia”</w:t>
        </w:r>
        <w:r w:rsidR="00751061">
          <w:rPr>
            <w:noProof/>
            <w:webHidden/>
          </w:rPr>
          <w:tab/>
        </w:r>
        <w:r w:rsidR="00751061">
          <w:rPr>
            <w:noProof/>
            <w:webHidden/>
          </w:rPr>
          <w:fldChar w:fldCharType="begin"/>
        </w:r>
        <w:r w:rsidR="00751061">
          <w:rPr>
            <w:noProof/>
            <w:webHidden/>
          </w:rPr>
          <w:instrText xml:space="preserve"> PAGEREF _Toc136890852 \h </w:instrText>
        </w:r>
        <w:r w:rsidR="00751061">
          <w:rPr>
            <w:noProof/>
            <w:webHidden/>
          </w:rPr>
        </w:r>
        <w:r w:rsidR="00751061">
          <w:rPr>
            <w:noProof/>
            <w:webHidden/>
          </w:rPr>
          <w:fldChar w:fldCharType="separate"/>
        </w:r>
        <w:r>
          <w:rPr>
            <w:noProof/>
            <w:webHidden/>
          </w:rPr>
          <w:t>42</w:t>
        </w:r>
        <w:r w:rsidR="00751061">
          <w:rPr>
            <w:noProof/>
            <w:webHidden/>
          </w:rPr>
          <w:fldChar w:fldCharType="end"/>
        </w:r>
      </w:hyperlink>
    </w:p>
    <w:p w14:paraId="5B875CD5" w14:textId="0A9DF18F" w:rsidR="00751061" w:rsidRDefault="00D5520A">
      <w:pPr>
        <w:pStyle w:val="Spisilustracji"/>
        <w:tabs>
          <w:tab w:val="right" w:leader="dot" w:pos="10194"/>
        </w:tabs>
        <w:rPr>
          <w:rFonts w:eastAsiaTheme="minorEastAsia"/>
          <w:noProof/>
          <w:kern w:val="2"/>
          <w:lang w:eastAsia="pl-PL"/>
          <w14:ligatures w14:val="standardContextual"/>
        </w:rPr>
      </w:pPr>
      <w:hyperlink w:anchor="_Toc136890853" w:history="1">
        <w:r w:rsidR="00751061" w:rsidRPr="005D5DD4">
          <w:rPr>
            <w:rStyle w:val="Hipercze"/>
            <w:noProof/>
          </w:rPr>
          <w:t>Tabela 9. Analiza SWOT w obszarze „Społeczność”</w:t>
        </w:r>
        <w:r w:rsidR="00751061">
          <w:rPr>
            <w:noProof/>
            <w:webHidden/>
          </w:rPr>
          <w:tab/>
        </w:r>
        <w:r w:rsidR="00751061">
          <w:rPr>
            <w:noProof/>
            <w:webHidden/>
          </w:rPr>
          <w:fldChar w:fldCharType="begin"/>
        </w:r>
        <w:r w:rsidR="00751061">
          <w:rPr>
            <w:noProof/>
            <w:webHidden/>
          </w:rPr>
          <w:instrText xml:space="preserve"> PAGEREF _Toc136890853 \h </w:instrText>
        </w:r>
        <w:r w:rsidR="00751061">
          <w:rPr>
            <w:noProof/>
            <w:webHidden/>
          </w:rPr>
        </w:r>
        <w:r w:rsidR="00751061">
          <w:rPr>
            <w:noProof/>
            <w:webHidden/>
          </w:rPr>
          <w:fldChar w:fldCharType="separate"/>
        </w:r>
        <w:r>
          <w:rPr>
            <w:noProof/>
            <w:webHidden/>
          </w:rPr>
          <w:t>43</w:t>
        </w:r>
        <w:r w:rsidR="00751061">
          <w:rPr>
            <w:noProof/>
            <w:webHidden/>
          </w:rPr>
          <w:fldChar w:fldCharType="end"/>
        </w:r>
      </w:hyperlink>
    </w:p>
    <w:p w14:paraId="73014A2B" w14:textId="49E4DFEA" w:rsidR="00751061" w:rsidRDefault="00D5520A">
      <w:pPr>
        <w:pStyle w:val="Spisilustracji"/>
        <w:tabs>
          <w:tab w:val="right" w:leader="dot" w:pos="10194"/>
        </w:tabs>
        <w:rPr>
          <w:rFonts w:eastAsiaTheme="minorEastAsia"/>
          <w:noProof/>
          <w:kern w:val="2"/>
          <w:lang w:eastAsia="pl-PL"/>
          <w14:ligatures w14:val="standardContextual"/>
        </w:rPr>
      </w:pPr>
      <w:hyperlink w:anchor="_Toc136890854" w:history="1">
        <w:r w:rsidR="00751061" w:rsidRPr="005D5DD4">
          <w:rPr>
            <w:rStyle w:val="Hipercze"/>
            <w:noProof/>
          </w:rPr>
          <w:t>Tabela 10. Powiązania pomiędzy instrumentem ZIT dla obszaru a działaniami podejmowanymi przez LGD w ramach opracowywanej LSR</w:t>
        </w:r>
        <w:r w:rsidR="00751061">
          <w:rPr>
            <w:noProof/>
            <w:webHidden/>
          </w:rPr>
          <w:tab/>
        </w:r>
        <w:r w:rsidR="00751061">
          <w:rPr>
            <w:noProof/>
            <w:webHidden/>
          </w:rPr>
          <w:fldChar w:fldCharType="begin"/>
        </w:r>
        <w:r w:rsidR="00751061">
          <w:rPr>
            <w:noProof/>
            <w:webHidden/>
          </w:rPr>
          <w:instrText xml:space="preserve"> PAGEREF _Toc136890854 \h </w:instrText>
        </w:r>
        <w:r w:rsidR="00751061">
          <w:rPr>
            <w:noProof/>
            <w:webHidden/>
          </w:rPr>
        </w:r>
        <w:r w:rsidR="00751061">
          <w:rPr>
            <w:noProof/>
            <w:webHidden/>
          </w:rPr>
          <w:fldChar w:fldCharType="separate"/>
        </w:r>
        <w:r>
          <w:rPr>
            <w:noProof/>
            <w:webHidden/>
          </w:rPr>
          <w:t>45</w:t>
        </w:r>
        <w:r w:rsidR="00751061">
          <w:rPr>
            <w:noProof/>
            <w:webHidden/>
          </w:rPr>
          <w:fldChar w:fldCharType="end"/>
        </w:r>
      </w:hyperlink>
    </w:p>
    <w:p w14:paraId="138737F4" w14:textId="745FE9C1" w:rsidR="00751061" w:rsidRDefault="00D5520A">
      <w:pPr>
        <w:pStyle w:val="Spisilustracji"/>
        <w:tabs>
          <w:tab w:val="right" w:leader="dot" w:pos="10194"/>
        </w:tabs>
        <w:rPr>
          <w:rFonts w:eastAsiaTheme="minorEastAsia"/>
          <w:noProof/>
          <w:kern w:val="2"/>
          <w:lang w:eastAsia="pl-PL"/>
          <w14:ligatures w14:val="standardContextual"/>
        </w:rPr>
      </w:pPr>
      <w:hyperlink w:anchor="_Toc136890855" w:history="1">
        <w:r w:rsidR="00751061" w:rsidRPr="005D5DD4">
          <w:rPr>
            <w:rStyle w:val="Hipercze"/>
            <w:noProof/>
          </w:rPr>
          <w:t>Tabela 11. Zgodność pierwszego celu strategicznego: „Zielony, innowacyjnym atrakcyjny (…)” z podstawowymi dokumentami strategicznymi poziomu krajowego, regionalnego i lokalnego</w:t>
        </w:r>
        <w:r w:rsidR="00751061">
          <w:rPr>
            <w:noProof/>
            <w:webHidden/>
          </w:rPr>
          <w:tab/>
        </w:r>
        <w:r w:rsidR="00751061">
          <w:rPr>
            <w:noProof/>
            <w:webHidden/>
          </w:rPr>
          <w:fldChar w:fldCharType="begin"/>
        </w:r>
        <w:r w:rsidR="00751061">
          <w:rPr>
            <w:noProof/>
            <w:webHidden/>
          </w:rPr>
          <w:instrText xml:space="preserve"> PAGEREF _Toc136890855 \h </w:instrText>
        </w:r>
        <w:r w:rsidR="00751061">
          <w:rPr>
            <w:noProof/>
            <w:webHidden/>
          </w:rPr>
        </w:r>
        <w:r w:rsidR="00751061">
          <w:rPr>
            <w:noProof/>
            <w:webHidden/>
          </w:rPr>
          <w:fldChar w:fldCharType="separate"/>
        </w:r>
        <w:r>
          <w:rPr>
            <w:noProof/>
            <w:webHidden/>
          </w:rPr>
          <w:t>48</w:t>
        </w:r>
        <w:r w:rsidR="00751061">
          <w:rPr>
            <w:noProof/>
            <w:webHidden/>
          </w:rPr>
          <w:fldChar w:fldCharType="end"/>
        </w:r>
      </w:hyperlink>
    </w:p>
    <w:p w14:paraId="457A4782" w14:textId="3683AFA0" w:rsidR="00751061" w:rsidRDefault="00D5520A">
      <w:pPr>
        <w:pStyle w:val="Spisilustracji"/>
        <w:tabs>
          <w:tab w:val="right" w:leader="dot" w:pos="10194"/>
        </w:tabs>
        <w:rPr>
          <w:rFonts w:eastAsiaTheme="minorEastAsia"/>
          <w:noProof/>
          <w:kern w:val="2"/>
          <w:lang w:eastAsia="pl-PL"/>
          <w14:ligatures w14:val="standardContextual"/>
        </w:rPr>
      </w:pPr>
      <w:hyperlink w:anchor="_Toc136890856" w:history="1">
        <w:r w:rsidR="00751061" w:rsidRPr="005D5DD4">
          <w:rPr>
            <w:rStyle w:val="Hipercze"/>
            <w:noProof/>
          </w:rPr>
          <w:t>Tabela 12. Zgodność drugiego celu strategicznego: „Szczęśliwy, różnorodny, otwarty (…)” z podstawowymi dokumentami strategicznymi poziomu krajowego, regionalnego i lokalnego</w:t>
        </w:r>
        <w:r w:rsidR="00751061">
          <w:rPr>
            <w:noProof/>
            <w:webHidden/>
          </w:rPr>
          <w:tab/>
        </w:r>
        <w:r w:rsidR="00751061">
          <w:rPr>
            <w:noProof/>
            <w:webHidden/>
          </w:rPr>
          <w:fldChar w:fldCharType="begin"/>
        </w:r>
        <w:r w:rsidR="00751061">
          <w:rPr>
            <w:noProof/>
            <w:webHidden/>
          </w:rPr>
          <w:instrText xml:space="preserve"> PAGEREF _Toc136890856 \h </w:instrText>
        </w:r>
        <w:r w:rsidR="00751061">
          <w:rPr>
            <w:noProof/>
            <w:webHidden/>
          </w:rPr>
        </w:r>
        <w:r w:rsidR="00751061">
          <w:rPr>
            <w:noProof/>
            <w:webHidden/>
          </w:rPr>
          <w:fldChar w:fldCharType="separate"/>
        </w:r>
        <w:r>
          <w:rPr>
            <w:noProof/>
            <w:webHidden/>
          </w:rPr>
          <w:t>52</w:t>
        </w:r>
        <w:r w:rsidR="00751061">
          <w:rPr>
            <w:noProof/>
            <w:webHidden/>
          </w:rPr>
          <w:fldChar w:fldCharType="end"/>
        </w:r>
      </w:hyperlink>
    </w:p>
    <w:p w14:paraId="7F162515" w14:textId="01B32EFD" w:rsidR="00751061" w:rsidRDefault="00D5520A">
      <w:pPr>
        <w:pStyle w:val="Spisilustracji"/>
        <w:tabs>
          <w:tab w:val="right" w:leader="dot" w:pos="10194"/>
        </w:tabs>
        <w:rPr>
          <w:rFonts w:eastAsiaTheme="minorEastAsia"/>
          <w:noProof/>
          <w:kern w:val="2"/>
          <w:lang w:eastAsia="pl-PL"/>
          <w14:ligatures w14:val="standardContextual"/>
        </w:rPr>
      </w:pPr>
      <w:hyperlink w:anchor="_Toc136890857" w:history="1">
        <w:r w:rsidR="00751061" w:rsidRPr="005D5DD4">
          <w:rPr>
            <w:rStyle w:val="Hipercze"/>
            <w:noProof/>
          </w:rPr>
          <w:t>Tabela 13. Zintegrowane podejście do formułowania celu pierwszego</w:t>
        </w:r>
        <w:r w:rsidR="00751061">
          <w:rPr>
            <w:noProof/>
            <w:webHidden/>
          </w:rPr>
          <w:tab/>
        </w:r>
        <w:r w:rsidR="00751061">
          <w:rPr>
            <w:noProof/>
            <w:webHidden/>
          </w:rPr>
          <w:fldChar w:fldCharType="begin"/>
        </w:r>
        <w:r w:rsidR="00751061">
          <w:rPr>
            <w:noProof/>
            <w:webHidden/>
          </w:rPr>
          <w:instrText xml:space="preserve"> PAGEREF _Toc136890857 \h </w:instrText>
        </w:r>
        <w:r w:rsidR="00751061">
          <w:rPr>
            <w:noProof/>
            <w:webHidden/>
          </w:rPr>
        </w:r>
        <w:r w:rsidR="00751061">
          <w:rPr>
            <w:noProof/>
            <w:webHidden/>
          </w:rPr>
          <w:fldChar w:fldCharType="separate"/>
        </w:r>
        <w:r>
          <w:rPr>
            <w:noProof/>
            <w:webHidden/>
          </w:rPr>
          <w:t>62</w:t>
        </w:r>
        <w:r w:rsidR="00751061">
          <w:rPr>
            <w:noProof/>
            <w:webHidden/>
          </w:rPr>
          <w:fldChar w:fldCharType="end"/>
        </w:r>
      </w:hyperlink>
    </w:p>
    <w:p w14:paraId="0F999530" w14:textId="718B81F6" w:rsidR="00751061" w:rsidRDefault="00D5520A">
      <w:pPr>
        <w:pStyle w:val="Spisilustracji"/>
        <w:tabs>
          <w:tab w:val="right" w:leader="dot" w:pos="10194"/>
        </w:tabs>
        <w:rPr>
          <w:rFonts w:eastAsiaTheme="minorEastAsia"/>
          <w:noProof/>
          <w:kern w:val="2"/>
          <w:lang w:eastAsia="pl-PL"/>
          <w14:ligatures w14:val="standardContextual"/>
        </w:rPr>
      </w:pPr>
      <w:hyperlink w:anchor="_Toc136890858" w:history="1">
        <w:r w:rsidR="00751061" w:rsidRPr="005D5DD4">
          <w:rPr>
            <w:rStyle w:val="Hipercze"/>
            <w:noProof/>
          </w:rPr>
          <w:t>Tabela 14. Przedsięwzięcia w ramach celu pierwszego wraz z ich źródłem finansowania</w:t>
        </w:r>
        <w:r w:rsidR="00751061">
          <w:rPr>
            <w:noProof/>
            <w:webHidden/>
          </w:rPr>
          <w:tab/>
        </w:r>
        <w:r w:rsidR="00751061">
          <w:rPr>
            <w:noProof/>
            <w:webHidden/>
          </w:rPr>
          <w:fldChar w:fldCharType="begin"/>
        </w:r>
        <w:r w:rsidR="00751061">
          <w:rPr>
            <w:noProof/>
            <w:webHidden/>
          </w:rPr>
          <w:instrText xml:space="preserve"> PAGEREF _Toc136890858 \h </w:instrText>
        </w:r>
        <w:r w:rsidR="00751061">
          <w:rPr>
            <w:noProof/>
            <w:webHidden/>
          </w:rPr>
        </w:r>
        <w:r w:rsidR="00751061">
          <w:rPr>
            <w:noProof/>
            <w:webHidden/>
          </w:rPr>
          <w:fldChar w:fldCharType="separate"/>
        </w:r>
        <w:r>
          <w:rPr>
            <w:noProof/>
            <w:webHidden/>
          </w:rPr>
          <w:t>63</w:t>
        </w:r>
        <w:r w:rsidR="00751061">
          <w:rPr>
            <w:noProof/>
            <w:webHidden/>
          </w:rPr>
          <w:fldChar w:fldCharType="end"/>
        </w:r>
      </w:hyperlink>
    </w:p>
    <w:p w14:paraId="11FCFDF9" w14:textId="472C60DA" w:rsidR="00751061" w:rsidRDefault="00D5520A">
      <w:pPr>
        <w:pStyle w:val="Spisilustracji"/>
        <w:tabs>
          <w:tab w:val="right" w:leader="dot" w:pos="10194"/>
        </w:tabs>
        <w:rPr>
          <w:rFonts w:eastAsiaTheme="minorEastAsia"/>
          <w:noProof/>
          <w:kern w:val="2"/>
          <w:lang w:eastAsia="pl-PL"/>
          <w14:ligatures w14:val="standardContextual"/>
        </w:rPr>
      </w:pPr>
      <w:hyperlink w:anchor="_Toc136890859" w:history="1">
        <w:r w:rsidR="00751061" w:rsidRPr="005D5DD4">
          <w:rPr>
            <w:rStyle w:val="Hipercze"/>
            <w:noProof/>
          </w:rPr>
          <w:t>Tabela 15. Logika interwencji dla drugiego celu</w:t>
        </w:r>
        <w:r w:rsidR="00751061">
          <w:rPr>
            <w:noProof/>
            <w:webHidden/>
          </w:rPr>
          <w:tab/>
        </w:r>
        <w:r w:rsidR="00751061">
          <w:rPr>
            <w:noProof/>
            <w:webHidden/>
          </w:rPr>
          <w:fldChar w:fldCharType="begin"/>
        </w:r>
        <w:r w:rsidR="00751061">
          <w:rPr>
            <w:noProof/>
            <w:webHidden/>
          </w:rPr>
          <w:instrText xml:space="preserve"> PAGEREF _Toc136890859 \h </w:instrText>
        </w:r>
        <w:r w:rsidR="00751061">
          <w:rPr>
            <w:noProof/>
            <w:webHidden/>
          </w:rPr>
        </w:r>
        <w:r w:rsidR="00751061">
          <w:rPr>
            <w:noProof/>
            <w:webHidden/>
          </w:rPr>
          <w:fldChar w:fldCharType="separate"/>
        </w:r>
        <w:r>
          <w:rPr>
            <w:noProof/>
            <w:webHidden/>
          </w:rPr>
          <w:t>66</w:t>
        </w:r>
        <w:r w:rsidR="00751061">
          <w:rPr>
            <w:noProof/>
            <w:webHidden/>
          </w:rPr>
          <w:fldChar w:fldCharType="end"/>
        </w:r>
      </w:hyperlink>
    </w:p>
    <w:p w14:paraId="31A80164" w14:textId="012C7A86" w:rsidR="00751061" w:rsidRDefault="00D5520A">
      <w:pPr>
        <w:pStyle w:val="Spisilustracji"/>
        <w:tabs>
          <w:tab w:val="right" w:leader="dot" w:pos="10194"/>
        </w:tabs>
        <w:rPr>
          <w:rFonts w:eastAsiaTheme="minorEastAsia"/>
          <w:noProof/>
          <w:kern w:val="2"/>
          <w:lang w:eastAsia="pl-PL"/>
          <w14:ligatures w14:val="standardContextual"/>
        </w:rPr>
      </w:pPr>
      <w:hyperlink w:anchor="_Toc136890860" w:history="1">
        <w:r w:rsidR="00751061" w:rsidRPr="005D5DD4">
          <w:rPr>
            <w:rStyle w:val="Hipercze"/>
            <w:noProof/>
          </w:rPr>
          <w:t>Tabela 16. Przedsięwzięcia w ramach celu drugiego wraz z ich źródłem finansowania</w:t>
        </w:r>
        <w:r w:rsidR="00751061">
          <w:rPr>
            <w:noProof/>
            <w:webHidden/>
          </w:rPr>
          <w:tab/>
        </w:r>
        <w:r w:rsidR="00751061">
          <w:rPr>
            <w:noProof/>
            <w:webHidden/>
          </w:rPr>
          <w:fldChar w:fldCharType="begin"/>
        </w:r>
        <w:r w:rsidR="00751061">
          <w:rPr>
            <w:noProof/>
            <w:webHidden/>
          </w:rPr>
          <w:instrText xml:space="preserve"> PAGEREF _Toc136890860 \h </w:instrText>
        </w:r>
        <w:r w:rsidR="00751061">
          <w:rPr>
            <w:noProof/>
            <w:webHidden/>
          </w:rPr>
        </w:r>
        <w:r w:rsidR="00751061">
          <w:rPr>
            <w:noProof/>
            <w:webHidden/>
          </w:rPr>
          <w:fldChar w:fldCharType="separate"/>
        </w:r>
        <w:r>
          <w:rPr>
            <w:noProof/>
            <w:webHidden/>
          </w:rPr>
          <w:t>67</w:t>
        </w:r>
        <w:r w:rsidR="00751061">
          <w:rPr>
            <w:noProof/>
            <w:webHidden/>
          </w:rPr>
          <w:fldChar w:fldCharType="end"/>
        </w:r>
      </w:hyperlink>
    </w:p>
    <w:p w14:paraId="154A1B31" w14:textId="1A8CAF03" w:rsidR="00751061" w:rsidRDefault="00D5520A">
      <w:pPr>
        <w:pStyle w:val="Spisilustracji"/>
        <w:tabs>
          <w:tab w:val="right" w:leader="dot" w:pos="10194"/>
        </w:tabs>
        <w:rPr>
          <w:rFonts w:eastAsiaTheme="minorEastAsia"/>
          <w:noProof/>
          <w:kern w:val="2"/>
          <w:lang w:eastAsia="pl-PL"/>
          <w14:ligatures w14:val="standardContextual"/>
        </w:rPr>
      </w:pPr>
      <w:hyperlink w:anchor="_Toc136890861" w:history="1">
        <w:r w:rsidR="00751061" w:rsidRPr="005D5DD4">
          <w:rPr>
            <w:rStyle w:val="Hipercze"/>
            <w:noProof/>
          </w:rPr>
          <w:t>Tabela 17. Wskaźniki produktu dla Celu 1. „Zielony, innowacyjny, atrakcyjny (…)”</w:t>
        </w:r>
        <w:r w:rsidR="00751061">
          <w:rPr>
            <w:noProof/>
            <w:webHidden/>
          </w:rPr>
          <w:tab/>
        </w:r>
        <w:r w:rsidR="00751061">
          <w:rPr>
            <w:noProof/>
            <w:webHidden/>
          </w:rPr>
          <w:fldChar w:fldCharType="begin"/>
        </w:r>
        <w:r w:rsidR="00751061">
          <w:rPr>
            <w:noProof/>
            <w:webHidden/>
          </w:rPr>
          <w:instrText xml:space="preserve"> PAGEREF _Toc136890861 \h </w:instrText>
        </w:r>
        <w:r w:rsidR="00751061">
          <w:rPr>
            <w:noProof/>
            <w:webHidden/>
          </w:rPr>
        </w:r>
        <w:r w:rsidR="00751061">
          <w:rPr>
            <w:noProof/>
            <w:webHidden/>
          </w:rPr>
          <w:fldChar w:fldCharType="separate"/>
        </w:r>
        <w:r>
          <w:rPr>
            <w:noProof/>
            <w:webHidden/>
          </w:rPr>
          <w:t>69</w:t>
        </w:r>
        <w:r w:rsidR="00751061">
          <w:rPr>
            <w:noProof/>
            <w:webHidden/>
          </w:rPr>
          <w:fldChar w:fldCharType="end"/>
        </w:r>
      </w:hyperlink>
    </w:p>
    <w:p w14:paraId="5701F3AD" w14:textId="28C43675" w:rsidR="00751061" w:rsidRDefault="00D5520A">
      <w:pPr>
        <w:pStyle w:val="Spisilustracji"/>
        <w:tabs>
          <w:tab w:val="right" w:leader="dot" w:pos="10194"/>
        </w:tabs>
        <w:rPr>
          <w:rFonts w:eastAsiaTheme="minorEastAsia"/>
          <w:noProof/>
          <w:kern w:val="2"/>
          <w:lang w:eastAsia="pl-PL"/>
          <w14:ligatures w14:val="standardContextual"/>
        </w:rPr>
      </w:pPr>
      <w:hyperlink w:anchor="_Toc136890862" w:history="1">
        <w:r w:rsidR="00751061" w:rsidRPr="005D5DD4">
          <w:rPr>
            <w:rStyle w:val="Hipercze"/>
            <w:noProof/>
          </w:rPr>
          <w:t>Tabela 18. Wskaźniki rezultatu dla Celu 1. „Zielony, innowacyjny, atrakcyjny (…)”</w:t>
        </w:r>
        <w:r w:rsidR="00751061">
          <w:rPr>
            <w:noProof/>
            <w:webHidden/>
          </w:rPr>
          <w:tab/>
        </w:r>
        <w:r w:rsidR="00751061">
          <w:rPr>
            <w:noProof/>
            <w:webHidden/>
          </w:rPr>
          <w:fldChar w:fldCharType="begin"/>
        </w:r>
        <w:r w:rsidR="00751061">
          <w:rPr>
            <w:noProof/>
            <w:webHidden/>
          </w:rPr>
          <w:instrText xml:space="preserve"> PAGEREF _Toc136890862 \h </w:instrText>
        </w:r>
        <w:r w:rsidR="00751061">
          <w:rPr>
            <w:noProof/>
            <w:webHidden/>
          </w:rPr>
        </w:r>
        <w:r w:rsidR="00751061">
          <w:rPr>
            <w:noProof/>
            <w:webHidden/>
          </w:rPr>
          <w:fldChar w:fldCharType="separate"/>
        </w:r>
        <w:r>
          <w:rPr>
            <w:noProof/>
            <w:webHidden/>
          </w:rPr>
          <w:t>69</w:t>
        </w:r>
        <w:r w:rsidR="00751061">
          <w:rPr>
            <w:noProof/>
            <w:webHidden/>
          </w:rPr>
          <w:fldChar w:fldCharType="end"/>
        </w:r>
      </w:hyperlink>
    </w:p>
    <w:p w14:paraId="00EE1BA1" w14:textId="1E10C36D" w:rsidR="00751061" w:rsidRDefault="00D5520A">
      <w:pPr>
        <w:pStyle w:val="Spisilustracji"/>
        <w:tabs>
          <w:tab w:val="right" w:leader="dot" w:pos="10194"/>
        </w:tabs>
        <w:rPr>
          <w:rFonts w:eastAsiaTheme="minorEastAsia"/>
          <w:noProof/>
          <w:kern w:val="2"/>
          <w:lang w:eastAsia="pl-PL"/>
          <w14:ligatures w14:val="standardContextual"/>
        </w:rPr>
      </w:pPr>
      <w:hyperlink w:anchor="_Toc136890863" w:history="1">
        <w:r w:rsidR="00751061" w:rsidRPr="005D5DD4">
          <w:rPr>
            <w:rStyle w:val="Hipercze"/>
            <w:noProof/>
          </w:rPr>
          <w:t>Tabela 19. Wskaźniki produktu dla Celu 2. „Szczęśliwy, różnorodny otwarty (…)”</w:t>
        </w:r>
        <w:r w:rsidR="00751061">
          <w:rPr>
            <w:noProof/>
            <w:webHidden/>
          </w:rPr>
          <w:tab/>
        </w:r>
        <w:r w:rsidR="00751061">
          <w:rPr>
            <w:noProof/>
            <w:webHidden/>
          </w:rPr>
          <w:fldChar w:fldCharType="begin"/>
        </w:r>
        <w:r w:rsidR="00751061">
          <w:rPr>
            <w:noProof/>
            <w:webHidden/>
          </w:rPr>
          <w:instrText xml:space="preserve"> PAGEREF _Toc136890863 \h </w:instrText>
        </w:r>
        <w:r w:rsidR="00751061">
          <w:rPr>
            <w:noProof/>
            <w:webHidden/>
          </w:rPr>
        </w:r>
        <w:r w:rsidR="00751061">
          <w:rPr>
            <w:noProof/>
            <w:webHidden/>
          </w:rPr>
          <w:fldChar w:fldCharType="separate"/>
        </w:r>
        <w:r>
          <w:rPr>
            <w:noProof/>
            <w:webHidden/>
          </w:rPr>
          <w:t>70</w:t>
        </w:r>
        <w:r w:rsidR="00751061">
          <w:rPr>
            <w:noProof/>
            <w:webHidden/>
          </w:rPr>
          <w:fldChar w:fldCharType="end"/>
        </w:r>
      </w:hyperlink>
    </w:p>
    <w:p w14:paraId="49A6928E" w14:textId="3D8EE970" w:rsidR="00751061" w:rsidRDefault="00D5520A">
      <w:pPr>
        <w:pStyle w:val="Spisilustracji"/>
        <w:tabs>
          <w:tab w:val="right" w:leader="dot" w:pos="10194"/>
        </w:tabs>
        <w:rPr>
          <w:rFonts w:eastAsiaTheme="minorEastAsia"/>
          <w:noProof/>
          <w:kern w:val="2"/>
          <w:lang w:eastAsia="pl-PL"/>
          <w14:ligatures w14:val="standardContextual"/>
        </w:rPr>
      </w:pPr>
      <w:hyperlink w:anchor="_Toc136890864" w:history="1">
        <w:r w:rsidR="00751061" w:rsidRPr="005D5DD4">
          <w:rPr>
            <w:rStyle w:val="Hipercze"/>
            <w:noProof/>
          </w:rPr>
          <w:t>Tabela 20. Wskaźniki rezultatu dla Celu 2. „Szczęśliwy, różnorodny otwarty (…)”</w:t>
        </w:r>
        <w:r w:rsidR="00751061">
          <w:rPr>
            <w:noProof/>
            <w:webHidden/>
          </w:rPr>
          <w:tab/>
        </w:r>
        <w:r w:rsidR="00751061">
          <w:rPr>
            <w:noProof/>
            <w:webHidden/>
          </w:rPr>
          <w:fldChar w:fldCharType="begin"/>
        </w:r>
        <w:r w:rsidR="00751061">
          <w:rPr>
            <w:noProof/>
            <w:webHidden/>
          </w:rPr>
          <w:instrText xml:space="preserve"> PAGEREF _Toc136890864 \h </w:instrText>
        </w:r>
        <w:r w:rsidR="00751061">
          <w:rPr>
            <w:noProof/>
            <w:webHidden/>
          </w:rPr>
        </w:r>
        <w:r w:rsidR="00751061">
          <w:rPr>
            <w:noProof/>
            <w:webHidden/>
          </w:rPr>
          <w:fldChar w:fldCharType="separate"/>
        </w:r>
        <w:r>
          <w:rPr>
            <w:noProof/>
            <w:webHidden/>
          </w:rPr>
          <w:t>70</w:t>
        </w:r>
        <w:r w:rsidR="00751061">
          <w:rPr>
            <w:noProof/>
            <w:webHidden/>
          </w:rPr>
          <w:fldChar w:fldCharType="end"/>
        </w:r>
      </w:hyperlink>
    </w:p>
    <w:p w14:paraId="16512BBB" w14:textId="0AA1F6CE" w:rsidR="00751061" w:rsidRDefault="00D5520A">
      <w:pPr>
        <w:pStyle w:val="Spisilustracji"/>
        <w:tabs>
          <w:tab w:val="right" w:leader="dot" w:pos="10194"/>
        </w:tabs>
        <w:rPr>
          <w:rFonts w:eastAsiaTheme="minorEastAsia"/>
          <w:noProof/>
          <w:kern w:val="2"/>
          <w:lang w:eastAsia="pl-PL"/>
          <w14:ligatures w14:val="standardContextual"/>
        </w:rPr>
      </w:pPr>
      <w:hyperlink w:anchor="_Toc136890865" w:history="1">
        <w:r w:rsidR="00751061" w:rsidRPr="005D5DD4">
          <w:rPr>
            <w:rStyle w:val="Hipercze"/>
            <w:noProof/>
          </w:rPr>
          <w:t>Tabela 21. Założenia do procedury oceny i wyboru operacji - realizowane indywidualnie</w:t>
        </w:r>
        <w:r w:rsidR="00751061">
          <w:rPr>
            <w:noProof/>
            <w:webHidden/>
          </w:rPr>
          <w:tab/>
        </w:r>
        <w:r w:rsidR="00751061">
          <w:rPr>
            <w:noProof/>
            <w:webHidden/>
          </w:rPr>
          <w:fldChar w:fldCharType="begin"/>
        </w:r>
        <w:r w:rsidR="00751061">
          <w:rPr>
            <w:noProof/>
            <w:webHidden/>
          </w:rPr>
          <w:instrText xml:space="preserve"> PAGEREF _Toc136890865 \h </w:instrText>
        </w:r>
        <w:r w:rsidR="00751061">
          <w:rPr>
            <w:noProof/>
            <w:webHidden/>
          </w:rPr>
        </w:r>
        <w:r w:rsidR="00751061">
          <w:rPr>
            <w:noProof/>
            <w:webHidden/>
          </w:rPr>
          <w:fldChar w:fldCharType="separate"/>
        </w:r>
        <w:r>
          <w:rPr>
            <w:noProof/>
            <w:webHidden/>
          </w:rPr>
          <w:t>72</w:t>
        </w:r>
        <w:r w:rsidR="00751061">
          <w:rPr>
            <w:noProof/>
            <w:webHidden/>
          </w:rPr>
          <w:fldChar w:fldCharType="end"/>
        </w:r>
      </w:hyperlink>
    </w:p>
    <w:p w14:paraId="43075137" w14:textId="66AEC6C0" w:rsidR="00751061" w:rsidRDefault="00D5520A">
      <w:pPr>
        <w:pStyle w:val="Spisilustracji"/>
        <w:tabs>
          <w:tab w:val="right" w:leader="dot" w:pos="10194"/>
        </w:tabs>
        <w:rPr>
          <w:rFonts w:eastAsiaTheme="minorEastAsia"/>
          <w:noProof/>
          <w:kern w:val="2"/>
          <w:lang w:eastAsia="pl-PL"/>
          <w14:ligatures w14:val="standardContextual"/>
        </w:rPr>
      </w:pPr>
      <w:hyperlink w:anchor="_Toc136890866" w:history="1">
        <w:r w:rsidR="00751061" w:rsidRPr="005D5DD4">
          <w:rPr>
            <w:rStyle w:val="Hipercze"/>
            <w:noProof/>
          </w:rPr>
          <w:t>Tabela 22. Założenia do procedura oceny i wyboru operacji - projekty dla grantobiorców</w:t>
        </w:r>
        <w:r w:rsidR="00751061">
          <w:rPr>
            <w:noProof/>
            <w:webHidden/>
          </w:rPr>
          <w:tab/>
        </w:r>
        <w:r w:rsidR="00751061">
          <w:rPr>
            <w:noProof/>
            <w:webHidden/>
          </w:rPr>
          <w:fldChar w:fldCharType="begin"/>
        </w:r>
        <w:r w:rsidR="00751061">
          <w:rPr>
            <w:noProof/>
            <w:webHidden/>
          </w:rPr>
          <w:instrText xml:space="preserve"> PAGEREF _Toc136890866 \h </w:instrText>
        </w:r>
        <w:r w:rsidR="00751061">
          <w:rPr>
            <w:noProof/>
            <w:webHidden/>
          </w:rPr>
        </w:r>
        <w:r w:rsidR="00751061">
          <w:rPr>
            <w:noProof/>
            <w:webHidden/>
          </w:rPr>
          <w:fldChar w:fldCharType="separate"/>
        </w:r>
        <w:r>
          <w:rPr>
            <w:noProof/>
            <w:webHidden/>
          </w:rPr>
          <w:t>73</w:t>
        </w:r>
        <w:r w:rsidR="00751061">
          <w:rPr>
            <w:noProof/>
            <w:webHidden/>
          </w:rPr>
          <w:fldChar w:fldCharType="end"/>
        </w:r>
      </w:hyperlink>
    </w:p>
    <w:p w14:paraId="0AC3923C" w14:textId="0BFE1799" w:rsidR="00751061" w:rsidRDefault="00D5520A">
      <w:pPr>
        <w:pStyle w:val="Spisilustracji"/>
        <w:tabs>
          <w:tab w:val="right" w:leader="dot" w:pos="10194"/>
        </w:tabs>
        <w:rPr>
          <w:rFonts w:eastAsiaTheme="minorEastAsia"/>
          <w:noProof/>
          <w:kern w:val="2"/>
          <w:lang w:eastAsia="pl-PL"/>
          <w14:ligatures w14:val="standardContextual"/>
        </w:rPr>
      </w:pPr>
      <w:hyperlink w:anchor="_Toc136890867" w:history="1">
        <w:r w:rsidR="00751061" w:rsidRPr="005D5DD4">
          <w:rPr>
            <w:rStyle w:val="Hipercze"/>
            <w:noProof/>
          </w:rPr>
          <w:t>Tabela 23. Definicje kryteriów premiujących</w:t>
        </w:r>
        <w:r w:rsidR="00751061">
          <w:rPr>
            <w:noProof/>
            <w:webHidden/>
          </w:rPr>
          <w:tab/>
        </w:r>
        <w:r w:rsidR="00751061">
          <w:rPr>
            <w:noProof/>
            <w:webHidden/>
          </w:rPr>
          <w:fldChar w:fldCharType="begin"/>
        </w:r>
        <w:r w:rsidR="00751061">
          <w:rPr>
            <w:noProof/>
            <w:webHidden/>
          </w:rPr>
          <w:instrText xml:space="preserve"> PAGEREF _Toc136890867 \h </w:instrText>
        </w:r>
        <w:r w:rsidR="00751061">
          <w:rPr>
            <w:noProof/>
            <w:webHidden/>
          </w:rPr>
        </w:r>
        <w:r w:rsidR="00751061">
          <w:rPr>
            <w:noProof/>
            <w:webHidden/>
          </w:rPr>
          <w:fldChar w:fldCharType="separate"/>
        </w:r>
        <w:r>
          <w:rPr>
            <w:noProof/>
            <w:webHidden/>
          </w:rPr>
          <w:t>75</w:t>
        </w:r>
        <w:r w:rsidR="00751061">
          <w:rPr>
            <w:noProof/>
            <w:webHidden/>
          </w:rPr>
          <w:fldChar w:fldCharType="end"/>
        </w:r>
      </w:hyperlink>
    </w:p>
    <w:p w14:paraId="0BCDC6D1" w14:textId="6BE2F74D" w:rsidR="00751061" w:rsidRDefault="00D5520A">
      <w:pPr>
        <w:pStyle w:val="Spisilustracji"/>
        <w:tabs>
          <w:tab w:val="right" w:leader="dot" w:pos="10194"/>
        </w:tabs>
        <w:rPr>
          <w:rFonts w:eastAsiaTheme="minorEastAsia"/>
          <w:noProof/>
          <w:kern w:val="2"/>
          <w:lang w:eastAsia="pl-PL"/>
          <w14:ligatures w14:val="standardContextual"/>
        </w:rPr>
      </w:pPr>
      <w:hyperlink w:anchor="_Toc136890868" w:history="1">
        <w:r w:rsidR="00751061" w:rsidRPr="005D5DD4">
          <w:rPr>
            <w:rStyle w:val="Hipercze"/>
            <w:noProof/>
          </w:rPr>
          <w:t>Tabela 24. Proponowane kryteria w odniesieniu do typu beneficjenta</w:t>
        </w:r>
        <w:r w:rsidR="00751061">
          <w:rPr>
            <w:noProof/>
            <w:webHidden/>
          </w:rPr>
          <w:tab/>
        </w:r>
        <w:r w:rsidR="00751061">
          <w:rPr>
            <w:noProof/>
            <w:webHidden/>
          </w:rPr>
          <w:fldChar w:fldCharType="begin"/>
        </w:r>
        <w:r w:rsidR="00751061">
          <w:rPr>
            <w:noProof/>
            <w:webHidden/>
          </w:rPr>
          <w:instrText xml:space="preserve"> PAGEREF _Toc136890868 \h </w:instrText>
        </w:r>
        <w:r w:rsidR="00751061">
          <w:rPr>
            <w:noProof/>
            <w:webHidden/>
          </w:rPr>
        </w:r>
        <w:r w:rsidR="00751061">
          <w:rPr>
            <w:noProof/>
            <w:webHidden/>
          </w:rPr>
          <w:fldChar w:fldCharType="separate"/>
        </w:r>
        <w:r>
          <w:rPr>
            <w:noProof/>
            <w:webHidden/>
          </w:rPr>
          <w:t>76</w:t>
        </w:r>
        <w:r w:rsidR="00751061">
          <w:rPr>
            <w:noProof/>
            <w:webHidden/>
          </w:rPr>
          <w:fldChar w:fldCharType="end"/>
        </w:r>
      </w:hyperlink>
    </w:p>
    <w:p w14:paraId="7050EA2F" w14:textId="212BF92B" w:rsidR="00751061" w:rsidRDefault="00D5520A">
      <w:pPr>
        <w:pStyle w:val="Spisilustracji"/>
        <w:tabs>
          <w:tab w:val="right" w:leader="dot" w:pos="10194"/>
        </w:tabs>
        <w:rPr>
          <w:rFonts w:eastAsiaTheme="minorEastAsia"/>
          <w:noProof/>
          <w:kern w:val="2"/>
          <w:lang w:eastAsia="pl-PL"/>
          <w14:ligatures w14:val="standardContextual"/>
        </w:rPr>
      </w:pPr>
      <w:hyperlink w:anchor="_Toc136890869" w:history="1">
        <w:r w:rsidR="00751061" w:rsidRPr="005D5DD4">
          <w:rPr>
            <w:rStyle w:val="Hipercze"/>
            <w:noProof/>
          </w:rPr>
          <w:t>Tabela 25. Proces aktualizacji kryteriów z udziałem lokalnej społeczności</w:t>
        </w:r>
        <w:r w:rsidR="00751061">
          <w:rPr>
            <w:noProof/>
            <w:webHidden/>
          </w:rPr>
          <w:tab/>
        </w:r>
        <w:r w:rsidR="00751061">
          <w:rPr>
            <w:noProof/>
            <w:webHidden/>
          </w:rPr>
          <w:fldChar w:fldCharType="begin"/>
        </w:r>
        <w:r w:rsidR="00751061">
          <w:rPr>
            <w:noProof/>
            <w:webHidden/>
          </w:rPr>
          <w:instrText xml:space="preserve"> PAGEREF _Toc136890869 \h </w:instrText>
        </w:r>
        <w:r w:rsidR="00751061">
          <w:rPr>
            <w:noProof/>
            <w:webHidden/>
          </w:rPr>
        </w:r>
        <w:r w:rsidR="00751061">
          <w:rPr>
            <w:noProof/>
            <w:webHidden/>
          </w:rPr>
          <w:fldChar w:fldCharType="separate"/>
        </w:r>
        <w:r>
          <w:rPr>
            <w:noProof/>
            <w:webHidden/>
          </w:rPr>
          <w:t>78</w:t>
        </w:r>
        <w:r w:rsidR="00751061">
          <w:rPr>
            <w:noProof/>
            <w:webHidden/>
          </w:rPr>
          <w:fldChar w:fldCharType="end"/>
        </w:r>
      </w:hyperlink>
    </w:p>
    <w:p w14:paraId="325C71A6" w14:textId="6B34F7FF" w:rsidR="003A1916" w:rsidRPr="00BD4F45" w:rsidRDefault="005C2114" w:rsidP="00C1776C">
      <w:pPr>
        <w:rPr>
          <w:noProof/>
        </w:rPr>
      </w:pPr>
      <w:r w:rsidRPr="00364467">
        <w:rPr>
          <w:noProof/>
          <w:color w:val="FF0000"/>
        </w:rPr>
        <w:fldChar w:fldCharType="end"/>
      </w:r>
    </w:p>
    <w:p w14:paraId="0D47096D" w14:textId="77777777" w:rsidR="0095043A" w:rsidRPr="00BD4F45" w:rsidRDefault="0095043A" w:rsidP="0095043A">
      <w:pPr>
        <w:pStyle w:val="Default"/>
        <w:rPr>
          <w:b/>
          <w:bCs/>
          <w:color w:val="auto"/>
          <w:sz w:val="23"/>
          <w:szCs w:val="23"/>
        </w:rPr>
      </w:pPr>
      <w:bookmarkStart w:id="138" w:name="_Hlk134354833"/>
      <w:r w:rsidRPr="00BD4F45">
        <w:rPr>
          <w:b/>
          <w:bCs/>
          <w:color w:val="auto"/>
          <w:sz w:val="23"/>
          <w:szCs w:val="23"/>
        </w:rPr>
        <w:t xml:space="preserve">Wykaz wykorzystanej literatury </w:t>
      </w:r>
    </w:p>
    <w:p w14:paraId="2C95DFD7" w14:textId="5F1EDB93" w:rsidR="00BD4F45" w:rsidRDefault="00BD4F45" w:rsidP="00BD4F45">
      <w:pPr>
        <w:pStyle w:val="podpiselementu"/>
      </w:pPr>
      <w:bookmarkStart w:id="139" w:name="_Hlk134355049"/>
      <w:bookmarkEnd w:id="138"/>
      <w:r>
        <w:t>Monitor Rozwoju Lokalnego, Raport cena potencjału rozwoju partnerstw tworzących LGD Zielony Pierścień Tarnowa, Poznań, grudzień 2022.</w:t>
      </w:r>
    </w:p>
    <w:p w14:paraId="0CB90C2E" w14:textId="77777777" w:rsidR="00BD4F45" w:rsidRDefault="00BD4F45" w:rsidP="00BD4F45">
      <w:pPr>
        <w:pStyle w:val="podpiselementu"/>
      </w:pPr>
      <w:r>
        <w:t>Bazy danych statystycznych: Bank Danych Lokalnych, Bank Danych Regionalnych</w:t>
      </w:r>
    </w:p>
    <w:p w14:paraId="321508B8" w14:textId="77777777" w:rsidR="00BD4F45" w:rsidRDefault="00BD4F45" w:rsidP="00BD4F45">
      <w:pPr>
        <w:pStyle w:val="podpiselementu"/>
      </w:pPr>
      <w:r>
        <w:t>Narodowy Spis Powszechny Ludności i Mieszkań 2021, dane cząstkowe, Główny Urząd Statystyczny.</w:t>
      </w:r>
    </w:p>
    <w:p w14:paraId="6BFC43AC" w14:textId="77777777" w:rsidR="00BD4F45" w:rsidRDefault="00BD4F45" w:rsidP="00BD4F45">
      <w:pPr>
        <w:pStyle w:val="podpiselementu"/>
      </w:pPr>
      <w:r>
        <w:t>Powszechny Spis Rolny 2020, Główny Urząd Statystyczny.</w:t>
      </w:r>
    </w:p>
    <w:p w14:paraId="47BD0C9A" w14:textId="77777777" w:rsidR="00BD4F45" w:rsidRDefault="00BD4F45" w:rsidP="00BD4F45">
      <w:pPr>
        <w:pStyle w:val="podpiselementu"/>
      </w:pPr>
      <w:r>
        <w:t>Europejski Zielony Ład, Komisja Europejska 2021.</w:t>
      </w:r>
    </w:p>
    <w:p w14:paraId="3A99582C" w14:textId="77777777" w:rsidR="00BD4F45" w:rsidRDefault="00BD4F45" w:rsidP="00BD4F45">
      <w:pPr>
        <w:pStyle w:val="podpiselementu"/>
      </w:pPr>
      <w:r>
        <w:t>Organizacje pozarządowe w Województwie Małopolskim, Małopolskie Obserwatorium Rozwoju Regionalnego, Kraków 2022.</w:t>
      </w:r>
    </w:p>
    <w:p w14:paraId="27D85CDD" w14:textId="77777777" w:rsidR="00BD4F45" w:rsidRDefault="00BD4F45" w:rsidP="00BD4F45">
      <w:pPr>
        <w:pStyle w:val="podpiselementu"/>
      </w:pPr>
      <w:r>
        <w:t>Pismo Samorządu Terytorialnego - Wspólnota – Raport: Wydatki ze środków UE w latach 2014-2021 w przeliczeniu na jednego mieszkańca, 2022.</w:t>
      </w:r>
    </w:p>
    <w:p w14:paraId="326F4BB3" w14:textId="77777777" w:rsidR="00BD4F45" w:rsidRDefault="00BD4F45" w:rsidP="00BD4F45">
      <w:pPr>
        <w:pStyle w:val="podpiselementu"/>
      </w:pPr>
      <w:r>
        <w:t>Krajowa Strategia Rozwoju Regionalnego 2030.</w:t>
      </w:r>
    </w:p>
    <w:p w14:paraId="72B7DB74" w14:textId="77777777" w:rsidR="00BD4F45" w:rsidRDefault="00BD4F45" w:rsidP="00BD4F45">
      <w:pPr>
        <w:pStyle w:val="podpiselementu"/>
      </w:pPr>
      <w:r>
        <w:t>Plan Strategiczny dla Wspólnej Polityki Rolnej 2023-2027.</w:t>
      </w:r>
    </w:p>
    <w:p w14:paraId="126AF1A5" w14:textId="77777777" w:rsidR="00BD4F45" w:rsidRDefault="00BD4F45" w:rsidP="00BD4F45">
      <w:pPr>
        <w:pStyle w:val="podpiselementu"/>
      </w:pPr>
      <w:r>
        <w:t>Program Fundusze Europejskie dla Małopolski 2021-2027.</w:t>
      </w:r>
    </w:p>
    <w:p w14:paraId="2BC50E33" w14:textId="77777777" w:rsidR="00BD4F45" w:rsidRDefault="00BD4F45" w:rsidP="00BD4F45">
      <w:pPr>
        <w:pStyle w:val="podpiselementu"/>
      </w:pPr>
      <w:r>
        <w:t>Polska Wieś 2020, FDPA, 2020.</w:t>
      </w:r>
    </w:p>
    <w:p w14:paraId="41BE8A67" w14:textId="77777777" w:rsidR="00BD4F45" w:rsidRDefault="00BD4F45" w:rsidP="00BD4F45">
      <w:pPr>
        <w:pStyle w:val="podpiselementu"/>
      </w:pPr>
      <w:r>
        <w:t xml:space="preserve">Powiązania miejsko-wiejskie w Polsce, OECD </w:t>
      </w:r>
      <w:proofErr w:type="spellStart"/>
      <w:r>
        <w:t>Regional</w:t>
      </w:r>
      <w:proofErr w:type="spellEnd"/>
      <w:r>
        <w:t xml:space="preserve"> Development </w:t>
      </w:r>
      <w:proofErr w:type="spellStart"/>
      <w:r>
        <w:t>Studies</w:t>
      </w:r>
      <w:proofErr w:type="spellEnd"/>
      <w:r>
        <w:t>, 2022.</w:t>
      </w:r>
    </w:p>
    <w:p w14:paraId="45D05D05" w14:textId="583617D3" w:rsidR="00BD4F45" w:rsidRDefault="00BD4F45" w:rsidP="00BD4F45">
      <w:pPr>
        <w:pStyle w:val="podpiselementu"/>
      </w:pPr>
      <w:r>
        <w:t>Strategie rozwoju gmin z obszaru LGD Zielony Pierścień Tarnowa</w:t>
      </w:r>
    </w:p>
    <w:p w14:paraId="658D6D38" w14:textId="77777777" w:rsidR="00BD4F45" w:rsidRDefault="00BD4F45" w:rsidP="00BD4F45">
      <w:pPr>
        <w:pStyle w:val="podpiselementu"/>
      </w:pPr>
      <w:r>
        <w:t>Raport z badania kondycji rodzin w Małopolsce 2019 – Małopolskie Obserwatorium Rozwoju Regionalnego, Kraków, UMWM, 2019.</w:t>
      </w:r>
    </w:p>
    <w:p w14:paraId="7DA3E677" w14:textId="77777777" w:rsidR="00BD4F45" w:rsidRDefault="00BD4F45" w:rsidP="00BD4F45">
      <w:pPr>
        <w:pStyle w:val="podpiselementu"/>
      </w:pPr>
      <w:r>
        <w:t>Binda Andrzej, Postawy małopolskich przedsiębiorców wobec proinnowacyjnych rozwiązań, Urząd Marszałkowski Województwa Małopolskiego, Kraków 2021.</w:t>
      </w:r>
    </w:p>
    <w:p w14:paraId="13CD5D5E" w14:textId="77777777" w:rsidR="00BD4F45" w:rsidRDefault="00BD4F45" w:rsidP="00BD4F45">
      <w:pPr>
        <w:pStyle w:val="podpiselementu"/>
      </w:pPr>
      <w:r>
        <w:t>Badanie potrzeb i gotowości małopolskich MMŚP do adaptacji rozwiązań właściwych modelowi tzw. Przemysłu 4.0, Kraków, listopad 2021.</w:t>
      </w:r>
    </w:p>
    <w:p w14:paraId="4883959F" w14:textId="77777777" w:rsidR="00BD4F45" w:rsidRDefault="00BD4F45" w:rsidP="00BD4F45">
      <w:pPr>
        <w:pStyle w:val="podpiselementu"/>
      </w:pPr>
      <w:r>
        <w:t>Kwiatkowski Tomasz, Małopolskie Inteligentne Specjalizacje, Kraków 2019.</w:t>
      </w:r>
    </w:p>
    <w:p w14:paraId="7B0FD09F" w14:textId="77777777" w:rsidR="00BD4F45" w:rsidRDefault="00BD4F45" w:rsidP="00BD4F45">
      <w:pPr>
        <w:pStyle w:val="podpiselementu"/>
      </w:pPr>
      <w:r>
        <w:t>Badanie potrzeb i gotowości małopolskich MMŚP do adaptacji rozwiązań właściwych modelowi tzw. Przemysłu 4.0, Kraków, listopad 2021.</w:t>
      </w:r>
    </w:p>
    <w:p w14:paraId="28C35821" w14:textId="77777777" w:rsidR="00BD4F45" w:rsidRDefault="00BD4F45" w:rsidP="00BD4F45">
      <w:pPr>
        <w:pStyle w:val="podpiselementu"/>
      </w:pPr>
      <w:r>
        <w:t xml:space="preserve">Obszar realizacji Zintegrowanych Inwestycji Terytorialnych Stowarzyszenia Aglomeracja Tarnowska Raport diagnostyczny, styczeń 2023. </w:t>
      </w:r>
    </w:p>
    <w:p w14:paraId="15FDA68B" w14:textId="19DDF0DC" w:rsidR="00967205" w:rsidRPr="000D0911" w:rsidRDefault="00BD4F45" w:rsidP="001800B3">
      <w:pPr>
        <w:pStyle w:val="podpiselementu"/>
      </w:pPr>
      <w:r>
        <w:t>Projekt Strategii Zintegrowanych Inwestycji Terytorialnych Stowarzyszenia Aglomeracja Tarnowska, Tarnów, kwiecień 2023.</w:t>
      </w:r>
      <w:bookmarkEnd w:id="139"/>
    </w:p>
    <w:sectPr w:rsidR="00967205" w:rsidRPr="000D0911" w:rsidSect="004B4E3B">
      <w:headerReference w:type="even" r:id="rId100"/>
      <w:headerReference w:type="default" r:id="rId101"/>
      <w:headerReference w:type="first" r:id="rId102"/>
      <w:footerReference w:type="first" r:id="rId103"/>
      <w:footnotePr>
        <w:pos w:val="beneathText"/>
      </w:footnotePr>
      <w:pgSz w:w="11906" w:h="16838"/>
      <w:pgMar w:top="1418"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D09F6" w14:textId="77777777" w:rsidR="00EA1E78" w:rsidRDefault="00EA1E78" w:rsidP="00C1776C">
      <w:r>
        <w:separator/>
      </w:r>
    </w:p>
  </w:endnote>
  <w:endnote w:type="continuationSeparator" w:id="0">
    <w:p w14:paraId="46C7AE39" w14:textId="77777777" w:rsidR="00EA1E78" w:rsidRDefault="00EA1E78" w:rsidP="00C17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Segoe UI">
    <w:panose1 w:val="020B0502040204020203"/>
    <w:charset w:val="EE"/>
    <w:family w:val="swiss"/>
    <w:pitch w:val="variable"/>
    <w:sig w:usb0="E4002EFF" w:usb1="C000E47F" w:usb2="00000009" w:usb3="00000000" w:csb0="000001FF" w:csb1="00000000"/>
  </w:font>
  <w:font w:name="Lato SemiBold">
    <w:altName w:val="Segoe UI"/>
    <w:charset w:val="00"/>
    <w:family w:val="swiss"/>
    <w:pitch w:val="variable"/>
    <w:sig w:usb0="E10002FF" w:usb1="5000ECFF" w:usb2="00000021"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31396"/>
      <w:docPartObj>
        <w:docPartGallery w:val="Page Numbers (Bottom of Page)"/>
        <w:docPartUnique/>
      </w:docPartObj>
    </w:sdtPr>
    <w:sdtEndPr/>
    <w:sdtContent>
      <w:p w14:paraId="1F9A2033" w14:textId="3F8AF29E" w:rsidR="0078554E" w:rsidRPr="00CA0AB8" w:rsidRDefault="0078554E" w:rsidP="00C1776C">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96128" behindDoc="0" locked="0" layoutInCell="1" allowOverlap="1" wp14:anchorId="1F857123" wp14:editId="6AF3CFDC">
                  <wp:simplePos x="0" y="0"/>
                  <wp:positionH relativeFrom="rightMargin">
                    <wp:posOffset>-377190</wp:posOffset>
                  </wp:positionH>
                  <wp:positionV relativeFrom="bottomMargin">
                    <wp:posOffset>229086</wp:posOffset>
                  </wp:positionV>
                  <wp:extent cx="512445" cy="441325"/>
                  <wp:effectExtent l="0" t="0" r="1905" b="0"/>
                  <wp:wrapNone/>
                  <wp:docPr id="1465377634" name="Schemat blokowy: proces alternatywny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D51FD51" w14:textId="77777777" w:rsidR="0078554E" w:rsidRDefault="0078554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571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5" o:spid="_x0000_s1027" type="#_x0000_t176" style="position:absolute;margin-left:-29.7pt;margin-top:18.05pt;width:40.35pt;height:34.75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" filled="f" fillcolor="#5c83b4" stroked="f" strokecolor="#737373">
                  <v:textbox>
                    <w:txbxContent>
                      <w:p w14:paraId="5D51FD51" w14:textId="77777777" w:rsidR="0078554E" w:rsidRDefault="0078554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16334"/>
      <w:docPartObj>
        <w:docPartGallery w:val="Page Numbers (Bottom of Page)"/>
        <w:docPartUnique/>
      </w:docPartObj>
    </w:sdtPr>
    <w:sdtEndPr/>
    <w:sdtContent>
      <w:p w14:paraId="269F4068" w14:textId="2EFA4ECE" w:rsidR="005E56AC" w:rsidRDefault="00381C71" w:rsidP="00564F8A">
        <w:pPr>
          <w:pStyle w:val="Stopka"/>
          <w:jc w:val="right"/>
        </w:pPr>
        <w:r w:rsidRPr="00626579">
          <w:rPr>
            <w:rFonts w:asciiTheme="majorHAnsi" w:eastAsiaTheme="majorEastAsia" w:hAnsiTheme="majorHAnsi" w:cstheme="majorBidi"/>
            <w:b/>
            <w:bCs/>
            <w:noProof/>
            <w:sz w:val="28"/>
            <w:szCs w:val="28"/>
          </w:rPr>
          <mc:AlternateContent>
            <mc:Choice Requires="wps">
              <w:drawing>
                <wp:inline distT="0" distB="0" distL="0" distR="0" wp14:anchorId="4A8E44F9" wp14:editId="53DB7A80">
                  <wp:extent cx="512445" cy="441325"/>
                  <wp:effectExtent l="0" t="0" r="0" b="0"/>
                  <wp:docPr id="986833494" name="Schemat blokowy: proces alternatywny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EF8EB42" w14:textId="77777777" w:rsidR="00626579" w:rsidRDefault="00626579">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w14:anchorId="4A8E44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9" o:spid="_x0000_s1035"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RcKLs+kBAACyAwAADgAAAAAAAAAAAAAAAAAuAgAAZHJzL2Uyb0RvYy54bWxQSwEC&#10;LQAUAAYACAAAACEAGuRMndkAAAADAQAADwAAAAAAAAAAAAAAAABDBAAAZHJzL2Rvd25yZXYueG1s&#10;UEsFBgAAAAAEAAQA8wAAAEkFAAAAAA==&#10;" filled="f" fillcolor="#5c83b4" stroked="f" strokecolor="#737373">
                  <v:textbox>
                    <w:txbxContent>
                      <w:p w14:paraId="4EF8EB42" w14:textId="77777777" w:rsidR="00626579" w:rsidRDefault="00626579">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anchorlock/>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196761"/>
      <w:docPartObj>
        <w:docPartGallery w:val="Page Numbers (Bottom of Page)"/>
        <w:docPartUnique/>
      </w:docPartObj>
    </w:sdtPr>
    <w:sdtEndPr/>
    <w:sdtContent>
      <w:p w14:paraId="7E814F48" w14:textId="07D6BD49" w:rsidR="004F4ABE" w:rsidRDefault="00855E7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06368" behindDoc="0" locked="0" layoutInCell="1" allowOverlap="1" wp14:anchorId="7E0765D5" wp14:editId="22270557">
                  <wp:simplePos x="0" y="0"/>
                  <wp:positionH relativeFrom="rightMargin">
                    <wp:posOffset>-365673</wp:posOffset>
                  </wp:positionH>
                  <wp:positionV relativeFrom="bottomMargin">
                    <wp:posOffset>229235</wp:posOffset>
                  </wp:positionV>
                  <wp:extent cx="512445" cy="441325"/>
                  <wp:effectExtent l="0" t="0" r="1905" b="0"/>
                  <wp:wrapNone/>
                  <wp:docPr id="1398852424" name="Schemat blokowy: proces alternatywn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CDA893F"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765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9" o:spid="_x0000_s1036" type="#_x0000_t176" style="position:absolute;margin-left:-28.8pt;margin-top:18.05pt;width:40.35pt;height:34.7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" filled="f" fillcolor="#5c83b4" stroked="f" strokecolor="#737373">
                  <v:textbox>
                    <w:txbxContent>
                      <w:p w14:paraId="7CDA893F"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954753"/>
      <w:docPartObj>
        <w:docPartGallery w:val="Page Numbers (Bottom of Page)"/>
        <w:docPartUnique/>
      </w:docPartObj>
    </w:sdtPr>
    <w:sdtEndPr/>
    <w:sdtContent>
      <w:p w14:paraId="0679747B" w14:textId="77777777" w:rsidR="00855E74" w:rsidRDefault="00855E74" w:rsidP="00564F8A">
        <w:pPr>
          <w:pStyle w:val="Stopka"/>
          <w:jc w:val="right"/>
        </w:pPr>
        <w:r w:rsidRPr="00626579">
          <w:rPr>
            <w:rFonts w:asciiTheme="majorHAnsi" w:eastAsiaTheme="majorEastAsia" w:hAnsiTheme="majorHAnsi" w:cstheme="majorBidi"/>
            <w:b/>
            <w:bCs/>
            <w:noProof/>
            <w:sz w:val="28"/>
            <w:szCs w:val="28"/>
          </w:rPr>
          <mc:AlternateContent>
            <mc:Choice Requires="wps">
              <w:drawing>
                <wp:anchor distT="0" distB="0" distL="114300" distR="114300" simplePos="0" relativeHeight="251707392" behindDoc="0" locked="0" layoutInCell="1" allowOverlap="1" wp14:anchorId="7C764E40" wp14:editId="4D1FAA4C">
                  <wp:simplePos x="0" y="0"/>
                  <wp:positionH relativeFrom="column">
                    <wp:posOffset>6028252</wp:posOffset>
                  </wp:positionH>
                  <wp:positionV relativeFrom="paragraph">
                    <wp:posOffset>-107424</wp:posOffset>
                  </wp:positionV>
                  <wp:extent cx="512445" cy="441325"/>
                  <wp:effectExtent l="0" t="0" r="0" b="0"/>
                  <wp:wrapNone/>
                  <wp:docPr id="1251297737" name="Schemat blokowy: proces alternatywny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D5DC442"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anchor>
              </w:drawing>
            </mc:Choice>
            <mc:Fallback>
              <w:pict>
                <v:shapetype w14:anchorId="7C764E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left:0;text-align:left;margin-left:474.65pt;margin-top:-8.45pt;width:40.35pt;height:3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op6QEAALM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" filled="f" fillcolor="#5c83b4" stroked="f" strokecolor="#737373">
                  <v:textbox>
                    <w:txbxContent>
                      <w:p w14:paraId="4D5DC442"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824656"/>
      <w:docPartObj>
        <w:docPartGallery w:val="Page Numbers (Bottom of Page)"/>
        <w:docPartUnique/>
      </w:docPartObj>
    </w:sdtPr>
    <w:sdtEndPr/>
    <w:sdtContent>
      <w:p w14:paraId="1A1185F5" w14:textId="77777777" w:rsidR="00855E74" w:rsidRPr="00CA0AB8" w:rsidRDefault="00855E74" w:rsidP="00C1776C">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11488" behindDoc="0" locked="0" layoutInCell="1" allowOverlap="1" wp14:anchorId="2D4CD542" wp14:editId="6592C44E">
                  <wp:simplePos x="0" y="0"/>
                  <wp:positionH relativeFrom="rightMargin">
                    <wp:posOffset>-261576</wp:posOffset>
                  </wp:positionH>
                  <wp:positionV relativeFrom="bottomMargin">
                    <wp:posOffset>49924</wp:posOffset>
                  </wp:positionV>
                  <wp:extent cx="512445" cy="441325"/>
                  <wp:effectExtent l="0" t="0" r="1905" b="0"/>
                  <wp:wrapNone/>
                  <wp:docPr id="1014653895" name="Schemat blokowy: proces alternatywny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84E7EB"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CD5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margin-left:-20.6pt;margin-top:3.95pt;width:40.35pt;height:34.75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F6AEAALM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" filled="f" fillcolor="#5c83b4" stroked="f" strokecolor="#737373">
                  <v:textbox>
                    <w:txbxContent>
                      <w:p w14:paraId="5884E7EB"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528404"/>
      <w:docPartObj>
        <w:docPartGallery w:val="Page Numbers (Bottom of Page)"/>
        <w:docPartUnique/>
      </w:docPartObj>
    </w:sdtPr>
    <w:sdtEndPr/>
    <w:sdtContent>
      <w:p w14:paraId="6C667047" w14:textId="023B95E9" w:rsidR="00855E74" w:rsidRDefault="00855E74" w:rsidP="00564F8A">
        <w:pPr>
          <w:pStyle w:val="Stopka"/>
          <w:jc w:val="right"/>
        </w:pPr>
        <w:r>
          <w:rPr>
            <w:rFonts w:asciiTheme="majorHAnsi" w:eastAsiaTheme="majorEastAsia" w:hAnsiTheme="majorHAnsi" w:cstheme="majorBidi"/>
            <w:noProof/>
            <w:sz w:val="28"/>
            <w:szCs w:val="28"/>
          </w:rPr>
          <mc:AlternateContent>
            <mc:Choice Requires="wps">
              <w:drawing>
                <wp:anchor distT="0" distB="0" distL="114300" distR="114300" simplePos="0" relativeHeight="251713536" behindDoc="0" locked="0" layoutInCell="1" allowOverlap="1" wp14:anchorId="19763FA2" wp14:editId="14093B82">
                  <wp:simplePos x="0" y="0"/>
                  <wp:positionH relativeFrom="rightMargin">
                    <wp:posOffset>-320587</wp:posOffset>
                  </wp:positionH>
                  <wp:positionV relativeFrom="bottomMargin">
                    <wp:posOffset>90170</wp:posOffset>
                  </wp:positionV>
                  <wp:extent cx="512445" cy="441325"/>
                  <wp:effectExtent l="0" t="0" r="1905" b="0"/>
                  <wp:wrapNone/>
                  <wp:docPr id="2006662066" name="Schemat blokowy: proces alternatyw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873E74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63FA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1" o:spid="_x0000_s1039" type="#_x0000_t176" style="position:absolute;left:0;text-align:left;margin-left:-25.25pt;margin-top:7.1pt;width:40.35pt;height:34.7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" filled="f" fillcolor="#5c83b4" stroked="f" strokecolor="#737373">
                  <v:textbox>
                    <w:txbxContent>
                      <w:p w14:paraId="6873E74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35497"/>
      <w:docPartObj>
        <w:docPartGallery w:val="Page Numbers (Bottom of Page)"/>
        <w:docPartUnique/>
      </w:docPartObj>
    </w:sdtPr>
    <w:sdtEndPr/>
    <w:sdtContent>
      <w:p w14:paraId="75D7F2AD" w14:textId="1032A85D" w:rsidR="004F4ABE" w:rsidRDefault="00855E7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09440" behindDoc="0" locked="0" layoutInCell="1" allowOverlap="1" wp14:anchorId="571B9A20" wp14:editId="29BDF56D">
                  <wp:simplePos x="0" y="0"/>
                  <wp:positionH relativeFrom="rightMargin">
                    <wp:posOffset>-278546</wp:posOffset>
                  </wp:positionH>
                  <wp:positionV relativeFrom="bottomMargin">
                    <wp:posOffset>90170</wp:posOffset>
                  </wp:positionV>
                  <wp:extent cx="512445" cy="441325"/>
                  <wp:effectExtent l="0" t="0" r="1905" b="0"/>
                  <wp:wrapNone/>
                  <wp:docPr id="1599921938" name="Schemat blokowy: proces alternatyw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F4A15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B9A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0" o:spid="_x0000_s1040" type="#_x0000_t176" style="position:absolute;margin-left:-21.95pt;margin-top:7.1pt;width:40.35pt;height:34.75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" filled="f" fillcolor="#5c83b4" stroked="f" strokecolor="#737373">
                  <v:textbox>
                    <w:txbxContent>
                      <w:p w14:paraId="58F4A15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024418"/>
      <w:docPartObj>
        <w:docPartGallery w:val="Page Numbers (Bottom of Page)"/>
        <w:docPartUnique/>
      </w:docPartObj>
    </w:sdtPr>
    <w:sdtEndPr/>
    <w:sdtContent>
      <w:p w14:paraId="3A4D9A09" w14:textId="4E093C82" w:rsidR="004F4ABE" w:rsidRDefault="004F4ABE">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79744" behindDoc="0" locked="0" layoutInCell="1" allowOverlap="1" wp14:anchorId="69DFF8F9" wp14:editId="72AA3EF5">
                  <wp:simplePos x="0" y="0"/>
                  <wp:positionH relativeFrom="rightMargin">
                    <wp:posOffset>-368300</wp:posOffset>
                  </wp:positionH>
                  <wp:positionV relativeFrom="bottomMargin">
                    <wp:posOffset>216535</wp:posOffset>
                  </wp:positionV>
                  <wp:extent cx="512445" cy="441325"/>
                  <wp:effectExtent l="0" t="0" r="1905" b="0"/>
                  <wp:wrapNone/>
                  <wp:docPr id="1231501185" name="Schemat blokowy: proces alternatywn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05F6417" w14:textId="77777777" w:rsidR="004F4ABE" w:rsidRDefault="004F4AB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FF8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15" o:spid="_x0000_s1041" type="#_x0000_t176" style="position:absolute;margin-left:-29pt;margin-top:17.05pt;width:40.35pt;height:34.7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s6QEAALM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" filled="f" fillcolor="#5c83b4" stroked="f" strokecolor="#737373">
                  <v:textbox>
                    <w:txbxContent>
                      <w:p w14:paraId="505F6417" w14:textId="77777777" w:rsidR="004F4ABE" w:rsidRDefault="004F4AB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826808"/>
      <w:docPartObj>
        <w:docPartGallery w:val="Page Numbers (Bottom of Page)"/>
        <w:docPartUnique/>
      </w:docPartObj>
    </w:sdtPr>
    <w:sdtEndPr/>
    <w:sdtContent>
      <w:p w14:paraId="0C8EBF25" w14:textId="293158FA" w:rsidR="004F4ABE" w:rsidRDefault="00855E7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15584" behindDoc="0" locked="0" layoutInCell="1" allowOverlap="1" wp14:anchorId="0CCCB97B" wp14:editId="2F13C2A3">
                  <wp:simplePos x="0" y="0"/>
                  <wp:positionH relativeFrom="rightMargin">
                    <wp:posOffset>-362629</wp:posOffset>
                  </wp:positionH>
                  <wp:positionV relativeFrom="bottomMargin">
                    <wp:posOffset>90170</wp:posOffset>
                  </wp:positionV>
                  <wp:extent cx="512445" cy="441325"/>
                  <wp:effectExtent l="0" t="0" r="1905" b="0"/>
                  <wp:wrapNone/>
                  <wp:docPr id="1796050233" name="Schemat blokowy: proces alternatywny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4F46D91"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CB97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3" o:spid="_x0000_s1042" type="#_x0000_t176" style="position:absolute;margin-left:-28.55pt;margin-top:7.1pt;width:40.35pt;height:34.7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jA6AEAALM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" filled="f" fillcolor="#5c83b4" stroked="f" strokecolor="#737373">
                  <v:textbox>
                    <w:txbxContent>
                      <w:p w14:paraId="24F46D91"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583291"/>
      <w:docPartObj>
        <w:docPartGallery w:val="Page Numbers (Bottom of Page)"/>
        <w:docPartUnique/>
      </w:docPartObj>
    </w:sdtPr>
    <w:sdtEndPr/>
    <w:sdtContent>
      <w:p w14:paraId="3B97480D" w14:textId="77777777" w:rsidR="00855E74" w:rsidRDefault="00855E74" w:rsidP="00564F8A">
        <w:pPr>
          <w:pStyle w:val="Stopka"/>
          <w:jc w:val="right"/>
        </w:pPr>
        <w:r>
          <w:rPr>
            <w:rFonts w:asciiTheme="majorHAnsi" w:eastAsiaTheme="majorEastAsia" w:hAnsiTheme="majorHAnsi" w:cstheme="majorBidi"/>
            <w:noProof/>
            <w:sz w:val="28"/>
            <w:szCs w:val="28"/>
          </w:rPr>
          <mc:AlternateContent>
            <mc:Choice Requires="wps">
              <w:drawing>
                <wp:anchor distT="0" distB="0" distL="114300" distR="114300" simplePos="0" relativeHeight="251717632" behindDoc="0" locked="0" layoutInCell="1" allowOverlap="1" wp14:anchorId="35B3E820" wp14:editId="0DC942B3">
                  <wp:simplePos x="0" y="0"/>
                  <wp:positionH relativeFrom="rightMargin">
                    <wp:posOffset>-320040</wp:posOffset>
                  </wp:positionH>
                  <wp:positionV relativeFrom="bottomMargin">
                    <wp:posOffset>258336</wp:posOffset>
                  </wp:positionV>
                  <wp:extent cx="512445" cy="441325"/>
                  <wp:effectExtent l="0" t="0" r="1905" b="0"/>
                  <wp:wrapNone/>
                  <wp:docPr id="1731255429" name="Schemat blokowy: proces alternatyw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EE2E031"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3E8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0;text-align:left;margin-left:-25.2pt;margin-top:20.35pt;width:40.35pt;height:34.75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" filled="f" fillcolor="#5c83b4" stroked="f" strokecolor="#737373">
                  <v:textbox>
                    <w:txbxContent>
                      <w:p w14:paraId="0EE2E031"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11744"/>
      <w:docPartObj>
        <w:docPartGallery w:val="Page Numbers (Bottom of Page)"/>
        <w:docPartUnique/>
      </w:docPartObj>
    </w:sdtPr>
    <w:sdtEndPr/>
    <w:sdtContent>
      <w:p w14:paraId="1ABA66A7" w14:textId="17297952" w:rsidR="005362D4" w:rsidRDefault="005362D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92032" behindDoc="0" locked="0" layoutInCell="1" allowOverlap="1" wp14:anchorId="7C00E79C" wp14:editId="18E8259B">
                  <wp:simplePos x="0" y="0"/>
                  <wp:positionH relativeFrom="rightMargin">
                    <wp:posOffset>-431800</wp:posOffset>
                  </wp:positionH>
                  <wp:positionV relativeFrom="bottomMargin">
                    <wp:posOffset>229235</wp:posOffset>
                  </wp:positionV>
                  <wp:extent cx="512445" cy="441325"/>
                  <wp:effectExtent l="0" t="0" r="1905" b="0"/>
                  <wp:wrapNone/>
                  <wp:docPr id="1677770988" name="Schemat blokowy: proces alternatywny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9C24ECC" w14:textId="77777777" w:rsidR="005362D4" w:rsidRDefault="005362D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0E7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2" o:spid="_x0000_s1044" type="#_x0000_t176" style="position:absolute;margin-left:-34pt;margin-top:18.05pt;width:40.35pt;height:34.75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" filled="f" fillcolor="#5c83b4" stroked="f" strokecolor="#737373">
                  <v:textbox>
                    <w:txbxContent>
                      <w:p w14:paraId="49C24ECC" w14:textId="77777777" w:rsidR="005362D4" w:rsidRDefault="005362D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155662"/>
      <w:docPartObj>
        <w:docPartGallery w:val="Page Numbers (Bottom of Page)"/>
        <w:docPartUnique/>
      </w:docPartObj>
    </w:sdtPr>
    <w:sdtEndPr/>
    <w:sdtContent>
      <w:p w14:paraId="5E22E277" w14:textId="01AEFBD7" w:rsidR="00026283" w:rsidRDefault="0078554E" w:rsidP="0078554E">
        <w:pPr>
          <w:pStyle w:val="Stopka"/>
        </w:pPr>
        <w:r w:rsidRPr="0078554E">
          <w:rPr>
            <w:rFonts w:asciiTheme="majorHAnsi" w:eastAsiaTheme="majorEastAsia" w:hAnsiTheme="majorHAnsi" w:cstheme="majorBidi"/>
            <w:noProof/>
            <w:sz w:val="28"/>
            <w:szCs w:val="28"/>
          </w:rPr>
          <mc:AlternateContent>
            <mc:Choice Requires="wps">
              <w:drawing>
                <wp:anchor distT="0" distB="0" distL="114300" distR="114300" simplePos="0" relativeHeight="251698176" behindDoc="0" locked="0" layoutInCell="1" allowOverlap="1" wp14:anchorId="10B39C66" wp14:editId="191503FF">
                  <wp:simplePos x="0" y="0"/>
                  <wp:positionH relativeFrom="rightMargin">
                    <wp:posOffset>-280670</wp:posOffset>
                  </wp:positionH>
                  <wp:positionV relativeFrom="bottomMargin">
                    <wp:posOffset>229192</wp:posOffset>
                  </wp:positionV>
                  <wp:extent cx="512445" cy="441325"/>
                  <wp:effectExtent l="0" t="0" r="1905" b="0"/>
                  <wp:wrapNone/>
                  <wp:docPr id="760383755" name="Schemat blokowy: proces alternatywn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583A755" w14:textId="77777777" w:rsidR="0078554E" w:rsidRDefault="0078554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39C6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6" o:spid="_x0000_s1028" type="#_x0000_t176" style="position:absolute;margin-left:-22.1pt;margin-top:18.05pt;width:40.35pt;height:34.7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" filled="f" fillcolor="#5c83b4" stroked="f" strokecolor="#737373">
                  <v:textbox>
                    <w:txbxContent>
                      <w:p w14:paraId="5583A755" w14:textId="77777777" w:rsidR="0078554E" w:rsidRDefault="0078554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47911"/>
      <w:docPartObj>
        <w:docPartGallery w:val="Page Numbers (Bottom of Page)"/>
        <w:docPartUnique/>
      </w:docPartObj>
    </w:sdtPr>
    <w:sdtEndPr/>
    <w:sdtContent>
      <w:p w14:paraId="207F540A" w14:textId="7558B95A" w:rsidR="004F4ABE" w:rsidRDefault="004F4ABE">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83840" behindDoc="0" locked="0" layoutInCell="1" allowOverlap="1" wp14:anchorId="54563199" wp14:editId="241F9A5E">
                  <wp:simplePos x="0" y="0"/>
                  <wp:positionH relativeFrom="rightMargin">
                    <wp:posOffset>-342900</wp:posOffset>
                  </wp:positionH>
                  <wp:positionV relativeFrom="bottomMargin">
                    <wp:posOffset>229235</wp:posOffset>
                  </wp:positionV>
                  <wp:extent cx="512445" cy="441325"/>
                  <wp:effectExtent l="0" t="0" r="1905" b="0"/>
                  <wp:wrapNone/>
                  <wp:docPr id="1728693061" name="Schemat blokowy: proces alternatywny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9B99F24" w14:textId="77777777" w:rsidR="004F4ABE" w:rsidRDefault="004F4AB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631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17" o:spid="_x0000_s1045" type="#_x0000_t176" style="position:absolute;margin-left:-27pt;margin-top:18.05pt;width:40.35pt;height:34.7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" filled="f" fillcolor="#5c83b4" stroked="f" strokecolor="#737373">
                  <v:textbox>
                    <w:txbxContent>
                      <w:p w14:paraId="09B99F24" w14:textId="77777777" w:rsidR="004F4ABE" w:rsidRDefault="004F4ABE">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3AD6" w14:textId="150AF591" w:rsidR="00626579" w:rsidRDefault="00626579">
    <w:pPr>
      <w:pStyle w:val="Stopka"/>
    </w:pPr>
    <w:r>
      <w:rPr>
        <w:noProof/>
      </w:rPr>
      <w:drawing>
        <wp:inline distT="0" distB="0" distL="0" distR="0" wp14:anchorId="607B7CA3" wp14:editId="5A34E725">
          <wp:extent cx="6479540" cy="518160"/>
          <wp:effectExtent l="0" t="0" r="0" b="0"/>
          <wp:docPr id="2135793473" name="Obraz 213579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51816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262486"/>
      <w:docPartObj>
        <w:docPartGallery w:val="Page Numbers (Bottom of Page)"/>
        <w:docPartUnique/>
      </w:docPartObj>
    </w:sdtPr>
    <w:sdtEndPr/>
    <w:sdtContent>
      <w:p w14:paraId="31C4EAEF" w14:textId="4F56DBE9" w:rsidR="00381C71" w:rsidRDefault="00855E7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00224" behindDoc="0" locked="0" layoutInCell="1" allowOverlap="1" wp14:anchorId="65925D0D" wp14:editId="299E49D9">
                  <wp:simplePos x="0" y="0"/>
                  <wp:positionH relativeFrom="rightMargin">
                    <wp:posOffset>-334142</wp:posOffset>
                  </wp:positionH>
                  <wp:positionV relativeFrom="bottomMargin">
                    <wp:posOffset>262539</wp:posOffset>
                  </wp:positionV>
                  <wp:extent cx="512445" cy="441325"/>
                  <wp:effectExtent l="0" t="0" r="1905" b="0"/>
                  <wp:wrapNone/>
                  <wp:docPr id="1170147737" name="Schemat blokowy: proces alternatyw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08A346"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25D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7" o:spid="_x0000_s1029" type="#_x0000_t176" style="position:absolute;margin-left:-26.3pt;margin-top:20.65pt;width:40.35pt;height:34.7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" filled="f" fillcolor="#5c83b4" stroked="f" strokecolor="#737373">
                  <v:textbox>
                    <w:txbxContent>
                      <w:p w14:paraId="3B08A346"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77134"/>
      <w:docPartObj>
        <w:docPartGallery w:val="Page Numbers (Bottom of Page)"/>
        <w:docPartUnique/>
      </w:docPartObj>
    </w:sdtPr>
    <w:sdtEndPr/>
    <w:sdtContent>
      <w:p w14:paraId="15B86223" w14:textId="28830DCC" w:rsidR="004F4ABE" w:rsidRDefault="00855E74">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02272" behindDoc="0" locked="0" layoutInCell="1" allowOverlap="1" wp14:anchorId="3883E1CC" wp14:editId="2A26AF3D">
                  <wp:simplePos x="0" y="0"/>
                  <wp:positionH relativeFrom="rightMargin">
                    <wp:posOffset>-302611</wp:posOffset>
                  </wp:positionH>
                  <wp:positionV relativeFrom="bottomMargin">
                    <wp:posOffset>229235</wp:posOffset>
                  </wp:positionV>
                  <wp:extent cx="512445" cy="441325"/>
                  <wp:effectExtent l="0" t="0" r="1905" b="0"/>
                  <wp:wrapNone/>
                  <wp:docPr id="779053424" name="Schemat blokowy: proces alternatywny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67A3264"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3E1C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8" o:spid="_x0000_s1030" type="#_x0000_t176" style="position:absolute;margin-left:-23.85pt;margin-top:18.05pt;width:40.35pt;height:34.7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" filled="f" fillcolor="#5c83b4" stroked="f" strokecolor="#737373">
                  <v:textbox>
                    <w:txbxContent>
                      <w:p w14:paraId="367A3264"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57532"/>
      <w:docPartObj>
        <w:docPartGallery w:val="Page Numbers (Bottom of Page)"/>
        <w:docPartUnique/>
      </w:docPartObj>
    </w:sdtPr>
    <w:sdtEndPr/>
    <w:sdtContent>
      <w:p w14:paraId="76E7765D" w14:textId="77777777" w:rsidR="00780E8C" w:rsidRDefault="00780E8C" w:rsidP="0078554E">
        <w:pPr>
          <w:pStyle w:val="Stopka"/>
        </w:pPr>
        <w:r w:rsidRPr="0078554E">
          <w:rPr>
            <w:rFonts w:asciiTheme="majorHAnsi" w:eastAsiaTheme="majorEastAsia" w:hAnsiTheme="majorHAnsi" w:cstheme="majorBidi"/>
            <w:noProof/>
            <w:sz w:val="28"/>
            <w:szCs w:val="28"/>
          </w:rPr>
          <mc:AlternateContent>
            <mc:Choice Requires="wps">
              <w:drawing>
                <wp:anchor distT="0" distB="0" distL="114300" distR="114300" simplePos="0" relativeHeight="251719680" behindDoc="0" locked="0" layoutInCell="1" allowOverlap="1" wp14:anchorId="28B4C539" wp14:editId="4EFA9ACE">
                  <wp:simplePos x="0" y="0"/>
                  <wp:positionH relativeFrom="rightMargin">
                    <wp:posOffset>-280670</wp:posOffset>
                  </wp:positionH>
                  <wp:positionV relativeFrom="bottomMargin">
                    <wp:posOffset>93134</wp:posOffset>
                  </wp:positionV>
                  <wp:extent cx="512445" cy="441325"/>
                  <wp:effectExtent l="0" t="0" r="1905" b="0"/>
                  <wp:wrapNone/>
                  <wp:docPr id="870915224" name="Schemat blokowy: proces alternatywn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C3841A" w14:textId="77777777" w:rsidR="00780E8C" w:rsidRDefault="00780E8C">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4C5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22.1pt;margin-top:7.35pt;width:40.35pt;height:34.7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K86A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" filled="f" fillcolor="#5c83b4" stroked="f" strokecolor="#737373">
                  <v:textbox>
                    <w:txbxContent>
                      <w:p w14:paraId="58C3841A" w14:textId="77777777" w:rsidR="00780E8C" w:rsidRDefault="00780E8C">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029073"/>
      <w:docPartObj>
        <w:docPartGallery w:val="Page Numbers (Bottom of Page)"/>
        <w:docPartUnique/>
      </w:docPartObj>
    </w:sdtPr>
    <w:sdtEndPr/>
    <w:sdtContent>
      <w:p w14:paraId="123B5958" w14:textId="49BF7D92" w:rsidR="004F4ABE" w:rsidRDefault="00381C71">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87936" behindDoc="0" locked="0" layoutInCell="1" allowOverlap="1" wp14:anchorId="30F2D494" wp14:editId="466F8AA2">
                  <wp:simplePos x="0" y="0"/>
                  <wp:positionH relativeFrom="rightMargin">
                    <wp:posOffset>77426</wp:posOffset>
                  </wp:positionH>
                  <wp:positionV relativeFrom="bottomMargin">
                    <wp:posOffset>90170</wp:posOffset>
                  </wp:positionV>
                  <wp:extent cx="512445" cy="441325"/>
                  <wp:effectExtent l="0" t="0" r="1905" b="0"/>
                  <wp:wrapNone/>
                  <wp:docPr id="1716058156" name="Schemat blokowy: proces alternatywn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ED20442" w14:textId="77777777" w:rsidR="00381C71" w:rsidRDefault="00381C71">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D49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0" o:spid="_x0000_s1032" type="#_x0000_t176" style="position:absolute;margin-left:6.1pt;margin-top:7.1pt;width:40.35pt;height:34.7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dQ6A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" filled="f" fillcolor="#5c83b4" stroked="f" strokecolor="#737373">
                  <v:textbox>
                    <w:txbxContent>
                      <w:p w14:paraId="6ED20442" w14:textId="77777777" w:rsidR="00381C71" w:rsidRDefault="00381C71">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689631"/>
      <w:docPartObj>
        <w:docPartGallery w:val="Page Numbers (Bottom of Page)"/>
        <w:docPartUnique/>
      </w:docPartObj>
    </w:sdtPr>
    <w:sdtEndPr/>
    <w:sdtContent>
      <w:p w14:paraId="09353D6F" w14:textId="77777777" w:rsidR="00855E74" w:rsidRDefault="00855E74" w:rsidP="0078554E">
        <w:pPr>
          <w:pStyle w:val="Stopka"/>
        </w:pPr>
        <w:r w:rsidRPr="0078554E">
          <w:rPr>
            <w:rFonts w:asciiTheme="majorHAnsi" w:eastAsiaTheme="majorEastAsia" w:hAnsiTheme="majorHAnsi" w:cstheme="majorBidi"/>
            <w:noProof/>
            <w:sz w:val="28"/>
            <w:szCs w:val="28"/>
          </w:rPr>
          <mc:AlternateContent>
            <mc:Choice Requires="wps">
              <w:drawing>
                <wp:anchor distT="0" distB="0" distL="114300" distR="114300" simplePos="0" relativeHeight="251704320" behindDoc="0" locked="0" layoutInCell="1" allowOverlap="1" wp14:anchorId="5A8282FF" wp14:editId="5BE848E7">
                  <wp:simplePos x="0" y="0"/>
                  <wp:positionH relativeFrom="rightMargin">
                    <wp:posOffset>-280670</wp:posOffset>
                  </wp:positionH>
                  <wp:positionV relativeFrom="bottomMargin">
                    <wp:posOffset>229192</wp:posOffset>
                  </wp:positionV>
                  <wp:extent cx="512445" cy="441325"/>
                  <wp:effectExtent l="0" t="0" r="1905" b="0"/>
                  <wp:wrapNone/>
                  <wp:docPr id="676362601" name="Schemat blokowy: proces alternatywn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15FF48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82F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margin-left:-22.1pt;margin-top:18.05pt;width:40.35pt;height:34.75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" filled="f" fillcolor="#5c83b4" stroked="f" strokecolor="#737373">
                  <v:textbox>
                    <w:txbxContent>
                      <w:p w14:paraId="715FF48A" w14:textId="77777777" w:rsidR="00855E74" w:rsidRDefault="00855E74">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018131"/>
      <w:docPartObj>
        <w:docPartGallery w:val="Page Numbers (Bottom of Page)"/>
        <w:docPartUnique/>
      </w:docPartObj>
    </w:sdtPr>
    <w:sdtEndPr/>
    <w:sdtContent>
      <w:p w14:paraId="7A501CC2" w14:textId="77777777" w:rsidR="00780E8C" w:rsidRDefault="00780E8C">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721728" behindDoc="0" locked="0" layoutInCell="1" allowOverlap="1" wp14:anchorId="6E6C4A5D" wp14:editId="2ECC0A46">
                  <wp:simplePos x="0" y="0"/>
                  <wp:positionH relativeFrom="rightMargin">
                    <wp:posOffset>-306987</wp:posOffset>
                  </wp:positionH>
                  <wp:positionV relativeFrom="bottomMargin">
                    <wp:posOffset>225637</wp:posOffset>
                  </wp:positionV>
                  <wp:extent cx="512445" cy="441325"/>
                  <wp:effectExtent l="0" t="0" r="1905" b="0"/>
                  <wp:wrapNone/>
                  <wp:docPr id="524709063" name="Schemat blokowy: proces alternatywn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0B20EE" w14:textId="77777777" w:rsidR="00780E8C" w:rsidRDefault="00780E8C">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C4A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4" type="#_x0000_t176" style="position:absolute;margin-left:-24.15pt;margin-top:17.75pt;width:40.35pt;height:34.7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" filled="f" fillcolor="#5c83b4" stroked="f" strokecolor="#737373">
                  <v:textbox>
                    <w:txbxContent>
                      <w:p w14:paraId="5A0B20EE" w14:textId="77777777" w:rsidR="00780E8C" w:rsidRDefault="00780E8C">
                        <w:pPr>
                          <w:pStyle w:val="Stopk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82C49" w14:textId="77777777" w:rsidR="00EA1E78" w:rsidRDefault="00EA1E78" w:rsidP="00C1776C">
      <w:r>
        <w:separator/>
      </w:r>
    </w:p>
  </w:footnote>
  <w:footnote w:type="continuationSeparator" w:id="0">
    <w:p w14:paraId="06BA5438" w14:textId="77777777" w:rsidR="00EA1E78" w:rsidRDefault="00EA1E78" w:rsidP="00C1776C">
      <w:r>
        <w:continuationSeparator/>
      </w:r>
    </w:p>
  </w:footnote>
  <w:footnote w:id="1">
    <w:p w14:paraId="60C8E7ED" w14:textId="77777777" w:rsidR="00844365" w:rsidRDefault="00844365" w:rsidP="00844365">
      <w:pPr>
        <w:pStyle w:val="Tekstprzypisudolnego"/>
      </w:pPr>
      <w:r>
        <w:rPr>
          <w:rStyle w:val="Odwoanieprzypisudolnego"/>
        </w:rPr>
        <w:footnoteRef/>
      </w:r>
      <w:r>
        <w:t xml:space="preserve"> W odniesieniu do EFS+ osoby zależne. </w:t>
      </w:r>
    </w:p>
  </w:footnote>
  <w:footnote w:id="2">
    <w:p w14:paraId="16765348" w14:textId="77777777" w:rsidR="00844365" w:rsidRDefault="00844365" w:rsidP="00844365">
      <w:pPr>
        <w:pStyle w:val="Tekstprzypisudolnego"/>
      </w:pPr>
      <w:r>
        <w:rPr>
          <w:rStyle w:val="Odwoanieprzypisudolnego"/>
        </w:rPr>
        <w:footnoteRef/>
      </w:r>
      <w:r>
        <w:t xml:space="preserve"> W odniesieniu do PS WPR osoby z niepełnosprawnością.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AF24" w14:textId="1ED47FB6" w:rsidR="00923851" w:rsidRDefault="00923851">
    <w:pPr>
      <w:pStyle w:val="Nagwek"/>
    </w:pPr>
    <w:r>
      <w:rPr>
        <w:noProof/>
      </w:rPr>
      <w:pict w14:anchorId="2A767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5" o:spid="_x0000_s1028" type="#_x0000_t136" style="position:absolute;margin-left:0;margin-top:0;width:503.5pt;height:215.8pt;rotation:315;z-index:-25159065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9050" w14:textId="770D73A7" w:rsidR="00923851" w:rsidRDefault="00923851">
    <w:pPr>
      <w:pStyle w:val="Nagwek"/>
    </w:pPr>
    <w:r>
      <w:rPr>
        <w:noProof/>
      </w:rPr>
      <w:pict w14:anchorId="6CEA6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4" o:spid="_x0000_s1037" type="#_x0000_t136" style="position:absolute;margin-left:0;margin-top:0;width:503.5pt;height:215.8pt;rotation:315;z-index:-25157222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26C2" w14:textId="563EAF61" w:rsidR="00923851" w:rsidRDefault="00923851">
    <w:pPr>
      <w:pStyle w:val="Nagwek"/>
    </w:pPr>
    <w:r>
      <w:rPr>
        <w:noProof/>
      </w:rPr>
      <w:pict w14:anchorId="1F493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5" o:spid="_x0000_s1038" type="#_x0000_t136" style="position:absolute;margin-left:0;margin-top:0;width:503.5pt;height:215.8pt;rotation:315;z-index:-25157017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B6D8" w14:textId="2B19609D" w:rsidR="004F4ABE" w:rsidRDefault="00923851">
    <w:pPr>
      <w:pStyle w:val="Nagwek"/>
    </w:pPr>
    <w:r>
      <w:rPr>
        <w:noProof/>
      </w:rPr>
      <w:pict w14:anchorId="37E01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3" o:spid="_x0000_s1036" type="#_x0000_t136" style="position:absolute;margin-left:0;margin-top:0;width:503.5pt;height:215.8pt;rotation:315;z-index:-25157427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B6B6" w14:textId="4F387BD9" w:rsidR="00923851" w:rsidRDefault="00923851">
    <w:pPr>
      <w:pStyle w:val="Nagwek"/>
    </w:pPr>
    <w:r>
      <w:rPr>
        <w:noProof/>
      </w:rPr>
      <w:pict w14:anchorId="33188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7" o:spid="_x0000_s1040" type="#_x0000_t136" style="position:absolute;margin-left:0;margin-top:0;width:503.5pt;height:215.8pt;rotation:315;z-index:-25156608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4AF2" w14:textId="0C4AC23F" w:rsidR="00923851" w:rsidRDefault="00923851">
    <w:pPr>
      <w:pStyle w:val="Nagwek"/>
    </w:pPr>
    <w:r>
      <w:rPr>
        <w:noProof/>
      </w:rPr>
      <w:pict w14:anchorId="5D4A7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8" o:spid="_x0000_s1041" type="#_x0000_t136" style="position:absolute;margin-left:0;margin-top:0;width:503.5pt;height:215.8pt;rotation:315;z-index:-25156403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B399" w14:textId="75B03BBB" w:rsidR="00923851" w:rsidRDefault="00923851">
    <w:pPr>
      <w:pStyle w:val="Nagwek"/>
    </w:pPr>
    <w:r>
      <w:rPr>
        <w:noProof/>
      </w:rPr>
      <w:pict w14:anchorId="7CD0E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6" o:spid="_x0000_s1039" type="#_x0000_t136" style="position:absolute;margin-left:0;margin-top:0;width:503.5pt;height:215.8pt;rotation:315;z-index:-25156812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43A3" w14:textId="774C1DFD" w:rsidR="00923851" w:rsidRDefault="00923851">
    <w:pPr>
      <w:pStyle w:val="Nagwek"/>
    </w:pPr>
    <w:r>
      <w:rPr>
        <w:noProof/>
      </w:rPr>
      <w:pict w14:anchorId="4616E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0" o:spid="_x0000_s1043" type="#_x0000_t136" style="position:absolute;margin-left:0;margin-top:0;width:503.5pt;height:215.8pt;rotation:315;z-index:-25155993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E3B4" w14:textId="28F569BA" w:rsidR="00923851" w:rsidRDefault="00923851">
    <w:pPr>
      <w:pStyle w:val="Nagwek"/>
    </w:pPr>
    <w:r>
      <w:rPr>
        <w:noProof/>
      </w:rPr>
      <w:pict w14:anchorId="3A2B4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1" o:spid="_x0000_s1044" type="#_x0000_t136" style="position:absolute;margin-left:0;margin-top:0;width:503.5pt;height:215.8pt;rotation:315;z-index:-25155788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BA07" w14:textId="345D279F" w:rsidR="004F4ABE" w:rsidRDefault="00923851">
    <w:pPr>
      <w:pStyle w:val="Nagwek"/>
    </w:pPr>
    <w:r>
      <w:rPr>
        <w:noProof/>
      </w:rPr>
      <w:pict w14:anchorId="5878F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9" o:spid="_x0000_s1042" type="#_x0000_t136" style="position:absolute;margin-left:0;margin-top:0;width:503.5pt;height:215.8pt;rotation:315;z-index:-25156198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D7E0" w14:textId="708EA980" w:rsidR="00923851" w:rsidRDefault="00923851">
    <w:pPr>
      <w:pStyle w:val="Nagwek"/>
    </w:pPr>
    <w:r>
      <w:rPr>
        <w:noProof/>
      </w:rPr>
      <w:pict w14:anchorId="42DB4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3" o:spid="_x0000_s1046" type="#_x0000_t136" style="position:absolute;margin-left:0;margin-top:0;width:503.5pt;height:215.8pt;rotation:315;z-index:-25155379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B18C" w14:textId="714E036B" w:rsidR="00923851" w:rsidRDefault="00923851">
    <w:pPr>
      <w:pStyle w:val="Nagwek"/>
    </w:pPr>
    <w:r>
      <w:rPr>
        <w:noProof/>
      </w:rPr>
      <w:pict w14:anchorId="57F1C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6" o:spid="_x0000_s1029" type="#_x0000_t136" style="position:absolute;margin-left:0;margin-top:0;width:503.5pt;height:215.8pt;rotation:315;z-index:-25158860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4E35" w14:textId="1DDE321B" w:rsidR="00923851" w:rsidRDefault="00923851">
    <w:pPr>
      <w:pStyle w:val="Nagwek"/>
    </w:pPr>
    <w:r>
      <w:rPr>
        <w:noProof/>
      </w:rPr>
      <w:pict w14:anchorId="51EA2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4" o:spid="_x0000_s1047" type="#_x0000_t136" style="position:absolute;margin-left:0;margin-top:0;width:503.5pt;height:215.8pt;rotation:315;z-index:-25155174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F161" w14:textId="5F437D8A" w:rsidR="00923851" w:rsidRDefault="00923851">
    <w:pPr>
      <w:pStyle w:val="Nagwek"/>
    </w:pPr>
    <w:r>
      <w:rPr>
        <w:noProof/>
      </w:rPr>
      <w:pict w14:anchorId="380CD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2" o:spid="_x0000_s1045" type="#_x0000_t136" style="position:absolute;margin-left:0;margin-top:0;width:503.5pt;height:215.8pt;rotation:315;z-index:-25155584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6989" w14:textId="5A5D0CD1" w:rsidR="00923851" w:rsidRDefault="00923851">
    <w:pPr>
      <w:pStyle w:val="Nagwek"/>
    </w:pPr>
    <w:r>
      <w:rPr>
        <w:noProof/>
      </w:rPr>
      <w:pict w14:anchorId="1FF02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6" o:spid="_x0000_s1049" type="#_x0000_t136" style="position:absolute;margin-left:0;margin-top:0;width:503.5pt;height:215.8pt;rotation:315;z-index:-25154764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6025" w14:textId="7592526D" w:rsidR="00923851" w:rsidRDefault="00923851">
    <w:pPr>
      <w:pStyle w:val="Nagwek"/>
    </w:pPr>
    <w:r>
      <w:rPr>
        <w:noProof/>
      </w:rPr>
      <w:pict w14:anchorId="02118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7" o:spid="_x0000_s1050" type="#_x0000_t136" style="position:absolute;margin-left:0;margin-top:0;width:503.5pt;height:215.8pt;rotation:315;z-index:-25154560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7C91" w14:textId="7CA6870E" w:rsidR="004F4ABE" w:rsidRDefault="00923851">
    <w:pPr>
      <w:pStyle w:val="Nagwek"/>
    </w:pPr>
    <w:r>
      <w:rPr>
        <w:noProof/>
      </w:rPr>
      <w:pict w14:anchorId="016AE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5" o:spid="_x0000_s1048" type="#_x0000_t136" style="position:absolute;margin-left:0;margin-top:0;width:503.5pt;height:215.8pt;rotation:315;z-index:-25154969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C292" w14:textId="403EF53E" w:rsidR="00923851" w:rsidRDefault="00923851">
    <w:pPr>
      <w:pStyle w:val="Nagwek"/>
    </w:pPr>
    <w:r>
      <w:rPr>
        <w:noProof/>
      </w:rPr>
      <w:pict w14:anchorId="34DDE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9" o:spid="_x0000_s1052" type="#_x0000_t136" style="position:absolute;margin-left:0;margin-top:0;width:503.5pt;height:215.8pt;rotation:315;z-index:-25154150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0B07" w14:textId="362CB71F" w:rsidR="00923851" w:rsidRDefault="00923851">
    <w:pPr>
      <w:pStyle w:val="Nagwek"/>
    </w:pPr>
    <w:r>
      <w:rPr>
        <w:noProof/>
      </w:rPr>
      <w:pict w14:anchorId="51975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0" o:spid="_x0000_s1053" type="#_x0000_t136" style="position:absolute;margin-left:0;margin-top:0;width:503.5pt;height:215.8pt;rotation:315;z-index:-25153945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4482" w14:textId="2339700B" w:rsidR="004F4ABE" w:rsidRDefault="00923851">
    <w:pPr>
      <w:pStyle w:val="Nagwek"/>
    </w:pPr>
    <w:r>
      <w:rPr>
        <w:noProof/>
      </w:rPr>
      <w:pict w14:anchorId="3F7FC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08" o:spid="_x0000_s1051" type="#_x0000_t136" style="position:absolute;margin-left:0;margin-top:0;width:503.5pt;height:215.8pt;rotation:315;z-index:-25154355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54D0" w14:textId="15BC30C6" w:rsidR="00923851" w:rsidRDefault="00923851">
    <w:pPr>
      <w:pStyle w:val="Nagwek"/>
    </w:pPr>
    <w:r>
      <w:rPr>
        <w:noProof/>
      </w:rPr>
      <w:pict w14:anchorId="51FA9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2" o:spid="_x0000_s1055" type="#_x0000_t136" style="position:absolute;margin-left:0;margin-top:0;width:503.5pt;height:215.8pt;rotation:315;z-index:-25153536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D270" w14:textId="24E7DFEF" w:rsidR="00923851" w:rsidRDefault="00923851">
    <w:pPr>
      <w:pStyle w:val="Nagwek"/>
    </w:pPr>
    <w:r>
      <w:rPr>
        <w:noProof/>
      </w:rPr>
      <w:pict w14:anchorId="573B9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3" o:spid="_x0000_s1056" type="#_x0000_t136" style="position:absolute;margin-left:0;margin-top:0;width:503.5pt;height:215.8pt;rotation:315;z-index:-25153331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5CD" w14:textId="30E1D7C5" w:rsidR="00923851" w:rsidRDefault="00923851">
    <w:pPr>
      <w:pStyle w:val="Nagwek"/>
    </w:pPr>
    <w:r>
      <w:rPr>
        <w:noProof/>
      </w:rPr>
      <w:pict w14:anchorId="584A9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4" o:spid="_x0000_s1027" type="#_x0000_t136" style="position:absolute;margin-left:0;margin-top:0;width:503.5pt;height:215.8pt;rotation:315;z-index:-25159270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9F72" w14:textId="041305E0" w:rsidR="004F4ABE" w:rsidRDefault="00923851">
    <w:pPr>
      <w:pStyle w:val="Nagwek"/>
    </w:pPr>
    <w:r>
      <w:rPr>
        <w:noProof/>
      </w:rPr>
      <w:pict w14:anchorId="38468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1" o:spid="_x0000_s1054" type="#_x0000_t136" style="position:absolute;margin-left:0;margin-top:0;width:503.5pt;height:215.8pt;rotation:315;z-index:-25153740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3D71" w14:textId="2B2C0F76" w:rsidR="00923851" w:rsidRDefault="00923851">
    <w:pPr>
      <w:pStyle w:val="Nagwek"/>
    </w:pPr>
    <w:r>
      <w:rPr>
        <w:noProof/>
      </w:rPr>
      <w:pict w14:anchorId="3890E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5" o:spid="_x0000_s1058" type="#_x0000_t136" style="position:absolute;margin-left:0;margin-top:0;width:503.5pt;height:215.8pt;rotation:315;z-index:-25152921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F5E6" w14:textId="70821D22" w:rsidR="00923851" w:rsidRDefault="00923851">
    <w:pPr>
      <w:pStyle w:val="Nagwek"/>
    </w:pPr>
    <w:r>
      <w:rPr>
        <w:noProof/>
      </w:rPr>
      <w:pict w14:anchorId="07B2C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6" o:spid="_x0000_s1059" type="#_x0000_t136" style="position:absolute;margin-left:0;margin-top:0;width:503.5pt;height:215.8pt;rotation:315;z-index:-25152716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1EF3" w14:textId="4FD58D21" w:rsidR="004F4ABE" w:rsidRDefault="00923851">
    <w:pPr>
      <w:pStyle w:val="Nagwek"/>
    </w:pPr>
    <w:r>
      <w:rPr>
        <w:noProof/>
      </w:rPr>
      <w:pict w14:anchorId="66FE9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4" o:spid="_x0000_s1057" type="#_x0000_t136" style="position:absolute;margin-left:0;margin-top:0;width:503.5pt;height:215.8pt;rotation:315;z-index:-25153126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9E7A" w14:textId="2C9C8AD6" w:rsidR="00923851" w:rsidRDefault="00923851">
    <w:pPr>
      <w:pStyle w:val="Nagwek"/>
    </w:pPr>
    <w:r>
      <w:rPr>
        <w:noProof/>
      </w:rPr>
      <w:pict w14:anchorId="4318E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8" o:spid="_x0000_s1061" type="#_x0000_t136" style="position:absolute;margin-left:0;margin-top:0;width:503.5pt;height:215.8pt;rotation:315;z-index:-25152307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B445" w14:textId="2DC0D783" w:rsidR="00923851" w:rsidRDefault="00923851">
    <w:pPr>
      <w:pStyle w:val="Nagwek"/>
    </w:pPr>
    <w:r>
      <w:rPr>
        <w:noProof/>
      </w:rPr>
      <w:pict w14:anchorId="3A000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9" o:spid="_x0000_s1062" type="#_x0000_t136" style="position:absolute;margin-left:0;margin-top:0;width:503.5pt;height:215.8pt;rotation:315;z-index:-25152102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6AB5" w14:textId="692E53C6" w:rsidR="00923851" w:rsidRDefault="00923851">
    <w:pPr>
      <w:pStyle w:val="Nagwek"/>
    </w:pPr>
    <w:r>
      <w:rPr>
        <w:noProof/>
      </w:rPr>
      <w:pict w14:anchorId="580F9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517" o:spid="_x0000_s1060" type="#_x0000_t136" style="position:absolute;margin-left:0;margin-top:0;width:503.5pt;height:215.8pt;rotation:315;z-index:-25152512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5031" w14:textId="756F76EB" w:rsidR="00923851" w:rsidRDefault="00923851">
    <w:pPr>
      <w:pStyle w:val="Nagwek"/>
    </w:pPr>
    <w:r>
      <w:rPr>
        <w:noProof/>
      </w:rPr>
      <w:pict w14:anchorId="0D00D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8" o:spid="_x0000_s1031" type="#_x0000_t136" style="position:absolute;margin-left:0;margin-top:0;width:503.5pt;height:215.8pt;rotation:315;z-index:-251584512;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3BF6" w14:textId="76195F43" w:rsidR="00923851" w:rsidRDefault="00923851">
    <w:pPr>
      <w:pStyle w:val="Nagwek"/>
    </w:pPr>
    <w:r>
      <w:rPr>
        <w:noProof/>
      </w:rPr>
      <w:pict w14:anchorId="6972D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9" o:spid="_x0000_s1032" type="#_x0000_t136" style="position:absolute;margin-left:0;margin-top:0;width:503.5pt;height:215.8pt;rotation:315;z-index:-251582464;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C6AB" w14:textId="63946445" w:rsidR="00381C71" w:rsidRDefault="00923851">
    <w:pPr>
      <w:pStyle w:val="Nagwek"/>
    </w:pPr>
    <w:r>
      <w:rPr>
        <w:noProof/>
      </w:rPr>
      <w:pict w14:anchorId="72F95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87" o:spid="_x0000_s1030" type="#_x0000_t136" style="position:absolute;margin-left:0;margin-top:0;width:503.5pt;height:215.8pt;rotation:315;z-index:-25158656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4E8E" w14:textId="438273BE" w:rsidR="00923851" w:rsidRDefault="00923851">
    <w:pPr>
      <w:pStyle w:val="Nagwek"/>
    </w:pPr>
    <w:r>
      <w:rPr>
        <w:noProof/>
      </w:rPr>
      <w:pict w14:anchorId="65E5F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1" o:spid="_x0000_s1034" type="#_x0000_t136" style="position:absolute;margin-left:0;margin-top:0;width:503.5pt;height:215.8pt;rotation:315;z-index:-251578368;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421D" w14:textId="45517FC9" w:rsidR="00923851" w:rsidRDefault="00923851">
    <w:pPr>
      <w:pStyle w:val="Nagwek"/>
    </w:pPr>
    <w:r>
      <w:rPr>
        <w:noProof/>
      </w:rPr>
      <w:pict w14:anchorId="26BD4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2" o:spid="_x0000_s1035" type="#_x0000_t136" style="position:absolute;margin-left:0;margin-top:0;width:503.5pt;height:215.8pt;rotation:315;z-index:-251576320;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2C54" w14:textId="2DFF6E80" w:rsidR="004F4ABE" w:rsidRDefault="00923851">
    <w:pPr>
      <w:pStyle w:val="Nagwek"/>
    </w:pPr>
    <w:r>
      <w:rPr>
        <w:noProof/>
      </w:rPr>
      <w:pict w14:anchorId="75007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22490" o:spid="_x0000_s1033" type="#_x0000_t136" style="position:absolute;margin-left:0;margin-top:0;width:503.5pt;height:215.8pt;rotation:315;z-index:-251580416;mso-position-horizontal:center;mso-position-horizontal-relative:margin;mso-position-vertical:center;mso-position-vertical-relative:margin" o:allowincell="f" fillcolor="#92d050" stroked="f">
          <v:fill opacity=".5"/>
          <v:textpath style="font-family:&quot;Calibri&quot;;font-size:1pt" string="PROJEK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0BA"/>
    <w:multiLevelType w:val="hybridMultilevel"/>
    <w:tmpl w:val="F75AF22E"/>
    <w:lvl w:ilvl="0" w:tplc="04150005">
      <w:start w:val="1"/>
      <w:numFmt w:val="bullet"/>
      <w:lvlText w:val=""/>
      <w:lvlJc w:val="left"/>
      <w:pPr>
        <w:ind w:left="262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237F54"/>
    <w:multiLevelType w:val="multilevel"/>
    <w:tmpl w:val="C002B9D0"/>
    <w:lvl w:ilvl="0">
      <w:start w:val="1"/>
      <w:numFmt w:val="decimal"/>
      <w:pStyle w:val="Nagwek1"/>
      <w:lvlText w:val="%1."/>
      <w:lvlJc w:val="left"/>
      <w:pPr>
        <w:ind w:left="360" w:hanging="360"/>
      </w:pPr>
      <w:rPr>
        <w:rFonts w:hint="default"/>
      </w:r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rPr>
    </w:lvl>
    <w:lvl w:ilvl="3">
      <w:start w:val="1"/>
      <w:numFmt w:val="decimal"/>
      <w:pStyle w:val="Nagwek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CD66ACD"/>
    <w:multiLevelType w:val="multilevel"/>
    <w:tmpl w:val="3788CA54"/>
    <w:lvl w:ilvl="0">
      <w:start w:val="1"/>
      <w:numFmt w:val="decimal"/>
      <w:pStyle w:val="SW1Nagwek"/>
      <w:lvlText w:val="%1."/>
      <w:lvlJc w:val="left"/>
      <w:pPr>
        <w:tabs>
          <w:tab w:val="num" w:pos="360"/>
        </w:tabs>
        <w:ind w:left="360" w:hanging="360"/>
      </w:pPr>
      <w:rPr>
        <w:rFonts w:hint="default"/>
      </w:rPr>
    </w:lvl>
    <w:lvl w:ilvl="1">
      <w:start w:val="1"/>
      <w:numFmt w:val="decimal"/>
      <w:lvlRestart w:val="0"/>
      <w:pStyle w:val="SW2Nagwek"/>
      <w:lvlText w:val="%1.%2."/>
      <w:lvlJc w:val="left"/>
      <w:pPr>
        <w:tabs>
          <w:tab w:val="num" w:pos="851"/>
        </w:tabs>
        <w:ind w:left="851" w:hanging="567"/>
      </w:pPr>
      <w:rPr>
        <w:rFonts w:hint="default"/>
      </w:rPr>
    </w:lvl>
    <w:lvl w:ilvl="2">
      <w:start w:val="1"/>
      <w:numFmt w:val="decimal"/>
      <w:pStyle w:val="SW3Nagowek"/>
      <w:lvlText w:val="%1.%2.%3."/>
      <w:lvlJc w:val="left"/>
      <w:pPr>
        <w:tabs>
          <w:tab w:val="num" w:pos="2989"/>
        </w:tabs>
        <w:ind w:left="2989" w:hanging="720"/>
      </w:pPr>
      <w:rPr>
        <w:rFonts w:hint="default"/>
      </w:rPr>
    </w:lvl>
    <w:lvl w:ilvl="3">
      <w:start w:val="1"/>
      <w:numFmt w:val="decimal"/>
      <w:pStyle w:val="SW4Nagwek"/>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24A05637"/>
    <w:multiLevelType w:val="hybridMultilevel"/>
    <w:tmpl w:val="67F20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A308E4"/>
    <w:multiLevelType w:val="hybridMultilevel"/>
    <w:tmpl w:val="58960E34"/>
    <w:lvl w:ilvl="0" w:tplc="88C807C4">
      <w:start w:val="1"/>
      <w:numFmt w:val="bullet"/>
      <w:pStyle w:val="Punktorp2"/>
      <w:lvlText w:val="o"/>
      <w:lvlJc w:val="left"/>
      <w:pPr>
        <w:ind w:left="1211" w:hanging="360"/>
      </w:pPr>
      <w:rPr>
        <w:rFonts w:ascii="Courier New" w:hAnsi="Courier New" w:cs="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9BE1909"/>
    <w:multiLevelType w:val="hybridMultilevel"/>
    <w:tmpl w:val="77F0C3F2"/>
    <w:lvl w:ilvl="0" w:tplc="2BDCEBC2">
      <w:start w:val="1"/>
      <w:numFmt w:val="bullet"/>
      <w:pStyle w:val="Akapitzlist"/>
      <w:lvlText w:val=""/>
      <w:lvlJc w:val="left"/>
      <w:pPr>
        <w:ind w:left="644" w:hanging="360"/>
      </w:pPr>
      <w:rPr>
        <w:rFonts w:ascii="Wingdings" w:hAnsi="Wingdings"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2ECD33BC"/>
    <w:multiLevelType w:val="hybridMultilevel"/>
    <w:tmpl w:val="EF841F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191F0A"/>
    <w:multiLevelType w:val="multilevel"/>
    <w:tmpl w:val="E9B0C74E"/>
    <w:lvl w:ilvl="0">
      <w:start w:val="1"/>
      <w:numFmt w:val="decimal"/>
      <w:pStyle w:val="Paragraf"/>
      <w:lvlText w:val="§ %1."/>
      <w:lvlJc w:val="center"/>
      <w:pPr>
        <w:tabs>
          <w:tab w:val="num" w:pos="3969"/>
        </w:tabs>
        <w:ind w:left="3685" w:firstLine="284"/>
      </w:pPr>
      <w:rPr>
        <w:rFonts w:ascii="Arial" w:hAnsi="Arial" w:cs="Arial" w:hint="default"/>
        <w:caps w:val="0"/>
        <w:strike w:val="0"/>
        <w:dstrike w:val="0"/>
        <w:vanish w:val="0"/>
        <w:color w:val="000000"/>
        <w:sz w:val="24"/>
        <w:szCs w:val="24"/>
        <w:vertAlign w:val="baseline"/>
      </w:rPr>
    </w:lvl>
    <w:lvl w:ilvl="1">
      <w:start w:val="1"/>
      <w:numFmt w:val="decimal"/>
      <w:pStyle w:val="Ustp0"/>
      <w:lvlText w:val="%2."/>
      <w:lvlJc w:val="left"/>
      <w:pPr>
        <w:tabs>
          <w:tab w:val="num" w:pos="0"/>
        </w:tabs>
        <w:ind w:left="0" w:firstLine="0"/>
      </w:pPr>
      <w:rPr>
        <w:rFonts w:hint="default"/>
        <w:caps w:val="0"/>
        <w:strike w:val="0"/>
        <w:dstrike w:val="0"/>
        <w:vanish w:val="0"/>
        <w:color w:val="000000"/>
        <w:sz w:val="24"/>
        <w:szCs w:val="22"/>
        <w:vertAlign w:val="baseline"/>
      </w:rPr>
    </w:lvl>
    <w:lvl w:ilvl="2">
      <w:start w:val="1"/>
      <w:numFmt w:val="decimal"/>
      <w:pStyle w:val="Ustp"/>
      <w:lvlText w:val="%3."/>
      <w:lvlJc w:val="left"/>
      <w:pPr>
        <w:tabs>
          <w:tab w:val="num" w:pos="397"/>
        </w:tabs>
        <w:ind w:left="397" w:hanging="397"/>
      </w:pPr>
      <w:rPr>
        <w:rFonts w:ascii="Arial" w:hAnsi="Arial" w:cs="Arial" w:hint="default"/>
        <w:caps w:val="0"/>
        <w:strike w:val="0"/>
        <w:dstrike w:val="0"/>
        <w:vanish w:val="0"/>
        <w:color w:val="000000"/>
        <w:sz w:val="24"/>
        <w:szCs w:val="24"/>
        <w:vertAlign w:val="baseline"/>
      </w:rPr>
    </w:lvl>
    <w:lvl w:ilvl="3">
      <w:start w:val="1"/>
      <w:numFmt w:val="decimal"/>
      <w:pStyle w:val="Punkt"/>
      <w:lvlText w:val="%4)"/>
      <w:lvlJc w:val="left"/>
      <w:pPr>
        <w:tabs>
          <w:tab w:val="num" w:pos="681"/>
        </w:tabs>
        <w:ind w:left="681" w:hanging="397"/>
      </w:pPr>
      <w:rPr>
        <w:rFonts w:ascii="Arial" w:eastAsia="Times New Roman" w:hAnsi="Arial" w:cs="Arial" w:hint="default"/>
        <w:caps w:val="0"/>
        <w:strike w:val="0"/>
        <w:dstrike w:val="0"/>
        <w:vanish w:val="0"/>
        <w:color w:val="000000"/>
        <w:sz w:val="24"/>
        <w:szCs w:val="22"/>
        <w:vertAlign w:val="baseline"/>
      </w:rPr>
    </w:lvl>
    <w:lvl w:ilvl="4">
      <w:start w:val="1"/>
      <w:numFmt w:val="lowerLetter"/>
      <w:lvlText w:val="%5)"/>
      <w:lvlJc w:val="left"/>
      <w:pPr>
        <w:tabs>
          <w:tab w:val="num" w:pos="255"/>
        </w:tabs>
        <w:ind w:left="255" w:firstLine="0"/>
      </w:pPr>
      <w:rPr>
        <w:rFonts w:hint="default"/>
        <w:caps w:val="0"/>
        <w:strike w:val="0"/>
        <w:dstrike w:val="0"/>
        <w:vanish w:val="0"/>
        <w:color w:val="000000"/>
        <w:sz w:val="24"/>
        <w:vertAlign w:val="baseline"/>
      </w:rPr>
    </w:lvl>
    <w:lvl w:ilvl="5">
      <w:start w:val="1"/>
      <w:numFmt w:val="decimal"/>
      <w:pStyle w:val="Litera"/>
      <w:lvlText w:val="%6)"/>
      <w:lvlJc w:val="left"/>
      <w:pPr>
        <w:tabs>
          <w:tab w:val="num" w:pos="284"/>
        </w:tabs>
        <w:ind w:left="681" w:hanging="397"/>
      </w:pPr>
      <w:rPr>
        <w:rFonts w:hint="default"/>
        <w:caps w:val="0"/>
        <w:strike w:val="0"/>
        <w:dstrike w:val="0"/>
        <w:vanish w:val="0"/>
        <w:color w:val="000000"/>
        <w:sz w:val="24"/>
        <w:szCs w:val="22"/>
        <w:vertAlign w:val="baseline"/>
      </w:rPr>
    </w:lvl>
    <w:lvl w:ilvl="6">
      <w:start w:val="1"/>
      <w:numFmt w:val="none"/>
      <w:lvlText w:val=""/>
      <w:lvlJc w:val="left"/>
      <w:pPr>
        <w:tabs>
          <w:tab w:val="num" w:pos="652"/>
        </w:tabs>
        <w:ind w:left="652" w:firstLine="0"/>
      </w:pPr>
      <w:rPr>
        <w:rFonts w:hint="default"/>
      </w:rPr>
    </w:lvl>
    <w:lvl w:ilvl="7">
      <w:start w:val="1"/>
      <w:numFmt w:val="lowerLetter"/>
      <w:pStyle w:val="Zdanie"/>
      <w:lvlText w:val="%8)"/>
      <w:lvlJc w:val="left"/>
      <w:pPr>
        <w:tabs>
          <w:tab w:val="num" w:pos="1049"/>
        </w:tabs>
        <w:ind w:left="1049" w:firstLine="0"/>
      </w:pPr>
      <w:rPr>
        <w:rFonts w:hint="default"/>
      </w:rPr>
    </w:lvl>
    <w:lvl w:ilvl="8">
      <w:start w:val="1"/>
      <w:numFmt w:val="none"/>
      <w:lvlText w:val=""/>
      <w:lvlJc w:val="left"/>
      <w:pPr>
        <w:tabs>
          <w:tab w:val="num" w:pos="4538"/>
        </w:tabs>
        <w:ind w:left="4178" w:hanging="1440"/>
      </w:pPr>
      <w:rPr>
        <w:rFonts w:hint="default"/>
      </w:rPr>
    </w:lvl>
  </w:abstractNum>
  <w:abstractNum w:abstractNumId="9"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48A76712"/>
    <w:multiLevelType w:val="hybridMultilevel"/>
    <w:tmpl w:val="561CC1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A107D68"/>
    <w:multiLevelType w:val="hybridMultilevel"/>
    <w:tmpl w:val="974253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98467D"/>
    <w:multiLevelType w:val="hybridMultilevel"/>
    <w:tmpl w:val="4274C6FC"/>
    <w:lvl w:ilvl="0" w:tplc="64EC32A8">
      <w:start w:val="1"/>
      <w:numFmt w:val="bullet"/>
      <w:pStyle w:val="wypunktowanie1"/>
      <w:lvlText w:val=""/>
      <w:lvlJc w:val="left"/>
      <w:pPr>
        <w:ind w:left="1514" w:hanging="360"/>
      </w:pPr>
      <w:rPr>
        <w:rFonts w:ascii="Wingdings" w:hAnsi="Wingdings" w:hint="default"/>
      </w:rPr>
    </w:lvl>
    <w:lvl w:ilvl="1" w:tplc="04150003">
      <w:start w:val="1"/>
      <w:numFmt w:val="bullet"/>
      <w:lvlText w:val="o"/>
      <w:lvlJc w:val="left"/>
      <w:pPr>
        <w:ind w:left="2234" w:hanging="360"/>
      </w:pPr>
      <w:rPr>
        <w:rFonts w:ascii="Courier New" w:hAnsi="Courier New" w:cs="Courier New" w:hint="default"/>
      </w:rPr>
    </w:lvl>
    <w:lvl w:ilvl="2" w:tplc="04150005">
      <w:start w:val="1"/>
      <w:numFmt w:val="bullet"/>
      <w:lvlText w:val=""/>
      <w:lvlJc w:val="left"/>
      <w:pPr>
        <w:ind w:left="2954" w:hanging="360"/>
      </w:pPr>
      <w:rPr>
        <w:rFonts w:ascii="Wingdings" w:hAnsi="Wingdings" w:hint="default"/>
      </w:rPr>
    </w:lvl>
    <w:lvl w:ilvl="3" w:tplc="0415000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14" w15:restartNumberingAfterBreak="0">
    <w:nsid w:val="617C28A5"/>
    <w:multiLevelType w:val="hybridMultilevel"/>
    <w:tmpl w:val="E2FA283E"/>
    <w:lvl w:ilvl="0" w:tplc="5CCA33E8">
      <w:start w:val="1"/>
      <w:numFmt w:val="bullet"/>
      <w:pStyle w:val="-normal"/>
      <w:lvlText w:val=""/>
      <w:lvlJc w:val="left"/>
      <w:pPr>
        <w:ind w:left="851" w:hanging="284"/>
      </w:pPr>
      <w:rPr>
        <w:rFonts w:ascii="Symbol" w:hAnsi="Symbol" w:hint="default"/>
      </w:rPr>
    </w:lvl>
    <w:lvl w:ilvl="1" w:tplc="04150003">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70EE3C50"/>
    <w:multiLevelType w:val="hybridMultilevel"/>
    <w:tmpl w:val="1662FB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2735A1"/>
    <w:multiLevelType w:val="hybridMultilevel"/>
    <w:tmpl w:val="53D22E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7D991F62"/>
    <w:multiLevelType w:val="hybridMultilevel"/>
    <w:tmpl w:val="3D8C719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865442787">
    <w:abstractNumId w:val="12"/>
  </w:num>
  <w:num w:numId="2" w16cid:durableId="213468198">
    <w:abstractNumId w:val="5"/>
  </w:num>
  <w:num w:numId="3" w16cid:durableId="1553807369">
    <w:abstractNumId w:val="1"/>
  </w:num>
  <w:num w:numId="4" w16cid:durableId="496847070">
    <w:abstractNumId w:val="6"/>
  </w:num>
  <w:num w:numId="5" w16cid:durableId="2045014225">
    <w:abstractNumId w:val="13"/>
  </w:num>
  <w:num w:numId="6" w16cid:durableId="909383643">
    <w:abstractNumId w:val="4"/>
  </w:num>
  <w:num w:numId="7" w16cid:durableId="1195537216">
    <w:abstractNumId w:val="0"/>
  </w:num>
  <w:num w:numId="8" w16cid:durableId="1065298794">
    <w:abstractNumId w:val="17"/>
  </w:num>
  <w:num w:numId="9" w16cid:durableId="1889605423">
    <w:abstractNumId w:val="14"/>
  </w:num>
  <w:num w:numId="10" w16cid:durableId="1244533820">
    <w:abstractNumId w:val="15"/>
  </w:num>
  <w:num w:numId="11" w16cid:durableId="23555215">
    <w:abstractNumId w:val="7"/>
  </w:num>
  <w:num w:numId="12" w16cid:durableId="1459883763">
    <w:abstractNumId w:val="11"/>
  </w:num>
  <w:num w:numId="13" w16cid:durableId="1023938549">
    <w:abstractNumId w:val="2"/>
  </w:num>
  <w:num w:numId="14" w16cid:durableId="1066802999">
    <w:abstractNumId w:val="10"/>
  </w:num>
  <w:num w:numId="15" w16cid:durableId="1137799689">
    <w:abstractNumId w:val="8"/>
  </w:num>
  <w:num w:numId="16" w16cid:durableId="1234196486">
    <w:abstractNumId w:val="3"/>
  </w:num>
  <w:num w:numId="17" w16cid:durableId="1828782347">
    <w:abstractNumId w:val="6"/>
  </w:num>
  <w:num w:numId="18" w16cid:durableId="314838834">
    <w:abstractNumId w:val="16"/>
  </w:num>
  <w:num w:numId="19" w16cid:durableId="1696887894">
    <w:abstractNumId w:val="9"/>
  </w:num>
  <w:num w:numId="20" w16cid:durableId="651132676">
    <w:abstractNumId w:val="1"/>
  </w:num>
  <w:num w:numId="21" w16cid:durableId="1284762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defaultTabStop w:val="708"/>
  <w:hyphenationZone w:val="425"/>
  <w:evenAndOddHeaders/>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6C"/>
    <w:rsid w:val="000006E4"/>
    <w:rsid w:val="0001188F"/>
    <w:rsid w:val="00014B46"/>
    <w:rsid w:val="0001533C"/>
    <w:rsid w:val="00015D1A"/>
    <w:rsid w:val="00026283"/>
    <w:rsid w:val="00026284"/>
    <w:rsid w:val="0003282B"/>
    <w:rsid w:val="00035474"/>
    <w:rsid w:val="00040D14"/>
    <w:rsid w:val="00042458"/>
    <w:rsid w:val="00045DD3"/>
    <w:rsid w:val="0005311F"/>
    <w:rsid w:val="00055C1F"/>
    <w:rsid w:val="00060D16"/>
    <w:rsid w:val="0006173B"/>
    <w:rsid w:val="00062010"/>
    <w:rsid w:val="000629D8"/>
    <w:rsid w:val="000653EE"/>
    <w:rsid w:val="000674F5"/>
    <w:rsid w:val="00070EAC"/>
    <w:rsid w:val="0007151B"/>
    <w:rsid w:val="000760E5"/>
    <w:rsid w:val="00081802"/>
    <w:rsid w:val="000868CF"/>
    <w:rsid w:val="00087351"/>
    <w:rsid w:val="00091778"/>
    <w:rsid w:val="00091D51"/>
    <w:rsid w:val="000924A0"/>
    <w:rsid w:val="000A1211"/>
    <w:rsid w:val="000A1ED4"/>
    <w:rsid w:val="000A22E3"/>
    <w:rsid w:val="000A3A3B"/>
    <w:rsid w:val="000C0963"/>
    <w:rsid w:val="000C15A0"/>
    <w:rsid w:val="000C3A7E"/>
    <w:rsid w:val="000C4429"/>
    <w:rsid w:val="000C4E81"/>
    <w:rsid w:val="000C53AB"/>
    <w:rsid w:val="000C5C47"/>
    <w:rsid w:val="000C6B14"/>
    <w:rsid w:val="000D0911"/>
    <w:rsid w:val="000D13F2"/>
    <w:rsid w:val="000D3067"/>
    <w:rsid w:val="000D7408"/>
    <w:rsid w:val="000E33E4"/>
    <w:rsid w:val="000F0558"/>
    <w:rsid w:val="000F071F"/>
    <w:rsid w:val="000F5598"/>
    <w:rsid w:val="000F581D"/>
    <w:rsid w:val="0010164E"/>
    <w:rsid w:val="001024AB"/>
    <w:rsid w:val="0010302C"/>
    <w:rsid w:val="00103511"/>
    <w:rsid w:val="0010521B"/>
    <w:rsid w:val="00106032"/>
    <w:rsid w:val="0011161A"/>
    <w:rsid w:val="001116D3"/>
    <w:rsid w:val="00111780"/>
    <w:rsid w:val="001203ED"/>
    <w:rsid w:val="00122568"/>
    <w:rsid w:val="00125FC1"/>
    <w:rsid w:val="001270C3"/>
    <w:rsid w:val="0013035D"/>
    <w:rsid w:val="001328A3"/>
    <w:rsid w:val="00150093"/>
    <w:rsid w:val="00151D97"/>
    <w:rsid w:val="00151F06"/>
    <w:rsid w:val="0015364C"/>
    <w:rsid w:val="0015552D"/>
    <w:rsid w:val="00156509"/>
    <w:rsid w:val="00160EA0"/>
    <w:rsid w:val="001740A7"/>
    <w:rsid w:val="001746B4"/>
    <w:rsid w:val="001800B3"/>
    <w:rsid w:val="001809EC"/>
    <w:rsid w:val="001839B7"/>
    <w:rsid w:val="00183AE4"/>
    <w:rsid w:val="00185698"/>
    <w:rsid w:val="0019059F"/>
    <w:rsid w:val="00194696"/>
    <w:rsid w:val="001A3BED"/>
    <w:rsid w:val="001A5C36"/>
    <w:rsid w:val="001A7124"/>
    <w:rsid w:val="001B0715"/>
    <w:rsid w:val="001B75D6"/>
    <w:rsid w:val="001C2D18"/>
    <w:rsid w:val="001C329A"/>
    <w:rsid w:val="001C40D4"/>
    <w:rsid w:val="001C4552"/>
    <w:rsid w:val="001C780F"/>
    <w:rsid w:val="001D155B"/>
    <w:rsid w:val="001D5AE3"/>
    <w:rsid w:val="001E0B10"/>
    <w:rsid w:val="001E34F3"/>
    <w:rsid w:val="001E4B84"/>
    <w:rsid w:val="001E6E78"/>
    <w:rsid w:val="001E7F14"/>
    <w:rsid w:val="001F1D3D"/>
    <w:rsid w:val="00201588"/>
    <w:rsid w:val="00207464"/>
    <w:rsid w:val="002111F4"/>
    <w:rsid w:val="002173A5"/>
    <w:rsid w:val="00217ACB"/>
    <w:rsid w:val="002221B3"/>
    <w:rsid w:val="002326CD"/>
    <w:rsid w:val="00232A16"/>
    <w:rsid w:val="002349B0"/>
    <w:rsid w:val="00242DEF"/>
    <w:rsid w:val="00247043"/>
    <w:rsid w:val="0025049E"/>
    <w:rsid w:val="00255995"/>
    <w:rsid w:val="00261559"/>
    <w:rsid w:val="002615FF"/>
    <w:rsid w:val="00265400"/>
    <w:rsid w:val="00273220"/>
    <w:rsid w:val="00282697"/>
    <w:rsid w:val="002830D4"/>
    <w:rsid w:val="00287F0A"/>
    <w:rsid w:val="002907FC"/>
    <w:rsid w:val="00294766"/>
    <w:rsid w:val="002969D9"/>
    <w:rsid w:val="00297B22"/>
    <w:rsid w:val="002A7EA2"/>
    <w:rsid w:val="002B1407"/>
    <w:rsid w:val="002B1E5C"/>
    <w:rsid w:val="002B541E"/>
    <w:rsid w:val="002C714B"/>
    <w:rsid w:val="002E06FD"/>
    <w:rsid w:val="002E3EAC"/>
    <w:rsid w:val="002E7295"/>
    <w:rsid w:val="002F2294"/>
    <w:rsid w:val="002F3282"/>
    <w:rsid w:val="002F5F71"/>
    <w:rsid w:val="002F668F"/>
    <w:rsid w:val="00301C0F"/>
    <w:rsid w:val="00301EE3"/>
    <w:rsid w:val="00303074"/>
    <w:rsid w:val="003051E9"/>
    <w:rsid w:val="003117F6"/>
    <w:rsid w:val="00315C13"/>
    <w:rsid w:val="0031759C"/>
    <w:rsid w:val="0032241B"/>
    <w:rsid w:val="00325791"/>
    <w:rsid w:val="00325EC8"/>
    <w:rsid w:val="0033085A"/>
    <w:rsid w:val="0033725D"/>
    <w:rsid w:val="003374B5"/>
    <w:rsid w:val="00342F6E"/>
    <w:rsid w:val="00347A75"/>
    <w:rsid w:val="0035393B"/>
    <w:rsid w:val="00361BA4"/>
    <w:rsid w:val="003623D4"/>
    <w:rsid w:val="00364467"/>
    <w:rsid w:val="0037389D"/>
    <w:rsid w:val="00373BDF"/>
    <w:rsid w:val="00374943"/>
    <w:rsid w:val="00376D69"/>
    <w:rsid w:val="00381C71"/>
    <w:rsid w:val="00386AF7"/>
    <w:rsid w:val="00387A67"/>
    <w:rsid w:val="003900D6"/>
    <w:rsid w:val="0039663B"/>
    <w:rsid w:val="00396D8E"/>
    <w:rsid w:val="003A1298"/>
    <w:rsid w:val="003A1916"/>
    <w:rsid w:val="003B16D5"/>
    <w:rsid w:val="003B652C"/>
    <w:rsid w:val="003C560A"/>
    <w:rsid w:val="003D2403"/>
    <w:rsid w:val="003D28E8"/>
    <w:rsid w:val="003E0533"/>
    <w:rsid w:val="003E1514"/>
    <w:rsid w:val="003E16BA"/>
    <w:rsid w:val="003E388C"/>
    <w:rsid w:val="003F0779"/>
    <w:rsid w:val="003F1C8E"/>
    <w:rsid w:val="003F2DDD"/>
    <w:rsid w:val="003F2E50"/>
    <w:rsid w:val="003F44EB"/>
    <w:rsid w:val="004004AF"/>
    <w:rsid w:val="00411090"/>
    <w:rsid w:val="00414B4A"/>
    <w:rsid w:val="00415E2A"/>
    <w:rsid w:val="00416F0D"/>
    <w:rsid w:val="00417A0B"/>
    <w:rsid w:val="00421ABD"/>
    <w:rsid w:val="00421E68"/>
    <w:rsid w:val="0042768E"/>
    <w:rsid w:val="00431A3F"/>
    <w:rsid w:val="004379F2"/>
    <w:rsid w:val="00452A85"/>
    <w:rsid w:val="00454D6D"/>
    <w:rsid w:val="00456227"/>
    <w:rsid w:val="00457DB3"/>
    <w:rsid w:val="00467CBC"/>
    <w:rsid w:val="0047752F"/>
    <w:rsid w:val="00480846"/>
    <w:rsid w:val="00483CE4"/>
    <w:rsid w:val="0049184A"/>
    <w:rsid w:val="00495592"/>
    <w:rsid w:val="00496C87"/>
    <w:rsid w:val="004A095B"/>
    <w:rsid w:val="004A1106"/>
    <w:rsid w:val="004A6402"/>
    <w:rsid w:val="004A7692"/>
    <w:rsid w:val="004B2872"/>
    <w:rsid w:val="004B4E3B"/>
    <w:rsid w:val="004B5BC9"/>
    <w:rsid w:val="004B61AB"/>
    <w:rsid w:val="004C00B5"/>
    <w:rsid w:val="004C0256"/>
    <w:rsid w:val="004C2366"/>
    <w:rsid w:val="004D0012"/>
    <w:rsid w:val="004D14A7"/>
    <w:rsid w:val="004D2625"/>
    <w:rsid w:val="004D73BC"/>
    <w:rsid w:val="004D767D"/>
    <w:rsid w:val="004D76A4"/>
    <w:rsid w:val="004E2A3C"/>
    <w:rsid w:val="004E3E73"/>
    <w:rsid w:val="004E7EE5"/>
    <w:rsid w:val="004F38F9"/>
    <w:rsid w:val="004F3BA9"/>
    <w:rsid w:val="004F4193"/>
    <w:rsid w:val="004F4ABE"/>
    <w:rsid w:val="00502826"/>
    <w:rsid w:val="0050568C"/>
    <w:rsid w:val="00505BE3"/>
    <w:rsid w:val="00507CE4"/>
    <w:rsid w:val="0052568D"/>
    <w:rsid w:val="005304AA"/>
    <w:rsid w:val="00530FB7"/>
    <w:rsid w:val="00531C07"/>
    <w:rsid w:val="00531C7D"/>
    <w:rsid w:val="00532099"/>
    <w:rsid w:val="005331AE"/>
    <w:rsid w:val="005357D8"/>
    <w:rsid w:val="005362D4"/>
    <w:rsid w:val="00540671"/>
    <w:rsid w:val="00542475"/>
    <w:rsid w:val="005447A6"/>
    <w:rsid w:val="00544C91"/>
    <w:rsid w:val="0054554C"/>
    <w:rsid w:val="0055128D"/>
    <w:rsid w:val="00551C80"/>
    <w:rsid w:val="00557AD3"/>
    <w:rsid w:val="005625AE"/>
    <w:rsid w:val="00563E57"/>
    <w:rsid w:val="00564F8A"/>
    <w:rsid w:val="005656ED"/>
    <w:rsid w:val="00575F71"/>
    <w:rsid w:val="0058005B"/>
    <w:rsid w:val="0058138C"/>
    <w:rsid w:val="00582BD8"/>
    <w:rsid w:val="00593EB0"/>
    <w:rsid w:val="005972E2"/>
    <w:rsid w:val="005A08ED"/>
    <w:rsid w:val="005A4349"/>
    <w:rsid w:val="005B125F"/>
    <w:rsid w:val="005B5726"/>
    <w:rsid w:val="005C2114"/>
    <w:rsid w:val="005D0B3E"/>
    <w:rsid w:val="005D0CF1"/>
    <w:rsid w:val="005D747B"/>
    <w:rsid w:val="005E28B5"/>
    <w:rsid w:val="005E2AA2"/>
    <w:rsid w:val="005E5303"/>
    <w:rsid w:val="005E56AC"/>
    <w:rsid w:val="005F63C0"/>
    <w:rsid w:val="00620954"/>
    <w:rsid w:val="00620BB7"/>
    <w:rsid w:val="006219CB"/>
    <w:rsid w:val="0062349D"/>
    <w:rsid w:val="00625ABB"/>
    <w:rsid w:val="00626579"/>
    <w:rsid w:val="00630E82"/>
    <w:rsid w:val="0063200A"/>
    <w:rsid w:val="00635074"/>
    <w:rsid w:val="006358D4"/>
    <w:rsid w:val="0063639E"/>
    <w:rsid w:val="00641751"/>
    <w:rsid w:val="006419AC"/>
    <w:rsid w:val="006437B3"/>
    <w:rsid w:val="00651457"/>
    <w:rsid w:val="00651AB8"/>
    <w:rsid w:val="006522AF"/>
    <w:rsid w:val="006575AC"/>
    <w:rsid w:val="00661454"/>
    <w:rsid w:val="00665086"/>
    <w:rsid w:val="00665EB3"/>
    <w:rsid w:val="00666014"/>
    <w:rsid w:val="006667C5"/>
    <w:rsid w:val="006769DF"/>
    <w:rsid w:val="00680C12"/>
    <w:rsid w:val="0068197C"/>
    <w:rsid w:val="006821D9"/>
    <w:rsid w:val="00682230"/>
    <w:rsid w:val="006A0861"/>
    <w:rsid w:val="006A150D"/>
    <w:rsid w:val="006A66CD"/>
    <w:rsid w:val="006A6E6E"/>
    <w:rsid w:val="006B0616"/>
    <w:rsid w:val="006B1BEF"/>
    <w:rsid w:val="006C3645"/>
    <w:rsid w:val="006C6DA8"/>
    <w:rsid w:val="006D2767"/>
    <w:rsid w:val="006D62CD"/>
    <w:rsid w:val="006E5C92"/>
    <w:rsid w:val="006E7346"/>
    <w:rsid w:val="006E781B"/>
    <w:rsid w:val="006F1194"/>
    <w:rsid w:val="006F30D5"/>
    <w:rsid w:val="006F4C85"/>
    <w:rsid w:val="006F654A"/>
    <w:rsid w:val="006F6F18"/>
    <w:rsid w:val="00701983"/>
    <w:rsid w:val="00701C23"/>
    <w:rsid w:val="00702B84"/>
    <w:rsid w:val="007056C3"/>
    <w:rsid w:val="00707A06"/>
    <w:rsid w:val="00710850"/>
    <w:rsid w:val="00712A96"/>
    <w:rsid w:val="00712BA8"/>
    <w:rsid w:val="00712D4B"/>
    <w:rsid w:val="00720C3B"/>
    <w:rsid w:val="0072379C"/>
    <w:rsid w:val="00724B45"/>
    <w:rsid w:val="00730C14"/>
    <w:rsid w:val="00732156"/>
    <w:rsid w:val="0073417B"/>
    <w:rsid w:val="007453D2"/>
    <w:rsid w:val="007462E4"/>
    <w:rsid w:val="00751061"/>
    <w:rsid w:val="00751EF4"/>
    <w:rsid w:val="007556A9"/>
    <w:rsid w:val="007566B9"/>
    <w:rsid w:val="00760B12"/>
    <w:rsid w:val="00762C0F"/>
    <w:rsid w:val="007739FF"/>
    <w:rsid w:val="00776CDA"/>
    <w:rsid w:val="00776EC5"/>
    <w:rsid w:val="00780E8C"/>
    <w:rsid w:val="0078554E"/>
    <w:rsid w:val="00786CB7"/>
    <w:rsid w:val="0079068D"/>
    <w:rsid w:val="0079086D"/>
    <w:rsid w:val="00792E96"/>
    <w:rsid w:val="0079499F"/>
    <w:rsid w:val="007A01AA"/>
    <w:rsid w:val="007A2B4B"/>
    <w:rsid w:val="007B0CF1"/>
    <w:rsid w:val="007B2D88"/>
    <w:rsid w:val="007B2EB9"/>
    <w:rsid w:val="007B3227"/>
    <w:rsid w:val="007B4E29"/>
    <w:rsid w:val="007C05C9"/>
    <w:rsid w:val="007D1AC8"/>
    <w:rsid w:val="007D3610"/>
    <w:rsid w:val="007D4C28"/>
    <w:rsid w:val="007D5DCE"/>
    <w:rsid w:val="007E1200"/>
    <w:rsid w:val="007E223D"/>
    <w:rsid w:val="007E52ED"/>
    <w:rsid w:val="007E58A1"/>
    <w:rsid w:val="007F1F40"/>
    <w:rsid w:val="007F291D"/>
    <w:rsid w:val="007F3849"/>
    <w:rsid w:val="007F3DA4"/>
    <w:rsid w:val="007F6F4D"/>
    <w:rsid w:val="007F76AA"/>
    <w:rsid w:val="008015A3"/>
    <w:rsid w:val="00805BEC"/>
    <w:rsid w:val="00806039"/>
    <w:rsid w:val="00806475"/>
    <w:rsid w:val="00806BBD"/>
    <w:rsid w:val="00812BE3"/>
    <w:rsid w:val="0081691C"/>
    <w:rsid w:val="0082370A"/>
    <w:rsid w:val="00823F7B"/>
    <w:rsid w:val="00826916"/>
    <w:rsid w:val="00837176"/>
    <w:rsid w:val="00841FD8"/>
    <w:rsid w:val="00844365"/>
    <w:rsid w:val="008543CB"/>
    <w:rsid w:val="00855E74"/>
    <w:rsid w:val="00857368"/>
    <w:rsid w:val="008610B0"/>
    <w:rsid w:val="0086389B"/>
    <w:rsid w:val="008658F7"/>
    <w:rsid w:val="00875818"/>
    <w:rsid w:val="00876D45"/>
    <w:rsid w:val="00882396"/>
    <w:rsid w:val="00883B00"/>
    <w:rsid w:val="0088406B"/>
    <w:rsid w:val="00891EEB"/>
    <w:rsid w:val="0089346A"/>
    <w:rsid w:val="008A1ECB"/>
    <w:rsid w:val="008A36D0"/>
    <w:rsid w:val="008A7F35"/>
    <w:rsid w:val="008B11B7"/>
    <w:rsid w:val="008C37C3"/>
    <w:rsid w:val="008C7870"/>
    <w:rsid w:val="008D2114"/>
    <w:rsid w:val="008D4D37"/>
    <w:rsid w:val="008D7270"/>
    <w:rsid w:val="008D7382"/>
    <w:rsid w:val="008E2C6D"/>
    <w:rsid w:val="008E3BD0"/>
    <w:rsid w:val="008E7421"/>
    <w:rsid w:val="008E7925"/>
    <w:rsid w:val="008F1CB0"/>
    <w:rsid w:val="008F306E"/>
    <w:rsid w:val="008F5A11"/>
    <w:rsid w:val="0090093D"/>
    <w:rsid w:val="00907991"/>
    <w:rsid w:val="00912C58"/>
    <w:rsid w:val="00917E6C"/>
    <w:rsid w:val="00923851"/>
    <w:rsid w:val="00923DD0"/>
    <w:rsid w:val="00925776"/>
    <w:rsid w:val="00934024"/>
    <w:rsid w:val="0093503D"/>
    <w:rsid w:val="009433C4"/>
    <w:rsid w:val="00943E9C"/>
    <w:rsid w:val="009441C2"/>
    <w:rsid w:val="00945740"/>
    <w:rsid w:val="0094579E"/>
    <w:rsid w:val="00945ACD"/>
    <w:rsid w:val="0095043A"/>
    <w:rsid w:val="00952F10"/>
    <w:rsid w:val="00953A1C"/>
    <w:rsid w:val="00957E6C"/>
    <w:rsid w:val="009600CF"/>
    <w:rsid w:val="00960204"/>
    <w:rsid w:val="00962D2F"/>
    <w:rsid w:val="00964E2D"/>
    <w:rsid w:val="00967205"/>
    <w:rsid w:val="009724FD"/>
    <w:rsid w:val="009763F4"/>
    <w:rsid w:val="00981E46"/>
    <w:rsid w:val="00987536"/>
    <w:rsid w:val="0099183C"/>
    <w:rsid w:val="0099235A"/>
    <w:rsid w:val="009931F0"/>
    <w:rsid w:val="0099320F"/>
    <w:rsid w:val="0099326A"/>
    <w:rsid w:val="00995F55"/>
    <w:rsid w:val="009A010F"/>
    <w:rsid w:val="009A38EF"/>
    <w:rsid w:val="009A3C6C"/>
    <w:rsid w:val="009A4026"/>
    <w:rsid w:val="009A7088"/>
    <w:rsid w:val="009B2C95"/>
    <w:rsid w:val="009B2EB4"/>
    <w:rsid w:val="009B36FB"/>
    <w:rsid w:val="009B3C6A"/>
    <w:rsid w:val="009B5080"/>
    <w:rsid w:val="009C300D"/>
    <w:rsid w:val="009C7A93"/>
    <w:rsid w:val="009D12CC"/>
    <w:rsid w:val="009D17E3"/>
    <w:rsid w:val="009D2D2A"/>
    <w:rsid w:val="009D2F5C"/>
    <w:rsid w:val="009E191B"/>
    <w:rsid w:val="009E40C4"/>
    <w:rsid w:val="009E4CBF"/>
    <w:rsid w:val="009F1811"/>
    <w:rsid w:val="009F523B"/>
    <w:rsid w:val="009F7119"/>
    <w:rsid w:val="00A05F62"/>
    <w:rsid w:val="00A17813"/>
    <w:rsid w:val="00A205FB"/>
    <w:rsid w:val="00A22EBD"/>
    <w:rsid w:val="00A312FD"/>
    <w:rsid w:val="00A31DDC"/>
    <w:rsid w:val="00A37511"/>
    <w:rsid w:val="00A43F27"/>
    <w:rsid w:val="00A44EF9"/>
    <w:rsid w:val="00A4690E"/>
    <w:rsid w:val="00A521C6"/>
    <w:rsid w:val="00A67CA3"/>
    <w:rsid w:val="00A72945"/>
    <w:rsid w:val="00A80050"/>
    <w:rsid w:val="00A81531"/>
    <w:rsid w:val="00A92C26"/>
    <w:rsid w:val="00A9411A"/>
    <w:rsid w:val="00A9740F"/>
    <w:rsid w:val="00AA425A"/>
    <w:rsid w:val="00AA5DD4"/>
    <w:rsid w:val="00AB15EC"/>
    <w:rsid w:val="00AC7AA5"/>
    <w:rsid w:val="00AD5402"/>
    <w:rsid w:val="00AD7047"/>
    <w:rsid w:val="00AE1168"/>
    <w:rsid w:val="00AE6D24"/>
    <w:rsid w:val="00AF5846"/>
    <w:rsid w:val="00AF588E"/>
    <w:rsid w:val="00AF641E"/>
    <w:rsid w:val="00B00670"/>
    <w:rsid w:val="00B015EA"/>
    <w:rsid w:val="00B07FB4"/>
    <w:rsid w:val="00B10C3E"/>
    <w:rsid w:val="00B31E7B"/>
    <w:rsid w:val="00B36A89"/>
    <w:rsid w:val="00B378A7"/>
    <w:rsid w:val="00B4456F"/>
    <w:rsid w:val="00B45353"/>
    <w:rsid w:val="00B509E0"/>
    <w:rsid w:val="00B55478"/>
    <w:rsid w:val="00B555C0"/>
    <w:rsid w:val="00B569B5"/>
    <w:rsid w:val="00B67C5E"/>
    <w:rsid w:val="00B705AB"/>
    <w:rsid w:val="00B70F11"/>
    <w:rsid w:val="00B72B6B"/>
    <w:rsid w:val="00B755B9"/>
    <w:rsid w:val="00B87816"/>
    <w:rsid w:val="00B87951"/>
    <w:rsid w:val="00B912CB"/>
    <w:rsid w:val="00B9647B"/>
    <w:rsid w:val="00BA68A4"/>
    <w:rsid w:val="00BB3E2E"/>
    <w:rsid w:val="00BB447B"/>
    <w:rsid w:val="00BB5076"/>
    <w:rsid w:val="00BB53EE"/>
    <w:rsid w:val="00BB691C"/>
    <w:rsid w:val="00BB6B0D"/>
    <w:rsid w:val="00BC1FD4"/>
    <w:rsid w:val="00BC609D"/>
    <w:rsid w:val="00BD3414"/>
    <w:rsid w:val="00BD4A33"/>
    <w:rsid w:val="00BD4F45"/>
    <w:rsid w:val="00BE0C22"/>
    <w:rsid w:val="00BE332C"/>
    <w:rsid w:val="00BE5D29"/>
    <w:rsid w:val="00BE5E42"/>
    <w:rsid w:val="00BE6EDF"/>
    <w:rsid w:val="00BF2D07"/>
    <w:rsid w:val="00BF3113"/>
    <w:rsid w:val="00C00623"/>
    <w:rsid w:val="00C056D6"/>
    <w:rsid w:val="00C06253"/>
    <w:rsid w:val="00C064A1"/>
    <w:rsid w:val="00C06FD3"/>
    <w:rsid w:val="00C126B8"/>
    <w:rsid w:val="00C1776C"/>
    <w:rsid w:val="00C21BE4"/>
    <w:rsid w:val="00C4063D"/>
    <w:rsid w:val="00C53541"/>
    <w:rsid w:val="00C605E3"/>
    <w:rsid w:val="00C60A4C"/>
    <w:rsid w:val="00C66BF9"/>
    <w:rsid w:val="00C72E8D"/>
    <w:rsid w:val="00C74016"/>
    <w:rsid w:val="00C74F73"/>
    <w:rsid w:val="00C77B46"/>
    <w:rsid w:val="00C77F7D"/>
    <w:rsid w:val="00C82088"/>
    <w:rsid w:val="00C84665"/>
    <w:rsid w:val="00C905C4"/>
    <w:rsid w:val="00C9098F"/>
    <w:rsid w:val="00C9225F"/>
    <w:rsid w:val="00C9249F"/>
    <w:rsid w:val="00C934F0"/>
    <w:rsid w:val="00C949C2"/>
    <w:rsid w:val="00CA0AB8"/>
    <w:rsid w:val="00CA40FD"/>
    <w:rsid w:val="00CA4C12"/>
    <w:rsid w:val="00CA676D"/>
    <w:rsid w:val="00CB29D0"/>
    <w:rsid w:val="00CB647B"/>
    <w:rsid w:val="00CC0D99"/>
    <w:rsid w:val="00CC3AA6"/>
    <w:rsid w:val="00CD1926"/>
    <w:rsid w:val="00CD2683"/>
    <w:rsid w:val="00CE2BA3"/>
    <w:rsid w:val="00CE6CFC"/>
    <w:rsid w:val="00CF3F94"/>
    <w:rsid w:val="00D00A14"/>
    <w:rsid w:val="00D011BB"/>
    <w:rsid w:val="00D03619"/>
    <w:rsid w:val="00D103B1"/>
    <w:rsid w:val="00D112C0"/>
    <w:rsid w:val="00D120A1"/>
    <w:rsid w:val="00D13FA0"/>
    <w:rsid w:val="00D200A6"/>
    <w:rsid w:val="00D23A8B"/>
    <w:rsid w:val="00D30D16"/>
    <w:rsid w:val="00D37D37"/>
    <w:rsid w:val="00D4081E"/>
    <w:rsid w:val="00D433F9"/>
    <w:rsid w:val="00D45416"/>
    <w:rsid w:val="00D5520A"/>
    <w:rsid w:val="00D5718C"/>
    <w:rsid w:val="00D6435B"/>
    <w:rsid w:val="00D665D1"/>
    <w:rsid w:val="00D7358A"/>
    <w:rsid w:val="00D81B1B"/>
    <w:rsid w:val="00D82123"/>
    <w:rsid w:val="00D82310"/>
    <w:rsid w:val="00D86700"/>
    <w:rsid w:val="00D92787"/>
    <w:rsid w:val="00D93283"/>
    <w:rsid w:val="00D93F13"/>
    <w:rsid w:val="00D950C5"/>
    <w:rsid w:val="00D959E7"/>
    <w:rsid w:val="00D95FB9"/>
    <w:rsid w:val="00D95FFB"/>
    <w:rsid w:val="00D96706"/>
    <w:rsid w:val="00DA0925"/>
    <w:rsid w:val="00DA3466"/>
    <w:rsid w:val="00DA39C2"/>
    <w:rsid w:val="00DA41BB"/>
    <w:rsid w:val="00DC0819"/>
    <w:rsid w:val="00DD0820"/>
    <w:rsid w:val="00DD185E"/>
    <w:rsid w:val="00DD1C85"/>
    <w:rsid w:val="00DE1182"/>
    <w:rsid w:val="00DE274F"/>
    <w:rsid w:val="00DE4F74"/>
    <w:rsid w:val="00DF15AA"/>
    <w:rsid w:val="00DF2A54"/>
    <w:rsid w:val="00DF3549"/>
    <w:rsid w:val="00DF5779"/>
    <w:rsid w:val="00DF5AFC"/>
    <w:rsid w:val="00DF6F81"/>
    <w:rsid w:val="00E0086E"/>
    <w:rsid w:val="00E01323"/>
    <w:rsid w:val="00E03536"/>
    <w:rsid w:val="00E0695E"/>
    <w:rsid w:val="00E209AA"/>
    <w:rsid w:val="00E22FF5"/>
    <w:rsid w:val="00E25485"/>
    <w:rsid w:val="00E2690F"/>
    <w:rsid w:val="00E314A5"/>
    <w:rsid w:val="00E33A05"/>
    <w:rsid w:val="00E34772"/>
    <w:rsid w:val="00E3558D"/>
    <w:rsid w:val="00E40A73"/>
    <w:rsid w:val="00E457C5"/>
    <w:rsid w:val="00E45E0B"/>
    <w:rsid w:val="00E52B2B"/>
    <w:rsid w:val="00E5305F"/>
    <w:rsid w:val="00E5326F"/>
    <w:rsid w:val="00E55C38"/>
    <w:rsid w:val="00E578A8"/>
    <w:rsid w:val="00E65B11"/>
    <w:rsid w:val="00E65C3A"/>
    <w:rsid w:val="00E67ED0"/>
    <w:rsid w:val="00E742D2"/>
    <w:rsid w:val="00E76A76"/>
    <w:rsid w:val="00E866ED"/>
    <w:rsid w:val="00E92EAA"/>
    <w:rsid w:val="00E934DC"/>
    <w:rsid w:val="00E94808"/>
    <w:rsid w:val="00EA00E3"/>
    <w:rsid w:val="00EA139F"/>
    <w:rsid w:val="00EA1E78"/>
    <w:rsid w:val="00EB3AD7"/>
    <w:rsid w:val="00EB3E3F"/>
    <w:rsid w:val="00EB3F8E"/>
    <w:rsid w:val="00EB4EC4"/>
    <w:rsid w:val="00EB6065"/>
    <w:rsid w:val="00EB77ED"/>
    <w:rsid w:val="00EC6B6B"/>
    <w:rsid w:val="00EC723D"/>
    <w:rsid w:val="00ED20B1"/>
    <w:rsid w:val="00ED3E70"/>
    <w:rsid w:val="00ED7751"/>
    <w:rsid w:val="00EE56DE"/>
    <w:rsid w:val="00EF0E72"/>
    <w:rsid w:val="00EF4B3A"/>
    <w:rsid w:val="00F0144B"/>
    <w:rsid w:val="00F017A1"/>
    <w:rsid w:val="00F0500E"/>
    <w:rsid w:val="00F066BF"/>
    <w:rsid w:val="00F1236E"/>
    <w:rsid w:val="00F1340D"/>
    <w:rsid w:val="00F16AB2"/>
    <w:rsid w:val="00F20991"/>
    <w:rsid w:val="00F3182B"/>
    <w:rsid w:val="00F31BA9"/>
    <w:rsid w:val="00F31E8D"/>
    <w:rsid w:val="00F334DC"/>
    <w:rsid w:val="00F3391C"/>
    <w:rsid w:val="00F43332"/>
    <w:rsid w:val="00F43DD5"/>
    <w:rsid w:val="00F4685C"/>
    <w:rsid w:val="00F50013"/>
    <w:rsid w:val="00F5097E"/>
    <w:rsid w:val="00F546A6"/>
    <w:rsid w:val="00F56D33"/>
    <w:rsid w:val="00F6141F"/>
    <w:rsid w:val="00F728F6"/>
    <w:rsid w:val="00F76677"/>
    <w:rsid w:val="00F7780D"/>
    <w:rsid w:val="00F84C08"/>
    <w:rsid w:val="00F90A67"/>
    <w:rsid w:val="00F91E77"/>
    <w:rsid w:val="00F946BA"/>
    <w:rsid w:val="00FA14B5"/>
    <w:rsid w:val="00FA5A8E"/>
    <w:rsid w:val="00FA78C2"/>
    <w:rsid w:val="00FB2512"/>
    <w:rsid w:val="00FC2D84"/>
    <w:rsid w:val="00FC5310"/>
    <w:rsid w:val="00FD192B"/>
    <w:rsid w:val="00FD4E98"/>
    <w:rsid w:val="00FE0922"/>
    <w:rsid w:val="00FE4316"/>
    <w:rsid w:val="00FE59B5"/>
    <w:rsid w:val="00FF1F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CB050"/>
  <w15:chartTrackingRefBased/>
  <w15:docId w15:val="{73CC64EA-9156-4DF4-9145-4D2B76AA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43"/>
    <w:pPr>
      <w:spacing w:before="120" w:after="120" w:line="276" w:lineRule="auto"/>
    </w:pPr>
  </w:style>
  <w:style w:type="paragraph" w:styleId="Nagwek1">
    <w:name w:val="heading 1"/>
    <w:basedOn w:val="Normalny"/>
    <w:next w:val="Normalny"/>
    <w:link w:val="Nagwek1Znak"/>
    <w:autoRedefine/>
    <w:uiPriority w:val="9"/>
    <w:qFormat/>
    <w:rsid w:val="008E2C6D"/>
    <w:pPr>
      <w:keepNext/>
      <w:keepLines/>
      <w:pageBreakBefore/>
      <w:numPr>
        <w:numId w:val="3"/>
      </w:numPr>
      <w:tabs>
        <w:tab w:val="left" w:pos="2576"/>
      </w:tabs>
      <w:spacing w:before="240" w:after="240"/>
      <w:ind w:left="851" w:hanging="851"/>
      <w:outlineLvl w:val="0"/>
    </w:pPr>
    <w:rPr>
      <w:rFonts w:ascii="Calibri" w:eastAsiaTheme="majorEastAsia" w:hAnsi="Calibri" w:cstheme="majorBidi"/>
      <w:b/>
      <w:noProof/>
      <w:sz w:val="32"/>
      <w:szCs w:val="32"/>
    </w:rPr>
  </w:style>
  <w:style w:type="paragraph" w:styleId="Nagwek2">
    <w:name w:val="heading 2"/>
    <w:basedOn w:val="Normalny"/>
    <w:next w:val="Normalny"/>
    <w:link w:val="Nagwek2Znak"/>
    <w:autoRedefine/>
    <w:uiPriority w:val="9"/>
    <w:unhideWhenUsed/>
    <w:qFormat/>
    <w:rsid w:val="002F5F71"/>
    <w:pPr>
      <w:keepNext/>
      <w:keepLines/>
      <w:numPr>
        <w:ilvl w:val="1"/>
        <w:numId w:val="3"/>
      </w:numPr>
      <w:spacing w:before="240"/>
      <w:ind w:left="851" w:hanging="851"/>
      <w:outlineLvl w:val="1"/>
    </w:pPr>
    <w:rPr>
      <w:rFonts w:ascii="Calibri" w:eastAsiaTheme="majorEastAsia" w:hAnsi="Calibri" w:cs="Tahoma"/>
      <w:b/>
      <w:bCs/>
      <w:noProof/>
      <w:sz w:val="30"/>
      <w:szCs w:val="26"/>
    </w:rPr>
  </w:style>
  <w:style w:type="paragraph" w:styleId="Nagwek3">
    <w:name w:val="heading 3"/>
    <w:basedOn w:val="Normalny"/>
    <w:next w:val="Normalny"/>
    <w:link w:val="Nagwek3Znak"/>
    <w:uiPriority w:val="9"/>
    <w:unhideWhenUsed/>
    <w:qFormat/>
    <w:rsid w:val="000C15A0"/>
    <w:pPr>
      <w:keepNext/>
      <w:keepLines/>
      <w:numPr>
        <w:ilvl w:val="2"/>
        <w:numId w:val="3"/>
      </w:numPr>
      <w:outlineLvl w:val="2"/>
    </w:pPr>
    <w:rPr>
      <w:rFonts w:ascii="Calibri" w:eastAsiaTheme="majorEastAsia" w:hAnsi="Calibri" w:cstheme="majorBidi"/>
      <w:b/>
      <w:noProof/>
      <w:sz w:val="26"/>
      <w:szCs w:val="24"/>
    </w:rPr>
  </w:style>
  <w:style w:type="paragraph" w:styleId="Nagwek4">
    <w:name w:val="heading 4"/>
    <w:basedOn w:val="Normalny"/>
    <w:next w:val="Normalny"/>
    <w:link w:val="Nagwek4Znak"/>
    <w:autoRedefine/>
    <w:uiPriority w:val="9"/>
    <w:unhideWhenUsed/>
    <w:qFormat/>
    <w:rsid w:val="00BC609D"/>
    <w:pPr>
      <w:keepNext/>
      <w:keepLines/>
      <w:numPr>
        <w:ilvl w:val="3"/>
        <w:numId w:val="3"/>
      </w:numPr>
      <w:spacing w:before="40" w:after="0"/>
      <w:ind w:left="851" w:firstLine="0"/>
      <w:outlineLvl w:val="3"/>
    </w:pPr>
    <w:rPr>
      <w:rFonts w:ascii="Calibri" w:eastAsiaTheme="majorEastAsia" w:hAnsi="Calibri" w:cstheme="majorBidi"/>
      <w:b/>
      <w:iCs/>
      <w:noProof/>
    </w:rPr>
  </w:style>
  <w:style w:type="paragraph" w:styleId="Nagwek6">
    <w:name w:val="heading 6"/>
    <w:basedOn w:val="Normalny"/>
    <w:next w:val="Normalny"/>
    <w:link w:val="Nagwek6Znak"/>
    <w:uiPriority w:val="9"/>
    <w:semiHidden/>
    <w:unhideWhenUsed/>
    <w:qFormat/>
    <w:rsid w:val="002907FC"/>
    <w:pPr>
      <w:keepNext/>
      <w:keepLines/>
      <w:spacing w:before="40" w:after="0"/>
      <w:outlineLvl w:val="5"/>
    </w:pPr>
    <w:rPr>
      <w:rFonts w:asciiTheme="majorHAnsi" w:eastAsiaTheme="majorEastAsia" w:hAnsiTheme="majorHAnsi" w:cstheme="majorBidi"/>
      <w:color w:val="1F3763" w:themeColor="accent1" w:themeShade="7F"/>
    </w:rPr>
  </w:style>
  <w:style w:type="paragraph" w:styleId="Nagwek8">
    <w:name w:val="heading 8"/>
    <w:basedOn w:val="Normalny"/>
    <w:next w:val="Normalny"/>
    <w:link w:val="Nagwek8Znak"/>
    <w:uiPriority w:val="9"/>
    <w:semiHidden/>
    <w:unhideWhenUsed/>
    <w:qFormat/>
    <w:rsid w:val="00ED775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rsid w:val="00507CE4"/>
    <w:pPr>
      <w:numPr>
        <w:numId w:val="2"/>
      </w:numPr>
      <w:spacing w:before="480" w:after="720" w:line="240" w:lineRule="auto"/>
      <w:contextualSpacing/>
    </w:pPr>
    <w:rPr>
      <w:rFonts w:eastAsiaTheme="majorEastAsia" w:cstheme="majorBidi"/>
      <w:b/>
      <w:spacing w:val="-10"/>
      <w:kern w:val="28"/>
      <w:sz w:val="48"/>
      <w:szCs w:val="56"/>
    </w:rPr>
  </w:style>
  <w:style w:type="character" w:customStyle="1" w:styleId="TytuZnak">
    <w:name w:val="Tytuł Znak"/>
    <w:basedOn w:val="Domylnaczcionkaakapitu"/>
    <w:link w:val="Tytu"/>
    <w:uiPriority w:val="10"/>
    <w:rsid w:val="00507CE4"/>
    <w:rPr>
      <w:rFonts w:eastAsiaTheme="majorEastAsia" w:cstheme="majorBidi"/>
      <w:b/>
      <w:spacing w:val="-10"/>
      <w:kern w:val="28"/>
      <w:sz w:val="48"/>
      <w:szCs w:val="56"/>
    </w:rPr>
  </w:style>
  <w:style w:type="paragraph" w:styleId="Podtytu">
    <w:name w:val="Subtitle"/>
    <w:basedOn w:val="Normalny"/>
    <w:next w:val="Normalny"/>
    <w:link w:val="PodtytuZnak"/>
    <w:uiPriority w:val="11"/>
    <w:rsid w:val="00507CE4"/>
    <w:pPr>
      <w:numPr>
        <w:ilvl w:val="1"/>
        <w:numId w:val="1"/>
      </w:numPr>
      <w:spacing w:before="720" w:after="480"/>
      <w:ind w:left="851" w:hanging="851"/>
    </w:pPr>
    <w:rPr>
      <w:rFonts w:ascii="Calibri" w:eastAsiaTheme="minorEastAsia" w:hAnsi="Calibri"/>
      <w:b/>
      <w:spacing w:val="15"/>
      <w:sz w:val="28"/>
    </w:rPr>
  </w:style>
  <w:style w:type="character" w:customStyle="1" w:styleId="PodtytuZnak">
    <w:name w:val="Podtytuł Znak"/>
    <w:basedOn w:val="Domylnaczcionkaakapitu"/>
    <w:link w:val="Podtytu"/>
    <w:uiPriority w:val="11"/>
    <w:rsid w:val="00507CE4"/>
    <w:rPr>
      <w:rFonts w:ascii="Calibri" w:eastAsiaTheme="minorEastAsia" w:hAnsi="Calibri"/>
      <w:b/>
      <w:spacing w:val="15"/>
      <w:sz w:val="28"/>
    </w:rPr>
  </w:style>
  <w:style w:type="character" w:styleId="Wyrnieniedelikatne">
    <w:name w:val="Subtle Emphasis"/>
    <w:uiPriority w:val="19"/>
    <w:qFormat/>
    <w:rsid w:val="00AD5402"/>
    <w:rPr>
      <w:rFonts w:asciiTheme="minorHAnsi" w:hAnsiTheme="minorHAnsi"/>
      <w:b/>
      <w:bCs/>
      <w:i w:val="0"/>
      <w:iCs/>
      <w:color w:val="auto"/>
      <w:sz w:val="26"/>
    </w:rPr>
  </w:style>
  <w:style w:type="character" w:customStyle="1" w:styleId="Nagwek1Znak">
    <w:name w:val="Nagłówek 1 Znak"/>
    <w:basedOn w:val="Domylnaczcionkaakapitu"/>
    <w:link w:val="Nagwek1"/>
    <w:uiPriority w:val="9"/>
    <w:rsid w:val="008E2C6D"/>
    <w:rPr>
      <w:rFonts w:ascii="Calibri" w:eastAsiaTheme="majorEastAsia" w:hAnsi="Calibri" w:cstheme="majorBidi"/>
      <w:b/>
      <w:noProof/>
      <w:sz w:val="32"/>
      <w:szCs w:val="32"/>
    </w:rPr>
  </w:style>
  <w:style w:type="character" w:customStyle="1" w:styleId="Nagwek2Znak">
    <w:name w:val="Nagłówek 2 Znak"/>
    <w:basedOn w:val="Domylnaczcionkaakapitu"/>
    <w:link w:val="Nagwek2"/>
    <w:uiPriority w:val="9"/>
    <w:rsid w:val="002F5F71"/>
    <w:rPr>
      <w:rFonts w:ascii="Calibri" w:eastAsiaTheme="majorEastAsia" w:hAnsi="Calibri" w:cs="Tahoma"/>
      <w:b/>
      <w:bCs/>
      <w:noProof/>
      <w:sz w:val="30"/>
      <w:szCs w:val="26"/>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BC609D"/>
    <w:pPr>
      <w:numPr>
        <w:numId w:val="4"/>
      </w:numPr>
      <w:spacing w:before="60" w:after="60"/>
      <w:contextualSpacing/>
    </w:pPr>
    <w:rPr>
      <w:noProof/>
    </w:rPr>
  </w:style>
  <w:style w:type="character" w:customStyle="1" w:styleId="Nagwek3Znak">
    <w:name w:val="Nagłówek 3 Znak"/>
    <w:basedOn w:val="Domylnaczcionkaakapitu"/>
    <w:link w:val="Nagwek3"/>
    <w:uiPriority w:val="9"/>
    <w:rsid w:val="000C15A0"/>
    <w:rPr>
      <w:rFonts w:ascii="Calibri" w:eastAsiaTheme="majorEastAsia" w:hAnsi="Calibri" w:cstheme="majorBidi"/>
      <w:b/>
      <w:noProof/>
      <w:sz w:val="26"/>
      <w:szCs w:val="24"/>
    </w:rPr>
  </w:style>
  <w:style w:type="paragraph" w:styleId="Nagwek">
    <w:name w:val="header"/>
    <w:basedOn w:val="Normalny"/>
    <w:link w:val="NagwekZnak"/>
    <w:uiPriority w:val="99"/>
    <w:unhideWhenUsed/>
    <w:rsid w:val="007739F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7739FF"/>
    <w:rPr>
      <w:sz w:val="24"/>
      <w:lang w:val="en-AU"/>
    </w:rPr>
  </w:style>
  <w:style w:type="paragraph" w:styleId="Stopka">
    <w:name w:val="footer"/>
    <w:basedOn w:val="Normalny"/>
    <w:link w:val="StopkaZnak"/>
    <w:uiPriority w:val="99"/>
    <w:unhideWhenUsed/>
    <w:rsid w:val="007739FF"/>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7739FF"/>
    <w:rPr>
      <w:sz w:val="24"/>
      <w:lang w:val="en-AU"/>
    </w:rPr>
  </w:style>
  <w:style w:type="paragraph" w:styleId="Tekstprzypisudolnego">
    <w:name w:val="footnote text"/>
    <w:basedOn w:val="Normalny"/>
    <w:link w:val="TekstprzypisudolnegoZnak"/>
    <w:uiPriority w:val="99"/>
    <w:unhideWhenUsed/>
    <w:rsid w:val="00E40A73"/>
    <w:pPr>
      <w:spacing w:before="0"/>
    </w:pPr>
    <w:rPr>
      <w:rFonts w:ascii="Calibri Light" w:hAnsi="Calibri Light"/>
      <w:szCs w:val="20"/>
    </w:rPr>
  </w:style>
  <w:style w:type="character" w:customStyle="1" w:styleId="TekstprzypisudolnegoZnak">
    <w:name w:val="Tekst przypisu dolnego Znak"/>
    <w:basedOn w:val="Domylnaczcionkaakapitu"/>
    <w:link w:val="Tekstprzypisudolnego"/>
    <w:uiPriority w:val="99"/>
    <w:rsid w:val="00E40A73"/>
    <w:rPr>
      <w:rFonts w:ascii="Calibri Light" w:hAnsi="Calibri Light"/>
      <w:sz w:val="24"/>
      <w:szCs w:val="20"/>
      <w:lang w:val="en-AU"/>
    </w:rPr>
  </w:style>
  <w:style w:type="character" w:styleId="Odwoanieprzypisudolnego">
    <w:name w:val="footnote reference"/>
    <w:basedOn w:val="Domylnaczcionkaakapitu"/>
    <w:uiPriority w:val="99"/>
    <w:semiHidden/>
    <w:unhideWhenUsed/>
    <w:rsid w:val="004E2A3C"/>
    <w:rPr>
      <w:vertAlign w:val="superscript"/>
    </w:rPr>
  </w:style>
  <w:style w:type="paragraph" w:styleId="Nagwekspisutreci">
    <w:name w:val="TOC Heading"/>
    <w:basedOn w:val="Nagwek1"/>
    <w:next w:val="Normalny"/>
    <w:uiPriority w:val="39"/>
    <w:unhideWhenUsed/>
    <w:qFormat/>
    <w:rsid w:val="00F0500E"/>
    <w:pPr>
      <w:pageBreakBefore w:val="0"/>
      <w:spacing w:after="0" w:line="259" w:lineRule="auto"/>
      <w:ind w:left="0" w:firstLine="0"/>
      <w:outlineLvl w:val="9"/>
    </w:pPr>
    <w:rPr>
      <w:rFonts w:asciiTheme="majorHAnsi" w:hAnsiTheme="majorHAnsi"/>
      <w:noProof w:val="0"/>
      <w:color w:val="2F5496" w:themeColor="accent1" w:themeShade="BF"/>
      <w:lang w:eastAsia="pl-PL"/>
    </w:rPr>
  </w:style>
  <w:style w:type="paragraph" w:styleId="Spistreci1">
    <w:name w:val="toc 1"/>
    <w:basedOn w:val="Normalny"/>
    <w:next w:val="Normalny"/>
    <w:autoRedefine/>
    <w:uiPriority w:val="39"/>
    <w:unhideWhenUsed/>
    <w:rsid w:val="00F0500E"/>
    <w:pPr>
      <w:spacing w:after="100"/>
    </w:pPr>
  </w:style>
  <w:style w:type="paragraph" w:styleId="Spistreci2">
    <w:name w:val="toc 2"/>
    <w:basedOn w:val="Normalny"/>
    <w:next w:val="Normalny"/>
    <w:autoRedefine/>
    <w:uiPriority w:val="39"/>
    <w:unhideWhenUsed/>
    <w:rsid w:val="00F0500E"/>
    <w:pPr>
      <w:spacing w:after="100"/>
      <w:ind w:left="240"/>
    </w:pPr>
  </w:style>
  <w:style w:type="paragraph" w:styleId="Spistreci3">
    <w:name w:val="toc 3"/>
    <w:basedOn w:val="Normalny"/>
    <w:next w:val="Normalny"/>
    <w:autoRedefine/>
    <w:uiPriority w:val="39"/>
    <w:unhideWhenUsed/>
    <w:rsid w:val="00F0500E"/>
    <w:pPr>
      <w:spacing w:after="100"/>
      <w:ind w:left="480"/>
    </w:pPr>
  </w:style>
  <w:style w:type="character" w:styleId="Hipercze">
    <w:name w:val="Hyperlink"/>
    <w:basedOn w:val="Domylnaczcionkaakapitu"/>
    <w:uiPriority w:val="99"/>
    <w:unhideWhenUsed/>
    <w:rsid w:val="00F0500E"/>
    <w:rPr>
      <w:color w:val="0563C1" w:themeColor="hyperlink"/>
      <w:u w:val="single"/>
    </w:rPr>
  </w:style>
  <w:style w:type="paragraph" w:styleId="Bezodstpw">
    <w:name w:val="No Spacing"/>
    <w:uiPriority w:val="1"/>
    <w:qFormat/>
    <w:rsid w:val="00297B22"/>
    <w:pPr>
      <w:spacing w:after="0" w:line="240" w:lineRule="auto"/>
      <w:ind w:left="851"/>
    </w:pPr>
    <w:rPr>
      <w:sz w:val="24"/>
      <w:lang w:val="en-AU"/>
    </w:rPr>
  </w:style>
  <w:style w:type="character" w:customStyle="1" w:styleId="Nagwek4Znak">
    <w:name w:val="Nagłówek 4 Znak"/>
    <w:basedOn w:val="Domylnaczcionkaakapitu"/>
    <w:link w:val="Nagwek4"/>
    <w:uiPriority w:val="9"/>
    <w:rsid w:val="00BC609D"/>
    <w:rPr>
      <w:rFonts w:ascii="Calibri" w:eastAsiaTheme="majorEastAsia" w:hAnsi="Calibri" w:cstheme="majorBidi"/>
      <w:b/>
      <w:iCs/>
      <w:noProof/>
    </w:rPr>
  </w:style>
  <w:style w:type="table" w:styleId="Tabela-Siatka">
    <w:name w:val="Table Grid"/>
    <w:basedOn w:val="Standardowy"/>
    <w:uiPriority w:val="39"/>
    <w:rsid w:val="0090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
    <w:name w:val="Grid Table 1 Light"/>
    <w:basedOn w:val="Standardowy"/>
    <w:uiPriority w:val="46"/>
    <w:rsid w:val="009079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907991"/>
    <w:rPr>
      <w:b/>
      <w:bCs/>
    </w:rPr>
  </w:style>
  <w:style w:type="paragraph" w:styleId="Legenda">
    <w:name w:val="caption"/>
    <w:basedOn w:val="Normalny"/>
    <w:next w:val="Normalny"/>
    <w:autoRedefine/>
    <w:uiPriority w:val="35"/>
    <w:unhideWhenUsed/>
    <w:qFormat/>
    <w:rsid w:val="0058138C"/>
    <w:pPr>
      <w:keepNext/>
      <w:tabs>
        <w:tab w:val="left" w:pos="1349"/>
      </w:tabs>
      <w:spacing w:after="0" w:line="240" w:lineRule="auto"/>
    </w:pPr>
    <w:rPr>
      <w:b/>
      <w:iCs/>
      <w:szCs w:val="18"/>
    </w:rPr>
  </w:style>
  <w:style w:type="paragraph" w:styleId="Spisilustracji">
    <w:name w:val="table of figures"/>
    <w:basedOn w:val="Normalny"/>
    <w:next w:val="Normalny"/>
    <w:uiPriority w:val="99"/>
    <w:unhideWhenUsed/>
    <w:rsid w:val="005C2114"/>
    <w:pPr>
      <w:spacing w:after="0"/>
    </w:pPr>
  </w:style>
  <w:style w:type="character" w:styleId="Odwoaniedokomentarza">
    <w:name w:val="annotation reference"/>
    <w:basedOn w:val="Domylnaczcionkaakapitu"/>
    <w:uiPriority w:val="99"/>
    <w:semiHidden/>
    <w:unhideWhenUsed/>
    <w:rsid w:val="009B2EB4"/>
    <w:rPr>
      <w:sz w:val="16"/>
      <w:szCs w:val="16"/>
    </w:rPr>
  </w:style>
  <w:style w:type="paragraph" w:styleId="Tekstkomentarza">
    <w:name w:val="annotation text"/>
    <w:basedOn w:val="Normalny"/>
    <w:link w:val="TekstkomentarzaZnak"/>
    <w:uiPriority w:val="99"/>
    <w:unhideWhenUsed/>
    <w:rsid w:val="009B2EB4"/>
    <w:pPr>
      <w:spacing w:line="240" w:lineRule="auto"/>
    </w:pPr>
    <w:rPr>
      <w:sz w:val="20"/>
      <w:szCs w:val="20"/>
    </w:rPr>
  </w:style>
  <w:style w:type="character" w:customStyle="1" w:styleId="TekstkomentarzaZnak">
    <w:name w:val="Tekst komentarza Znak"/>
    <w:basedOn w:val="Domylnaczcionkaakapitu"/>
    <w:link w:val="Tekstkomentarza"/>
    <w:uiPriority w:val="99"/>
    <w:rsid w:val="009B2EB4"/>
    <w:rPr>
      <w:sz w:val="20"/>
      <w:szCs w:val="20"/>
      <w:lang w:val="en-AU"/>
    </w:rPr>
  </w:style>
  <w:style w:type="paragraph" w:styleId="Tematkomentarza">
    <w:name w:val="annotation subject"/>
    <w:basedOn w:val="Tekstkomentarza"/>
    <w:next w:val="Tekstkomentarza"/>
    <w:link w:val="TematkomentarzaZnak"/>
    <w:uiPriority w:val="99"/>
    <w:semiHidden/>
    <w:unhideWhenUsed/>
    <w:rsid w:val="009B2EB4"/>
    <w:rPr>
      <w:b/>
      <w:bCs/>
    </w:rPr>
  </w:style>
  <w:style w:type="character" w:customStyle="1" w:styleId="TematkomentarzaZnak">
    <w:name w:val="Temat komentarza Znak"/>
    <w:basedOn w:val="TekstkomentarzaZnak"/>
    <w:link w:val="Tematkomentarza"/>
    <w:uiPriority w:val="99"/>
    <w:semiHidden/>
    <w:rsid w:val="009B2EB4"/>
    <w:rPr>
      <w:b/>
      <w:bCs/>
      <w:sz w:val="20"/>
      <w:szCs w:val="20"/>
      <w:lang w:val="en-AU"/>
    </w:rPr>
  </w:style>
  <w:style w:type="paragraph" w:customStyle="1" w:styleId="elementgraficznytabela">
    <w:name w:val="element graficzny / tabela"/>
    <w:basedOn w:val="Normalny"/>
    <w:next w:val="podpiselementu"/>
    <w:link w:val="elementgraficznytabelaZnak"/>
    <w:qFormat/>
    <w:rsid w:val="00247043"/>
    <w:pPr>
      <w:keepNext/>
      <w:spacing w:before="0" w:after="0"/>
    </w:pPr>
    <w:rPr>
      <w:noProof/>
    </w:rPr>
  </w:style>
  <w:style w:type="paragraph" w:customStyle="1" w:styleId="podpiselementu">
    <w:name w:val="podpis elementu"/>
    <w:basedOn w:val="Normalny"/>
    <w:next w:val="Normalny"/>
    <w:link w:val="podpiselementuZnak"/>
    <w:qFormat/>
    <w:rsid w:val="00247043"/>
    <w:pPr>
      <w:spacing w:before="0"/>
    </w:pPr>
    <w:rPr>
      <w:rFonts w:ascii="Calibri Light" w:hAnsi="Calibri Light"/>
    </w:rPr>
  </w:style>
  <w:style w:type="character" w:customStyle="1" w:styleId="elementgraficznytabelaZnak">
    <w:name w:val="element graficzny / tabela Znak"/>
    <w:basedOn w:val="Domylnaczcionkaakapitu"/>
    <w:link w:val="elementgraficznytabela"/>
    <w:rsid w:val="00247043"/>
    <w:rPr>
      <w:noProof/>
    </w:rPr>
  </w:style>
  <w:style w:type="character" w:customStyle="1" w:styleId="podpiselementuZnak">
    <w:name w:val="podpis elementu Znak"/>
    <w:basedOn w:val="elementgraficznytabelaZnak"/>
    <w:link w:val="podpiselementu"/>
    <w:rsid w:val="00247043"/>
    <w:rPr>
      <w:rFonts w:ascii="Calibri Light" w:hAnsi="Calibri Light"/>
      <w:noProof/>
    </w:rPr>
  </w:style>
  <w:style w:type="character" w:styleId="Odwoaniedelikatne">
    <w:name w:val="Subtle Reference"/>
    <w:basedOn w:val="Domylnaczcionkaakapitu"/>
    <w:uiPriority w:val="31"/>
    <w:qFormat/>
    <w:rsid w:val="00E40A73"/>
    <w:rPr>
      <w:smallCaps/>
      <w:color w:val="5A5A5A" w:themeColor="text1" w:themeTint="A5"/>
    </w:rPr>
  </w:style>
  <w:style w:type="character" w:styleId="Nierozpoznanawzmianka">
    <w:name w:val="Unresolved Mention"/>
    <w:basedOn w:val="Domylnaczcionkaakapitu"/>
    <w:uiPriority w:val="99"/>
    <w:semiHidden/>
    <w:unhideWhenUsed/>
    <w:rsid w:val="008E7925"/>
    <w:rPr>
      <w:color w:val="605E5C"/>
      <w:shd w:val="clear" w:color="auto" w:fill="E1DFDD"/>
    </w:rPr>
  </w:style>
  <w:style w:type="paragraph" w:customStyle="1" w:styleId="metryczka">
    <w:name w:val="metryczka"/>
    <w:basedOn w:val="Normalny"/>
    <w:link w:val="metryczkaZnak"/>
    <w:qFormat/>
    <w:rsid w:val="009E4CBF"/>
  </w:style>
  <w:style w:type="character" w:customStyle="1" w:styleId="A3">
    <w:name w:val="A3"/>
    <w:uiPriority w:val="99"/>
    <w:rsid w:val="008A1ECB"/>
    <w:rPr>
      <w:rFonts w:cs="Cambria"/>
      <w:color w:val="000000"/>
      <w:sz w:val="20"/>
      <w:szCs w:val="20"/>
    </w:rPr>
  </w:style>
  <w:style w:type="character" w:customStyle="1" w:styleId="metryczkaZnak">
    <w:name w:val="metryczka Znak"/>
    <w:basedOn w:val="elementgraficznytabelaZnak"/>
    <w:link w:val="metryczka"/>
    <w:rsid w:val="009E4CBF"/>
    <w:rPr>
      <w:noProof/>
      <w:sz w:val="24"/>
      <w:lang w:val="en-AU"/>
    </w:rPr>
  </w:style>
  <w:style w:type="table" w:customStyle="1" w:styleId="CWD">
    <w:name w:val="CWD"/>
    <w:basedOn w:val="Standardowy"/>
    <w:uiPriority w:val="99"/>
    <w:rsid w:val="00564F8A"/>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b/>
      </w:rPr>
      <w:tblPr/>
      <w:tcPr>
        <w:shd w:val="clear" w:color="auto" w:fill="70AD47" w:themeFill="accent6"/>
      </w:tcPr>
    </w:tblStylePr>
    <w:tblStylePr w:type="firstCol">
      <w:pPr>
        <w:jc w:val="left"/>
      </w:pPr>
      <w:rPr>
        <w:b/>
      </w:rPr>
      <w:tblPr/>
      <w:tcPr>
        <w:shd w:val="clear" w:color="auto" w:fill="D9D9D9" w:themeFill="background1" w:themeFillShade="D9"/>
      </w:tcPr>
    </w:tblStylePr>
  </w:style>
  <w:style w:type="paragraph" w:styleId="Mapadokumentu">
    <w:name w:val="Document Map"/>
    <w:basedOn w:val="Normalny"/>
    <w:link w:val="MapadokumentuZnak"/>
    <w:uiPriority w:val="99"/>
    <w:unhideWhenUsed/>
    <w:rsid w:val="00564F8A"/>
    <w:pPr>
      <w:spacing w:before="0" w:after="0" w:line="240" w:lineRule="auto"/>
    </w:pPr>
    <w:rPr>
      <w:rFonts w:ascii="Tahoma" w:eastAsiaTheme="minorEastAsia" w:hAnsi="Tahoma" w:cs="Tahoma"/>
      <w:sz w:val="16"/>
      <w:szCs w:val="16"/>
      <w:lang w:eastAsia="pl-PL"/>
    </w:rPr>
  </w:style>
  <w:style w:type="character" w:customStyle="1" w:styleId="MapadokumentuZnak">
    <w:name w:val="Mapa dokumentu Znak"/>
    <w:basedOn w:val="Domylnaczcionkaakapitu"/>
    <w:link w:val="Mapadokumentu"/>
    <w:uiPriority w:val="99"/>
    <w:rsid w:val="00564F8A"/>
    <w:rPr>
      <w:rFonts w:ascii="Tahoma" w:eastAsiaTheme="minorEastAsia" w:hAnsi="Tahoma" w:cs="Tahoma"/>
      <w:sz w:val="16"/>
      <w:szCs w:val="16"/>
      <w:lang w:eastAsia="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1E7F14"/>
    <w:rPr>
      <w:noProof/>
    </w:rPr>
  </w:style>
  <w:style w:type="paragraph" w:customStyle="1" w:styleId="Punktorp1">
    <w:name w:val="Punktor_p1"/>
    <w:basedOn w:val="Akapitzlist"/>
    <w:link w:val="Punktorp1Znak"/>
    <w:qFormat/>
    <w:rsid w:val="009A7088"/>
    <w:pPr>
      <w:numPr>
        <w:numId w:val="0"/>
      </w:numPr>
      <w:jc w:val="both"/>
    </w:pPr>
    <w:rPr>
      <w:rFonts w:ascii="Tahoma" w:hAnsi="Tahoma"/>
      <w:noProof w:val="0"/>
      <w:color w:val="000000" w:themeColor="text1"/>
    </w:rPr>
  </w:style>
  <w:style w:type="character" w:customStyle="1" w:styleId="Punktorp1Znak">
    <w:name w:val="Punktor_p1 Znak"/>
    <w:basedOn w:val="Domylnaczcionkaakapitu"/>
    <w:link w:val="Punktorp1"/>
    <w:rsid w:val="009A7088"/>
    <w:rPr>
      <w:rFonts w:ascii="Tahoma" w:hAnsi="Tahoma"/>
      <w:color w:val="000000" w:themeColor="text1"/>
    </w:rPr>
  </w:style>
  <w:style w:type="paragraph" w:styleId="Tekstprzypisukocowego">
    <w:name w:val="endnote text"/>
    <w:basedOn w:val="Normalny"/>
    <w:link w:val="TekstprzypisukocowegoZnak"/>
    <w:unhideWhenUsed/>
    <w:rsid w:val="00D8212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D82123"/>
    <w:rPr>
      <w:sz w:val="20"/>
      <w:szCs w:val="20"/>
    </w:rPr>
  </w:style>
  <w:style w:type="character" w:styleId="Odwoanieprzypisukocowego">
    <w:name w:val="endnote reference"/>
    <w:basedOn w:val="Domylnaczcionkaakapitu"/>
    <w:unhideWhenUsed/>
    <w:rsid w:val="00D82123"/>
    <w:rPr>
      <w:vertAlign w:val="superscript"/>
    </w:rPr>
  </w:style>
  <w:style w:type="character" w:customStyle="1" w:styleId="markedcontent">
    <w:name w:val="markedcontent"/>
    <w:basedOn w:val="Domylnaczcionkaakapitu"/>
    <w:rsid w:val="005E2AA2"/>
  </w:style>
  <w:style w:type="paragraph" w:customStyle="1" w:styleId="Default">
    <w:name w:val="Default"/>
    <w:link w:val="DefaultZnak"/>
    <w:rsid w:val="00812BE3"/>
    <w:pPr>
      <w:autoSpaceDE w:val="0"/>
      <w:autoSpaceDN w:val="0"/>
      <w:adjustRightInd w:val="0"/>
      <w:spacing w:after="0" w:line="240" w:lineRule="auto"/>
    </w:pPr>
    <w:rPr>
      <w:rFonts w:ascii="Calibri" w:hAnsi="Calibri" w:cs="Calibri"/>
      <w:color w:val="000000"/>
      <w:sz w:val="24"/>
      <w:szCs w:val="24"/>
    </w:rPr>
  </w:style>
  <w:style w:type="paragraph" w:customStyle="1" w:styleId="wypunktowanie1">
    <w:name w:val="wypunktowanie1"/>
    <w:basedOn w:val="Normalny"/>
    <w:link w:val="wypunktowanie1Znak"/>
    <w:qFormat/>
    <w:rsid w:val="00160EA0"/>
    <w:pPr>
      <w:numPr>
        <w:numId w:val="5"/>
      </w:numPr>
      <w:spacing w:before="0" w:after="0" w:line="240" w:lineRule="auto"/>
      <w:ind w:left="851" w:hanging="284"/>
      <w:jc w:val="both"/>
    </w:pPr>
    <w:rPr>
      <w:rFonts w:ascii="Tahoma" w:eastAsia="Times New Roman" w:hAnsi="Tahoma" w:cs="Times New Roman"/>
      <w:color w:val="000000" w:themeColor="text1"/>
      <w:szCs w:val="24"/>
      <w:lang w:eastAsia="pl-PL"/>
    </w:rPr>
  </w:style>
  <w:style w:type="character" w:customStyle="1" w:styleId="wypunktowanie1Znak">
    <w:name w:val="wypunktowanie1 Znak"/>
    <w:basedOn w:val="Domylnaczcionkaakapitu"/>
    <w:link w:val="wypunktowanie1"/>
    <w:rsid w:val="00160EA0"/>
    <w:rPr>
      <w:rFonts w:ascii="Tahoma" w:eastAsia="Times New Roman" w:hAnsi="Tahoma" w:cs="Times New Roman"/>
      <w:color w:val="000000" w:themeColor="text1"/>
      <w:szCs w:val="24"/>
      <w:lang w:eastAsia="pl-PL"/>
    </w:rPr>
  </w:style>
  <w:style w:type="paragraph" w:customStyle="1" w:styleId="Punktorp2">
    <w:name w:val="Punktor_p2"/>
    <w:basedOn w:val="Normalny"/>
    <w:link w:val="Punktorp2Znak"/>
    <w:qFormat/>
    <w:rsid w:val="00160EA0"/>
    <w:pPr>
      <w:numPr>
        <w:numId w:val="6"/>
      </w:numPr>
      <w:spacing w:before="0" w:after="0" w:line="240" w:lineRule="auto"/>
      <w:contextualSpacing/>
      <w:jc w:val="both"/>
    </w:pPr>
    <w:rPr>
      <w:rFonts w:ascii="Tahoma" w:eastAsia="Times New Roman" w:hAnsi="Tahoma" w:cs="Times New Roman"/>
      <w:color w:val="000000" w:themeColor="text1"/>
      <w:szCs w:val="24"/>
      <w:lang w:eastAsia="pl-PL"/>
    </w:rPr>
  </w:style>
  <w:style w:type="character" w:customStyle="1" w:styleId="Punktorp2Znak">
    <w:name w:val="Punktor_p2 Znak"/>
    <w:basedOn w:val="Domylnaczcionkaakapitu"/>
    <w:link w:val="Punktorp2"/>
    <w:rsid w:val="00160EA0"/>
    <w:rPr>
      <w:rFonts w:ascii="Tahoma" w:eastAsia="Times New Roman" w:hAnsi="Tahoma" w:cs="Times New Roman"/>
      <w:color w:val="000000" w:themeColor="text1"/>
      <w:szCs w:val="24"/>
      <w:lang w:eastAsia="pl-PL"/>
    </w:rPr>
  </w:style>
  <w:style w:type="character" w:customStyle="1" w:styleId="DefaultZnak">
    <w:name w:val="Default Znak"/>
    <w:link w:val="Default"/>
    <w:rsid w:val="0093503D"/>
    <w:rPr>
      <w:rFonts w:ascii="Calibri" w:hAnsi="Calibri" w:cs="Calibri"/>
      <w:color w:val="000000"/>
      <w:sz w:val="24"/>
      <w:szCs w:val="24"/>
    </w:rPr>
  </w:style>
  <w:style w:type="table" w:styleId="Siatkatabelijasna">
    <w:name w:val="Grid Table Light"/>
    <w:basedOn w:val="Standardowy"/>
    <w:uiPriority w:val="40"/>
    <w:rsid w:val="008371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1">
    <w:name w:val="Plain Table 1"/>
    <w:basedOn w:val="Standardowy"/>
    <w:uiPriority w:val="41"/>
    <w:rsid w:val="008371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6">
    <w:name w:val="Grid Table 5 Dark Accent 6"/>
    <w:basedOn w:val="Standardowy"/>
    <w:uiPriority w:val="50"/>
    <w:rsid w:val="008371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akcent6">
    <w:name w:val="Grid Table 6 Colorful Accent 6"/>
    <w:basedOn w:val="Standardowy"/>
    <w:uiPriority w:val="51"/>
    <w:rsid w:val="0083717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2akcent6">
    <w:name w:val="Grid Table 2 Accent 6"/>
    <w:basedOn w:val="Standardowy"/>
    <w:uiPriority w:val="47"/>
    <w:rsid w:val="0083717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akcent6">
    <w:name w:val="List Table 3 Accent 6"/>
    <w:basedOn w:val="Standardowy"/>
    <w:uiPriority w:val="48"/>
    <w:rsid w:val="0083717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normal">
    <w:name w:val="- normal"/>
    <w:basedOn w:val="Normalny"/>
    <w:link w:val="-normalZnak"/>
    <w:qFormat/>
    <w:rsid w:val="00015D1A"/>
    <w:pPr>
      <w:numPr>
        <w:numId w:val="9"/>
      </w:numPr>
      <w:spacing w:before="0" w:after="0" w:line="288" w:lineRule="auto"/>
      <w:ind w:left="284"/>
      <w:jc w:val="both"/>
    </w:pPr>
    <w:rPr>
      <w:rFonts w:ascii="Lato" w:eastAsia="Times New Roman" w:hAnsi="Lato" w:cs="Times New Roman"/>
      <w:lang w:eastAsia="pl-PL"/>
    </w:rPr>
  </w:style>
  <w:style w:type="character" w:customStyle="1" w:styleId="-normalZnak">
    <w:name w:val="- normal Znak"/>
    <w:basedOn w:val="Domylnaczcionkaakapitu"/>
    <w:link w:val="-normal"/>
    <w:rsid w:val="00015D1A"/>
    <w:rPr>
      <w:rFonts w:ascii="Lato" w:eastAsia="Times New Roman" w:hAnsi="Lato" w:cs="Times New Roman"/>
      <w:lang w:eastAsia="pl-PL"/>
    </w:rPr>
  </w:style>
  <w:style w:type="paragraph" w:customStyle="1" w:styleId="TableParagraph">
    <w:name w:val="Table Paragraph"/>
    <w:basedOn w:val="Normalny"/>
    <w:uiPriority w:val="1"/>
    <w:qFormat/>
    <w:rsid w:val="00F16AB2"/>
    <w:pPr>
      <w:widowControl w:val="0"/>
      <w:autoSpaceDE w:val="0"/>
      <w:autoSpaceDN w:val="0"/>
      <w:spacing w:before="0" w:after="0" w:line="240" w:lineRule="auto"/>
    </w:pPr>
    <w:rPr>
      <w:rFonts w:ascii="Calibri" w:eastAsia="Calibri" w:hAnsi="Calibri" w:cs="Calibri"/>
    </w:rPr>
  </w:style>
  <w:style w:type="table" w:customStyle="1" w:styleId="TableNormal">
    <w:name w:val="Table Normal"/>
    <w:uiPriority w:val="2"/>
    <w:semiHidden/>
    <w:unhideWhenUsed/>
    <w:qFormat/>
    <w:rsid w:val="00F16A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agwek6Znak">
    <w:name w:val="Nagłówek 6 Znak"/>
    <w:basedOn w:val="Domylnaczcionkaakapitu"/>
    <w:link w:val="Nagwek6"/>
    <w:uiPriority w:val="9"/>
    <w:semiHidden/>
    <w:rsid w:val="002907FC"/>
    <w:rPr>
      <w:rFonts w:asciiTheme="majorHAnsi" w:eastAsiaTheme="majorEastAsia" w:hAnsiTheme="majorHAnsi" w:cstheme="majorBidi"/>
      <w:color w:val="1F3763" w:themeColor="accent1" w:themeShade="7F"/>
    </w:rPr>
  </w:style>
  <w:style w:type="character" w:customStyle="1" w:styleId="highlight">
    <w:name w:val="highlight"/>
    <w:basedOn w:val="Domylnaczcionkaakapitu"/>
    <w:rsid w:val="007453D2"/>
  </w:style>
  <w:style w:type="paragraph" w:customStyle="1" w:styleId="rdo">
    <w:name w:val="Źródło"/>
    <w:basedOn w:val="Wykazrde"/>
    <w:next w:val="Normalny"/>
    <w:qFormat/>
    <w:rsid w:val="00625ABB"/>
    <w:pPr>
      <w:spacing w:before="0" w:after="240" w:line="240" w:lineRule="auto"/>
      <w:ind w:left="0" w:firstLine="0"/>
      <w:contextualSpacing/>
      <w:jc w:val="both"/>
    </w:pPr>
    <w:rPr>
      <w:rFonts w:ascii="Tahoma" w:hAnsi="Tahoma"/>
      <w:i/>
      <w:color w:val="000000" w:themeColor="text1"/>
      <w:szCs w:val="16"/>
    </w:rPr>
  </w:style>
  <w:style w:type="paragraph" w:customStyle="1" w:styleId="tabelanr">
    <w:name w:val="tabela nr"/>
    <w:basedOn w:val="Normalny"/>
    <w:link w:val="tabelanrZnak"/>
    <w:qFormat/>
    <w:rsid w:val="00625ABB"/>
    <w:pPr>
      <w:keepNext/>
      <w:spacing w:before="240" w:after="40" w:line="240" w:lineRule="auto"/>
    </w:pPr>
    <w:rPr>
      <w:rFonts w:ascii="Lato" w:eastAsia="Calibri" w:hAnsi="Lato" w:cs="Times New Roman"/>
      <w:b/>
      <w:iCs/>
      <w:sz w:val="20"/>
      <w:szCs w:val="20"/>
    </w:rPr>
  </w:style>
  <w:style w:type="character" w:customStyle="1" w:styleId="tabelanrZnak">
    <w:name w:val="tabela nr Znak"/>
    <w:link w:val="tabelanr"/>
    <w:rsid w:val="00625ABB"/>
    <w:rPr>
      <w:rFonts w:ascii="Lato" w:eastAsia="Calibri" w:hAnsi="Lato" w:cs="Times New Roman"/>
      <w:b/>
      <w:iCs/>
      <w:sz w:val="20"/>
      <w:szCs w:val="20"/>
    </w:rPr>
  </w:style>
  <w:style w:type="paragraph" w:styleId="Wykazrde">
    <w:name w:val="table of authorities"/>
    <w:basedOn w:val="Normalny"/>
    <w:next w:val="Normalny"/>
    <w:uiPriority w:val="99"/>
    <w:semiHidden/>
    <w:unhideWhenUsed/>
    <w:rsid w:val="00625ABB"/>
    <w:pPr>
      <w:spacing w:after="0"/>
      <w:ind w:left="220" w:hanging="220"/>
    </w:pPr>
  </w:style>
  <w:style w:type="character" w:styleId="Odwoanieintensywne">
    <w:name w:val="Intense Reference"/>
    <w:basedOn w:val="Domylnaczcionkaakapitu"/>
    <w:uiPriority w:val="32"/>
    <w:qFormat/>
    <w:rsid w:val="004A1106"/>
    <w:rPr>
      <w:b/>
      <w:bCs/>
      <w:smallCaps/>
      <w:color w:val="4472C4" w:themeColor="accent1"/>
      <w:spacing w:val="5"/>
    </w:rPr>
  </w:style>
  <w:style w:type="paragraph" w:styleId="NormalnyWeb">
    <w:name w:val="Normal (Web)"/>
    <w:basedOn w:val="Normalny"/>
    <w:uiPriority w:val="99"/>
    <w:semiHidden/>
    <w:unhideWhenUsed/>
    <w:rsid w:val="0079499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rsid w:val="00ED7751"/>
    <w:rPr>
      <w:rFonts w:asciiTheme="majorHAnsi" w:eastAsiaTheme="majorEastAsia" w:hAnsiTheme="majorHAnsi" w:cstheme="majorBidi"/>
      <w:color w:val="272727" w:themeColor="text1" w:themeTint="D8"/>
      <w:sz w:val="21"/>
      <w:szCs w:val="21"/>
    </w:rPr>
  </w:style>
  <w:style w:type="paragraph" w:customStyle="1" w:styleId="SW1Nagwek">
    <w:name w:val="SW 1_Nagłówek"/>
    <w:basedOn w:val="Nagwek1"/>
    <w:next w:val="Normalny"/>
    <w:rsid w:val="00ED7751"/>
    <w:pPr>
      <w:keepLines w:val="0"/>
      <w:numPr>
        <w:numId w:val="13"/>
      </w:numPr>
      <w:shd w:val="clear" w:color="auto" w:fill="E6E6E6"/>
      <w:tabs>
        <w:tab w:val="clear" w:pos="2576"/>
      </w:tabs>
      <w:spacing w:before="480" w:line="240" w:lineRule="auto"/>
      <w:contextualSpacing/>
    </w:pPr>
    <w:rPr>
      <w:rFonts w:ascii="Lato" w:eastAsia="Times New Roman" w:hAnsi="Lato" w:cs="Times New Roman"/>
      <w:bCs/>
      <w:noProof w:val="0"/>
      <w:color w:val="000000"/>
      <w:kern w:val="32"/>
      <w:lang w:val="x-none" w:eastAsia="x-none"/>
      <w14:textFill>
        <w14:solidFill>
          <w14:srgbClr w14:val="000000">
            <w14:lumMod w14:val="50000"/>
          </w14:srgbClr>
        </w14:solidFill>
      </w14:textFill>
    </w:rPr>
  </w:style>
  <w:style w:type="paragraph" w:customStyle="1" w:styleId="SW2Nagwek">
    <w:name w:val="SW 2_Nagłówek"/>
    <w:basedOn w:val="Nagwek2"/>
    <w:next w:val="Normalny"/>
    <w:rsid w:val="00ED7751"/>
    <w:pPr>
      <w:keepLines w:val="0"/>
      <w:numPr>
        <w:numId w:val="13"/>
      </w:numPr>
      <w:spacing w:before="360" w:line="240" w:lineRule="auto"/>
      <w:contextualSpacing/>
    </w:pPr>
    <w:rPr>
      <w:rFonts w:ascii="Lato" w:eastAsia="Times New Roman" w:hAnsi="Lato" w:cs="Times New Roman"/>
      <w:iCs/>
      <w:noProof w:val="0"/>
      <w:sz w:val="26"/>
      <w:szCs w:val="28"/>
      <w:lang w:val="x-none" w:eastAsia="x-none"/>
    </w:rPr>
  </w:style>
  <w:style w:type="paragraph" w:customStyle="1" w:styleId="SW4Nagwek">
    <w:name w:val="SW 4_Nagłówek"/>
    <w:basedOn w:val="Nagwek4"/>
    <w:next w:val="Normalny"/>
    <w:rsid w:val="00ED7751"/>
    <w:pPr>
      <w:keepLines w:val="0"/>
      <w:numPr>
        <w:numId w:val="13"/>
      </w:numPr>
      <w:spacing w:before="240" w:after="120" w:line="240" w:lineRule="auto"/>
      <w:contextualSpacing/>
    </w:pPr>
    <w:rPr>
      <w:rFonts w:ascii="Lato" w:eastAsia="Times New Roman" w:hAnsi="Lato" w:cs="Times New Roman"/>
      <w:bCs/>
      <w:i/>
      <w:iCs w:val="0"/>
      <w:noProof w:val="0"/>
      <w:szCs w:val="28"/>
      <w:lang w:val="x-none" w:eastAsia="x-none"/>
    </w:rPr>
  </w:style>
  <w:style w:type="paragraph" w:customStyle="1" w:styleId="SW3Nagowek">
    <w:name w:val="SW 3_Nagłowek"/>
    <w:basedOn w:val="Normalny"/>
    <w:next w:val="Normalny"/>
    <w:rsid w:val="00ED7751"/>
    <w:pPr>
      <w:keepNext/>
      <w:numPr>
        <w:ilvl w:val="2"/>
        <w:numId w:val="13"/>
      </w:numPr>
      <w:spacing w:before="360" w:line="240" w:lineRule="auto"/>
      <w:contextualSpacing/>
      <w:outlineLvl w:val="2"/>
    </w:pPr>
    <w:rPr>
      <w:rFonts w:ascii="Lato" w:eastAsia="Calibri" w:hAnsi="Lato" w:cs="Times New Roman"/>
      <w:b/>
      <w:bCs/>
      <w:sz w:val="24"/>
      <w:szCs w:val="26"/>
      <w:lang w:val="x-none" w:eastAsia="pl-PL"/>
    </w:rPr>
  </w:style>
  <w:style w:type="character" w:customStyle="1" w:styleId="x4k7w5x">
    <w:name w:val="x4k7w5x"/>
    <w:basedOn w:val="Domylnaczcionkaakapitu"/>
    <w:rsid w:val="009F523B"/>
  </w:style>
  <w:style w:type="paragraph" w:customStyle="1" w:styleId="spis-tytu">
    <w:name w:val="spis - tytuł"/>
    <w:basedOn w:val="Normalny"/>
    <w:link w:val="spis-tytuZnak"/>
    <w:qFormat/>
    <w:rsid w:val="00BE332C"/>
    <w:pPr>
      <w:spacing w:line="360" w:lineRule="auto"/>
      <w:jc w:val="both"/>
    </w:pPr>
    <w:rPr>
      <w:rFonts w:eastAsia="Times New Roman" w:cs="Times New Roman"/>
      <w:b/>
      <w:bCs/>
      <w:sz w:val="24"/>
      <w:szCs w:val="24"/>
    </w:rPr>
  </w:style>
  <w:style w:type="character" w:customStyle="1" w:styleId="spis-tytuZnak">
    <w:name w:val="spis - tytuł Znak"/>
    <w:basedOn w:val="Domylnaczcionkaakapitu"/>
    <w:link w:val="spis-tytu"/>
    <w:rsid w:val="00BE332C"/>
    <w:rPr>
      <w:rFonts w:eastAsia="Times New Roman" w:cs="Times New Roman"/>
      <w:b/>
      <w:bCs/>
      <w:sz w:val="24"/>
      <w:szCs w:val="24"/>
    </w:rPr>
  </w:style>
  <w:style w:type="paragraph" w:styleId="Tekstpodstawowy">
    <w:name w:val="Body Text"/>
    <w:basedOn w:val="Normalny"/>
    <w:link w:val="TekstpodstawowyZnak"/>
    <w:uiPriority w:val="1"/>
    <w:qFormat/>
    <w:rsid w:val="00151D97"/>
    <w:pPr>
      <w:widowControl w:val="0"/>
      <w:spacing w:before="0" w:after="0" w:line="240" w:lineRule="auto"/>
      <w:ind w:left="218"/>
    </w:pPr>
    <w:rPr>
      <w:rFonts w:ascii="Calibri" w:eastAsia="Calibri" w:hAnsi="Calibri" w:cs="Times New Roman"/>
      <w:b/>
      <w:i/>
      <w:lang w:val="en-US"/>
    </w:rPr>
  </w:style>
  <w:style w:type="character" w:customStyle="1" w:styleId="TekstpodstawowyZnak">
    <w:name w:val="Tekst podstawowy Znak"/>
    <w:basedOn w:val="Domylnaczcionkaakapitu"/>
    <w:link w:val="Tekstpodstawowy"/>
    <w:uiPriority w:val="1"/>
    <w:rsid w:val="00151D97"/>
    <w:rPr>
      <w:rFonts w:ascii="Calibri" w:eastAsia="Calibri" w:hAnsi="Calibri" w:cs="Times New Roman"/>
      <w:b/>
      <w:i/>
      <w:lang w:val="en-US"/>
    </w:rPr>
  </w:style>
  <w:style w:type="paragraph" w:customStyle="1" w:styleId="Paragraf">
    <w:name w:val="Paragraf"/>
    <w:basedOn w:val="Normalny"/>
    <w:qFormat/>
    <w:rsid w:val="00953A1C"/>
    <w:pPr>
      <w:numPr>
        <w:numId w:val="15"/>
      </w:numPr>
      <w:spacing w:before="240" w:line="240" w:lineRule="auto"/>
      <w:jc w:val="center"/>
    </w:pPr>
    <w:rPr>
      <w:rFonts w:ascii="Arial" w:eastAsia="Times New Roman" w:hAnsi="Arial" w:cs="Arial"/>
      <w:b/>
      <w:sz w:val="24"/>
      <w:szCs w:val="24"/>
      <w:lang w:eastAsia="pl-PL"/>
    </w:rPr>
  </w:style>
  <w:style w:type="paragraph" w:customStyle="1" w:styleId="Ustp0">
    <w:name w:val="Ustęp0"/>
    <w:basedOn w:val="Normalny"/>
    <w:qFormat/>
    <w:rsid w:val="00953A1C"/>
    <w:pPr>
      <w:numPr>
        <w:ilvl w:val="1"/>
        <w:numId w:val="15"/>
      </w:numPr>
      <w:spacing w:before="60" w:after="0" w:line="240" w:lineRule="auto"/>
      <w:jc w:val="both"/>
    </w:pPr>
    <w:rPr>
      <w:rFonts w:ascii="Times New Roman" w:eastAsia="Times New Roman" w:hAnsi="Times New Roman" w:cs="Times New Roman"/>
      <w:sz w:val="26"/>
      <w:szCs w:val="20"/>
      <w:lang w:eastAsia="pl-PL"/>
    </w:rPr>
  </w:style>
  <w:style w:type="paragraph" w:customStyle="1" w:styleId="Ustp">
    <w:name w:val="Ustęp"/>
    <w:basedOn w:val="Normalny"/>
    <w:qFormat/>
    <w:rsid w:val="00953A1C"/>
    <w:pPr>
      <w:numPr>
        <w:ilvl w:val="2"/>
        <w:numId w:val="15"/>
      </w:numPr>
      <w:spacing w:before="60" w:after="0" w:line="240" w:lineRule="auto"/>
      <w:jc w:val="both"/>
    </w:pPr>
    <w:rPr>
      <w:rFonts w:ascii="Times New Roman" w:eastAsia="Times New Roman" w:hAnsi="Times New Roman" w:cs="Times New Roman"/>
      <w:sz w:val="26"/>
      <w:szCs w:val="20"/>
      <w:lang w:eastAsia="pl-PL"/>
    </w:rPr>
  </w:style>
  <w:style w:type="paragraph" w:customStyle="1" w:styleId="Punkt">
    <w:name w:val="Punkt"/>
    <w:basedOn w:val="Normalny"/>
    <w:qFormat/>
    <w:rsid w:val="00953A1C"/>
    <w:pPr>
      <w:numPr>
        <w:ilvl w:val="3"/>
        <w:numId w:val="15"/>
      </w:numPr>
      <w:spacing w:before="0" w:after="0" w:line="240" w:lineRule="auto"/>
      <w:jc w:val="both"/>
    </w:pPr>
    <w:rPr>
      <w:rFonts w:ascii="Times New Roman" w:eastAsia="Times New Roman" w:hAnsi="Times New Roman" w:cs="Times New Roman"/>
      <w:sz w:val="26"/>
      <w:szCs w:val="20"/>
      <w:lang w:eastAsia="pl-PL"/>
    </w:rPr>
  </w:style>
  <w:style w:type="paragraph" w:customStyle="1" w:styleId="Litera">
    <w:name w:val="Litera"/>
    <w:basedOn w:val="Normalny"/>
    <w:qFormat/>
    <w:rsid w:val="00953A1C"/>
    <w:pPr>
      <w:numPr>
        <w:ilvl w:val="5"/>
        <w:numId w:val="15"/>
      </w:numPr>
      <w:spacing w:before="0" w:after="0" w:line="240" w:lineRule="auto"/>
      <w:jc w:val="both"/>
    </w:pPr>
    <w:rPr>
      <w:rFonts w:ascii="Times New Roman" w:eastAsia="Times New Roman" w:hAnsi="Times New Roman" w:cs="Times New Roman"/>
      <w:sz w:val="26"/>
      <w:szCs w:val="20"/>
      <w:lang w:eastAsia="pl-PL"/>
    </w:rPr>
  </w:style>
  <w:style w:type="paragraph" w:customStyle="1" w:styleId="Zdanie">
    <w:name w:val="Zdanie"/>
    <w:basedOn w:val="Normalny"/>
    <w:qFormat/>
    <w:rsid w:val="00953A1C"/>
    <w:pPr>
      <w:numPr>
        <w:ilvl w:val="7"/>
        <w:numId w:val="15"/>
      </w:numPr>
      <w:spacing w:before="0" w:after="0" w:line="240" w:lineRule="auto"/>
      <w:jc w:val="both"/>
    </w:pPr>
    <w:rPr>
      <w:rFonts w:ascii="Times New Roman" w:eastAsia="Times New Roman" w:hAnsi="Times New Roman" w:cs="Times New Roman"/>
      <w:sz w:val="26"/>
      <w:szCs w:val="20"/>
      <w:lang w:eastAsia="pl-PL"/>
    </w:rPr>
  </w:style>
  <w:style w:type="paragraph" w:styleId="Poprawka">
    <w:name w:val="Revision"/>
    <w:hidden/>
    <w:uiPriority w:val="99"/>
    <w:semiHidden/>
    <w:rsid w:val="00DE274F"/>
    <w:pPr>
      <w:spacing w:after="0" w:line="240" w:lineRule="auto"/>
    </w:pPr>
  </w:style>
  <w:style w:type="character" w:customStyle="1" w:styleId="text-format-content">
    <w:name w:val="text-format-content"/>
    <w:basedOn w:val="Domylnaczcionkaakapitu"/>
    <w:rsid w:val="003051E9"/>
  </w:style>
  <w:style w:type="table" w:customStyle="1" w:styleId="Tabelasiatki1jasna1">
    <w:name w:val="Tabela siatki 1 — jasna1"/>
    <w:basedOn w:val="Standardowy"/>
    <w:uiPriority w:val="46"/>
    <w:rsid w:val="00B755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1">
    <w:name w:val="Nierozpoznana wzmianka1"/>
    <w:basedOn w:val="Domylnaczcionkaakapitu"/>
    <w:uiPriority w:val="99"/>
    <w:semiHidden/>
    <w:unhideWhenUsed/>
    <w:rsid w:val="00B755B9"/>
    <w:rPr>
      <w:color w:val="605E5C"/>
      <w:shd w:val="clear" w:color="auto" w:fill="E1DFDD"/>
    </w:rPr>
  </w:style>
  <w:style w:type="table" w:customStyle="1" w:styleId="Siatkatabelijasna1">
    <w:name w:val="Siatka tabeli — jasna1"/>
    <w:basedOn w:val="Standardowy"/>
    <w:uiPriority w:val="40"/>
    <w:rsid w:val="00B755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1">
    <w:name w:val="Zwykła tabela 11"/>
    <w:basedOn w:val="Standardowy"/>
    <w:uiPriority w:val="41"/>
    <w:rsid w:val="00B755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61">
    <w:name w:val="Tabela siatki 5 — ciemna — akcent 61"/>
    <w:basedOn w:val="Standardowy"/>
    <w:uiPriority w:val="50"/>
    <w:rsid w:val="00B755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6kolorowaakcent61">
    <w:name w:val="Tabela siatki 6 — kolorowa — akcent 61"/>
    <w:basedOn w:val="Standardowy"/>
    <w:uiPriority w:val="51"/>
    <w:rsid w:val="00B755B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2akcent61">
    <w:name w:val="Tabela siatki 2 — akcent 61"/>
    <w:basedOn w:val="Standardowy"/>
    <w:uiPriority w:val="47"/>
    <w:rsid w:val="00B755B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B755B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kstdymka">
    <w:name w:val="Balloon Text"/>
    <w:basedOn w:val="Normalny"/>
    <w:link w:val="TekstdymkaZnak"/>
    <w:uiPriority w:val="99"/>
    <w:semiHidden/>
    <w:unhideWhenUsed/>
    <w:rsid w:val="00B755B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755B9"/>
    <w:rPr>
      <w:rFonts w:ascii="Segoe UI" w:hAnsi="Segoe UI" w:cs="Segoe UI"/>
      <w:sz w:val="18"/>
      <w:szCs w:val="18"/>
    </w:rPr>
  </w:style>
  <w:style w:type="character" w:customStyle="1" w:styleId="Tytu1">
    <w:name w:val="Tytuł1"/>
    <w:basedOn w:val="Domylnaczcionkaakapitu"/>
    <w:rsid w:val="00B755B9"/>
  </w:style>
  <w:style w:type="table" w:customStyle="1" w:styleId="redniecieniowanie1akcent11">
    <w:name w:val="Średnie cieniowanie 1 — akcent 11"/>
    <w:basedOn w:val="Standardowy"/>
    <w:uiPriority w:val="63"/>
    <w:rsid w:val="00C77B46"/>
    <w:pPr>
      <w:spacing w:after="0" w:line="240" w:lineRule="auto"/>
    </w:pPr>
    <w:rPr>
      <w:rFonts w:eastAsiaTheme="minorEastAsia"/>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customStyle="1" w:styleId="CWD1">
    <w:name w:val="CWD1"/>
    <w:basedOn w:val="Standardowy"/>
    <w:uiPriority w:val="99"/>
    <w:rsid w:val="00BE0C22"/>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b/>
      </w:rPr>
      <w:tblPr/>
      <w:tcPr>
        <w:shd w:val="clear" w:color="auto" w:fill="ED7D31" w:themeFill="accent2"/>
      </w:tcPr>
    </w:tblStylePr>
    <w:tblStylePr w:type="firstCol">
      <w:pPr>
        <w:jc w:val="left"/>
      </w:pPr>
      <w:rPr>
        <w:b/>
      </w:rPr>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148">
      <w:bodyDiv w:val="1"/>
      <w:marLeft w:val="0"/>
      <w:marRight w:val="0"/>
      <w:marTop w:val="0"/>
      <w:marBottom w:val="0"/>
      <w:divBdr>
        <w:top w:val="none" w:sz="0" w:space="0" w:color="auto"/>
        <w:left w:val="none" w:sz="0" w:space="0" w:color="auto"/>
        <w:bottom w:val="none" w:sz="0" w:space="0" w:color="auto"/>
        <w:right w:val="none" w:sz="0" w:space="0" w:color="auto"/>
      </w:divBdr>
    </w:div>
    <w:div w:id="24986896">
      <w:bodyDiv w:val="1"/>
      <w:marLeft w:val="0"/>
      <w:marRight w:val="0"/>
      <w:marTop w:val="0"/>
      <w:marBottom w:val="0"/>
      <w:divBdr>
        <w:top w:val="none" w:sz="0" w:space="0" w:color="auto"/>
        <w:left w:val="none" w:sz="0" w:space="0" w:color="auto"/>
        <w:bottom w:val="none" w:sz="0" w:space="0" w:color="auto"/>
        <w:right w:val="none" w:sz="0" w:space="0" w:color="auto"/>
      </w:divBdr>
    </w:div>
    <w:div w:id="114296199">
      <w:bodyDiv w:val="1"/>
      <w:marLeft w:val="0"/>
      <w:marRight w:val="0"/>
      <w:marTop w:val="0"/>
      <w:marBottom w:val="0"/>
      <w:divBdr>
        <w:top w:val="none" w:sz="0" w:space="0" w:color="auto"/>
        <w:left w:val="none" w:sz="0" w:space="0" w:color="auto"/>
        <w:bottom w:val="none" w:sz="0" w:space="0" w:color="auto"/>
        <w:right w:val="none" w:sz="0" w:space="0" w:color="auto"/>
      </w:divBdr>
      <w:divsChild>
        <w:div w:id="696547146">
          <w:marLeft w:val="0"/>
          <w:marRight w:val="0"/>
          <w:marTop w:val="300"/>
          <w:marBottom w:val="0"/>
          <w:divBdr>
            <w:top w:val="none" w:sz="0" w:space="0" w:color="auto"/>
            <w:left w:val="none" w:sz="0" w:space="0" w:color="auto"/>
            <w:bottom w:val="none" w:sz="0" w:space="0" w:color="auto"/>
            <w:right w:val="none" w:sz="0" w:space="0" w:color="auto"/>
          </w:divBdr>
        </w:div>
        <w:div w:id="1710716006">
          <w:marLeft w:val="0"/>
          <w:marRight w:val="0"/>
          <w:marTop w:val="75"/>
          <w:marBottom w:val="0"/>
          <w:divBdr>
            <w:top w:val="none" w:sz="0" w:space="0" w:color="auto"/>
            <w:left w:val="none" w:sz="0" w:space="0" w:color="auto"/>
            <w:bottom w:val="none" w:sz="0" w:space="0" w:color="auto"/>
            <w:right w:val="none" w:sz="0" w:space="0" w:color="auto"/>
          </w:divBdr>
          <w:divsChild>
            <w:div w:id="16182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167">
      <w:bodyDiv w:val="1"/>
      <w:marLeft w:val="0"/>
      <w:marRight w:val="0"/>
      <w:marTop w:val="0"/>
      <w:marBottom w:val="0"/>
      <w:divBdr>
        <w:top w:val="none" w:sz="0" w:space="0" w:color="auto"/>
        <w:left w:val="none" w:sz="0" w:space="0" w:color="auto"/>
        <w:bottom w:val="none" w:sz="0" w:space="0" w:color="auto"/>
        <w:right w:val="none" w:sz="0" w:space="0" w:color="auto"/>
      </w:divBdr>
    </w:div>
    <w:div w:id="223444421">
      <w:bodyDiv w:val="1"/>
      <w:marLeft w:val="0"/>
      <w:marRight w:val="0"/>
      <w:marTop w:val="0"/>
      <w:marBottom w:val="0"/>
      <w:divBdr>
        <w:top w:val="none" w:sz="0" w:space="0" w:color="auto"/>
        <w:left w:val="none" w:sz="0" w:space="0" w:color="auto"/>
        <w:bottom w:val="none" w:sz="0" w:space="0" w:color="auto"/>
        <w:right w:val="none" w:sz="0" w:space="0" w:color="auto"/>
      </w:divBdr>
    </w:div>
    <w:div w:id="273754009">
      <w:bodyDiv w:val="1"/>
      <w:marLeft w:val="0"/>
      <w:marRight w:val="0"/>
      <w:marTop w:val="0"/>
      <w:marBottom w:val="0"/>
      <w:divBdr>
        <w:top w:val="none" w:sz="0" w:space="0" w:color="auto"/>
        <w:left w:val="none" w:sz="0" w:space="0" w:color="auto"/>
        <w:bottom w:val="none" w:sz="0" w:space="0" w:color="auto"/>
        <w:right w:val="none" w:sz="0" w:space="0" w:color="auto"/>
      </w:divBdr>
    </w:div>
    <w:div w:id="285241700">
      <w:bodyDiv w:val="1"/>
      <w:marLeft w:val="0"/>
      <w:marRight w:val="0"/>
      <w:marTop w:val="0"/>
      <w:marBottom w:val="0"/>
      <w:divBdr>
        <w:top w:val="none" w:sz="0" w:space="0" w:color="auto"/>
        <w:left w:val="none" w:sz="0" w:space="0" w:color="auto"/>
        <w:bottom w:val="none" w:sz="0" w:space="0" w:color="auto"/>
        <w:right w:val="none" w:sz="0" w:space="0" w:color="auto"/>
      </w:divBdr>
    </w:div>
    <w:div w:id="320548319">
      <w:bodyDiv w:val="1"/>
      <w:marLeft w:val="0"/>
      <w:marRight w:val="0"/>
      <w:marTop w:val="0"/>
      <w:marBottom w:val="0"/>
      <w:divBdr>
        <w:top w:val="none" w:sz="0" w:space="0" w:color="auto"/>
        <w:left w:val="none" w:sz="0" w:space="0" w:color="auto"/>
        <w:bottom w:val="none" w:sz="0" w:space="0" w:color="auto"/>
        <w:right w:val="none" w:sz="0" w:space="0" w:color="auto"/>
      </w:divBdr>
    </w:div>
    <w:div w:id="492767570">
      <w:bodyDiv w:val="1"/>
      <w:marLeft w:val="0"/>
      <w:marRight w:val="0"/>
      <w:marTop w:val="0"/>
      <w:marBottom w:val="0"/>
      <w:divBdr>
        <w:top w:val="none" w:sz="0" w:space="0" w:color="auto"/>
        <w:left w:val="none" w:sz="0" w:space="0" w:color="auto"/>
        <w:bottom w:val="none" w:sz="0" w:space="0" w:color="auto"/>
        <w:right w:val="none" w:sz="0" w:space="0" w:color="auto"/>
      </w:divBdr>
    </w:div>
    <w:div w:id="514619090">
      <w:bodyDiv w:val="1"/>
      <w:marLeft w:val="0"/>
      <w:marRight w:val="0"/>
      <w:marTop w:val="0"/>
      <w:marBottom w:val="0"/>
      <w:divBdr>
        <w:top w:val="none" w:sz="0" w:space="0" w:color="auto"/>
        <w:left w:val="none" w:sz="0" w:space="0" w:color="auto"/>
        <w:bottom w:val="none" w:sz="0" w:space="0" w:color="auto"/>
        <w:right w:val="none" w:sz="0" w:space="0" w:color="auto"/>
      </w:divBdr>
    </w:div>
    <w:div w:id="582765233">
      <w:bodyDiv w:val="1"/>
      <w:marLeft w:val="0"/>
      <w:marRight w:val="0"/>
      <w:marTop w:val="0"/>
      <w:marBottom w:val="0"/>
      <w:divBdr>
        <w:top w:val="none" w:sz="0" w:space="0" w:color="auto"/>
        <w:left w:val="none" w:sz="0" w:space="0" w:color="auto"/>
        <w:bottom w:val="none" w:sz="0" w:space="0" w:color="auto"/>
        <w:right w:val="none" w:sz="0" w:space="0" w:color="auto"/>
      </w:divBdr>
    </w:div>
    <w:div w:id="624623849">
      <w:bodyDiv w:val="1"/>
      <w:marLeft w:val="0"/>
      <w:marRight w:val="0"/>
      <w:marTop w:val="0"/>
      <w:marBottom w:val="0"/>
      <w:divBdr>
        <w:top w:val="none" w:sz="0" w:space="0" w:color="auto"/>
        <w:left w:val="none" w:sz="0" w:space="0" w:color="auto"/>
        <w:bottom w:val="none" w:sz="0" w:space="0" w:color="auto"/>
        <w:right w:val="none" w:sz="0" w:space="0" w:color="auto"/>
      </w:divBdr>
    </w:div>
    <w:div w:id="676201125">
      <w:bodyDiv w:val="1"/>
      <w:marLeft w:val="0"/>
      <w:marRight w:val="0"/>
      <w:marTop w:val="0"/>
      <w:marBottom w:val="0"/>
      <w:divBdr>
        <w:top w:val="none" w:sz="0" w:space="0" w:color="auto"/>
        <w:left w:val="none" w:sz="0" w:space="0" w:color="auto"/>
        <w:bottom w:val="none" w:sz="0" w:space="0" w:color="auto"/>
        <w:right w:val="none" w:sz="0" w:space="0" w:color="auto"/>
      </w:divBdr>
      <w:divsChild>
        <w:div w:id="1714116929">
          <w:marLeft w:val="360"/>
          <w:marRight w:val="0"/>
          <w:marTop w:val="0"/>
          <w:marBottom w:val="0"/>
          <w:divBdr>
            <w:top w:val="none" w:sz="0" w:space="0" w:color="auto"/>
            <w:left w:val="none" w:sz="0" w:space="0" w:color="auto"/>
            <w:bottom w:val="none" w:sz="0" w:space="0" w:color="auto"/>
            <w:right w:val="none" w:sz="0" w:space="0" w:color="auto"/>
          </w:divBdr>
        </w:div>
        <w:div w:id="1046373189">
          <w:marLeft w:val="360"/>
          <w:marRight w:val="0"/>
          <w:marTop w:val="0"/>
          <w:marBottom w:val="0"/>
          <w:divBdr>
            <w:top w:val="none" w:sz="0" w:space="0" w:color="auto"/>
            <w:left w:val="none" w:sz="0" w:space="0" w:color="auto"/>
            <w:bottom w:val="none" w:sz="0" w:space="0" w:color="auto"/>
            <w:right w:val="none" w:sz="0" w:space="0" w:color="auto"/>
          </w:divBdr>
        </w:div>
        <w:div w:id="1411074005">
          <w:marLeft w:val="1080"/>
          <w:marRight w:val="0"/>
          <w:marTop w:val="0"/>
          <w:marBottom w:val="0"/>
          <w:divBdr>
            <w:top w:val="none" w:sz="0" w:space="0" w:color="auto"/>
            <w:left w:val="none" w:sz="0" w:space="0" w:color="auto"/>
            <w:bottom w:val="none" w:sz="0" w:space="0" w:color="auto"/>
            <w:right w:val="none" w:sz="0" w:space="0" w:color="auto"/>
          </w:divBdr>
        </w:div>
        <w:div w:id="640573245">
          <w:marLeft w:val="1080"/>
          <w:marRight w:val="0"/>
          <w:marTop w:val="0"/>
          <w:marBottom w:val="0"/>
          <w:divBdr>
            <w:top w:val="none" w:sz="0" w:space="0" w:color="auto"/>
            <w:left w:val="none" w:sz="0" w:space="0" w:color="auto"/>
            <w:bottom w:val="none" w:sz="0" w:space="0" w:color="auto"/>
            <w:right w:val="none" w:sz="0" w:space="0" w:color="auto"/>
          </w:divBdr>
        </w:div>
        <w:div w:id="1243566334">
          <w:marLeft w:val="360"/>
          <w:marRight w:val="0"/>
          <w:marTop w:val="0"/>
          <w:marBottom w:val="0"/>
          <w:divBdr>
            <w:top w:val="none" w:sz="0" w:space="0" w:color="auto"/>
            <w:left w:val="none" w:sz="0" w:space="0" w:color="auto"/>
            <w:bottom w:val="none" w:sz="0" w:space="0" w:color="auto"/>
            <w:right w:val="none" w:sz="0" w:space="0" w:color="auto"/>
          </w:divBdr>
        </w:div>
        <w:div w:id="1805153508">
          <w:marLeft w:val="360"/>
          <w:marRight w:val="0"/>
          <w:marTop w:val="0"/>
          <w:marBottom w:val="0"/>
          <w:divBdr>
            <w:top w:val="none" w:sz="0" w:space="0" w:color="auto"/>
            <w:left w:val="none" w:sz="0" w:space="0" w:color="auto"/>
            <w:bottom w:val="none" w:sz="0" w:space="0" w:color="auto"/>
            <w:right w:val="none" w:sz="0" w:space="0" w:color="auto"/>
          </w:divBdr>
        </w:div>
        <w:div w:id="1457017620">
          <w:marLeft w:val="1080"/>
          <w:marRight w:val="0"/>
          <w:marTop w:val="0"/>
          <w:marBottom w:val="0"/>
          <w:divBdr>
            <w:top w:val="none" w:sz="0" w:space="0" w:color="auto"/>
            <w:left w:val="none" w:sz="0" w:space="0" w:color="auto"/>
            <w:bottom w:val="none" w:sz="0" w:space="0" w:color="auto"/>
            <w:right w:val="none" w:sz="0" w:space="0" w:color="auto"/>
          </w:divBdr>
        </w:div>
        <w:div w:id="1682005247">
          <w:marLeft w:val="1080"/>
          <w:marRight w:val="0"/>
          <w:marTop w:val="0"/>
          <w:marBottom w:val="0"/>
          <w:divBdr>
            <w:top w:val="none" w:sz="0" w:space="0" w:color="auto"/>
            <w:left w:val="none" w:sz="0" w:space="0" w:color="auto"/>
            <w:bottom w:val="none" w:sz="0" w:space="0" w:color="auto"/>
            <w:right w:val="none" w:sz="0" w:space="0" w:color="auto"/>
          </w:divBdr>
        </w:div>
        <w:div w:id="2145156205">
          <w:marLeft w:val="1080"/>
          <w:marRight w:val="0"/>
          <w:marTop w:val="0"/>
          <w:marBottom w:val="0"/>
          <w:divBdr>
            <w:top w:val="none" w:sz="0" w:space="0" w:color="auto"/>
            <w:left w:val="none" w:sz="0" w:space="0" w:color="auto"/>
            <w:bottom w:val="none" w:sz="0" w:space="0" w:color="auto"/>
            <w:right w:val="none" w:sz="0" w:space="0" w:color="auto"/>
          </w:divBdr>
        </w:div>
        <w:div w:id="136453710">
          <w:marLeft w:val="547"/>
          <w:marRight w:val="0"/>
          <w:marTop w:val="0"/>
          <w:marBottom w:val="0"/>
          <w:divBdr>
            <w:top w:val="none" w:sz="0" w:space="0" w:color="auto"/>
            <w:left w:val="none" w:sz="0" w:space="0" w:color="auto"/>
            <w:bottom w:val="none" w:sz="0" w:space="0" w:color="auto"/>
            <w:right w:val="none" w:sz="0" w:space="0" w:color="auto"/>
          </w:divBdr>
        </w:div>
      </w:divsChild>
    </w:div>
    <w:div w:id="701174923">
      <w:bodyDiv w:val="1"/>
      <w:marLeft w:val="0"/>
      <w:marRight w:val="0"/>
      <w:marTop w:val="0"/>
      <w:marBottom w:val="0"/>
      <w:divBdr>
        <w:top w:val="none" w:sz="0" w:space="0" w:color="auto"/>
        <w:left w:val="none" w:sz="0" w:space="0" w:color="auto"/>
        <w:bottom w:val="none" w:sz="0" w:space="0" w:color="auto"/>
        <w:right w:val="none" w:sz="0" w:space="0" w:color="auto"/>
      </w:divBdr>
    </w:div>
    <w:div w:id="876502282">
      <w:bodyDiv w:val="1"/>
      <w:marLeft w:val="0"/>
      <w:marRight w:val="0"/>
      <w:marTop w:val="0"/>
      <w:marBottom w:val="0"/>
      <w:divBdr>
        <w:top w:val="none" w:sz="0" w:space="0" w:color="auto"/>
        <w:left w:val="none" w:sz="0" w:space="0" w:color="auto"/>
        <w:bottom w:val="none" w:sz="0" w:space="0" w:color="auto"/>
        <w:right w:val="none" w:sz="0" w:space="0" w:color="auto"/>
      </w:divBdr>
    </w:div>
    <w:div w:id="934358578">
      <w:bodyDiv w:val="1"/>
      <w:marLeft w:val="0"/>
      <w:marRight w:val="0"/>
      <w:marTop w:val="0"/>
      <w:marBottom w:val="0"/>
      <w:divBdr>
        <w:top w:val="none" w:sz="0" w:space="0" w:color="auto"/>
        <w:left w:val="none" w:sz="0" w:space="0" w:color="auto"/>
        <w:bottom w:val="none" w:sz="0" w:space="0" w:color="auto"/>
        <w:right w:val="none" w:sz="0" w:space="0" w:color="auto"/>
      </w:divBdr>
    </w:div>
    <w:div w:id="943003737">
      <w:bodyDiv w:val="1"/>
      <w:marLeft w:val="0"/>
      <w:marRight w:val="0"/>
      <w:marTop w:val="0"/>
      <w:marBottom w:val="0"/>
      <w:divBdr>
        <w:top w:val="none" w:sz="0" w:space="0" w:color="auto"/>
        <w:left w:val="none" w:sz="0" w:space="0" w:color="auto"/>
        <w:bottom w:val="none" w:sz="0" w:space="0" w:color="auto"/>
        <w:right w:val="none" w:sz="0" w:space="0" w:color="auto"/>
      </w:divBdr>
      <w:divsChild>
        <w:div w:id="638925252">
          <w:marLeft w:val="0"/>
          <w:marRight w:val="0"/>
          <w:marTop w:val="0"/>
          <w:marBottom w:val="0"/>
          <w:divBdr>
            <w:top w:val="none" w:sz="0" w:space="0" w:color="auto"/>
            <w:left w:val="none" w:sz="0" w:space="0" w:color="auto"/>
            <w:bottom w:val="none" w:sz="0" w:space="0" w:color="auto"/>
            <w:right w:val="none" w:sz="0" w:space="0" w:color="auto"/>
          </w:divBdr>
        </w:div>
      </w:divsChild>
    </w:div>
    <w:div w:id="965355949">
      <w:bodyDiv w:val="1"/>
      <w:marLeft w:val="0"/>
      <w:marRight w:val="0"/>
      <w:marTop w:val="0"/>
      <w:marBottom w:val="0"/>
      <w:divBdr>
        <w:top w:val="none" w:sz="0" w:space="0" w:color="auto"/>
        <w:left w:val="none" w:sz="0" w:space="0" w:color="auto"/>
        <w:bottom w:val="none" w:sz="0" w:space="0" w:color="auto"/>
        <w:right w:val="none" w:sz="0" w:space="0" w:color="auto"/>
      </w:divBdr>
    </w:div>
    <w:div w:id="978534024">
      <w:bodyDiv w:val="1"/>
      <w:marLeft w:val="0"/>
      <w:marRight w:val="0"/>
      <w:marTop w:val="0"/>
      <w:marBottom w:val="0"/>
      <w:divBdr>
        <w:top w:val="none" w:sz="0" w:space="0" w:color="auto"/>
        <w:left w:val="none" w:sz="0" w:space="0" w:color="auto"/>
        <w:bottom w:val="none" w:sz="0" w:space="0" w:color="auto"/>
        <w:right w:val="none" w:sz="0" w:space="0" w:color="auto"/>
      </w:divBdr>
    </w:div>
    <w:div w:id="1068305768">
      <w:bodyDiv w:val="1"/>
      <w:marLeft w:val="0"/>
      <w:marRight w:val="0"/>
      <w:marTop w:val="0"/>
      <w:marBottom w:val="0"/>
      <w:divBdr>
        <w:top w:val="none" w:sz="0" w:space="0" w:color="auto"/>
        <w:left w:val="none" w:sz="0" w:space="0" w:color="auto"/>
        <w:bottom w:val="none" w:sz="0" w:space="0" w:color="auto"/>
        <w:right w:val="none" w:sz="0" w:space="0" w:color="auto"/>
      </w:divBdr>
    </w:div>
    <w:div w:id="1091971629">
      <w:bodyDiv w:val="1"/>
      <w:marLeft w:val="0"/>
      <w:marRight w:val="0"/>
      <w:marTop w:val="0"/>
      <w:marBottom w:val="0"/>
      <w:divBdr>
        <w:top w:val="none" w:sz="0" w:space="0" w:color="auto"/>
        <w:left w:val="none" w:sz="0" w:space="0" w:color="auto"/>
        <w:bottom w:val="none" w:sz="0" w:space="0" w:color="auto"/>
        <w:right w:val="none" w:sz="0" w:space="0" w:color="auto"/>
      </w:divBdr>
    </w:div>
    <w:div w:id="1106999908">
      <w:bodyDiv w:val="1"/>
      <w:marLeft w:val="0"/>
      <w:marRight w:val="0"/>
      <w:marTop w:val="0"/>
      <w:marBottom w:val="0"/>
      <w:divBdr>
        <w:top w:val="none" w:sz="0" w:space="0" w:color="auto"/>
        <w:left w:val="none" w:sz="0" w:space="0" w:color="auto"/>
        <w:bottom w:val="none" w:sz="0" w:space="0" w:color="auto"/>
        <w:right w:val="none" w:sz="0" w:space="0" w:color="auto"/>
      </w:divBdr>
    </w:div>
    <w:div w:id="1149397968">
      <w:bodyDiv w:val="1"/>
      <w:marLeft w:val="0"/>
      <w:marRight w:val="0"/>
      <w:marTop w:val="0"/>
      <w:marBottom w:val="0"/>
      <w:divBdr>
        <w:top w:val="none" w:sz="0" w:space="0" w:color="auto"/>
        <w:left w:val="none" w:sz="0" w:space="0" w:color="auto"/>
        <w:bottom w:val="none" w:sz="0" w:space="0" w:color="auto"/>
        <w:right w:val="none" w:sz="0" w:space="0" w:color="auto"/>
      </w:divBdr>
    </w:div>
    <w:div w:id="1233194422">
      <w:bodyDiv w:val="1"/>
      <w:marLeft w:val="0"/>
      <w:marRight w:val="0"/>
      <w:marTop w:val="0"/>
      <w:marBottom w:val="0"/>
      <w:divBdr>
        <w:top w:val="none" w:sz="0" w:space="0" w:color="auto"/>
        <w:left w:val="none" w:sz="0" w:space="0" w:color="auto"/>
        <w:bottom w:val="none" w:sz="0" w:space="0" w:color="auto"/>
        <w:right w:val="none" w:sz="0" w:space="0" w:color="auto"/>
      </w:divBdr>
    </w:div>
    <w:div w:id="1237665750">
      <w:bodyDiv w:val="1"/>
      <w:marLeft w:val="0"/>
      <w:marRight w:val="0"/>
      <w:marTop w:val="0"/>
      <w:marBottom w:val="0"/>
      <w:divBdr>
        <w:top w:val="none" w:sz="0" w:space="0" w:color="auto"/>
        <w:left w:val="none" w:sz="0" w:space="0" w:color="auto"/>
        <w:bottom w:val="none" w:sz="0" w:space="0" w:color="auto"/>
        <w:right w:val="none" w:sz="0" w:space="0" w:color="auto"/>
      </w:divBdr>
    </w:div>
    <w:div w:id="1286814003">
      <w:bodyDiv w:val="1"/>
      <w:marLeft w:val="0"/>
      <w:marRight w:val="0"/>
      <w:marTop w:val="0"/>
      <w:marBottom w:val="0"/>
      <w:divBdr>
        <w:top w:val="none" w:sz="0" w:space="0" w:color="auto"/>
        <w:left w:val="none" w:sz="0" w:space="0" w:color="auto"/>
        <w:bottom w:val="none" w:sz="0" w:space="0" w:color="auto"/>
        <w:right w:val="none" w:sz="0" w:space="0" w:color="auto"/>
      </w:divBdr>
    </w:div>
    <w:div w:id="1317875237">
      <w:bodyDiv w:val="1"/>
      <w:marLeft w:val="0"/>
      <w:marRight w:val="0"/>
      <w:marTop w:val="0"/>
      <w:marBottom w:val="0"/>
      <w:divBdr>
        <w:top w:val="none" w:sz="0" w:space="0" w:color="auto"/>
        <w:left w:val="none" w:sz="0" w:space="0" w:color="auto"/>
        <w:bottom w:val="none" w:sz="0" w:space="0" w:color="auto"/>
        <w:right w:val="none" w:sz="0" w:space="0" w:color="auto"/>
      </w:divBdr>
    </w:div>
    <w:div w:id="1511915894">
      <w:bodyDiv w:val="1"/>
      <w:marLeft w:val="0"/>
      <w:marRight w:val="0"/>
      <w:marTop w:val="0"/>
      <w:marBottom w:val="0"/>
      <w:divBdr>
        <w:top w:val="none" w:sz="0" w:space="0" w:color="auto"/>
        <w:left w:val="none" w:sz="0" w:space="0" w:color="auto"/>
        <w:bottom w:val="none" w:sz="0" w:space="0" w:color="auto"/>
        <w:right w:val="none" w:sz="0" w:space="0" w:color="auto"/>
      </w:divBdr>
    </w:div>
    <w:div w:id="1548493825">
      <w:bodyDiv w:val="1"/>
      <w:marLeft w:val="0"/>
      <w:marRight w:val="0"/>
      <w:marTop w:val="0"/>
      <w:marBottom w:val="0"/>
      <w:divBdr>
        <w:top w:val="none" w:sz="0" w:space="0" w:color="auto"/>
        <w:left w:val="none" w:sz="0" w:space="0" w:color="auto"/>
        <w:bottom w:val="none" w:sz="0" w:space="0" w:color="auto"/>
        <w:right w:val="none" w:sz="0" w:space="0" w:color="auto"/>
      </w:divBdr>
    </w:div>
    <w:div w:id="1579708509">
      <w:bodyDiv w:val="1"/>
      <w:marLeft w:val="0"/>
      <w:marRight w:val="0"/>
      <w:marTop w:val="0"/>
      <w:marBottom w:val="0"/>
      <w:divBdr>
        <w:top w:val="none" w:sz="0" w:space="0" w:color="auto"/>
        <w:left w:val="none" w:sz="0" w:space="0" w:color="auto"/>
        <w:bottom w:val="none" w:sz="0" w:space="0" w:color="auto"/>
        <w:right w:val="none" w:sz="0" w:space="0" w:color="auto"/>
      </w:divBdr>
    </w:div>
    <w:div w:id="1639144653">
      <w:bodyDiv w:val="1"/>
      <w:marLeft w:val="0"/>
      <w:marRight w:val="0"/>
      <w:marTop w:val="0"/>
      <w:marBottom w:val="0"/>
      <w:divBdr>
        <w:top w:val="none" w:sz="0" w:space="0" w:color="auto"/>
        <w:left w:val="none" w:sz="0" w:space="0" w:color="auto"/>
        <w:bottom w:val="none" w:sz="0" w:space="0" w:color="auto"/>
        <w:right w:val="none" w:sz="0" w:space="0" w:color="auto"/>
      </w:divBdr>
      <w:divsChild>
        <w:div w:id="1941794074">
          <w:marLeft w:val="547"/>
          <w:marRight w:val="0"/>
          <w:marTop w:val="0"/>
          <w:marBottom w:val="0"/>
          <w:divBdr>
            <w:top w:val="none" w:sz="0" w:space="0" w:color="auto"/>
            <w:left w:val="none" w:sz="0" w:space="0" w:color="auto"/>
            <w:bottom w:val="none" w:sz="0" w:space="0" w:color="auto"/>
            <w:right w:val="none" w:sz="0" w:space="0" w:color="auto"/>
          </w:divBdr>
        </w:div>
        <w:div w:id="1851674705">
          <w:marLeft w:val="547"/>
          <w:marRight w:val="0"/>
          <w:marTop w:val="0"/>
          <w:marBottom w:val="0"/>
          <w:divBdr>
            <w:top w:val="none" w:sz="0" w:space="0" w:color="auto"/>
            <w:left w:val="none" w:sz="0" w:space="0" w:color="auto"/>
            <w:bottom w:val="none" w:sz="0" w:space="0" w:color="auto"/>
            <w:right w:val="none" w:sz="0" w:space="0" w:color="auto"/>
          </w:divBdr>
        </w:div>
      </w:divsChild>
    </w:div>
    <w:div w:id="1658224105">
      <w:bodyDiv w:val="1"/>
      <w:marLeft w:val="0"/>
      <w:marRight w:val="0"/>
      <w:marTop w:val="0"/>
      <w:marBottom w:val="0"/>
      <w:divBdr>
        <w:top w:val="none" w:sz="0" w:space="0" w:color="auto"/>
        <w:left w:val="none" w:sz="0" w:space="0" w:color="auto"/>
        <w:bottom w:val="none" w:sz="0" w:space="0" w:color="auto"/>
        <w:right w:val="none" w:sz="0" w:space="0" w:color="auto"/>
      </w:divBdr>
    </w:div>
    <w:div w:id="1740859705">
      <w:bodyDiv w:val="1"/>
      <w:marLeft w:val="0"/>
      <w:marRight w:val="0"/>
      <w:marTop w:val="0"/>
      <w:marBottom w:val="0"/>
      <w:divBdr>
        <w:top w:val="none" w:sz="0" w:space="0" w:color="auto"/>
        <w:left w:val="none" w:sz="0" w:space="0" w:color="auto"/>
        <w:bottom w:val="none" w:sz="0" w:space="0" w:color="auto"/>
        <w:right w:val="none" w:sz="0" w:space="0" w:color="auto"/>
      </w:divBdr>
    </w:div>
    <w:div w:id="182230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microsoft.com/office/2007/relationships/diagramDrawing" Target="diagrams/drawing1.xml"/><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diagramLayout" Target="diagrams/layout5.xml"/><Relationship Id="rId68" Type="http://schemas.openxmlformats.org/officeDocument/2006/relationships/header" Target="header14.xml"/><Relationship Id="rId84" Type="http://schemas.openxmlformats.org/officeDocument/2006/relationships/footer" Target="footer14.xml"/><Relationship Id="rId89" Type="http://schemas.openxmlformats.org/officeDocument/2006/relationships/header" Target="header27.xml"/><Relationship Id="rId16" Type="http://schemas.openxmlformats.org/officeDocument/2006/relationships/image" Target="media/image6.png"/><Relationship Id="rId11" Type="http://schemas.openxmlformats.org/officeDocument/2006/relationships/image" Target="media/image1.jpg"/><Relationship Id="rId32" Type="http://schemas.microsoft.com/office/2007/relationships/hdphoto" Target="media/hdphoto1.wdp"/><Relationship Id="rId37"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1.xml"/><Relationship Id="rId74" Type="http://schemas.openxmlformats.org/officeDocument/2006/relationships/footer" Target="footer10.xml"/><Relationship Id="rId79" Type="http://schemas.openxmlformats.org/officeDocument/2006/relationships/footer" Target="footer12.xml"/><Relationship Id="rId102"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footer" Target="footer16.xml"/><Relationship Id="rId95" Type="http://schemas.openxmlformats.org/officeDocument/2006/relationships/header" Target="header31.xml"/><Relationship Id="rId22" Type="http://schemas.openxmlformats.org/officeDocument/2006/relationships/hyperlink" Target="https://www.lgdzpt.pl/wsparcie-przygotowawcze-2023-2027/" TargetMode="External"/><Relationship Id="rId27" Type="http://schemas.microsoft.com/office/2007/relationships/diagramDrawing" Target="diagrams/drawing2.xml"/><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diagramQuickStyle" Target="diagrams/quickStyle5.xml"/><Relationship Id="rId69" Type="http://schemas.openxmlformats.org/officeDocument/2006/relationships/footer" Target="footer8.xml"/><Relationship Id="rId80" Type="http://schemas.openxmlformats.org/officeDocument/2006/relationships/header" Target="header21.xml"/><Relationship Id="rId85" Type="http://schemas.openxmlformats.org/officeDocument/2006/relationships/header" Target="header24.xml"/><Relationship Id="rId12" Type="http://schemas.openxmlformats.org/officeDocument/2006/relationships/image" Target="media/image2.png"/><Relationship Id="rId17" Type="http://schemas.openxmlformats.org/officeDocument/2006/relationships/diagramData" Target="diagrams/data1.xml"/><Relationship Id="rId33" Type="http://schemas.openxmlformats.org/officeDocument/2006/relationships/header" Target="header1.xml"/><Relationship Id="rId38" Type="http://schemas.openxmlformats.org/officeDocument/2006/relationships/footer" Target="footer3.xml"/><Relationship Id="rId59" Type="http://schemas.openxmlformats.org/officeDocument/2006/relationships/footer" Target="footer6.xml"/><Relationship Id="rId103" Type="http://schemas.openxmlformats.org/officeDocument/2006/relationships/footer" Target="footer20.xml"/><Relationship Id="rId20" Type="http://schemas.openxmlformats.org/officeDocument/2006/relationships/diagramColors" Target="diagrams/colors1.xml"/><Relationship Id="rId41" Type="http://schemas.openxmlformats.org/officeDocument/2006/relationships/diagramQuickStyle" Target="diagrams/quickStyle3.xml"/><Relationship Id="rId54" Type="http://schemas.openxmlformats.org/officeDocument/2006/relationships/header" Target="header8.xml"/><Relationship Id="rId62" Type="http://schemas.openxmlformats.org/officeDocument/2006/relationships/diagramData" Target="diagrams/data5.xml"/><Relationship Id="rId70" Type="http://schemas.openxmlformats.org/officeDocument/2006/relationships/header" Target="header15.xml"/><Relationship Id="rId75" Type="http://schemas.openxmlformats.org/officeDocument/2006/relationships/header" Target="header18.xml"/><Relationship Id="rId83" Type="http://schemas.openxmlformats.org/officeDocument/2006/relationships/footer" Target="footer13.xml"/><Relationship Id="rId88" Type="http://schemas.openxmlformats.org/officeDocument/2006/relationships/header" Target="header26.xml"/><Relationship Id="rId91" Type="http://schemas.openxmlformats.org/officeDocument/2006/relationships/header" Target="header28.xml"/><Relationship Id="rId96"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footer" Target="footer2.xml"/><Relationship Id="rId49" Type="http://schemas.openxmlformats.org/officeDocument/2006/relationships/header" Target="header4.xm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diagramData" Target="diagrams/data4.xml"/><Relationship Id="rId52" Type="http://schemas.openxmlformats.org/officeDocument/2006/relationships/footer" Target="footer4.xml"/><Relationship Id="rId60" Type="http://schemas.openxmlformats.org/officeDocument/2006/relationships/header" Target="header12.xml"/><Relationship Id="rId65" Type="http://schemas.openxmlformats.org/officeDocument/2006/relationships/diagramColors" Target="diagrams/colors5.xml"/><Relationship Id="rId73" Type="http://schemas.openxmlformats.org/officeDocument/2006/relationships/header" Target="header17.xml"/><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footer" Target="footer15.xml"/><Relationship Id="rId94" Type="http://schemas.openxmlformats.org/officeDocument/2006/relationships/footer" Target="footer17.xml"/><Relationship Id="rId99" Type="http://schemas.openxmlformats.org/officeDocument/2006/relationships/footer" Target="footer19.xml"/><Relationship Id="rId101"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diagramData" Target="diagrams/data3.xml"/><Relationship Id="rId34" Type="http://schemas.openxmlformats.org/officeDocument/2006/relationships/header" Target="header2.xml"/><Relationship Id="rId50" Type="http://schemas.openxmlformats.org/officeDocument/2006/relationships/header" Target="header5.xml"/><Relationship Id="rId55" Type="http://schemas.openxmlformats.org/officeDocument/2006/relationships/header" Target="header9.xml"/><Relationship Id="rId76" Type="http://schemas.openxmlformats.org/officeDocument/2006/relationships/footer" Target="footer11.xml"/><Relationship Id="rId97" Type="http://schemas.openxmlformats.org/officeDocument/2006/relationships/footer" Target="footer18.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9.xml"/><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diagramLayout" Target="diagrams/layout2.xm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microsoft.com/office/2007/relationships/diagramDrawing" Target="diagrams/drawing5.xml"/><Relationship Id="rId87" Type="http://schemas.openxmlformats.org/officeDocument/2006/relationships/header" Target="header25.xml"/><Relationship Id="rId61" Type="http://schemas.openxmlformats.org/officeDocument/2006/relationships/footer" Target="footer7.xml"/><Relationship Id="rId82" Type="http://schemas.openxmlformats.org/officeDocument/2006/relationships/header" Target="header23.xml"/><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footer" Target="footer1.xml"/><Relationship Id="rId56" Type="http://schemas.openxmlformats.org/officeDocument/2006/relationships/footer" Target="footer5.xml"/><Relationship Id="rId77" Type="http://schemas.openxmlformats.org/officeDocument/2006/relationships/header" Target="header19.xml"/><Relationship Id="rId100" Type="http://schemas.openxmlformats.org/officeDocument/2006/relationships/header" Target="header34.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eader" Target="header16.xml"/><Relationship Id="rId93" Type="http://schemas.openxmlformats.org/officeDocument/2006/relationships/header" Target="header30.xml"/><Relationship Id="rId98"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diagramQuickStyle" Target="diagrams/quickStyle2.xml"/><Relationship Id="rId46" Type="http://schemas.openxmlformats.org/officeDocument/2006/relationships/diagramQuickStyle" Target="diagrams/quickStyle4.xml"/><Relationship Id="rId67" Type="http://schemas.openxmlformats.org/officeDocument/2006/relationships/header" Target="header1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ZMP\_CWD\szablony\CWD_raport_diagnostyczny_wzornik_WORD.dotx" TargetMode="External"/></Relationships>
</file>

<file path=word/diagrams/_rels/data3.xml.rels><?xml version="1.0" encoding="UTF-8" standalone="yes"?>
<Relationships xmlns="http://schemas.openxmlformats.org/package/2006/relationships"><Relationship Id="rId1" Type="http://schemas.openxmlformats.org/officeDocument/2006/relationships/image" Target="../media/image12.jpg"/></Relationships>
</file>

<file path=word/diagrams/_rels/data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12.jpg"/></Relationships>
</file>

<file path=word/diagrams/_rels/drawing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520EC-E393-4913-A044-FAB3BE11BADC}"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pl-PL"/>
        </a:p>
      </dgm:t>
    </dgm:pt>
    <dgm:pt modelId="{58B4BAA8-4BAE-42BE-BB28-C665B19C7C86}">
      <dgm:prSet phldrT="[Tekst]"/>
      <dgm:spPr/>
      <dgm:t>
        <a:bodyPr/>
        <a:lstStyle/>
        <a:p>
          <a:r>
            <a:rPr lang="pl-PL"/>
            <a:t>Inkluzyjność i otwartość</a:t>
          </a:r>
        </a:p>
      </dgm:t>
    </dgm:pt>
    <dgm:pt modelId="{D908FCB6-D019-4BBF-8119-A13DF5BE65A8}" type="parTrans" cxnId="{42BCB928-4AE2-42FF-8458-C4792A341FC2}">
      <dgm:prSet/>
      <dgm:spPr/>
      <dgm:t>
        <a:bodyPr/>
        <a:lstStyle/>
        <a:p>
          <a:endParaRPr lang="pl-PL"/>
        </a:p>
      </dgm:t>
    </dgm:pt>
    <dgm:pt modelId="{97AFAE53-83E8-417F-85F7-C9DFE7CE3DD1}" type="sibTrans" cxnId="{42BCB928-4AE2-42FF-8458-C4792A341FC2}">
      <dgm:prSet/>
      <dgm:spPr/>
      <dgm:t>
        <a:bodyPr/>
        <a:lstStyle/>
        <a:p>
          <a:endParaRPr lang="pl-PL"/>
        </a:p>
      </dgm:t>
    </dgm:pt>
    <dgm:pt modelId="{17E40D72-D7D8-43BD-8414-C2E0E3B40DCA}">
      <dgm:prSet phldrT="[Tekst]"/>
      <dgm:spPr/>
      <dgm:t>
        <a:bodyPr/>
        <a:lstStyle/>
        <a:p>
          <a:r>
            <a:rPr lang="pl-PL"/>
            <a:t> Zapewnienie dostępu do procesu wszystkim zainteresowanym mieszkańcom</a:t>
          </a:r>
        </a:p>
      </dgm:t>
    </dgm:pt>
    <dgm:pt modelId="{08259DBB-7134-4F82-8546-A8387A715FC2}" type="parTrans" cxnId="{9C691E08-CD9B-436A-B403-F0BF03B7EC6B}">
      <dgm:prSet/>
      <dgm:spPr/>
      <dgm:t>
        <a:bodyPr/>
        <a:lstStyle/>
        <a:p>
          <a:endParaRPr lang="pl-PL"/>
        </a:p>
      </dgm:t>
    </dgm:pt>
    <dgm:pt modelId="{311FDED3-9278-466C-BD8C-14FDAA9A41C4}" type="sibTrans" cxnId="{9C691E08-CD9B-436A-B403-F0BF03B7EC6B}">
      <dgm:prSet/>
      <dgm:spPr/>
      <dgm:t>
        <a:bodyPr/>
        <a:lstStyle/>
        <a:p>
          <a:endParaRPr lang="pl-PL"/>
        </a:p>
      </dgm:t>
    </dgm:pt>
    <dgm:pt modelId="{2F8A657A-F062-4D48-89A5-4A8314154F94}">
      <dgm:prSet phldrT="[Tekst]"/>
      <dgm:spPr/>
      <dgm:t>
        <a:bodyPr/>
        <a:lstStyle/>
        <a:p>
          <a:r>
            <a:rPr lang="pl-PL"/>
            <a:t>Transparentność i przejrzystość</a:t>
          </a:r>
        </a:p>
      </dgm:t>
    </dgm:pt>
    <dgm:pt modelId="{22EAB03F-501C-4DBE-96F6-7CB029D28D2A}" type="parTrans" cxnId="{CDC1531D-BC7F-4F55-8542-16A4B8DB6DEA}">
      <dgm:prSet/>
      <dgm:spPr/>
      <dgm:t>
        <a:bodyPr/>
        <a:lstStyle/>
        <a:p>
          <a:endParaRPr lang="pl-PL"/>
        </a:p>
      </dgm:t>
    </dgm:pt>
    <dgm:pt modelId="{4908DAF8-E4B4-4511-B08D-AE41ED673439}" type="sibTrans" cxnId="{CDC1531D-BC7F-4F55-8542-16A4B8DB6DEA}">
      <dgm:prSet/>
      <dgm:spPr/>
      <dgm:t>
        <a:bodyPr/>
        <a:lstStyle/>
        <a:p>
          <a:endParaRPr lang="pl-PL"/>
        </a:p>
      </dgm:t>
    </dgm:pt>
    <dgm:pt modelId="{0FEA8C5F-CD6B-4348-AF4A-84791405D59E}">
      <dgm:prSet phldrT="[Tekst]"/>
      <dgm:spPr/>
      <dgm:t>
        <a:bodyPr/>
        <a:lstStyle/>
        <a:p>
          <a:r>
            <a:rPr lang="pl-PL"/>
            <a:t> Tworzenie jasno określonych zasad, udostępnionych wszystkim zainteresowanym mieszkańcom</a:t>
          </a:r>
        </a:p>
      </dgm:t>
    </dgm:pt>
    <dgm:pt modelId="{251A056B-ED00-42B9-8F19-9FA91F365A75}" type="parTrans" cxnId="{346720EA-3281-4452-B08D-2A4C2D93203E}">
      <dgm:prSet/>
      <dgm:spPr/>
      <dgm:t>
        <a:bodyPr/>
        <a:lstStyle/>
        <a:p>
          <a:endParaRPr lang="pl-PL"/>
        </a:p>
      </dgm:t>
    </dgm:pt>
    <dgm:pt modelId="{C0AD37AF-532E-4105-AF00-FC5C32AA989F}" type="sibTrans" cxnId="{346720EA-3281-4452-B08D-2A4C2D93203E}">
      <dgm:prSet/>
      <dgm:spPr/>
      <dgm:t>
        <a:bodyPr/>
        <a:lstStyle/>
        <a:p>
          <a:endParaRPr lang="pl-PL"/>
        </a:p>
      </dgm:t>
    </dgm:pt>
    <dgm:pt modelId="{6125D961-6D91-415F-9F1B-60EF23B713A3}">
      <dgm:prSet phldrT="[Tekst]"/>
      <dgm:spPr/>
      <dgm:t>
        <a:bodyPr/>
        <a:lstStyle/>
        <a:p>
          <a:r>
            <a:rPr lang="pl-PL"/>
            <a:t>Otwartość</a:t>
          </a:r>
        </a:p>
      </dgm:t>
    </dgm:pt>
    <dgm:pt modelId="{33413543-0A4D-4550-A59A-5FD656AC1795}" type="parTrans" cxnId="{9C84D519-4937-4AB6-8E33-CB35B817E909}">
      <dgm:prSet/>
      <dgm:spPr/>
      <dgm:t>
        <a:bodyPr/>
        <a:lstStyle/>
        <a:p>
          <a:endParaRPr lang="pl-PL"/>
        </a:p>
      </dgm:t>
    </dgm:pt>
    <dgm:pt modelId="{4FB7A2A7-DCFC-406B-B96D-7E46BCC83362}" type="sibTrans" cxnId="{9C84D519-4937-4AB6-8E33-CB35B817E909}">
      <dgm:prSet/>
      <dgm:spPr/>
      <dgm:t>
        <a:bodyPr/>
        <a:lstStyle/>
        <a:p>
          <a:endParaRPr lang="pl-PL"/>
        </a:p>
      </dgm:t>
    </dgm:pt>
    <dgm:pt modelId="{B1A75487-BE6F-4F50-8E02-ABB4EE0A80FF}">
      <dgm:prSet phldrT="[Tekst]"/>
      <dgm:spPr/>
      <dgm:t>
        <a:bodyPr/>
        <a:lstStyle/>
        <a:p>
          <a:r>
            <a:rPr lang="pl-PL"/>
            <a:t> Poszukiwanie nowych metod i narzędzi, które mogłyby najlepiej odpowiadać na wyzwania i potrzeby mieszkańców</a:t>
          </a:r>
        </a:p>
      </dgm:t>
    </dgm:pt>
    <dgm:pt modelId="{288A9554-A054-43DB-9B66-92335ECB72C6}" type="parTrans" cxnId="{487C9511-52FE-4E8F-B161-D5CF5F101814}">
      <dgm:prSet/>
      <dgm:spPr/>
      <dgm:t>
        <a:bodyPr/>
        <a:lstStyle/>
        <a:p>
          <a:endParaRPr lang="pl-PL"/>
        </a:p>
      </dgm:t>
    </dgm:pt>
    <dgm:pt modelId="{71037B39-9311-41D1-B010-11892031FD8B}" type="sibTrans" cxnId="{487C9511-52FE-4E8F-B161-D5CF5F101814}">
      <dgm:prSet/>
      <dgm:spPr/>
      <dgm:t>
        <a:bodyPr/>
        <a:lstStyle/>
        <a:p>
          <a:endParaRPr lang="pl-PL"/>
        </a:p>
      </dgm:t>
    </dgm:pt>
    <dgm:pt modelId="{92F533C8-A26F-4EFA-BBEA-D677687D0BFA}">
      <dgm:prSet/>
      <dgm:spPr/>
      <dgm:t>
        <a:bodyPr/>
        <a:lstStyle/>
        <a:p>
          <a:r>
            <a:rPr lang="pl-PL"/>
            <a:t>Dialog i słuchanie</a:t>
          </a:r>
        </a:p>
      </dgm:t>
    </dgm:pt>
    <dgm:pt modelId="{5693AACB-B969-484B-A871-AC354482C735}" type="parTrans" cxnId="{3CB18A90-D45F-400D-AE47-F2DF7EFA2911}">
      <dgm:prSet/>
      <dgm:spPr/>
      <dgm:t>
        <a:bodyPr/>
        <a:lstStyle/>
        <a:p>
          <a:endParaRPr lang="pl-PL"/>
        </a:p>
      </dgm:t>
    </dgm:pt>
    <dgm:pt modelId="{2FB850E0-D732-4495-97BF-2A3829F06897}" type="sibTrans" cxnId="{3CB18A90-D45F-400D-AE47-F2DF7EFA2911}">
      <dgm:prSet/>
      <dgm:spPr/>
      <dgm:t>
        <a:bodyPr/>
        <a:lstStyle/>
        <a:p>
          <a:endParaRPr lang="pl-PL"/>
        </a:p>
      </dgm:t>
    </dgm:pt>
    <dgm:pt modelId="{857590B5-C449-47A4-AFC9-21ACE7ED27FA}">
      <dgm:prSet/>
      <dgm:spPr/>
      <dgm:t>
        <a:bodyPr/>
        <a:lstStyle/>
        <a:p>
          <a:r>
            <a:rPr lang="pl-PL"/>
            <a:t> Zapewnienie przestrzeni do wyrażenia opinii wszystkim zainteresowanym mieszkańcom czy podmiotom</a:t>
          </a:r>
        </a:p>
      </dgm:t>
    </dgm:pt>
    <dgm:pt modelId="{CB19D9BF-DA63-4567-A36D-C5BC1410B3A2}" type="parTrans" cxnId="{2C60F0F5-B8E1-48B2-9220-51FC8621F3B7}">
      <dgm:prSet/>
      <dgm:spPr/>
      <dgm:t>
        <a:bodyPr/>
        <a:lstStyle/>
        <a:p>
          <a:endParaRPr lang="pl-PL"/>
        </a:p>
      </dgm:t>
    </dgm:pt>
    <dgm:pt modelId="{69A68979-002A-48B4-A038-98F57BDA35C0}" type="sibTrans" cxnId="{2C60F0F5-B8E1-48B2-9220-51FC8621F3B7}">
      <dgm:prSet/>
      <dgm:spPr/>
      <dgm:t>
        <a:bodyPr/>
        <a:lstStyle/>
        <a:p>
          <a:endParaRPr lang="pl-PL"/>
        </a:p>
      </dgm:t>
    </dgm:pt>
    <dgm:pt modelId="{D6A3EF04-F84D-4AAF-B578-74C5888FD2FB}" type="pres">
      <dgm:prSet presAssocID="{57C520EC-E393-4913-A044-FAB3BE11BADC}" presName="Name0" presStyleCnt="0">
        <dgm:presLayoutVars>
          <dgm:dir/>
          <dgm:animLvl val="lvl"/>
          <dgm:resizeHandles val="exact"/>
        </dgm:presLayoutVars>
      </dgm:prSet>
      <dgm:spPr/>
    </dgm:pt>
    <dgm:pt modelId="{9EF3ADB6-CB82-4833-B993-D97BBC7FE063}" type="pres">
      <dgm:prSet presAssocID="{58B4BAA8-4BAE-42BE-BB28-C665B19C7C86}" presName="linNode" presStyleCnt="0"/>
      <dgm:spPr/>
    </dgm:pt>
    <dgm:pt modelId="{BD29C5E6-75A0-43A0-B45B-F285FDDDDC45}" type="pres">
      <dgm:prSet presAssocID="{58B4BAA8-4BAE-42BE-BB28-C665B19C7C86}" presName="parentText" presStyleLbl="node1" presStyleIdx="0" presStyleCnt="4">
        <dgm:presLayoutVars>
          <dgm:chMax val="1"/>
          <dgm:bulletEnabled val="1"/>
        </dgm:presLayoutVars>
      </dgm:prSet>
      <dgm:spPr/>
    </dgm:pt>
    <dgm:pt modelId="{DF8E0433-EFE3-401B-845C-81B75EA8BA6A}" type="pres">
      <dgm:prSet presAssocID="{58B4BAA8-4BAE-42BE-BB28-C665B19C7C86}" presName="descendantText" presStyleLbl="alignAccFollowNode1" presStyleIdx="0" presStyleCnt="4">
        <dgm:presLayoutVars>
          <dgm:bulletEnabled val="1"/>
        </dgm:presLayoutVars>
      </dgm:prSet>
      <dgm:spPr/>
    </dgm:pt>
    <dgm:pt modelId="{3F8EE386-8C79-44DE-884B-914ED4B66697}" type="pres">
      <dgm:prSet presAssocID="{97AFAE53-83E8-417F-85F7-C9DFE7CE3DD1}" presName="sp" presStyleCnt="0"/>
      <dgm:spPr/>
    </dgm:pt>
    <dgm:pt modelId="{6CBB919C-C1BF-4206-9DB0-C8079ED9E41E}" type="pres">
      <dgm:prSet presAssocID="{2F8A657A-F062-4D48-89A5-4A8314154F94}" presName="linNode" presStyleCnt="0"/>
      <dgm:spPr/>
    </dgm:pt>
    <dgm:pt modelId="{039A5B17-9595-40ED-8DB4-259B4BA95D11}" type="pres">
      <dgm:prSet presAssocID="{2F8A657A-F062-4D48-89A5-4A8314154F94}" presName="parentText" presStyleLbl="node1" presStyleIdx="1" presStyleCnt="4">
        <dgm:presLayoutVars>
          <dgm:chMax val="1"/>
          <dgm:bulletEnabled val="1"/>
        </dgm:presLayoutVars>
      </dgm:prSet>
      <dgm:spPr/>
    </dgm:pt>
    <dgm:pt modelId="{A50B6A05-E32F-4361-A744-1465F8A8FE3B}" type="pres">
      <dgm:prSet presAssocID="{2F8A657A-F062-4D48-89A5-4A8314154F94}" presName="descendantText" presStyleLbl="alignAccFollowNode1" presStyleIdx="1" presStyleCnt="4">
        <dgm:presLayoutVars>
          <dgm:bulletEnabled val="1"/>
        </dgm:presLayoutVars>
      </dgm:prSet>
      <dgm:spPr/>
    </dgm:pt>
    <dgm:pt modelId="{C06DFEC9-0623-418B-9E4A-A843AA5F26A0}" type="pres">
      <dgm:prSet presAssocID="{4908DAF8-E4B4-4511-B08D-AE41ED673439}" presName="sp" presStyleCnt="0"/>
      <dgm:spPr/>
    </dgm:pt>
    <dgm:pt modelId="{8B41F45B-CE48-4810-8CE7-D0D9E487FF52}" type="pres">
      <dgm:prSet presAssocID="{92F533C8-A26F-4EFA-BBEA-D677687D0BFA}" presName="linNode" presStyleCnt="0"/>
      <dgm:spPr/>
    </dgm:pt>
    <dgm:pt modelId="{D95BB687-0661-4298-9A92-670570A5A630}" type="pres">
      <dgm:prSet presAssocID="{92F533C8-A26F-4EFA-BBEA-D677687D0BFA}" presName="parentText" presStyleLbl="node1" presStyleIdx="2" presStyleCnt="4">
        <dgm:presLayoutVars>
          <dgm:chMax val="1"/>
          <dgm:bulletEnabled val="1"/>
        </dgm:presLayoutVars>
      </dgm:prSet>
      <dgm:spPr/>
    </dgm:pt>
    <dgm:pt modelId="{2CD5500C-0013-4E90-B8DC-609E40984B40}" type="pres">
      <dgm:prSet presAssocID="{92F533C8-A26F-4EFA-BBEA-D677687D0BFA}" presName="descendantText" presStyleLbl="alignAccFollowNode1" presStyleIdx="2" presStyleCnt="4">
        <dgm:presLayoutVars>
          <dgm:bulletEnabled val="1"/>
        </dgm:presLayoutVars>
      </dgm:prSet>
      <dgm:spPr/>
    </dgm:pt>
    <dgm:pt modelId="{0AF8B7CD-8570-4418-9D92-5C67B05E27AD}" type="pres">
      <dgm:prSet presAssocID="{2FB850E0-D732-4495-97BF-2A3829F06897}" presName="sp" presStyleCnt="0"/>
      <dgm:spPr/>
    </dgm:pt>
    <dgm:pt modelId="{F16C73C6-5E67-4621-B3C1-BF894EBFB91C}" type="pres">
      <dgm:prSet presAssocID="{6125D961-6D91-415F-9F1B-60EF23B713A3}" presName="linNode" presStyleCnt="0"/>
      <dgm:spPr/>
    </dgm:pt>
    <dgm:pt modelId="{7C6D0719-0C89-4DAD-8C8A-CF9F1ECB1C1E}" type="pres">
      <dgm:prSet presAssocID="{6125D961-6D91-415F-9F1B-60EF23B713A3}" presName="parentText" presStyleLbl="node1" presStyleIdx="3" presStyleCnt="4">
        <dgm:presLayoutVars>
          <dgm:chMax val="1"/>
          <dgm:bulletEnabled val="1"/>
        </dgm:presLayoutVars>
      </dgm:prSet>
      <dgm:spPr/>
    </dgm:pt>
    <dgm:pt modelId="{27B83E6F-EE3B-429F-992F-2CEFC1E57BEC}" type="pres">
      <dgm:prSet presAssocID="{6125D961-6D91-415F-9F1B-60EF23B713A3}" presName="descendantText" presStyleLbl="alignAccFollowNode1" presStyleIdx="3" presStyleCnt="4">
        <dgm:presLayoutVars>
          <dgm:bulletEnabled val="1"/>
        </dgm:presLayoutVars>
      </dgm:prSet>
      <dgm:spPr/>
    </dgm:pt>
  </dgm:ptLst>
  <dgm:cxnLst>
    <dgm:cxn modelId="{0F043E01-7995-45C8-868D-68098929C231}" type="presOf" srcId="{17E40D72-D7D8-43BD-8414-C2E0E3B40DCA}" destId="{DF8E0433-EFE3-401B-845C-81B75EA8BA6A}" srcOrd="0" destOrd="0" presId="urn:microsoft.com/office/officeart/2005/8/layout/vList5"/>
    <dgm:cxn modelId="{9C691E08-CD9B-436A-B403-F0BF03B7EC6B}" srcId="{58B4BAA8-4BAE-42BE-BB28-C665B19C7C86}" destId="{17E40D72-D7D8-43BD-8414-C2E0E3B40DCA}" srcOrd="0" destOrd="0" parTransId="{08259DBB-7134-4F82-8546-A8387A715FC2}" sibTransId="{311FDED3-9278-466C-BD8C-14FDAA9A41C4}"/>
    <dgm:cxn modelId="{487C9511-52FE-4E8F-B161-D5CF5F101814}" srcId="{6125D961-6D91-415F-9F1B-60EF23B713A3}" destId="{B1A75487-BE6F-4F50-8E02-ABB4EE0A80FF}" srcOrd="0" destOrd="0" parTransId="{288A9554-A054-43DB-9B66-92335ECB72C6}" sibTransId="{71037B39-9311-41D1-B010-11892031FD8B}"/>
    <dgm:cxn modelId="{9C84D519-4937-4AB6-8E33-CB35B817E909}" srcId="{57C520EC-E393-4913-A044-FAB3BE11BADC}" destId="{6125D961-6D91-415F-9F1B-60EF23B713A3}" srcOrd="3" destOrd="0" parTransId="{33413543-0A4D-4550-A59A-5FD656AC1795}" sibTransId="{4FB7A2A7-DCFC-406B-B96D-7E46BCC83362}"/>
    <dgm:cxn modelId="{CDC1531D-BC7F-4F55-8542-16A4B8DB6DEA}" srcId="{57C520EC-E393-4913-A044-FAB3BE11BADC}" destId="{2F8A657A-F062-4D48-89A5-4A8314154F94}" srcOrd="1" destOrd="0" parTransId="{22EAB03F-501C-4DBE-96F6-7CB029D28D2A}" sibTransId="{4908DAF8-E4B4-4511-B08D-AE41ED673439}"/>
    <dgm:cxn modelId="{A1ECFB22-A9B3-4243-8414-CBBC56843DF9}" type="presOf" srcId="{6125D961-6D91-415F-9F1B-60EF23B713A3}" destId="{7C6D0719-0C89-4DAD-8C8A-CF9F1ECB1C1E}" srcOrd="0" destOrd="0" presId="urn:microsoft.com/office/officeart/2005/8/layout/vList5"/>
    <dgm:cxn modelId="{42BCB928-4AE2-42FF-8458-C4792A341FC2}" srcId="{57C520EC-E393-4913-A044-FAB3BE11BADC}" destId="{58B4BAA8-4BAE-42BE-BB28-C665B19C7C86}" srcOrd="0" destOrd="0" parTransId="{D908FCB6-D019-4BBF-8119-A13DF5BE65A8}" sibTransId="{97AFAE53-83E8-417F-85F7-C9DFE7CE3DD1}"/>
    <dgm:cxn modelId="{9280A530-2C26-4BE4-BFC1-71C398F3C850}" type="presOf" srcId="{57C520EC-E393-4913-A044-FAB3BE11BADC}" destId="{D6A3EF04-F84D-4AAF-B578-74C5888FD2FB}" srcOrd="0" destOrd="0" presId="urn:microsoft.com/office/officeart/2005/8/layout/vList5"/>
    <dgm:cxn modelId="{4FEBF046-1739-4CBC-BFED-C2B3596CC4C2}" type="presOf" srcId="{0FEA8C5F-CD6B-4348-AF4A-84791405D59E}" destId="{A50B6A05-E32F-4361-A744-1465F8A8FE3B}" srcOrd="0" destOrd="0" presId="urn:microsoft.com/office/officeart/2005/8/layout/vList5"/>
    <dgm:cxn modelId="{EB474652-40A8-4903-AF17-0A99058EE766}" type="presOf" srcId="{2F8A657A-F062-4D48-89A5-4A8314154F94}" destId="{039A5B17-9595-40ED-8DB4-259B4BA95D11}" srcOrd="0" destOrd="0" presId="urn:microsoft.com/office/officeart/2005/8/layout/vList5"/>
    <dgm:cxn modelId="{6FFDA97B-BBFC-4571-8E18-8531C5A10014}" type="presOf" srcId="{857590B5-C449-47A4-AFC9-21ACE7ED27FA}" destId="{2CD5500C-0013-4E90-B8DC-609E40984B40}" srcOrd="0" destOrd="0" presId="urn:microsoft.com/office/officeart/2005/8/layout/vList5"/>
    <dgm:cxn modelId="{3CB18A90-D45F-400D-AE47-F2DF7EFA2911}" srcId="{57C520EC-E393-4913-A044-FAB3BE11BADC}" destId="{92F533C8-A26F-4EFA-BBEA-D677687D0BFA}" srcOrd="2" destOrd="0" parTransId="{5693AACB-B969-484B-A871-AC354482C735}" sibTransId="{2FB850E0-D732-4495-97BF-2A3829F06897}"/>
    <dgm:cxn modelId="{124434D7-72F4-48F4-9271-676AC6A85D58}" type="presOf" srcId="{92F533C8-A26F-4EFA-BBEA-D677687D0BFA}" destId="{D95BB687-0661-4298-9A92-670570A5A630}" srcOrd="0" destOrd="0" presId="urn:microsoft.com/office/officeart/2005/8/layout/vList5"/>
    <dgm:cxn modelId="{76C692D9-AD9D-40FE-AEAF-C00326D4DC84}" type="presOf" srcId="{58B4BAA8-4BAE-42BE-BB28-C665B19C7C86}" destId="{BD29C5E6-75A0-43A0-B45B-F285FDDDDC45}" srcOrd="0" destOrd="0" presId="urn:microsoft.com/office/officeart/2005/8/layout/vList5"/>
    <dgm:cxn modelId="{346720EA-3281-4452-B08D-2A4C2D93203E}" srcId="{2F8A657A-F062-4D48-89A5-4A8314154F94}" destId="{0FEA8C5F-CD6B-4348-AF4A-84791405D59E}" srcOrd="0" destOrd="0" parTransId="{251A056B-ED00-42B9-8F19-9FA91F365A75}" sibTransId="{C0AD37AF-532E-4105-AF00-FC5C32AA989F}"/>
    <dgm:cxn modelId="{0735AEEF-763F-4A2C-8AD2-FF26E354C1BD}" type="presOf" srcId="{B1A75487-BE6F-4F50-8E02-ABB4EE0A80FF}" destId="{27B83E6F-EE3B-429F-992F-2CEFC1E57BEC}" srcOrd="0" destOrd="0" presId="urn:microsoft.com/office/officeart/2005/8/layout/vList5"/>
    <dgm:cxn modelId="{2C60F0F5-B8E1-48B2-9220-51FC8621F3B7}" srcId="{92F533C8-A26F-4EFA-BBEA-D677687D0BFA}" destId="{857590B5-C449-47A4-AFC9-21ACE7ED27FA}" srcOrd="0" destOrd="0" parTransId="{CB19D9BF-DA63-4567-A36D-C5BC1410B3A2}" sibTransId="{69A68979-002A-48B4-A038-98F57BDA35C0}"/>
    <dgm:cxn modelId="{CCB054AB-CDA4-4EDB-9F57-2BFEDD016C1F}" type="presParOf" srcId="{D6A3EF04-F84D-4AAF-B578-74C5888FD2FB}" destId="{9EF3ADB6-CB82-4833-B993-D97BBC7FE063}" srcOrd="0" destOrd="0" presId="urn:microsoft.com/office/officeart/2005/8/layout/vList5"/>
    <dgm:cxn modelId="{8AE842D5-EABD-4E29-9B13-F0C09F234396}" type="presParOf" srcId="{9EF3ADB6-CB82-4833-B993-D97BBC7FE063}" destId="{BD29C5E6-75A0-43A0-B45B-F285FDDDDC45}" srcOrd="0" destOrd="0" presId="urn:microsoft.com/office/officeart/2005/8/layout/vList5"/>
    <dgm:cxn modelId="{0DAAD5D6-25BE-4EAE-B434-B6C8CD6BF5C2}" type="presParOf" srcId="{9EF3ADB6-CB82-4833-B993-D97BBC7FE063}" destId="{DF8E0433-EFE3-401B-845C-81B75EA8BA6A}" srcOrd="1" destOrd="0" presId="urn:microsoft.com/office/officeart/2005/8/layout/vList5"/>
    <dgm:cxn modelId="{E457E564-7D48-4BA9-AEAE-4D8086F6A3EA}" type="presParOf" srcId="{D6A3EF04-F84D-4AAF-B578-74C5888FD2FB}" destId="{3F8EE386-8C79-44DE-884B-914ED4B66697}" srcOrd="1" destOrd="0" presId="urn:microsoft.com/office/officeart/2005/8/layout/vList5"/>
    <dgm:cxn modelId="{E3F45B04-8703-4E69-9180-06D22DE2242F}" type="presParOf" srcId="{D6A3EF04-F84D-4AAF-B578-74C5888FD2FB}" destId="{6CBB919C-C1BF-4206-9DB0-C8079ED9E41E}" srcOrd="2" destOrd="0" presId="urn:microsoft.com/office/officeart/2005/8/layout/vList5"/>
    <dgm:cxn modelId="{C7422F08-491A-4171-8C64-FC592FE91BA0}" type="presParOf" srcId="{6CBB919C-C1BF-4206-9DB0-C8079ED9E41E}" destId="{039A5B17-9595-40ED-8DB4-259B4BA95D11}" srcOrd="0" destOrd="0" presId="urn:microsoft.com/office/officeart/2005/8/layout/vList5"/>
    <dgm:cxn modelId="{F85D9D08-4B80-4232-A3B1-35394DEB8F09}" type="presParOf" srcId="{6CBB919C-C1BF-4206-9DB0-C8079ED9E41E}" destId="{A50B6A05-E32F-4361-A744-1465F8A8FE3B}" srcOrd="1" destOrd="0" presId="urn:microsoft.com/office/officeart/2005/8/layout/vList5"/>
    <dgm:cxn modelId="{84AC968C-0EB3-4EC4-B3E1-96A88B4CE079}" type="presParOf" srcId="{D6A3EF04-F84D-4AAF-B578-74C5888FD2FB}" destId="{C06DFEC9-0623-418B-9E4A-A843AA5F26A0}" srcOrd="3" destOrd="0" presId="urn:microsoft.com/office/officeart/2005/8/layout/vList5"/>
    <dgm:cxn modelId="{7DB9FDE2-E73E-4502-BCDF-AD7C3FD7B2F3}" type="presParOf" srcId="{D6A3EF04-F84D-4AAF-B578-74C5888FD2FB}" destId="{8B41F45B-CE48-4810-8CE7-D0D9E487FF52}" srcOrd="4" destOrd="0" presId="urn:microsoft.com/office/officeart/2005/8/layout/vList5"/>
    <dgm:cxn modelId="{A9E5360F-88EE-489C-9486-AE6B03BD3478}" type="presParOf" srcId="{8B41F45B-CE48-4810-8CE7-D0D9E487FF52}" destId="{D95BB687-0661-4298-9A92-670570A5A630}" srcOrd="0" destOrd="0" presId="urn:microsoft.com/office/officeart/2005/8/layout/vList5"/>
    <dgm:cxn modelId="{894DD791-E3B5-4D04-A48F-736216FE7AA4}" type="presParOf" srcId="{8B41F45B-CE48-4810-8CE7-D0D9E487FF52}" destId="{2CD5500C-0013-4E90-B8DC-609E40984B40}" srcOrd="1" destOrd="0" presId="urn:microsoft.com/office/officeart/2005/8/layout/vList5"/>
    <dgm:cxn modelId="{47F6CCD0-91C9-4E73-A8CB-AA50AC8E48F1}" type="presParOf" srcId="{D6A3EF04-F84D-4AAF-B578-74C5888FD2FB}" destId="{0AF8B7CD-8570-4418-9D92-5C67B05E27AD}" srcOrd="5" destOrd="0" presId="urn:microsoft.com/office/officeart/2005/8/layout/vList5"/>
    <dgm:cxn modelId="{C7B961F1-021D-457A-89E9-C07FF86B2F6C}" type="presParOf" srcId="{D6A3EF04-F84D-4AAF-B578-74C5888FD2FB}" destId="{F16C73C6-5E67-4621-B3C1-BF894EBFB91C}" srcOrd="6" destOrd="0" presId="urn:microsoft.com/office/officeart/2005/8/layout/vList5"/>
    <dgm:cxn modelId="{988CFECB-CE7C-4286-8222-22FF85F435B4}" type="presParOf" srcId="{F16C73C6-5E67-4621-B3C1-BF894EBFB91C}" destId="{7C6D0719-0C89-4DAD-8C8A-CF9F1ECB1C1E}" srcOrd="0" destOrd="0" presId="urn:microsoft.com/office/officeart/2005/8/layout/vList5"/>
    <dgm:cxn modelId="{F29E0B85-77F3-42F9-A1A4-CA02937D8FF4}" type="presParOf" srcId="{F16C73C6-5E67-4621-B3C1-BF894EBFB91C}" destId="{27B83E6F-EE3B-429F-992F-2CEFC1E57BEC}"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4CDAA6-F0C4-42CB-9480-BEE2EC29F457}" type="doc">
      <dgm:prSet loTypeId="urn:microsoft.com/office/officeart/2008/layout/VerticalCurvedList" loCatId="list" qsTypeId="urn:microsoft.com/office/officeart/2005/8/quickstyle/simple1" qsCatId="simple" csTypeId="urn:microsoft.com/office/officeart/2005/8/colors/accent6_2" csCatId="accent6" phldr="1"/>
      <dgm:spPr/>
      <dgm:t>
        <a:bodyPr/>
        <a:lstStyle/>
        <a:p>
          <a:endParaRPr lang="pl-PL"/>
        </a:p>
      </dgm:t>
    </dgm:pt>
    <dgm:pt modelId="{BC959068-9F56-45B4-8F73-6C63D423D9BE}">
      <dgm:prSet phldrT="[Tekst]"/>
      <dgm:spPr/>
      <dgm:t>
        <a:bodyPr/>
        <a:lstStyle/>
        <a:p>
          <a:r>
            <a:rPr lang="pl-PL"/>
            <a:t>Kobiety</a:t>
          </a:r>
        </a:p>
      </dgm:t>
    </dgm:pt>
    <dgm:pt modelId="{6BF6608D-F70C-4BCB-9D85-917875453E74}" type="parTrans" cxnId="{BFCC98F8-5F30-4134-B906-2C8D2BB87E98}">
      <dgm:prSet/>
      <dgm:spPr/>
      <dgm:t>
        <a:bodyPr/>
        <a:lstStyle/>
        <a:p>
          <a:endParaRPr lang="pl-PL"/>
        </a:p>
      </dgm:t>
    </dgm:pt>
    <dgm:pt modelId="{04B9C842-985B-4202-B6BF-FEE22FA53894}" type="sibTrans" cxnId="{BFCC98F8-5F30-4134-B906-2C8D2BB87E98}">
      <dgm:prSet/>
      <dgm:spPr/>
      <dgm:t>
        <a:bodyPr/>
        <a:lstStyle/>
        <a:p>
          <a:endParaRPr lang="pl-PL"/>
        </a:p>
      </dgm:t>
    </dgm:pt>
    <dgm:pt modelId="{30B5CC05-12A0-411D-A37D-682628293CC6}">
      <dgm:prSet phldrT="[Tekst]"/>
      <dgm:spPr/>
      <dgm:t>
        <a:bodyPr/>
        <a:lstStyle/>
        <a:p>
          <a:r>
            <a:rPr lang="pl-PL"/>
            <a:t>Osoby zależne</a:t>
          </a:r>
          <a:r>
            <a:rPr lang="pl-PL" baseline="30000"/>
            <a:t> </a:t>
          </a:r>
          <a:r>
            <a:rPr lang="pl-PL"/>
            <a:t>oraz osoby z niepełnosprawnością</a:t>
          </a:r>
          <a:r>
            <a:rPr lang="pl-PL" baseline="30000"/>
            <a:t> </a:t>
          </a:r>
          <a:r>
            <a:rPr lang="pl-PL"/>
            <a:t>i ich opiekunowie</a:t>
          </a:r>
        </a:p>
      </dgm:t>
    </dgm:pt>
    <dgm:pt modelId="{47117695-32C2-4FD8-ADD2-7FD19527D1DE}" type="parTrans" cxnId="{A3158D24-533A-423D-A788-7527D01E4428}">
      <dgm:prSet/>
      <dgm:spPr/>
      <dgm:t>
        <a:bodyPr/>
        <a:lstStyle/>
        <a:p>
          <a:endParaRPr lang="pl-PL"/>
        </a:p>
      </dgm:t>
    </dgm:pt>
    <dgm:pt modelId="{40DD46F2-429E-486F-AE1A-D45F827CD29E}" type="sibTrans" cxnId="{A3158D24-533A-423D-A788-7527D01E4428}">
      <dgm:prSet/>
      <dgm:spPr/>
      <dgm:t>
        <a:bodyPr/>
        <a:lstStyle/>
        <a:p>
          <a:endParaRPr lang="pl-PL"/>
        </a:p>
      </dgm:t>
    </dgm:pt>
    <dgm:pt modelId="{C41C1C78-898F-4077-B7D9-ED9607BDE0B6}">
      <dgm:prSet phldrT="[Tekst]"/>
      <dgm:spPr/>
      <dgm:t>
        <a:bodyPr/>
        <a:lstStyle/>
        <a:p>
          <a:r>
            <a:rPr lang="pl-PL"/>
            <a:t>Seniorzy (osoby powyżej 60 roku życia)</a:t>
          </a:r>
        </a:p>
      </dgm:t>
    </dgm:pt>
    <dgm:pt modelId="{F89A0AD9-EF4C-459D-B6DE-E1AD87983101}" type="parTrans" cxnId="{D0D5B823-F1D0-4CD9-A702-1A3166D32F9F}">
      <dgm:prSet/>
      <dgm:spPr/>
      <dgm:t>
        <a:bodyPr/>
        <a:lstStyle/>
        <a:p>
          <a:endParaRPr lang="pl-PL"/>
        </a:p>
      </dgm:t>
    </dgm:pt>
    <dgm:pt modelId="{62C83AAD-295D-44F6-BBD3-68391CDF4B52}" type="sibTrans" cxnId="{D0D5B823-F1D0-4CD9-A702-1A3166D32F9F}">
      <dgm:prSet/>
      <dgm:spPr/>
      <dgm:t>
        <a:bodyPr/>
        <a:lstStyle/>
        <a:p>
          <a:endParaRPr lang="pl-PL"/>
        </a:p>
      </dgm:t>
    </dgm:pt>
    <dgm:pt modelId="{E0A78B95-DFB3-4E44-AEAC-0F73BF3FAC97}">
      <dgm:prSet/>
      <dgm:spPr/>
      <dgm:t>
        <a:bodyPr/>
        <a:lstStyle/>
        <a:p>
          <a:r>
            <a:rPr lang="pl-PL"/>
            <a:t>Ludzie młodzi (do 25 roku życia)</a:t>
          </a:r>
        </a:p>
      </dgm:t>
    </dgm:pt>
    <dgm:pt modelId="{4F8993F4-CF2A-4653-A660-FEA1C22982C0}" type="parTrans" cxnId="{A7030D61-65E2-427A-8467-B912ECDA2021}">
      <dgm:prSet/>
      <dgm:spPr/>
      <dgm:t>
        <a:bodyPr/>
        <a:lstStyle/>
        <a:p>
          <a:endParaRPr lang="pl-PL"/>
        </a:p>
      </dgm:t>
    </dgm:pt>
    <dgm:pt modelId="{D4E85FF5-3E08-49CD-A18B-7B7F55E1FA75}" type="sibTrans" cxnId="{A7030D61-65E2-427A-8467-B912ECDA2021}">
      <dgm:prSet/>
      <dgm:spPr/>
      <dgm:t>
        <a:bodyPr/>
        <a:lstStyle/>
        <a:p>
          <a:endParaRPr lang="pl-PL"/>
        </a:p>
      </dgm:t>
    </dgm:pt>
    <dgm:pt modelId="{C3FAE0A9-3BF1-4211-B2BB-F1246B710B26}" type="pres">
      <dgm:prSet presAssocID="{D24CDAA6-F0C4-42CB-9480-BEE2EC29F457}" presName="Name0" presStyleCnt="0">
        <dgm:presLayoutVars>
          <dgm:chMax val="7"/>
          <dgm:chPref val="7"/>
          <dgm:dir/>
        </dgm:presLayoutVars>
      </dgm:prSet>
      <dgm:spPr/>
    </dgm:pt>
    <dgm:pt modelId="{9FDC9527-0D75-48AC-966D-7BD42CBD5D5D}" type="pres">
      <dgm:prSet presAssocID="{D24CDAA6-F0C4-42CB-9480-BEE2EC29F457}" presName="Name1" presStyleCnt="0"/>
      <dgm:spPr/>
    </dgm:pt>
    <dgm:pt modelId="{7AD350EC-1C76-4977-AC14-0BF91FF5AE28}" type="pres">
      <dgm:prSet presAssocID="{D24CDAA6-F0C4-42CB-9480-BEE2EC29F457}" presName="cycle" presStyleCnt="0"/>
      <dgm:spPr/>
    </dgm:pt>
    <dgm:pt modelId="{55702822-9525-4E72-8241-32D8D92E9086}" type="pres">
      <dgm:prSet presAssocID="{D24CDAA6-F0C4-42CB-9480-BEE2EC29F457}" presName="srcNode" presStyleLbl="node1" presStyleIdx="0" presStyleCnt="4"/>
      <dgm:spPr/>
    </dgm:pt>
    <dgm:pt modelId="{222EB0AD-75EE-4B5E-A815-9711EBA5E5E3}" type="pres">
      <dgm:prSet presAssocID="{D24CDAA6-F0C4-42CB-9480-BEE2EC29F457}" presName="conn" presStyleLbl="parChTrans1D2" presStyleIdx="0" presStyleCnt="1"/>
      <dgm:spPr/>
    </dgm:pt>
    <dgm:pt modelId="{80EA1820-C877-4A5B-8129-8D78FFD79B77}" type="pres">
      <dgm:prSet presAssocID="{D24CDAA6-F0C4-42CB-9480-BEE2EC29F457}" presName="extraNode" presStyleLbl="node1" presStyleIdx="0" presStyleCnt="4"/>
      <dgm:spPr/>
    </dgm:pt>
    <dgm:pt modelId="{34C2DC47-19AD-4F72-9B1F-88CD8AA9F4D2}" type="pres">
      <dgm:prSet presAssocID="{D24CDAA6-F0C4-42CB-9480-BEE2EC29F457}" presName="dstNode" presStyleLbl="node1" presStyleIdx="0" presStyleCnt="4"/>
      <dgm:spPr/>
    </dgm:pt>
    <dgm:pt modelId="{1F111331-E348-4B0C-9DE0-FB39B10C091D}" type="pres">
      <dgm:prSet presAssocID="{BC959068-9F56-45B4-8F73-6C63D423D9BE}" presName="text_1" presStyleLbl="node1" presStyleIdx="0" presStyleCnt="4">
        <dgm:presLayoutVars>
          <dgm:bulletEnabled val="1"/>
        </dgm:presLayoutVars>
      </dgm:prSet>
      <dgm:spPr/>
    </dgm:pt>
    <dgm:pt modelId="{FFE6E9FD-5D4B-4C6D-95D8-F6F76C846B76}" type="pres">
      <dgm:prSet presAssocID="{BC959068-9F56-45B4-8F73-6C63D423D9BE}" presName="accent_1" presStyleCnt="0"/>
      <dgm:spPr/>
    </dgm:pt>
    <dgm:pt modelId="{6745B309-F8E3-4501-9756-7341A06DF205}" type="pres">
      <dgm:prSet presAssocID="{BC959068-9F56-45B4-8F73-6C63D423D9BE}" presName="accentRepeatNode" presStyleLbl="solidFgAcc1" presStyleIdx="0" presStyleCnt="4"/>
      <dgm:spPr/>
    </dgm:pt>
    <dgm:pt modelId="{E44509C9-3106-4644-813B-C7FF872FFB9E}" type="pres">
      <dgm:prSet presAssocID="{30B5CC05-12A0-411D-A37D-682628293CC6}" presName="text_2" presStyleLbl="node1" presStyleIdx="1" presStyleCnt="4">
        <dgm:presLayoutVars>
          <dgm:bulletEnabled val="1"/>
        </dgm:presLayoutVars>
      </dgm:prSet>
      <dgm:spPr/>
    </dgm:pt>
    <dgm:pt modelId="{5691229E-3356-4247-8D33-D3794DEC32EE}" type="pres">
      <dgm:prSet presAssocID="{30B5CC05-12A0-411D-A37D-682628293CC6}" presName="accent_2" presStyleCnt="0"/>
      <dgm:spPr/>
    </dgm:pt>
    <dgm:pt modelId="{9C4B08ED-69E8-491E-A9C2-39707020578B}" type="pres">
      <dgm:prSet presAssocID="{30B5CC05-12A0-411D-A37D-682628293CC6}" presName="accentRepeatNode" presStyleLbl="solidFgAcc1" presStyleIdx="1" presStyleCnt="4"/>
      <dgm:spPr/>
    </dgm:pt>
    <dgm:pt modelId="{B42A62FA-0C85-49F5-87C7-838CF6016335}" type="pres">
      <dgm:prSet presAssocID="{C41C1C78-898F-4077-B7D9-ED9607BDE0B6}" presName="text_3" presStyleLbl="node1" presStyleIdx="2" presStyleCnt="4">
        <dgm:presLayoutVars>
          <dgm:bulletEnabled val="1"/>
        </dgm:presLayoutVars>
      </dgm:prSet>
      <dgm:spPr/>
    </dgm:pt>
    <dgm:pt modelId="{6D212258-E1CF-4A32-98AD-0828BC07EE88}" type="pres">
      <dgm:prSet presAssocID="{C41C1C78-898F-4077-B7D9-ED9607BDE0B6}" presName="accent_3" presStyleCnt="0"/>
      <dgm:spPr/>
    </dgm:pt>
    <dgm:pt modelId="{D9BC2593-3A2D-4960-AAF0-F621812CC69E}" type="pres">
      <dgm:prSet presAssocID="{C41C1C78-898F-4077-B7D9-ED9607BDE0B6}" presName="accentRepeatNode" presStyleLbl="solidFgAcc1" presStyleIdx="2" presStyleCnt="4"/>
      <dgm:spPr/>
    </dgm:pt>
    <dgm:pt modelId="{11232DBE-2663-4599-9210-BDAD9BB734A5}" type="pres">
      <dgm:prSet presAssocID="{E0A78B95-DFB3-4E44-AEAC-0F73BF3FAC97}" presName="text_4" presStyleLbl="node1" presStyleIdx="3" presStyleCnt="4">
        <dgm:presLayoutVars>
          <dgm:bulletEnabled val="1"/>
        </dgm:presLayoutVars>
      </dgm:prSet>
      <dgm:spPr/>
    </dgm:pt>
    <dgm:pt modelId="{C93A6B29-5AC6-499F-B02A-086C3BF5B5D9}" type="pres">
      <dgm:prSet presAssocID="{E0A78B95-DFB3-4E44-AEAC-0F73BF3FAC97}" presName="accent_4" presStyleCnt="0"/>
      <dgm:spPr/>
    </dgm:pt>
    <dgm:pt modelId="{98730684-A898-403F-8526-83350BBD63BB}" type="pres">
      <dgm:prSet presAssocID="{E0A78B95-DFB3-4E44-AEAC-0F73BF3FAC97}" presName="accentRepeatNode" presStyleLbl="solidFgAcc1" presStyleIdx="3" presStyleCnt="4"/>
      <dgm:spPr/>
    </dgm:pt>
  </dgm:ptLst>
  <dgm:cxnLst>
    <dgm:cxn modelId="{D0D5B823-F1D0-4CD9-A702-1A3166D32F9F}" srcId="{D24CDAA6-F0C4-42CB-9480-BEE2EC29F457}" destId="{C41C1C78-898F-4077-B7D9-ED9607BDE0B6}" srcOrd="2" destOrd="0" parTransId="{F89A0AD9-EF4C-459D-B6DE-E1AD87983101}" sibTransId="{62C83AAD-295D-44F6-BBD3-68391CDF4B52}"/>
    <dgm:cxn modelId="{A3158D24-533A-423D-A788-7527D01E4428}" srcId="{D24CDAA6-F0C4-42CB-9480-BEE2EC29F457}" destId="{30B5CC05-12A0-411D-A37D-682628293CC6}" srcOrd="1" destOrd="0" parTransId="{47117695-32C2-4FD8-ADD2-7FD19527D1DE}" sibTransId="{40DD46F2-429E-486F-AE1A-D45F827CD29E}"/>
    <dgm:cxn modelId="{28678D3F-4513-4DBD-8158-E95A80131788}" type="presOf" srcId="{04B9C842-985B-4202-B6BF-FEE22FA53894}" destId="{222EB0AD-75EE-4B5E-A815-9711EBA5E5E3}" srcOrd="0" destOrd="0" presId="urn:microsoft.com/office/officeart/2008/layout/VerticalCurvedList"/>
    <dgm:cxn modelId="{A7030D61-65E2-427A-8467-B912ECDA2021}" srcId="{D24CDAA6-F0C4-42CB-9480-BEE2EC29F457}" destId="{E0A78B95-DFB3-4E44-AEAC-0F73BF3FAC97}" srcOrd="3" destOrd="0" parTransId="{4F8993F4-CF2A-4653-A660-FEA1C22982C0}" sibTransId="{D4E85FF5-3E08-49CD-A18B-7B7F55E1FA75}"/>
    <dgm:cxn modelId="{C7001E55-10C1-4D6C-9B4D-1AB1DD9FD565}" type="presOf" srcId="{E0A78B95-DFB3-4E44-AEAC-0F73BF3FAC97}" destId="{11232DBE-2663-4599-9210-BDAD9BB734A5}" srcOrd="0" destOrd="0" presId="urn:microsoft.com/office/officeart/2008/layout/VerticalCurvedList"/>
    <dgm:cxn modelId="{48860784-581E-4E0A-843C-330DFE2D2654}" type="presOf" srcId="{30B5CC05-12A0-411D-A37D-682628293CC6}" destId="{E44509C9-3106-4644-813B-C7FF872FFB9E}" srcOrd="0" destOrd="0" presId="urn:microsoft.com/office/officeart/2008/layout/VerticalCurvedList"/>
    <dgm:cxn modelId="{1FFDBC99-748D-4AAC-ABFE-E17A01BE8221}" type="presOf" srcId="{BC959068-9F56-45B4-8F73-6C63D423D9BE}" destId="{1F111331-E348-4B0C-9DE0-FB39B10C091D}" srcOrd="0" destOrd="0" presId="urn:microsoft.com/office/officeart/2008/layout/VerticalCurvedList"/>
    <dgm:cxn modelId="{3F10C5BE-0FBC-4F06-B686-D9DB19DB6DC0}" type="presOf" srcId="{D24CDAA6-F0C4-42CB-9480-BEE2EC29F457}" destId="{C3FAE0A9-3BF1-4211-B2BB-F1246B710B26}" srcOrd="0" destOrd="0" presId="urn:microsoft.com/office/officeart/2008/layout/VerticalCurvedList"/>
    <dgm:cxn modelId="{40FD3DCC-CCBC-4E33-A8D6-C8E794027162}" type="presOf" srcId="{C41C1C78-898F-4077-B7D9-ED9607BDE0B6}" destId="{B42A62FA-0C85-49F5-87C7-838CF6016335}" srcOrd="0" destOrd="0" presId="urn:microsoft.com/office/officeart/2008/layout/VerticalCurvedList"/>
    <dgm:cxn modelId="{BFCC98F8-5F30-4134-B906-2C8D2BB87E98}" srcId="{D24CDAA6-F0C4-42CB-9480-BEE2EC29F457}" destId="{BC959068-9F56-45B4-8F73-6C63D423D9BE}" srcOrd="0" destOrd="0" parTransId="{6BF6608D-F70C-4BCB-9D85-917875453E74}" sibTransId="{04B9C842-985B-4202-B6BF-FEE22FA53894}"/>
    <dgm:cxn modelId="{087C601F-E626-4E5E-89EC-79D343CAE7B2}" type="presParOf" srcId="{C3FAE0A9-3BF1-4211-B2BB-F1246B710B26}" destId="{9FDC9527-0D75-48AC-966D-7BD42CBD5D5D}" srcOrd="0" destOrd="0" presId="urn:microsoft.com/office/officeart/2008/layout/VerticalCurvedList"/>
    <dgm:cxn modelId="{6A9A53DF-1AC6-4790-BB8C-BF6EA9960040}" type="presParOf" srcId="{9FDC9527-0D75-48AC-966D-7BD42CBD5D5D}" destId="{7AD350EC-1C76-4977-AC14-0BF91FF5AE28}" srcOrd="0" destOrd="0" presId="urn:microsoft.com/office/officeart/2008/layout/VerticalCurvedList"/>
    <dgm:cxn modelId="{DCDA109D-C49E-4594-9735-8D59EE59FF6C}" type="presParOf" srcId="{7AD350EC-1C76-4977-AC14-0BF91FF5AE28}" destId="{55702822-9525-4E72-8241-32D8D92E9086}" srcOrd="0" destOrd="0" presId="urn:microsoft.com/office/officeart/2008/layout/VerticalCurvedList"/>
    <dgm:cxn modelId="{2C74839E-43BA-411E-8C53-2CEBE46E69A7}" type="presParOf" srcId="{7AD350EC-1C76-4977-AC14-0BF91FF5AE28}" destId="{222EB0AD-75EE-4B5E-A815-9711EBA5E5E3}" srcOrd="1" destOrd="0" presId="urn:microsoft.com/office/officeart/2008/layout/VerticalCurvedList"/>
    <dgm:cxn modelId="{74F04B27-ACEF-4BED-BA0B-42AE1BC6B7C3}" type="presParOf" srcId="{7AD350EC-1C76-4977-AC14-0BF91FF5AE28}" destId="{80EA1820-C877-4A5B-8129-8D78FFD79B77}" srcOrd="2" destOrd="0" presId="urn:microsoft.com/office/officeart/2008/layout/VerticalCurvedList"/>
    <dgm:cxn modelId="{A9A82E7E-1979-44CD-837C-08A9F6FF891C}" type="presParOf" srcId="{7AD350EC-1C76-4977-AC14-0BF91FF5AE28}" destId="{34C2DC47-19AD-4F72-9B1F-88CD8AA9F4D2}" srcOrd="3" destOrd="0" presId="urn:microsoft.com/office/officeart/2008/layout/VerticalCurvedList"/>
    <dgm:cxn modelId="{2592D6DD-990E-4B18-A6C7-9B2FA9ED0A5C}" type="presParOf" srcId="{9FDC9527-0D75-48AC-966D-7BD42CBD5D5D}" destId="{1F111331-E348-4B0C-9DE0-FB39B10C091D}" srcOrd="1" destOrd="0" presId="urn:microsoft.com/office/officeart/2008/layout/VerticalCurvedList"/>
    <dgm:cxn modelId="{5BD3A4A9-D0FE-48D2-A9BD-D2729382DD5A}" type="presParOf" srcId="{9FDC9527-0D75-48AC-966D-7BD42CBD5D5D}" destId="{FFE6E9FD-5D4B-4C6D-95D8-F6F76C846B76}" srcOrd="2" destOrd="0" presId="urn:microsoft.com/office/officeart/2008/layout/VerticalCurvedList"/>
    <dgm:cxn modelId="{7691702F-9247-433C-B9A4-5ECBF3AA8A3C}" type="presParOf" srcId="{FFE6E9FD-5D4B-4C6D-95D8-F6F76C846B76}" destId="{6745B309-F8E3-4501-9756-7341A06DF205}" srcOrd="0" destOrd="0" presId="urn:microsoft.com/office/officeart/2008/layout/VerticalCurvedList"/>
    <dgm:cxn modelId="{CA68DF44-5864-42F3-AB12-094258E3F316}" type="presParOf" srcId="{9FDC9527-0D75-48AC-966D-7BD42CBD5D5D}" destId="{E44509C9-3106-4644-813B-C7FF872FFB9E}" srcOrd="3" destOrd="0" presId="urn:microsoft.com/office/officeart/2008/layout/VerticalCurvedList"/>
    <dgm:cxn modelId="{800E8E1D-61F1-4EF5-BDD0-E5FD748DFECF}" type="presParOf" srcId="{9FDC9527-0D75-48AC-966D-7BD42CBD5D5D}" destId="{5691229E-3356-4247-8D33-D3794DEC32EE}" srcOrd="4" destOrd="0" presId="urn:microsoft.com/office/officeart/2008/layout/VerticalCurvedList"/>
    <dgm:cxn modelId="{1D6355AB-4146-40DA-A561-92F3FA7A1B51}" type="presParOf" srcId="{5691229E-3356-4247-8D33-D3794DEC32EE}" destId="{9C4B08ED-69E8-491E-A9C2-39707020578B}" srcOrd="0" destOrd="0" presId="urn:microsoft.com/office/officeart/2008/layout/VerticalCurvedList"/>
    <dgm:cxn modelId="{48E0074A-7DD8-4BDA-9D93-81BE37676FB7}" type="presParOf" srcId="{9FDC9527-0D75-48AC-966D-7BD42CBD5D5D}" destId="{B42A62FA-0C85-49F5-87C7-838CF6016335}" srcOrd="5" destOrd="0" presId="urn:microsoft.com/office/officeart/2008/layout/VerticalCurvedList"/>
    <dgm:cxn modelId="{FE21F6F4-971C-4BBB-B2A8-8C3D21D77A76}" type="presParOf" srcId="{9FDC9527-0D75-48AC-966D-7BD42CBD5D5D}" destId="{6D212258-E1CF-4A32-98AD-0828BC07EE88}" srcOrd="6" destOrd="0" presId="urn:microsoft.com/office/officeart/2008/layout/VerticalCurvedList"/>
    <dgm:cxn modelId="{4273AB4A-BE29-4E98-945C-B8902112D5E3}" type="presParOf" srcId="{6D212258-E1CF-4A32-98AD-0828BC07EE88}" destId="{D9BC2593-3A2D-4960-AAF0-F621812CC69E}" srcOrd="0" destOrd="0" presId="urn:microsoft.com/office/officeart/2008/layout/VerticalCurvedList"/>
    <dgm:cxn modelId="{72C82D85-AAAA-40F3-9225-65472B5EAA70}" type="presParOf" srcId="{9FDC9527-0D75-48AC-966D-7BD42CBD5D5D}" destId="{11232DBE-2663-4599-9210-BDAD9BB734A5}" srcOrd="7" destOrd="0" presId="urn:microsoft.com/office/officeart/2008/layout/VerticalCurvedList"/>
    <dgm:cxn modelId="{515F81CB-9783-4F72-B574-7EBF5A22C921}" type="presParOf" srcId="{9FDC9527-0D75-48AC-966D-7BD42CBD5D5D}" destId="{C93A6B29-5AC6-499F-B02A-086C3BF5B5D9}" srcOrd="8" destOrd="0" presId="urn:microsoft.com/office/officeart/2008/layout/VerticalCurvedList"/>
    <dgm:cxn modelId="{DC74A095-F9F4-4A16-89DC-C4A280030320}" type="presParOf" srcId="{C93A6B29-5AC6-499F-B02A-086C3BF5B5D9}" destId="{98730684-A898-403F-8526-83350BBD63BB}"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5C0547-9C68-4C6A-A73D-7A3332CAC202}" type="doc">
      <dgm:prSet loTypeId="urn:microsoft.com/office/officeart/2009/3/layout/SnapshotPictureList" loCatId="picture" qsTypeId="urn:microsoft.com/office/officeart/2005/8/quickstyle/simple1" qsCatId="simple" csTypeId="urn:microsoft.com/office/officeart/2005/8/colors/accent6_4" csCatId="accent6" phldr="1"/>
      <dgm:spPr/>
      <dgm:t>
        <a:bodyPr/>
        <a:lstStyle/>
        <a:p>
          <a:endParaRPr lang="pl-PL"/>
        </a:p>
      </dgm:t>
    </dgm:pt>
    <dgm:pt modelId="{A62B32E9-A8D9-4AF0-A492-040C95CD30F1}">
      <dgm:prSet phldrT="[Tekst]"/>
      <dgm:spPr/>
      <dgm:t>
        <a:bodyPr/>
        <a:lstStyle/>
        <a:p>
          <a:r>
            <a:rPr lang="pl-PL" b="1" i="0">
              <a:solidFill>
                <a:schemeClr val="accent6">
                  <a:lumMod val="50000"/>
                </a:schemeClr>
              </a:solidFill>
            </a:rPr>
            <a:t>Podejście LEADER w praktyce</a:t>
          </a:r>
        </a:p>
      </dgm:t>
    </dgm:pt>
    <dgm:pt modelId="{D66C8FF1-E65A-4E8C-8230-368F5B1D1555}" type="parTrans" cxnId="{DFAA4209-3016-4B16-93DE-6BF303210A53}">
      <dgm:prSet/>
      <dgm:spPr/>
      <dgm:t>
        <a:bodyPr/>
        <a:lstStyle/>
        <a:p>
          <a:endParaRPr lang="pl-PL"/>
        </a:p>
      </dgm:t>
    </dgm:pt>
    <dgm:pt modelId="{E016C40B-C9C2-4E01-B9B5-4BFE9F1C32F3}" type="sibTrans" cxnId="{DFAA4209-3016-4B16-93DE-6BF303210A53}">
      <dgm:prSet/>
      <dgm:spPr/>
      <dgm:t>
        <a:bodyPr/>
        <a:lstStyle/>
        <a:p>
          <a:endParaRPr lang="pl-PL"/>
        </a:p>
      </dgm:t>
    </dgm:pt>
    <dgm:pt modelId="{78D13B68-10C2-4D23-8C64-AAD4FD3534EF}">
      <dgm:prSet phldrT="[Tekst]" custT="1"/>
      <dgm:spPr/>
      <dgm:t>
        <a:bodyPr/>
        <a:lstStyle/>
        <a:p>
          <a:r>
            <a:rPr lang="pl-PL" sz="1400" b="1">
              <a:solidFill>
                <a:sysClr val="windowText" lastClr="000000"/>
              </a:solidFill>
            </a:rPr>
            <a:t>Wielość perspektyw pozwoliła na dostosowanie proponowanych rozwiązań do różnych  potrzeb grup docelowych.</a:t>
          </a:r>
        </a:p>
      </dgm:t>
    </dgm:pt>
    <dgm:pt modelId="{EDF40A6C-6188-4D53-8EFE-A783D742B422}" type="parTrans" cxnId="{0EA8F094-047E-43DC-9ED2-43A92F8AA087}">
      <dgm:prSet/>
      <dgm:spPr/>
      <dgm:t>
        <a:bodyPr/>
        <a:lstStyle/>
        <a:p>
          <a:endParaRPr lang="pl-PL"/>
        </a:p>
      </dgm:t>
    </dgm:pt>
    <dgm:pt modelId="{D15FE2AA-337D-43CC-A39A-166E4BDEB6F9}" type="sibTrans" cxnId="{0EA8F094-047E-43DC-9ED2-43A92F8AA087}">
      <dgm:prSet/>
      <dgm:spPr/>
      <dgm:t>
        <a:bodyPr/>
        <a:lstStyle/>
        <a:p>
          <a:endParaRPr lang="pl-PL"/>
        </a:p>
      </dgm:t>
    </dgm:pt>
    <dgm:pt modelId="{87F4A4E8-A508-469D-A1FB-574E40889CD2}" type="pres">
      <dgm:prSet presAssocID="{2C5C0547-9C68-4C6A-A73D-7A3332CAC202}" presName="Name0" presStyleCnt="0">
        <dgm:presLayoutVars>
          <dgm:chMax/>
          <dgm:chPref/>
          <dgm:dir/>
          <dgm:animLvl val="lvl"/>
        </dgm:presLayoutVars>
      </dgm:prSet>
      <dgm:spPr/>
    </dgm:pt>
    <dgm:pt modelId="{1439337C-B2A3-4CF6-B76A-1BF0F0C85CC4}" type="pres">
      <dgm:prSet presAssocID="{A62B32E9-A8D9-4AF0-A492-040C95CD30F1}" presName="composite" presStyleCnt="0"/>
      <dgm:spPr/>
    </dgm:pt>
    <dgm:pt modelId="{49D458E1-DF2C-416C-8F63-706C44605DD5}" type="pres">
      <dgm:prSet presAssocID="{A62B32E9-A8D9-4AF0-A492-040C95CD30F1}" presName="ParentAccentShape" presStyleLbl="trBgShp" presStyleIdx="0" presStyleCnt="2"/>
      <dgm:spPr/>
    </dgm:pt>
    <dgm:pt modelId="{8A69C539-9828-4D2C-B649-EC3ADDAB7CC6}" type="pres">
      <dgm:prSet presAssocID="{A62B32E9-A8D9-4AF0-A492-040C95CD30F1}" presName="ParentText" presStyleLbl="revTx" presStyleIdx="0" presStyleCnt="2">
        <dgm:presLayoutVars>
          <dgm:chMax val="1"/>
          <dgm:chPref val="1"/>
          <dgm:bulletEnabled val="1"/>
        </dgm:presLayoutVars>
      </dgm:prSet>
      <dgm:spPr/>
    </dgm:pt>
    <dgm:pt modelId="{2653265E-09DE-49A9-9B25-6FD301816BC5}" type="pres">
      <dgm:prSet presAssocID="{A62B32E9-A8D9-4AF0-A492-040C95CD30F1}" presName="ChildText" presStyleLbl="revTx" presStyleIdx="1" presStyleCnt="2">
        <dgm:presLayoutVars>
          <dgm:chMax val="0"/>
          <dgm:chPref val="0"/>
        </dgm:presLayoutVars>
      </dgm:prSet>
      <dgm:spPr/>
    </dgm:pt>
    <dgm:pt modelId="{3C2B45DF-6BF1-41E2-90A9-65020EF143B6}" type="pres">
      <dgm:prSet presAssocID="{A62B32E9-A8D9-4AF0-A492-040C95CD30F1}" presName="ChildAccentShape" presStyleLbl="trBgShp" presStyleIdx="1" presStyleCnt="2"/>
      <dgm:spPr/>
    </dgm:pt>
    <dgm:pt modelId="{AF1064A9-3D79-4DD0-A40B-DA87F5BFB1FD}" type="pres">
      <dgm:prSet presAssocID="{A62B32E9-A8D9-4AF0-A492-040C95CD30F1}" presName="Image" presStyleLbl="alignImgPlace1" presStyleIdx="0" presStyleCnt="1"/>
      <dgm:spPr>
        <a:blipFill>
          <a:blip xmlns:r="http://schemas.openxmlformats.org/officeDocument/2006/relationships" r:embed="rId1"/>
          <a:srcRect/>
          <a:stretch>
            <a:fillRect t="-4000" b="-4000"/>
          </a:stretch>
        </a:blipFill>
      </dgm:spPr>
    </dgm:pt>
  </dgm:ptLst>
  <dgm:cxnLst>
    <dgm:cxn modelId="{DFAA4209-3016-4B16-93DE-6BF303210A53}" srcId="{2C5C0547-9C68-4C6A-A73D-7A3332CAC202}" destId="{A62B32E9-A8D9-4AF0-A492-040C95CD30F1}" srcOrd="0" destOrd="0" parTransId="{D66C8FF1-E65A-4E8C-8230-368F5B1D1555}" sibTransId="{E016C40B-C9C2-4E01-B9B5-4BFE9F1C32F3}"/>
    <dgm:cxn modelId="{3C065317-22C7-48DE-9BEA-1E275B9E4FB6}" type="presOf" srcId="{A62B32E9-A8D9-4AF0-A492-040C95CD30F1}" destId="{8A69C539-9828-4D2C-B649-EC3ADDAB7CC6}" srcOrd="0" destOrd="0" presId="urn:microsoft.com/office/officeart/2009/3/layout/SnapshotPictureList"/>
    <dgm:cxn modelId="{0EA8F094-047E-43DC-9ED2-43A92F8AA087}" srcId="{A62B32E9-A8D9-4AF0-A492-040C95CD30F1}" destId="{78D13B68-10C2-4D23-8C64-AAD4FD3534EF}" srcOrd="0" destOrd="0" parTransId="{EDF40A6C-6188-4D53-8EFE-A783D742B422}" sibTransId="{D15FE2AA-337D-43CC-A39A-166E4BDEB6F9}"/>
    <dgm:cxn modelId="{7E3F45B4-2BBE-4E43-9218-E987E061A927}" type="presOf" srcId="{2C5C0547-9C68-4C6A-A73D-7A3332CAC202}" destId="{87F4A4E8-A508-469D-A1FB-574E40889CD2}" srcOrd="0" destOrd="0" presId="urn:microsoft.com/office/officeart/2009/3/layout/SnapshotPictureList"/>
    <dgm:cxn modelId="{FAEFF9D2-1054-4364-BA75-9B3BBFA592BE}" type="presOf" srcId="{78D13B68-10C2-4D23-8C64-AAD4FD3534EF}" destId="{2653265E-09DE-49A9-9B25-6FD301816BC5}" srcOrd="0" destOrd="0" presId="urn:microsoft.com/office/officeart/2009/3/layout/SnapshotPictureList"/>
    <dgm:cxn modelId="{7F968C14-D5DD-495A-9307-EC673FD443CE}" type="presParOf" srcId="{87F4A4E8-A508-469D-A1FB-574E40889CD2}" destId="{1439337C-B2A3-4CF6-B76A-1BF0F0C85CC4}" srcOrd="0" destOrd="0" presId="urn:microsoft.com/office/officeart/2009/3/layout/SnapshotPictureList"/>
    <dgm:cxn modelId="{BFD33037-11E8-404F-BDDE-EDA416A22210}" type="presParOf" srcId="{1439337C-B2A3-4CF6-B76A-1BF0F0C85CC4}" destId="{49D458E1-DF2C-416C-8F63-706C44605DD5}" srcOrd="0" destOrd="0" presId="urn:microsoft.com/office/officeart/2009/3/layout/SnapshotPictureList"/>
    <dgm:cxn modelId="{4B9BD81C-F5C9-406A-845D-46E53266A907}" type="presParOf" srcId="{1439337C-B2A3-4CF6-B76A-1BF0F0C85CC4}" destId="{8A69C539-9828-4D2C-B649-EC3ADDAB7CC6}" srcOrd="1" destOrd="0" presId="urn:microsoft.com/office/officeart/2009/3/layout/SnapshotPictureList"/>
    <dgm:cxn modelId="{583DC970-0C39-4C5A-8F21-A8363DB942CF}" type="presParOf" srcId="{1439337C-B2A3-4CF6-B76A-1BF0F0C85CC4}" destId="{2653265E-09DE-49A9-9B25-6FD301816BC5}" srcOrd="2" destOrd="0" presId="urn:microsoft.com/office/officeart/2009/3/layout/SnapshotPictureList"/>
    <dgm:cxn modelId="{164CA53A-FB1F-4421-8000-0C10295802AB}" type="presParOf" srcId="{1439337C-B2A3-4CF6-B76A-1BF0F0C85CC4}" destId="{3C2B45DF-6BF1-41E2-90A9-65020EF143B6}" srcOrd="3" destOrd="0" presId="urn:microsoft.com/office/officeart/2009/3/layout/SnapshotPictureList"/>
    <dgm:cxn modelId="{5E8CE6C4-9BFA-4826-B6E5-D86BB7C7B3C5}" type="presParOf" srcId="{1439337C-B2A3-4CF6-B76A-1BF0F0C85CC4}" destId="{AF1064A9-3D79-4DD0-A40B-DA87F5BFB1FD}" srcOrd="4" destOrd="0" presId="urn:microsoft.com/office/officeart/2009/3/layout/SnapshotPicture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F78B40-03EF-4D95-B1DF-537D314A0A69}" type="doc">
      <dgm:prSet loTypeId="urn:microsoft.com/office/officeart/2005/8/layout/vList3" loCatId="list" qsTypeId="urn:microsoft.com/office/officeart/2005/8/quickstyle/simple2" qsCatId="simple" csTypeId="urn:microsoft.com/office/officeart/2005/8/colors/accent6_1" csCatId="accent6" phldr="1"/>
      <dgm:spPr/>
      <dgm:t>
        <a:bodyPr/>
        <a:lstStyle/>
        <a:p>
          <a:endParaRPr lang="pl-PL"/>
        </a:p>
      </dgm:t>
    </dgm:pt>
    <dgm:pt modelId="{EF66E701-1EBE-497C-9D80-28CFAF95E75A}">
      <dgm:prSet phldrT="[Tekst]"/>
      <dgm:spPr/>
      <dgm:t>
        <a:bodyPr/>
        <a:lstStyle/>
        <a:p>
          <a:pPr algn="l"/>
          <a:r>
            <a:rPr lang="pl-PL" b="1" cap="small" baseline="0"/>
            <a:t>Zielony, innowacyjny, atrakcyjny </a:t>
          </a:r>
          <a:r>
            <a:rPr lang="pl-PL" b="0"/>
            <a:t>- wzmocnienie endogenicznych potencjałów gmin leżących wokół miasta subregionalnego - Tarnowa jako elementów podnoszących jakość życia</a:t>
          </a:r>
        </a:p>
      </dgm:t>
    </dgm:pt>
    <dgm:pt modelId="{E57535BD-C81E-421E-9729-BAB79DC460F3}" type="parTrans" cxnId="{B5534047-AD5E-475E-83A4-6FB79FFA32F4}">
      <dgm:prSet/>
      <dgm:spPr/>
      <dgm:t>
        <a:bodyPr/>
        <a:lstStyle/>
        <a:p>
          <a:endParaRPr lang="pl-PL"/>
        </a:p>
      </dgm:t>
    </dgm:pt>
    <dgm:pt modelId="{D9441C39-0C3B-4C86-808F-AD1EA21F8CAA}" type="sibTrans" cxnId="{B5534047-AD5E-475E-83A4-6FB79FFA32F4}">
      <dgm:prSet/>
      <dgm:spPr/>
      <dgm:t>
        <a:bodyPr/>
        <a:lstStyle/>
        <a:p>
          <a:endParaRPr lang="pl-PL"/>
        </a:p>
      </dgm:t>
    </dgm:pt>
    <dgm:pt modelId="{B2E0F799-6969-44FA-85B8-E58E7C1CD20C}">
      <dgm:prSet phldrT="[Tekst]"/>
      <dgm:spPr/>
      <dgm:t>
        <a:bodyPr/>
        <a:lstStyle/>
        <a:p>
          <a:pPr algn="l"/>
          <a:r>
            <a:rPr lang="pl-PL" b="1" cap="small" baseline="0"/>
            <a:t>Szczęśliwy, różnorodny, otwarty </a:t>
          </a:r>
          <a:r>
            <a:rPr lang="pl-PL" b="0"/>
            <a:t>– włączenie i aktywizacja mieszkańców </a:t>
          </a:r>
        </a:p>
      </dgm:t>
    </dgm:pt>
    <dgm:pt modelId="{911C76E1-0028-44D3-A258-1C5583F9D6D0}" type="parTrans" cxnId="{F1BFEDE2-2C26-4364-9714-57E1A4CA76BC}">
      <dgm:prSet/>
      <dgm:spPr/>
      <dgm:t>
        <a:bodyPr/>
        <a:lstStyle/>
        <a:p>
          <a:endParaRPr lang="pl-PL"/>
        </a:p>
      </dgm:t>
    </dgm:pt>
    <dgm:pt modelId="{153ECEC0-21FE-4010-B86B-608FBF90A56C}" type="sibTrans" cxnId="{F1BFEDE2-2C26-4364-9714-57E1A4CA76BC}">
      <dgm:prSet/>
      <dgm:spPr/>
      <dgm:t>
        <a:bodyPr/>
        <a:lstStyle/>
        <a:p>
          <a:endParaRPr lang="pl-PL"/>
        </a:p>
      </dgm:t>
    </dgm:pt>
    <dgm:pt modelId="{5A774776-F349-45AD-B7A0-24C73D8A1FA4}" type="pres">
      <dgm:prSet presAssocID="{74F78B40-03EF-4D95-B1DF-537D314A0A69}" presName="linearFlow" presStyleCnt="0">
        <dgm:presLayoutVars>
          <dgm:dir/>
          <dgm:resizeHandles val="exact"/>
        </dgm:presLayoutVars>
      </dgm:prSet>
      <dgm:spPr/>
    </dgm:pt>
    <dgm:pt modelId="{71D5FA40-970C-47AA-BCA7-420E7424485C}" type="pres">
      <dgm:prSet presAssocID="{EF66E701-1EBE-497C-9D80-28CFAF95E75A}" presName="composite" presStyleCnt="0"/>
      <dgm:spPr/>
    </dgm:pt>
    <dgm:pt modelId="{4065335D-EC88-4028-829D-01960010669B}" type="pres">
      <dgm:prSet presAssocID="{EF66E701-1EBE-497C-9D80-28CFAF95E75A}" presName="imgShp" presStyleLbl="fgImgPlace1" presStyleIdx="0" presStyleCnt="2" custLinFactX="-20953" custLinFactNeighborX="-100000" custLinFactNeighborY="-3722"/>
      <dgm:spPr>
        <a:blipFill>
          <a:blip xmlns:r="http://schemas.openxmlformats.org/officeDocument/2006/relationships" r:embed="rId1"/>
          <a:srcRect/>
          <a:stretch>
            <a:fillRect l="-25000" r="-25000"/>
          </a:stretch>
        </a:blipFill>
      </dgm:spPr>
    </dgm:pt>
    <dgm:pt modelId="{49824A7C-1C5B-4741-A432-BFF8E8662CF7}" type="pres">
      <dgm:prSet presAssocID="{EF66E701-1EBE-497C-9D80-28CFAF95E75A}" presName="txShp" presStyleLbl="node1" presStyleIdx="0" presStyleCnt="2" custScaleX="130928">
        <dgm:presLayoutVars>
          <dgm:bulletEnabled val="1"/>
        </dgm:presLayoutVars>
      </dgm:prSet>
      <dgm:spPr/>
    </dgm:pt>
    <dgm:pt modelId="{8B8B93FC-46ED-439A-BD7E-FE6A7B6FA822}" type="pres">
      <dgm:prSet presAssocID="{D9441C39-0C3B-4C86-808F-AD1EA21F8CAA}" presName="spacing" presStyleCnt="0"/>
      <dgm:spPr/>
    </dgm:pt>
    <dgm:pt modelId="{5B8D3A5A-D8F3-4C9C-ACC5-50FE80DAC123}" type="pres">
      <dgm:prSet presAssocID="{B2E0F799-6969-44FA-85B8-E58E7C1CD20C}" presName="composite" presStyleCnt="0"/>
      <dgm:spPr/>
    </dgm:pt>
    <dgm:pt modelId="{4288BC73-6965-41DC-9C09-DD5F196BCAE9}" type="pres">
      <dgm:prSet presAssocID="{B2E0F799-6969-44FA-85B8-E58E7C1CD20C}" presName="imgShp" presStyleLbl="fgImgPlace1" presStyleIdx="1" presStyleCnt="2" custLinFactX="-22814" custLinFactNeighborX="-100000" custLinFactNeighborY="4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dgm:spPr>
    </dgm:pt>
    <dgm:pt modelId="{97F37B51-1584-41C6-BB74-36E3A1FED01E}" type="pres">
      <dgm:prSet presAssocID="{B2E0F799-6969-44FA-85B8-E58E7C1CD20C}" presName="txShp" presStyleLbl="node1" presStyleIdx="1" presStyleCnt="2" custScaleX="131289">
        <dgm:presLayoutVars>
          <dgm:bulletEnabled val="1"/>
        </dgm:presLayoutVars>
      </dgm:prSet>
      <dgm:spPr/>
    </dgm:pt>
  </dgm:ptLst>
  <dgm:cxnLst>
    <dgm:cxn modelId="{4088FA2D-D0C2-4AE1-96A4-3F0B77B7804C}" type="presOf" srcId="{EF66E701-1EBE-497C-9D80-28CFAF95E75A}" destId="{49824A7C-1C5B-4741-A432-BFF8E8662CF7}" srcOrd="0" destOrd="0" presId="urn:microsoft.com/office/officeart/2005/8/layout/vList3"/>
    <dgm:cxn modelId="{B5534047-AD5E-475E-83A4-6FB79FFA32F4}" srcId="{74F78B40-03EF-4D95-B1DF-537D314A0A69}" destId="{EF66E701-1EBE-497C-9D80-28CFAF95E75A}" srcOrd="0" destOrd="0" parTransId="{E57535BD-C81E-421E-9729-BAB79DC460F3}" sibTransId="{D9441C39-0C3B-4C86-808F-AD1EA21F8CAA}"/>
    <dgm:cxn modelId="{60B51B87-EAA2-425A-8C5C-6E82C4880232}" type="presOf" srcId="{74F78B40-03EF-4D95-B1DF-537D314A0A69}" destId="{5A774776-F349-45AD-B7A0-24C73D8A1FA4}" srcOrd="0" destOrd="0" presId="urn:microsoft.com/office/officeart/2005/8/layout/vList3"/>
    <dgm:cxn modelId="{43CF3F9E-62F5-4686-8311-D75A59DE2D8E}" type="presOf" srcId="{B2E0F799-6969-44FA-85B8-E58E7C1CD20C}" destId="{97F37B51-1584-41C6-BB74-36E3A1FED01E}" srcOrd="0" destOrd="0" presId="urn:microsoft.com/office/officeart/2005/8/layout/vList3"/>
    <dgm:cxn modelId="{F1BFEDE2-2C26-4364-9714-57E1A4CA76BC}" srcId="{74F78B40-03EF-4D95-B1DF-537D314A0A69}" destId="{B2E0F799-6969-44FA-85B8-E58E7C1CD20C}" srcOrd="1" destOrd="0" parTransId="{911C76E1-0028-44D3-A258-1C5583F9D6D0}" sibTransId="{153ECEC0-21FE-4010-B86B-608FBF90A56C}"/>
    <dgm:cxn modelId="{C11C6986-01A6-498F-A734-F9F541ABA1D4}" type="presParOf" srcId="{5A774776-F349-45AD-B7A0-24C73D8A1FA4}" destId="{71D5FA40-970C-47AA-BCA7-420E7424485C}" srcOrd="0" destOrd="0" presId="urn:microsoft.com/office/officeart/2005/8/layout/vList3"/>
    <dgm:cxn modelId="{D893A0A0-04F9-4F51-9818-4C0744E4B512}" type="presParOf" srcId="{71D5FA40-970C-47AA-BCA7-420E7424485C}" destId="{4065335D-EC88-4028-829D-01960010669B}" srcOrd="0" destOrd="0" presId="urn:microsoft.com/office/officeart/2005/8/layout/vList3"/>
    <dgm:cxn modelId="{0CF9A377-AB62-4DDE-91E4-D25A958CDFC2}" type="presParOf" srcId="{71D5FA40-970C-47AA-BCA7-420E7424485C}" destId="{49824A7C-1C5B-4741-A432-BFF8E8662CF7}" srcOrd="1" destOrd="0" presId="urn:microsoft.com/office/officeart/2005/8/layout/vList3"/>
    <dgm:cxn modelId="{47EDBC13-A4D8-4DD6-9B28-5FD8688BE616}" type="presParOf" srcId="{5A774776-F349-45AD-B7A0-24C73D8A1FA4}" destId="{8B8B93FC-46ED-439A-BD7E-FE6A7B6FA822}" srcOrd="1" destOrd="0" presId="urn:microsoft.com/office/officeart/2005/8/layout/vList3"/>
    <dgm:cxn modelId="{8F941620-36F5-4417-9E41-5BCBB69F596F}" type="presParOf" srcId="{5A774776-F349-45AD-B7A0-24C73D8A1FA4}" destId="{5B8D3A5A-D8F3-4C9C-ACC5-50FE80DAC123}" srcOrd="2" destOrd="0" presId="urn:microsoft.com/office/officeart/2005/8/layout/vList3"/>
    <dgm:cxn modelId="{8552F034-3126-43BC-AF86-60D9ADA93750}" type="presParOf" srcId="{5B8D3A5A-D8F3-4C9C-ACC5-50FE80DAC123}" destId="{4288BC73-6965-41DC-9C09-DD5F196BCAE9}" srcOrd="0" destOrd="0" presId="urn:microsoft.com/office/officeart/2005/8/layout/vList3"/>
    <dgm:cxn modelId="{57B9C4ED-BB8A-4D38-BEE9-D1D0B3513A3F}" type="presParOf" srcId="{5B8D3A5A-D8F3-4C9C-ACC5-50FE80DAC123}" destId="{97F37B51-1584-41C6-BB74-36E3A1FED01E}" srcOrd="1" destOrd="0" presId="urn:microsoft.com/office/officeart/2005/8/layout/vLis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BF6F43-8662-4472-8182-8295D54D7B76}" type="doc">
      <dgm:prSet loTypeId="urn:microsoft.com/office/officeart/2005/8/layout/process1" loCatId="process" qsTypeId="urn:microsoft.com/office/officeart/2005/8/quickstyle/simple1" qsCatId="simple" csTypeId="urn:microsoft.com/office/officeart/2005/8/colors/accent6_1" csCatId="accent6" phldr="1"/>
      <dgm:spPr/>
      <dgm:t>
        <a:bodyPr/>
        <a:lstStyle/>
        <a:p>
          <a:endParaRPr lang="pl-PL"/>
        </a:p>
      </dgm:t>
    </dgm:pt>
    <dgm:pt modelId="{206427BF-F820-49DF-B090-E5DDB012717E}">
      <dgm:prSet phldrT="[Tekst]" custT="1"/>
      <dgm:spPr/>
      <dgm:t>
        <a:bodyPr/>
        <a:lstStyle/>
        <a:p>
          <a:r>
            <a:rPr lang="pl-PL" sz="900"/>
            <a:t>Potrzeba aktualizacji kryteriów</a:t>
          </a:r>
        </a:p>
      </dgm:t>
    </dgm:pt>
    <dgm:pt modelId="{961CB10B-3A93-4AF7-AB76-FC135308B27C}" type="parTrans" cxnId="{4B72A6DF-6266-49B6-B201-CDAB560822E6}">
      <dgm:prSet/>
      <dgm:spPr/>
      <dgm:t>
        <a:bodyPr/>
        <a:lstStyle/>
        <a:p>
          <a:endParaRPr lang="pl-PL" sz="900"/>
        </a:p>
      </dgm:t>
    </dgm:pt>
    <dgm:pt modelId="{EEDF6D92-FE83-4723-8E37-0589CA03D6A0}" type="sibTrans" cxnId="{4B72A6DF-6266-49B6-B201-CDAB560822E6}">
      <dgm:prSet custT="1"/>
      <dgm:spPr/>
      <dgm:t>
        <a:bodyPr/>
        <a:lstStyle/>
        <a:p>
          <a:endParaRPr lang="pl-PL" sz="900"/>
        </a:p>
      </dgm:t>
    </dgm:pt>
    <dgm:pt modelId="{551054F5-A9FD-4EA6-82B8-21002318FEC4}">
      <dgm:prSet phldrT="[Tekst]" custT="1"/>
      <dgm:spPr/>
      <dgm:t>
        <a:bodyPr/>
        <a:lstStyle/>
        <a:p>
          <a:r>
            <a:rPr lang="pl-PL" sz="900"/>
            <a:t>Zarząd</a:t>
          </a:r>
        </a:p>
      </dgm:t>
    </dgm:pt>
    <dgm:pt modelId="{5B328E26-B43A-4BD0-9296-D23CDA36C605}" type="parTrans" cxnId="{728540E4-D320-45B3-ABA5-1EC2E10A7516}">
      <dgm:prSet/>
      <dgm:spPr/>
      <dgm:t>
        <a:bodyPr/>
        <a:lstStyle/>
        <a:p>
          <a:endParaRPr lang="pl-PL" sz="900"/>
        </a:p>
      </dgm:t>
    </dgm:pt>
    <dgm:pt modelId="{A4F53874-E7A4-439A-99B2-234DFE006D9C}" type="sibTrans" cxnId="{728540E4-D320-45B3-ABA5-1EC2E10A7516}">
      <dgm:prSet/>
      <dgm:spPr/>
      <dgm:t>
        <a:bodyPr/>
        <a:lstStyle/>
        <a:p>
          <a:endParaRPr lang="pl-PL" sz="900"/>
        </a:p>
      </dgm:t>
    </dgm:pt>
    <dgm:pt modelId="{ADCE856A-5B08-4DBF-BEBD-5F54431EA7D0}">
      <dgm:prSet phldrT="[Tekst]" custT="1"/>
      <dgm:spPr/>
      <dgm:t>
        <a:bodyPr/>
        <a:lstStyle/>
        <a:p>
          <a:r>
            <a:rPr lang="pl-PL" sz="900"/>
            <a:t>Projekt aktualizacji kryteriów</a:t>
          </a:r>
        </a:p>
      </dgm:t>
    </dgm:pt>
    <dgm:pt modelId="{25A05495-8F79-4015-872D-BD73FE083BE2}" type="parTrans" cxnId="{FF994217-E04B-4984-8FD5-34812DA24B0E}">
      <dgm:prSet/>
      <dgm:spPr/>
      <dgm:t>
        <a:bodyPr/>
        <a:lstStyle/>
        <a:p>
          <a:endParaRPr lang="pl-PL" sz="900"/>
        </a:p>
      </dgm:t>
    </dgm:pt>
    <dgm:pt modelId="{CB43CC15-4C48-41D7-94D9-EBFE580D56AA}" type="sibTrans" cxnId="{FF994217-E04B-4984-8FD5-34812DA24B0E}">
      <dgm:prSet custT="1"/>
      <dgm:spPr/>
      <dgm:t>
        <a:bodyPr/>
        <a:lstStyle/>
        <a:p>
          <a:endParaRPr lang="pl-PL" sz="900"/>
        </a:p>
      </dgm:t>
    </dgm:pt>
    <dgm:pt modelId="{C1CDE543-648E-4E4F-88C5-5D57B9143069}">
      <dgm:prSet phldrT="[Tekst]" custT="1"/>
      <dgm:spPr/>
      <dgm:t>
        <a:bodyPr/>
        <a:lstStyle/>
        <a:p>
          <a:r>
            <a:rPr lang="pl-PL" sz="900"/>
            <a:t>Rada w oparciu o konsultacje z lokalną społecznością</a:t>
          </a:r>
        </a:p>
      </dgm:t>
    </dgm:pt>
    <dgm:pt modelId="{37889BC3-706C-445D-8C31-E86D258C9962}" type="parTrans" cxnId="{CDB1D038-AB2C-4A47-944D-72603DA4781C}">
      <dgm:prSet/>
      <dgm:spPr/>
      <dgm:t>
        <a:bodyPr/>
        <a:lstStyle/>
        <a:p>
          <a:endParaRPr lang="pl-PL" sz="900"/>
        </a:p>
      </dgm:t>
    </dgm:pt>
    <dgm:pt modelId="{563EC672-11D0-4133-9338-1F6C7D2D8822}" type="sibTrans" cxnId="{CDB1D038-AB2C-4A47-944D-72603DA4781C}">
      <dgm:prSet/>
      <dgm:spPr/>
      <dgm:t>
        <a:bodyPr/>
        <a:lstStyle/>
        <a:p>
          <a:endParaRPr lang="pl-PL" sz="900"/>
        </a:p>
      </dgm:t>
    </dgm:pt>
    <dgm:pt modelId="{E103135C-2728-42F1-A6D9-921103CFB2BF}">
      <dgm:prSet phldrT="[Tekst]" custT="1"/>
      <dgm:spPr/>
      <dgm:t>
        <a:bodyPr/>
        <a:lstStyle/>
        <a:p>
          <a:r>
            <a:rPr lang="pl-PL" sz="900"/>
            <a:t>Uchwała Zarządu o aktulizacji kryteriów</a:t>
          </a:r>
        </a:p>
      </dgm:t>
    </dgm:pt>
    <dgm:pt modelId="{46BA8C9C-112F-404E-999D-B099FE1C6CD3}" type="parTrans" cxnId="{4FA51A5B-6498-4865-8F97-4571D16C9A29}">
      <dgm:prSet/>
      <dgm:spPr/>
      <dgm:t>
        <a:bodyPr/>
        <a:lstStyle/>
        <a:p>
          <a:endParaRPr lang="pl-PL" sz="900"/>
        </a:p>
      </dgm:t>
    </dgm:pt>
    <dgm:pt modelId="{41C65E0C-F500-4833-A0CE-A2288906AB76}" type="sibTrans" cxnId="{4FA51A5B-6498-4865-8F97-4571D16C9A29}">
      <dgm:prSet custT="1"/>
      <dgm:spPr/>
      <dgm:t>
        <a:bodyPr/>
        <a:lstStyle/>
        <a:p>
          <a:endParaRPr lang="pl-PL" sz="900"/>
        </a:p>
      </dgm:t>
    </dgm:pt>
    <dgm:pt modelId="{003AF9AF-CBC3-4393-ACF6-2B1F07110E57}">
      <dgm:prSet phldrT="[Tekst]" custT="1"/>
      <dgm:spPr/>
      <dgm:t>
        <a:bodyPr/>
        <a:lstStyle/>
        <a:p>
          <a:r>
            <a:rPr lang="pl-PL" sz="900"/>
            <a:t>Zarząd</a:t>
          </a:r>
        </a:p>
      </dgm:t>
    </dgm:pt>
    <dgm:pt modelId="{06DC8FF8-085C-4920-86E3-35188D4C4087}" type="parTrans" cxnId="{18A3B25E-F805-4DEC-987C-9D34D8DCE332}">
      <dgm:prSet/>
      <dgm:spPr/>
      <dgm:t>
        <a:bodyPr/>
        <a:lstStyle/>
        <a:p>
          <a:endParaRPr lang="pl-PL" sz="900"/>
        </a:p>
      </dgm:t>
    </dgm:pt>
    <dgm:pt modelId="{EA382A3A-0E21-4B1C-9B29-BDC97E764DFD}" type="sibTrans" cxnId="{18A3B25E-F805-4DEC-987C-9D34D8DCE332}">
      <dgm:prSet/>
      <dgm:spPr/>
      <dgm:t>
        <a:bodyPr/>
        <a:lstStyle/>
        <a:p>
          <a:endParaRPr lang="pl-PL" sz="900"/>
        </a:p>
      </dgm:t>
    </dgm:pt>
    <dgm:pt modelId="{CDD816DF-B9AE-4F3F-A955-CB2034F1B605}">
      <dgm:prSet phldrT="[Tekst]" custT="1"/>
      <dgm:spPr/>
      <dgm:t>
        <a:bodyPr/>
        <a:lstStyle/>
        <a:p>
          <a:r>
            <a:rPr lang="pl-PL" sz="900"/>
            <a:t>Analiza projektu aktualizacji kryteriów</a:t>
          </a:r>
        </a:p>
      </dgm:t>
    </dgm:pt>
    <dgm:pt modelId="{043797B6-8BE3-4C83-859F-2E2B262E3C3D}" type="parTrans" cxnId="{195E1BE6-92EC-468A-9678-8D6B5DEEB549}">
      <dgm:prSet/>
      <dgm:spPr/>
      <dgm:t>
        <a:bodyPr/>
        <a:lstStyle/>
        <a:p>
          <a:endParaRPr lang="pl-PL" sz="900"/>
        </a:p>
      </dgm:t>
    </dgm:pt>
    <dgm:pt modelId="{1B8C0B67-E6D6-42D6-B010-D8BDE4FF5963}" type="sibTrans" cxnId="{195E1BE6-92EC-468A-9678-8D6B5DEEB549}">
      <dgm:prSet custT="1"/>
      <dgm:spPr/>
      <dgm:t>
        <a:bodyPr/>
        <a:lstStyle/>
        <a:p>
          <a:endParaRPr lang="pl-PL" sz="900"/>
        </a:p>
      </dgm:t>
    </dgm:pt>
    <dgm:pt modelId="{BD1A5B06-DEDA-4434-A5C7-2A596EF9077C}">
      <dgm:prSet phldrT="[Tekst]" custT="1"/>
      <dgm:spPr/>
      <dgm:t>
        <a:bodyPr/>
        <a:lstStyle/>
        <a:p>
          <a:r>
            <a:rPr lang="pl-PL" sz="900"/>
            <a:t>Zarząd</a:t>
          </a:r>
        </a:p>
      </dgm:t>
    </dgm:pt>
    <dgm:pt modelId="{6B57B567-9732-4E81-8ED4-9BCF86D86562}" type="parTrans" cxnId="{B5F1BAA8-65B5-4B51-835C-84D56C8CBE5C}">
      <dgm:prSet/>
      <dgm:spPr/>
      <dgm:t>
        <a:bodyPr/>
        <a:lstStyle/>
        <a:p>
          <a:endParaRPr lang="pl-PL" sz="900"/>
        </a:p>
      </dgm:t>
    </dgm:pt>
    <dgm:pt modelId="{06DE7AA3-F754-476D-BD9E-52B57EB8209D}" type="sibTrans" cxnId="{B5F1BAA8-65B5-4B51-835C-84D56C8CBE5C}">
      <dgm:prSet/>
      <dgm:spPr/>
      <dgm:t>
        <a:bodyPr/>
        <a:lstStyle/>
        <a:p>
          <a:endParaRPr lang="pl-PL" sz="900"/>
        </a:p>
      </dgm:t>
    </dgm:pt>
    <dgm:pt modelId="{D405E12E-7DB4-4AE8-BFBC-DC2DD9F6E2BE}">
      <dgm:prSet phldrT="[Tekst]" custT="1"/>
      <dgm:spPr/>
      <dgm:t>
        <a:bodyPr/>
        <a:lstStyle/>
        <a:p>
          <a:r>
            <a:rPr lang="pl-PL" sz="900"/>
            <a:t>Konsultacje projektu aktualizacji kryteriów</a:t>
          </a:r>
        </a:p>
      </dgm:t>
    </dgm:pt>
    <dgm:pt modelId="{6E949CA7-958C-474C-8708-1C8390FECDFC}" type="parTrans" cxnId="{4347F1A6-9BD1-4162-84C3-754E6D25D669}">
      <dgm:prSet/>
      <dgm:spPr/>
      <dgm:t>
        <a:bodyPr/>
        <a:lstStyle/>
        <a:p>
          <a:endParaRPr lang="pl-PL" sz="900"/>
        </a:p>
      </dgm:t>
    </dgm:pt>
    <dgm:pt modelId="{6B079912-86DA-4EE9-A7F3-A2A75696E5FD}" type="sibTrans" cxnId="{4347F1A6-9BD1-4162-84C3-754E6D25D669}">
      <dgm:prSet custT="1"/>
      <dgm:spPr/>
      <dgm:t>
        <a:bodyPr/>
        <a:lstStyle/>
        <a:p>
          <a:endParaRPr lang="pl-PL" sz="900"/>
        </a:p>
      </dgm:t>
    </dgm:pt>
    <dgm:pt modelId="{70EC6E20-7A95-46B3-BA01-177E1521BA41}">
      <dgm:prSet phldrT="[Tekst]" custT="1"/>
      <dgm:spPr/>
      <dgm:t>
        <a:bodyPr/>
        <a:lstStyle/>
        <a:p>
          <a:r>
            <a:rPr lang="pl-PL" sz="900"/>
            <a:t>Lokalna społeczność</a:t>
          </a:r>
        </a:p>
      </dgm:t>
    </dgm:pt>
    <dgm:pt modelId="{EECBB27E-9D76-43AD-A97B-30389453E866}" type="parTrans" cxnId="{C04F9104-A2A9-4AF8-AAC7-65DCF9FDD496}">
      <dgm:prSet/>
      <dgm:spPr/>
      <dgm:t>
        <a:bodyPr/>
        <a:lstStyle/>
        <a:p>
          <a:endParaRPr lang="pl-PL" sz="900"/>
        </a:p>
      </dgm:t>
    </dgm:pt>
    <dgm:pt modelId="{E59AA104-78EC-40C8-9032-DF1038D1006B}" type="sibTrans" cxnId="{C04F9104-A2A9-4AF8-AAC7-65DCF9FDD496}">
      <dgm:prSet/>
      <dgm:spPr/>
      <dgm:t>
        <a:bodyPr/>
        <a:lstStyle/>
        <a:p>
          <a:endParaRPr lang="pl-PL" sz="900"/>
        </a:p>
      </dgm:t>
    </dgm:pt>
    <dgm:pt modelId="{7CBC523E-3E20-41F2-B751-CE4CA74B7FC4}">
      <dgm:prSet phldrT="[Tekst]" custT="1"/>
      <dgm:spPr/>
      <dgm:t>
        <a:bodyPr/>
        <a:lstStyle/>
        <a:p>
          <a:r>
            <a:rPr lang="pl-PL" sz="900"/>
            <a:t>Uzgodnienie aktualizacji kryteriów z Zarządem Województwa Małopolskiego</a:t>
          </a:r>
        </a:p>
      </dgm:t>
    </dgm:pt>
    <dgm:pt modelId="{C0FE2D08-724A-47FE-8317-BD88527C7D29}" type="parTrans" cxnId="{9039270A-F67E-49CE-84B9-F50984B2F316}">
      <dgm:prSet/>
      <dgm:spPr/>
      <dgm:t>
        <a:bodyPr/>
        <a:lstStyle/>
        <a:p>
          <a:endParaRPr lang="pl-PL" sz="900"/>
        </a:p>
      </dgm:t>
    </dgm:pt>
    <dgm:pt modelId="{7731368F-E2B6-46E7-93BF-EA64DCFF0019}" type="sibTrans" cxnId="{9039270A-F67E-49CE-84B9-F50984B2F316}">
      <dgm:prSet custT="1"/>
      <dgm:spPr/>
      <dgm:t>
        <a:bodyPr/>
        <a:lstStyle/>
        <a:p>
          <a:endParaRPr lang="pl-PL" sz="900"/>
        </a:p>
      </dgm:t>
    </dgm:pt>
    <dgm:pt modelId="{933CDC3C-5640-4278-AB08-A9C6FAC9F61B}">
      <dgm:prSet phldrT="[Tekst]" custT="1"/>
      <dgm:spPr/>
      <dgm:t>
        <a:bodyPr/>
        <a:lstStyle/>
        <a:p>
          <a:r>
            <a:rPr lang="pl-PL" sz="900"/>
            <a:t>Zarząd</a:t>
          </a:r>
        </a:p>
      </dgm:t>
    </dgm:pt>
    <dgm:pt modelId="{410C436D-1EC4-49BE-B426-5651B8A59A18}" type="parTrans" cxnId="{2A203637-40E4-41E7-89B0-1EB15D65C8DF}">
      <dgm:prSet/>
      <dgm:spPr/>
      <dgm:t>
        <a:bodyPr/>
        <a:lstStyle/>
        <a:p>
          <a:endParaRPr lang="pl-PL" sz="900"/>
        </a:p>
      </dgm:t>
    </dgm:pt>
    <dgm:pt modelId="{54BC4AE1-5634-47B4-A186-18493A331A78}" type="sibTrans" cxnId="{2A203637-40E4-41E7-89B0-1EB15D65C8DF}">
      <dgm:prSet/>
      <dgm:spPr/>
      <dgm:t>
        <a:bodyPr/>
        <a:lstStyle/>
        <a:p>
          <a:endParaRPr lang="pl-PL" sz="900"/>
        </a:p>
      </dgm:t>
    </dgm:pt>
    <dgm:pt modelId="{A8FFCA3D-75DD-4840-B9AC-13ED8C4E2ECE}">
      <dgm:prSet phldrT="[Tekst]" custT="1"/>
      <dgm:spPr/>
      <dgm:t>
        <a:bodyPr/>
        <a:lstStyle/>
        <a:p>
          <a:r>
            <a:rPr lang="pl-PL" sz="900"/>
            <a:t>Upublicznienie zaktualizowanych kryteriów</a:t>
          </a:r>
        </a:p>
      </dgm:t>
    </dgm:pt>
    <dgm:pt modelId="{5FA59843-D02F-469D-8FA7-1A2FC26AB58A}" type="parTrans" cxnId="{40DF0CA2-463F-4476-BAD4-A5D2CF4C2795}">
      <dgm:prSet/>
      <dgm:spPr/>
      <dgm:t>
        <a:bodyPr/>
        <a:lstStyle/>
        <a:p>
          <a:endParaRPr lang="pl-PL" sz="900"/>
        </a:p>
      </dgm:t>
    </dgm:pt>
    <dgm:pt modelId="{E74D5830-4910-47FB-9F12-C9AB02F1145F}" type="sibTrans" cxnId="{40DF0CA2-463F-4476-BAD4-A5D2CF4C2795}">
      <dgm:prSet/>
      <dgm:spPr/>
      <dgm:t>
        <a:bodyPr/>
        <a:lstStyle/>
        <a:p>
          <a:endParaRPr lang="pl-PL" sz="900"/>
        </a:p>
      </dgm:t>
    </dgm:pt>
    <dgm:pt modelId="{C5A95736-FF8A-4E8B-B4DB-3722C1FDE17A}">
      <dgm:prSet phldrT="[Tekst]" custT="1"/>
      <dgm:spPr/>
      <dgm:t>
        <a:bodyPr/>
        <a:lstStyle/>
        <a:p>
          <a:r>
            <a:rPr lang="pl-PL" sz="900"/>
            <a:t>Biuro LGD</a:t>
          </a:r>
        </a:p>
      </dgm:t>
    </dgm:pt>
    <dgm:pt modelId="{1E81BCF8-9AE1-42A1-92B7-29A758C85CD8}" type="parTrans" cxnId="{3F9B104C-9EC1-4079-A618-C715A625A4E9}">
      <dgm:prSet/>
      <dgm:spPr/>
      <dgm:t>
        <a:bodyPr/>
        <a:lstStyle/>
        <a:p>
          <a:endParaRPr lang="pl-PL" sz="900"/>
        </a:p>
      </dgm:t>
    </dgm:pt>
    <dgm:pt modelId="{2C995EB3-319A-48F4-BC58-07B0EB7C70E4}" type="sibTrans" cxnId="{3F9B104C-9EC1-4079-A618-C715A625A4E9}">
      <dgm:prSet/>
      <dgm:spPr/>
      <dgm:t>
        <a:bodyPr/>
        <a:lstStyle/>
        <a:p>
          <a:endParaRPr lang="pl-PL" sz="900"/>
        </a:p>
      </dgm:t>
    </dgm:pt>
    <dgm:pt modelId="{29364FEF-6B04-485D-AFC9-564B2C05481F}" type="pres">
      <dgm:prSet presAssocID="{30BF6F43-8662-4472-8182-8295D54D7B76}" presName="Name0" presStyleCnt="0">
        <dgm:presLayoutVars>
          <dgm:dir/>
          <dgm:resizeHandles val="exact"/>
        </dgm:presLayoutVars>
      </dgm:prSet>
      <dgm:spPr/>
    </dgm:pt>
    <dgm:pt modelId="{9BD31417-F0F1-4785-95EC-48F0376E6DE1}" type="pres">
      <dgm:prSet presAssocID="{206427BF-F820-49DF-B090-E5DDB012717E}" presName="node" presStyleLbl="node1" presStyleIdx="0" presStyleCnt="7">
        <dgm:presLayoutVars>
          <dgm:bulletEnabled val="1"/>
        </dgm:presLayoutVars>
      </dgm:prSet>
      <dgm:spPr/>
    </dgm:pt>
    <dgm:pt modelId="{C9D2AE93-FFA1-467D-9CF2-A2772288774D}" type="pres">
      <dgm:prSet presAssocID="{EEDF6D92-FE83-4723-8E37-0589CA03D6A0}" presName="sibTrans" presStyleLbl="sibTrans2D1" presStyleIdx="0" presStyleCnt="6"/>
      <dgm:spPr/>
    </dgm:pt>
    <dgm:pt modelId="{38B0878D-AAB0-4A63-B7DA-AF2B9987F572}" type="pres">
      <dgm:prSet presAssocID="{EEDF6D92-FE83-4723-8E37-0589CA03D6A0}" presName="connectorText" presStyleLbl="sibTrans2D1" presStyleIdx="0" presStyleCnt="6"/>
      <dgm:spPr/>
    </dgm:pt>
    <dgm:pt modelId="{6BB59251-72B0-4F5E-947F-7260536A2C9A}" type="pres">
      <dgm:prSet presAssocID="{ADCE856A-5B08-4DBF-BEBD-5F54431EA7D0}" presName="node" presStyleLbl="node1" presStyleIdx="1" presStyleCnt="7">
        <dgm:presLayoutVars>
          <dgm:bulletEnabled val="1"/>
        </dgm:presLayoutVars>
      </dgm:prSet>
      <dgm:spPr/>
    </dgm:pt>
    <dgm:pt modelId="{B3AD2738-A950-4CE7-ADEF-50AE4307D083}" type="pres">
      <dgm:prSet presAssocID="{CB43CC15-4C48-41D7-94D9-EBFE580D56AA}" presName="sibTrans" presStyleLbl="sibTrans2D1" presStyleIdx="1" presStyleCnt="6"/>
      <dgm:spPr/>
    </dgm:pt>
    <dgm:pt modelId="{B0518FDE-7FFE-4FC9-81B1-C848343C6473}" type="pres">
      <dgm:prSet presAssocID="{CB43CC15-4C48-41D7-94D9-EBFE580D56AA}" presName="connectorText" presStyleLbl="sibTrans2D1" presStyleIdx="1" presStyleCnt="6"/>
      <dgm:spPr/>
    </dgm:pt>
    <dgm:pt modelId="{CC01682E-B458-4B36-A4BB-71243AEE158A}" type="pres">
      <dgm:prSet presAssocID="{CDD816DF-B9AE-4F3F-A955-CB2034F1B605}" presName="node" presStyleLbl="node1" presStyleIdx="2" presStyleCnt="7">
        <dgm:presLayoutVars>
          <dgm:bulletEnabled val="1"/>
        </dgm:presLayoutVars>
      </dgm:prSet>
      <dgm:spPr/>
    </dgm:pt>
    <dgm:pt modelId="{D07234E2-A8B9-41A6-BCAB-59E2ABD9B3CD}" type="pres">
      <dgm:prSet presAssocID="{1B8C0B67-E6D6-42D6-B010-D8BDE4FF5963}" presName="sibTrans" presStyleLbl="sibTrans2D1" presStyleIdx="2" presStyleCnt="6"/>
      <dgm:spPr/>
    </dgm:pt>
    <dgm:pt modelId="{2E57043E-A639-4F23-9496-6E9760E5BA05}" type="pres">
      <dgm:prSet presAssocID="{1B8C0B67-E6D6-42D6-B010-D8BDE4FF5963}" presName="connectorText" presStyleLbl="sibTrans2D1" presStyleIdx="2" presStyleCnt="6"/>
      <dgm:spPr/>
    </dgm:pt>
    <dgm:pt modelId="{6D77DA39-7034-411E-ACED-F83D9C9CD17E}" type="pres">
      <dgm:prSet presAssocID="{D405E12E-7DB4-4AE8-BFBC-DC2DD9F6E2BE}" presName="node" presStyleLbl="node1" presStyleIdx="3" presStyleCnt="7">
        <dgm:presLayoutVars>
          <dgm:bulletEnabled val="1"/>
        </dgm:presLayoutVars>
      </dgm:prSet>
      <dgm:spPr/>
    </dgm:pt>
    <dgm:pt modelId="{ED47BB5C-D88D-4DAD-92CA-A88985C10429}" type="pres">
      <dgm:prSet presAssocID="{6B079912-86DA-4EE9-A7F3-A2A75696E5FD}" presName="sibTrans" presStyleLbl="sibTrans2D1" presStyleIdx="3" presStyleCnt="6"/>
      <dgm:spPr/>
    </dgm:pt>
    <dgm:pt modelId="{D5762E03-2EA8-4DE5-B0E5-16DEC37060AC}" type="pres">
      <dgm:prSet presAssocID="{6B079912-86DA-4EE9-A7F3-A2A75696E5FD}" presName="connectorText" presStyleLbl="sibTrans2D1" presStyleIdx="3" presStyleCnt="6"/>
      <dgm:spPr/>
    </dgm:pt>
    <dgm:pt modelId="{D8BBCC0A-FC21-4F31-86A4-311FDF836478}" type="pres">
      <dgm:prSet presAssocID="{E103135C-2728-42F1-A6D9-921103CFB2BF}" presName="node" presStyleLbl="node1" presStyleIdx="4" presStyleCnt="7">
        <dgm:presLayoutVars>
          <dgm:bulletEnabled val="1"/>
        </dgm:presLayoutVars>
      </dgm:prSet>
      <dgm:spPr/>
    </dgm:pt>
    <dgm:pt modelId="{FD196B9D-4318-4BA9-92F3-869B15A19DD5}" type="pres">
      <dgm:prSet presAssocID="{41C65E0C-F500-4833-A0CE-A2288906AB76}" presName="sibTrans" presStyleLbl="sibTrans2D1" presStyleIdx="4" presStyleCnt="6"/>
      <dgm:spPr/>
    </dgm:pt>
    <dgm:pt modelId="{226FB398-D838-4ECE-8CB7-075AFB979097}" type="pres">
      <dgm:prSet presAssocID="{41C65E0C-F500-4833-A0CE-A2288906AB76}" presName="connectorText" presStyleLbl="sibTrans2D1" presStyleIdx="4" presStyleCnt="6"/>
      <dgm:spPr/>
    </dgm:pt>
    <dgm:pt modelId="{3BB6A1AF-78BD-4AA9-98F7-0D9320CAD6AB}" type="pres">
      <dgm:prSet presAssocID="{7CBC523E-3E20-41F2-B751-CE4CA74B7FC4}" presName="node" presStyleLbl="node1" presStyleIdx="5" presStyleCnt="7">
        <dgm:presLayoutVars>
          <dgm:bulletEnabled val="1"/>
        </dgm:presLayoutVars>
      </dgm:prSet>
      <dgm:spPr/>
    </dgm:pt>
    <dgm:pt modelId="{A2E2E86A-D891-4B57-B577-28874B33EB27}" type="pres">
      <dgm:prSet presAssocID="{7731368F-E2B6-46E7-93BF-EA64DCFF0019}" presName="sibTrans" presStyleLbl="sibTrans2D1" presStyleIdx="5" presStyleCnt="6"/>
      <dgm:spPr/>
    </dgm:pt>
    <dgm:pt modelId="{A68CB0FC-ED3A-4DBD-A863-7BE3B218D200}" type="pres">
      <dgm:prSet presAssocID="{7731368F-E2B6-46E7-93BF-EA64DCFF0019}" presName="connectorText" presStyleLbl="sibTrans2D1" presStyleIdx="5" presStyleCnt="6"/>
      <dgm:spPr/>
    </dgm:pt>
    <dgm:pt modelId="{3CAEC996-8311-4AD3-A061-CAA95738CA5E}" type="pres">
      <dgm:prSet presAssocID="{A8FFCA3D-75DD-4840-B9AC-13ED8C4E2ECE}" presName="node" presStyleLbl="node1" presStyleIdx="6" presStyleCnt="7">
        <dgm:presLayoutVars>
          <dgm:bulletEnabled val="1"/>
        </dgm:presLayoutVars>
      </dgm:prSet>
      <dgm:spPr/>
    </dgm:pt>
  </dgm:ptLst>
  <dgm:cxnLst>
    <dgm:cxn modelId="{C04F9104-A2A9-4AF8-AAC7-65DCF9FDD496}" srcId="{D405E12E-7DB4-4AE8-BFBC-DC2DD9F6E2BE}" destId="{70EC6E20-7A95-46B3-BA01-177E1521BA41}" srcOrd="0" destOrd="0" parTransId="{EECBB27E-9D76-43AD-A97B-30389453E866}" sibTransId="{E59AA104-78EC-40C8-9032-DF1038D1006B}"/>
    <dgm:cxn modelId="{E1060308-7FF0-4CBC-ACA0-6952D08BBC5F}" type="presOf" srcId="{003AF9AF-CBC3-4393-ACF6-2B1F07110E57}" destId="{D8BBCC0A-FC21-4F31-86A4-311FDF836478}" srcOrd="0" destOrd="1" presId="urn:microsoft.com/office/officeart/2005/8/layout/process1"/>
    <dgm:cxn modelId="{9039270A-F67E-49CE-84B9-F50984B2F316}" srcId="{30BF6F43-8662-4472-8182-8295D54D7B76}" destId="{7CBC523E-3E20-41F2-B751-CE4CA74B7FC4}" srcOrd="5" destOrd="0" parTransId="{C0FE2D08-724A-47FE-8317-BD88527C7D29}" sibTransId="{7731368F-E2B6-46E7-93BF-EA64DCFF0019}"/>
    <dgm:cxn modelId="{D0D8240E-60DD-4B31-9DAB-33641D93D0B4}" type="presOf" srcId="{70EC6E20-7A95-46B3-BA01-177E1521BA41}" destId="{6D77DA39-7034-411E-ACED-F83D9C9CD17E}" srcOrd="0" destOrd="1" presId="urn:microsoft.com/office/officeart/2005/8/layout/process1"/>
    <dgm:cxn modelId="{FF994217-E04B-4984-8FD5-34812DA24B0E}" srcId="{30BF6F43-8662-4472-8182-8295D54D7B76}" destId="{ADCE856A-5B08-4DBF-BEBD-5F54431EA7D0}" srcOrd="1" destOrd="0" parTransId="{25A05495-8F79-4015-872D-BD73FE083BE2}" sibTransId="{CB43CC15-4C48-41D7-94D9-EBFE580D56AA}"/>
    <dgm:cxn modelId="{05E7AD1D-77FA-4868-968C-A57DF4B0843A}" type="presOf" srcId="{6B079912-86DA-4EE9-A7F3-A2A75696E5FD}" destId="{D5762E03-2EA8-4DE5-B0E5-16DEC37060AC}" srcOrd="1" destOrd="0" presId="urn:microsoft.com/office/officeart/2005/8/layout/process1"/>
    <dgm:cxn modelId="{89F7F721-FCA4-4FEE-908C-59D26282D572}" type="presOf" srcId="{206427BF-F820-49DF-B090-E5DDB012717E}" destId="{9BD31417-F0F1-4785-95EC-48F0376E6DE1}" srcOrd="0" destOrd="0" presId="urn:microsoft.com/office/officeart/2005/8/layout/process1"/>
    <dgm:cxn modelId="{6A62D732-4D91-48E9-BF26-9079C606C557}" type="presOf" srcId="{ADCE856A-5B08-4DBF-BEBD-5F54431EA7D0}" destId="{6BB59251-72B0-4F5E-947F-7260536A2C9A}" srcOrd="0" destOrd="0" presId="urn:microsoft.com/office/officeart/2005/8/layout/process1"/>
    <dgm:cxn modelId="{2A203637-40E4-41E7-89B0-1EB15D65C8DF}" srcId="{7CBC523E-3E20-41F2-B751-CE4CA74B7FC4}" destId="{933CDC3C-5640-4278-AB08-A9C6FAC9F61B}" srcOrd="0" destOrd="0" parTransId="{410C436D-1EC4-49BE-B426-5651B8A59A18}" sibTransId="{54BC4AE1-5634-47B4-A186-18493A331A78}"/>
    <dgm:cxn modelId="{CDB1D038-AB2C-4A47-944D-72603DA4781C}" srcId="{ADCE856A-5B08-4DBF-BEBD-5F54431EA7D0}" destId="{C1CDE543-648E-4E4F-88C5-5D57B9143069}" srcOrd="0" destOrd="0" parTransId="{37889BC3-706C-445D-8C31-E86D258C9962}" sibTransId="{563EC672-11D0-4133-9338-1F6C7D2D8822}"/>
    <dgm:cxn modelId="{4FA51A5B-6498-4865-8F97-4571D16C9A29}" srcId="{30BF6F43-8662-4472-8182-8295D54D7B76}" destId="{E103135C-2728-42F1-A6D9-921103CFB2BF}" srcOrd="4" destOrd="0" parTransId="{46BA8C9C-112F-404E-999D-B099FE1C6CD3}" sibTransId="{41C65E0C-F500-4833-A0CE-A2288906AB76}"/>
    <dgm:cxn modelId="{161DA15C-104E-4C5A-97FD-AD87EEAE983E}" type="presOf" srcId="{CB43CC15-4C48-41D7-94D9-EBFE580D56AA}" destId="{B0518FDE-7FFE-4FC9-81B1-C848343C6473}" srcOrd="1" destOrd="0" presId="urn:microsoft.com/office/officeart/2005/8/layout/process1"/>
    <dgm:cxn modelId="{18A3B25E-F805-4DEC-987C-9D34D8DCE332}" srcId="{E103135C-2728-42F1-A6D9-921103CFB2BF}" destId="{003AF9AF-CBC3-4393-ACF6-2B1F07110E57}" srcOrd="0" destOrd="0" parTransId="{06DC8FF8-085C-4920-86E3-35188D4C4087}" sibTransId="{EA382A3A-0E21-4B1C-9B29-BDC97E764DFD}"/>
    <dgm:cxn modelId="{39792861-064B-4281-8327-BD9FCAE449C1}" type="presOf" srcId="{1B8C0B67-E6D6-42D6-B010-D8BDE4FF5963}" destId="{D07234E2-A8B9-41A6-BCAB-59E2ABD9B3CD}" srcOrd="0" destOrd="0" presId="urn:microsoft.com/office/officeart/2005/8/layout/process1"/>
    <dgm:cxn modelId="{F4935E44-F974-4172-9EC7-8C118D5CCBC5}" type="presOf" srcId="{1B8C0B67-E6D6-42D6-B010-D8BDE4FF5963}" destId="{2E57043E-A639-4F23-9496-6E9760E5BA05}" srcOrd="1" destOrd="0" presId="urn:microsoft.com/office/officeart/2005/8/layout/process1"/>
    <dgm:cxn modelId="{82E28567-0589-44A5-9F13-D959A6EB6027}" type="presOf" srcId="{7CBC523E-3E20-41F2-B751-CE4CA74B7FC4}" destId="{3BB6A1AF-78BD-4AA9-98F7-0D9320CAD6AB}" srcOrd="0" destOrd="0" presId="urn:microsoft.com/office/officeart/2005/8/layout/process1"/>
    <dgm:cxn modelId="{E3FCBA49-1C99-44A3-87E3-78570D815A92}" type="presOf" srcId="{BD1A5B06-DEDA-4434-A5C7-2A596EF9077C}" destId="{CC01682E-B458-4B36-A4BB-71243AEE158A}" srcOrd="0" destOrd="1" presId="urn:microsoft.com/office/officeart/2005/8/layout/process1"/>
    <dgm:cxn modelId="{3F9B104C-9EC1-4079-A618-C715A625A4E9}" srcId="{A8FFCA3D-75DD-4840-B9AC-13ED8C4E2ECE}" destId="{C5A95736-FF8A-4E8B-B4DB-3722C1FDE17A}" srcOrd="0" destOrd="0" parTransId="{1E81BCF8-9AE1-42A1-92B7-29A758C85CD8}" sibTransId="{2C995EB3-319A-48F4-BC58-07B0EB7C70E4}"/>
    <dgm:cxn modelId="{51DB2D75-0FF9-41C4-9D46-8E1A4BDAC807}" type="presOf" srcId="{7731368F-E2B6-46E7-93BF-EA64DCFF0019}" destId="{A68CB0FC-ED3A-4DBD-A863-7BE3B218D200}" srcOrd="1" destOrd="0" presId="urn:microsoft.com/office/officeart/2005/8/layout/process1"/>
    <dgm:cxn modelId="{A6300378-4B4D-4824-B0F3-3C851C7AF36E}" type="presOf" srcId="{A8FFCA3D-75DD-4840-B9AC-13ED8C4E2ECE}" destId="{3CAEC996-8311-4AD3-A061-CAA95738CA5E}" srcOrd="0" destOrd="0" presId="urn:microsoft.com/office/officeart/2005/8/layout/process1"/>
    <dgm:cxn modelId="{8ABE7859-2A26-469F-8746-80699D0D3E8C}" type="presOf" srcId="{EEDF6D92-FE83-4723-8E37-0589CA03D6A0}" destId="{38B0878D-AAB0-4A63-B7DA-AF2B9987F572}" srcOrd="1" destOrd="0" presId="urn:microsoft.com/office/officeart/2005/8/layout/process1"/>
    <dgm:cxn modelId="{B3DA9579-CE36-4D43-8503-0025C28C594E}" type="presOf" srcId="{EEDF6D92-FE83-4723-8E37-0589CA03D6A0}" destId="{C9D2AE93-FFA1-467D-9CF2-A2772288774D}" srcOrd="0" destOrd="0" presId="urn:microsoft.com/office/officeart/2005/8/layout/process1"/>
    <dgm:cxn modelId="{D068B37D-741D-434C-9AA8-EAB2C45C5DD1}" type="presOf" srcId="{30BF6F43-8662-4472-8182-8295D54D7B76}" destId="{29364FEF-6B04-485D-AFC9-564B2C05481F}" srcOrd="0" destOrd="0" presId="urn:microsoft.com/office/officeart/2005/8/layout/process1"/>
    <dgm:cxn modelId="{199EF07D-1739-4EC6-9818-8385C81AE92B}" type="presOf" srcId="{CDD816DF-B9AE-4F3F-A955-CB2034F1B605}" destId="{CC01682E-B458-4B36-A4BB-71243AEE158A}" srcOrd="0" destOrd="0" presId="urn:microsoft.com/office/officeart/2005/8/layout/process1"/>
    <dgm:cxn modelId="{616A148A-3F1B-45B0-9F03-9426770E519E}" type="presOf" srcId="{41C65E0C-F500-4833-A0CE-A2288906AB76}" destId="{226FB398-D838-4ECE-8CB7-075AFB979097}" srcOrd="1" destOrd="0" presId="urn:microsoft.com/office/officeart/2005/8/layout/process1"/>
    <dgm:cxn modelId="{046F5798-64EE-4DF4-8C28-E4E004A3E343}" type="presOf" srcId="{C5A95736-FF8A-4E8B-B4DB-3722C1FDE17A}" destId="{3CAEC996-8311-4AD3-A061-CAA95738CA5E}" srcOrd="0" destOrd="1" presId="urn:microsoft.com/office/officeart/2005/8/layout/process1"/>
    <dgm:cxn modelId="{E96B399C-4BF5-48AD-8528-6B17AF573177}" type="presOf" srcId="{551054F5-A9FD-4EA6-82B8-21002318FEC4}" destId="{9BD31417-F0F1-4785-95EC-48F0376E6DE1}" srcOrd="0" destOrd="1" presId="urn:microsoft.com/office/officeart/2005/8/layout/process1"/>
    <dgm:cxn modelId="{06F13A9C-8937-4F19-B730-54EA5C66E375}" type="presOf" srcId="{C1CDE543-648E-4E4F-88C5-5D57B9143069}" destId="{6BB59251-72B0-4F5E-947F-7260536A2C9A}" srcOrd="0" destOrd="1" presId="urn:microsoft.com/office/officeart/2005/8/layout/process1"/>
    <dgm:cxn modelId="{40DF0CA2-463F-4476-BAD4-A5D2CF4C2795}" srcId="{30BF6F43-8662-4472-8182-8295D54D7B76}" destId="{A8FFCA3D-75DD-4840-B9AC-13ED8C4E2ECE}" srcOrd="6" destOrd="0" parTransId="{5FA59843-D02F-469D-8FA7-1A2FC26AB58A}" sibTransId="{E74D5830-4910-47FB-9F12-C9AB02F1145F}"/>
    <dgm:cxn modelId="{C5B22DA2-1245-4C9A-9B0A-B7E526360A2F}" type="presOf" srcId="{D405E12E-7DB4-4AE8-BFBC-DC2DD9F6E2BE}" destId="{6D77DA39-7034-411E-ACED-F83D9C9CD17E}" srcOrd="0" destOrd="0" presId="urn:microsoft.com/office/officeart/2005/8/layout/process1"/>
    <dgm:cxn modelId="{690D66A2-A136-435B-9AB7-3BA9CE6C473C}" type="presOf" srcId="{E103135C-2728-42F1-A6D9-921103CFB2BF}" destId="{D8BBCC0A-FC21-4F31-86A4-311FDF836478}" srcOrd="0" destOrd="0" presId="urn:microsoft.com/office/officeart/2005/8/layout/process1"/>
    <dgm:cxn modelId="{4347F1A6-9BD1-4162-84C3-754E6D25D669}" srcId="{30BF6F43-8662-4472-8182-8295D54D7B76}" destId="{D405E12E-7DB4-4AE8-BFBC-DC2DD9F6E2BE}" srcOrd="3" destOrd="0" parTransId="{6E949CA7-958C-474C-8708-1C8390FECDFC}" sibTransId="{6B079912-86DA-4EE9-A7F3-A2A75696E5FD}"/>
    <dgm:cxn modelId="{B5F1BAA8-65B5-4B51-835C-84D56C8CBE5C}" srcId="{CDD816DF-B9AE-4F3F-A955-CB2034F1B605}" destId="{BD1A5B06-DEDA-4434-A5C7-2A596EF9077C}" srcOrd="0" destOrd="0" parTransId="{6B57B567-9732-4E81-8ED4-9BCF86D86562}" sibTransId="{06DE7AA3-F754-476D-BD9E-52B57EB8209D}"/>
    <dgm:cxn modelId="{B6C197CE-C8F3-45AF-9A66-3F6978B5E3B6}" type="presOf" srcId="{7731368F-E2B6-46E7-93BF-EA64DCFF0019}" destId="{A2E2E86A-D891-4B57-B577-28874B33EB27}" srcOrd="0" destOrd="0" presId="urn:microsoft.com/office/officeart/2005/8/layout/process1"/>
    <dgm:cxn modelId="{FE55F0D0-1D4B-4C5E-B0E3-33221F50F836}" type="presOf" srcId="{CB43CC15-4C48-41D7-94D9-EBFE580D56AA}" destId="{B3AD2738-A950-4CE7-ADEF-50AE4307D083}" srcOrd="0" destOrd="0" presId="urn:microsoft.com/office/officeart/2005/8/layout/process1"/>
    <dgm:cxn modelId="{4B72A6DF-6266-49B6-B201-CDAB560822E6}" srcId="{30BF6F43-8662-4472-8182-8295D54D7B76}" destId="{206427BF-F820-49DF-B090-E5DDB012717E}" srcOrd="0" destOrd="0" parTransId="{961CB10B-3A93-4AF7-AB76-FC135308B27C}" sibTransId="{EEDF6D92-FE83-4723-8E37-0589CA03D6A0}"/>
    <dgm:cxn modelId="{D68E09E4-F53E-47E4-9413-207E35F5D178}" type="presOf" srcId="{933CDC3C-5640-4278-AB08-A9C6FAC9F61B}" destId="{3BB6A1AF-78BD-4AA9-98F7-0D9320CAD6AB}" srcOrd="0" destOrd="1" presId="urn:microsoft.com/office/officeart/2005/8/layout/process1"/>
    <dgm:cxn modelId="{728540E4-D320-45B3-ABA5-1EC2E10A7516}" srcId="{206427BF-F820-49DF-B090-E5DDB012717E}" destId="{551054F5-A9FD-4EA6-82B8-21002318FEC4}" srcOrd="0" destOrd="0" parTransId="{5B328E26-B43A-4BD0-9296-D23CDA36C605}" sibTransId="{A4F53874-E7A4-439A-99B2-234DFE006D9C}"/>
    <dgm:cxn modelId="{195E1BE6-92EC-468A-9678-8D6B5DEEB549}" srcId="{30BF6F43-8662-4472-8182-8295D54D7B76}" destId="{CDD816DF-B9AE-4F3F-A955-CB2034F1B605}" srcOrd="2" destOrd="0" parTransId="{043797B6-8BE3-4C83-859F-2E2B262E3C3D}" sibTransId="{1B8C0B67-E6D6-42D6-B010-D8BDE4FF5963}"/>
    <dgm:cxn modelId="{93CC25F0-1FC0-49D2-8076-7518D1185FA9}" type="presOf" srcId="{41C65E0C-F500-4833-A0CE-A2288906AB76}" destId="{FD196B9D-4318-4BA9-92F3-869B15A19DD5}" srcOrd="0" destOrd="0" presId="urn:microsoft.com/office/officeart/2005/8/layout/process1"/>
    <dgm:cxn modelId="{0355DAF2-6F5A-49BE-9343-61E44652493D}" type="presOf" srcId="{6B079912-86DA-4EE9-A7F3-A2A75696E5FD}" destId="{ED47BB5C-D88D-4DAD-92CA-A88985C10429}" srcOrd="0" destOrd="0" presId="urn:microsoft.com/office/officeart/2005/8/layout/process1"/>
    <dgm:cxn modelId="{C5EF520C-0AC2-409C-86E4-4E12B3138F90}" type="presParOf" srcId="{29364FEF-6B04-485D-AFC9-564B2C05481F}" destId="{9BD31417-F0F1-4785-95EC-48F0376E6DE1}" srcOrd="0" destOrd="0" presId="urn:microsoft.com/office/officeart/2005/8/layout/process1"/>
    <dgm:cxn modelId="{481D2543-D17A-43C3-A650-66A62E03C1DE}" type="presParOf" srcId="{29364FEF-6B04-485D-AFC9-564B2C05481F}" destId="{C9D2AE93-FFA1-467D-9CF2-A2772288774D}" srcOrd="1" destOrd="0" presId="urn:microsoft.com/office/officeart/2005/8/layout/process1"/>
    <dgm:cxn modelId="{56C22B7A-0338-44AB-83F4-285093ADC8DD}" type="presParOf" srcId="{C9D2AE93-FFA1-467D-9CF2-A2772288774D}" destId="{38B0878D-AAB0-4A63-B7DA-AF2B9987F572}" srcOrd="0" destOrd="0" presId="urn:microsoft.com/office/officeart/2005/8/layout/process1"/>
    <dgm:cxn modelId="{CD64C651-96FD-4258-877C-F038F9862384}" type="presParOf" srcId="{29364FEF-6B04-485D-AFC9-564B2C05481F}" destId="{6BB59251-72B0-4F5E-947F-7260536A2C9A}" srcOrd="2" destOrd="0" presId="urn:microsoft.com/office/officeart/2005/8/layout/process1"/>
    <dgm:cxn modelId="{372A67CC-957E-4766-94D3-53AEAF9465EC}" type="presParOf" srcId="{29364FEF-6B04-485D-AFC9-564B2C05481F}" destId="{B3AD2738-A950-4CE7-ADEF-50AE4307D083}" srcOrd="3" destOrd="0" presId="urn:microsoft.com/office/officeart/2005/8/layout/process1"/>
    <dgm:cxn modelId="{B9291029-60ED-48A5-8594-3D033C604AAB}" type="presParOf" srcId="{B3AD2738-A950-4CE7-ADEF-50AE4307D083}" destId="{B0518FDE-7FFE-4FC9-81B1-C848343C6473}" srcOrd="0" destOrd="0" presId="urn:microsoft.com/office/officeart/2005/8/layout/process1"/>
    <dgm:cxn modelId="{C631E692-29F1-4A84-9170-9E45B3ECCEEB}" type="presParOf" srcId="{29364FEF-6B04-485D-AFC9-564B2C05481F}" destId="{CC01682E-B458-4B36-A4BB-71243AEE158A}" srcOrd="4" destOrd="0" presId="urn:microsoft.com/office/officeart/2005/8/layout/process1"/>
    <dgm:cxn modelId="{3C4BC4C3-740F-47AC-83A6-26676C56A750}" type="presParOf" srcId="{29364FEF-6B04-485D-AFC9-564B2C05481F}" destId="{D07234E2-A8B9-41A6-BCAB-59E2ABD9B3CD}" srcOrd="5" destOrd="0" presId="urn:microsoft.com/office/officeart/2005/8/layout/process1"/>
    <dgm:cxn modelId="{B732B5A3-9CC8-4CFE-A18F-402D7D7B50D6}" type="presParOf" srcId="{D07234E2-A8B9-41A6-BCAB-59E2ABD9B3CD}" destId="{2E57043E-A639-4F23-9496-6E9760E5BA05}" srcOrd="0" destOrd="0" presId="urn:microsoft.com/office/officeart/2005/8/layout/process1"/>
    <dgm:cxn modelId="{8EDEB1B6-A680-407D-B52C-58828F9810CD}" type="presParOf" srcId="{29364FEF-6B04-485D-AFC9-564B2C05481F}" destId="{6D77DA39-7034-411E-ACED-F83D9C9CD17E}" srcOrd="6" destOrd="0" presId="urn:microsoft.com/office/officeart/2005/8/layout/process1"/>
    <dgm:cxn modelId="{5F91B4A3-9100-4228-AEE7-7A4E5D3BB742}" type="presParOf" srcId="{29364FEF-6B04-485D-AFC9-564B2C05481F}" destId="{ED47BB5C-D88D-4DAD-92CA-A88985C10429}" srcOrd="7" destOrd="0" presId="urn:microsoft.com/office/officeart/2005/8/layout/process1"/>
    <dgm:cxn modelId="{14F66C13-079B-440F-BC96-9766BA7769A0}" type="presParOf" srcId="{ED47BB5C-D88D-4DAD-92CA-A88985C10429}" destId="{D5762E03-2EA8-4DE5-B0E5-16DEC37060AC}" srcOrd="0" destOrd="0" presId="urn:microsoft.com/office/officeart/2005/8/layout/process1"/>
    <dgm:cxn modelId="{9BBA36C6-C7A1-40D0-89CA-8F6DE050744E}" type="presParOf" srcId="{29364FEF-6B04-485D-AFC9-564B2C05481F}" destId="{D8BBCC0A-FC21-4F31-86A4-311FDF836478}" srcOrd="8" destOrd="0" presId="urn:microsoft.com/office/officeart/2005/8/layout/process1"/>
    <dgm:cxn modelId="{908973F3-9050-4813-84A0-EBBF48BB3C16}" type="presParOf" srcId="{29364FEF-6B04-485D-AFC9-564B2C05481F}" destId="{FD196B9D-4318-4BA9-92F3-869B15A19DD5}" srcOrd="9" destOrd="0" presId="urn:microsoft.com/office/officeart/2005/8/layout/process1"/>
    <dgm:cxn modelId="{0704DE1C-CA0D-4554-AD2E-A0BEEE8E811F}" type="presParOf" srcId="{FD196B9D-4318-4BA9-92F3-869B15A19DD5}" destId="{226FB398-D838-4ECE-8CB7-075AFB979097}" srcOrd="0" destOrd="0" presId="urn:microsoft.com/office/officeart/2005/8/layout/process1"/>
    <dgm:cxn modelId="{890A0A55-1CE0-45BF-A1F2-633E7478F184}" type="presParOf" srcId="{29364FEF-6B04-485D-AFC9-564B2C05481F}" destId="{3BB6A1AF-78BD-4AA9-98F7-0D9320CAD6AB}" srcOrd="10" destOrd="0" presId="urn:microsoft.com/office/officeart/2005/8/layout/process1"/>
    <dgm:cxn modelId="{2F701EDC-F54A-4594-8502-87636C9F7F74}" type="presParOf" srcId="{29364FEF-6B04-485D-AFC9-564B2C05481F}" destId="{A2E2E86A-D891-4B57-B577-28874B33EB27}" srcOrd="11" destOrd="0" presId="urn:microsoft.com/office/officeart/2005/8/layout/process1"/>
    <dgm:cxn modelId="{C4EFB140-4556-4D28-9F41-4AB02866DD98}" type="presParOf" srcId="{A2E2E86A-D891-4B57-B577-28874B33EB27}" destId="{A68CB0FC-ED3A-4DBD-A863-7BE3B218D200}" srcOrd="0" destOrd="0" presId="urn:microsoft.com/office/officeart/2005/8/layout/process1"/>
    <dgm:cxn modelId="{C162C7B0-7DB2-4C7E-ACBF-BED67F6F8B43}" type="presParOf" srcId="{29364FEF-6B04-485D-AFC9-564B2C05481F}" destId="{3CAEC996-8311-4AD3-A061-CAA95738CA5E}" srcOrd="12" destOrd="0" presId="urn:microsoft.com/office/officeart/2005/8/layout/process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E0433-EFE3-401B-845C-81B75EA8BA6A}">
      <dsp:nvSpPr>
        <dsp:cNvPr id="0" name=""/>
        <dsp:cNvSpPr/>
      </dsp:nvSpPr>
      <dsp:spPr>
        <a:xfrm rot="5400000">
          <a:off x="4152084" y="-1814257"/>
          <a:ext cx="356011" cy="4075379"/>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pl-PL" sz="1000" kern="1200"/>
            <a:t> Zapewnienie dostępu do procesu wszystkim zainteresowanym mieszkańcom</a:t>
          </a:r>
        </a:p>
      </dsp:txBody>
      <dsp:txXfrm rot="-5400000">
        <a:off x="2292401" y="62805"/>
        <a:ext cx="4058000" cy="321253"/>
      </dsp:txXfrm>
    </dsp:sp>
    <dsp:sp modelId="{BD29C5E6-75A0-43A0-B45B-F285FDDDDC45}">
      <dsp:nvSpPr>
        <dsp:cNvPr id="0" name=""/>
        <dsp:cNvSpPr/>
      </dsp:nvSpPr>
      <dsp:spPr>
        <a:xfrm>
          <a:off x="0" y="925"/>
          <a:ext cx="2292400" cy="44501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Inkluzyjność i otwartość</a:t>
          </a:r>
        </a:p>
      </dsp:txBody>
      <dsp:txXfrm>
        <a:off x="21724" y="22649"/>
        <a:ext cx="2248952" cy="401566"/>
      </dsp:txXfrm>
    </dsp:sp>
    <dsp:sp modelId="{A50B6A05-E32F-4361-A744-1465F8A8FE3B}">
      <dsp:nvSpPr>
        <dsp:cNvPr id="0" name=""/>
        <dsp:cNvSpPr/>
      </dsp:nvSpPr>
      <dsp:spPr>
        <a:xfrm rot="5400000">
          <a:off x="4152084" y="-1346991"/>
          <a:ext cx="356011" cy="4075379"/>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pl-PL" sz="1000" kern="1200"/>
            <a:t> Tworzenie jasno określonych zasad, udostępnionych wszystkim zainteresowanym mieszkańcom</a:t>
          </a:r>
        </a:p>
      </dsp:txBody>
      <dsp:txXfrm rot="-5400000">
        <a:off x="2292401" y="530071"/>
        <a:ext cx="4058000" cy="321253"/>
      </dsp:txXfrm>
    </dsp:sp>
    <dsp:sp modelId="{039A5B17-9595-40ED-8DB4-259B4BA95D11}">
      <dsp:nvSpPr>
        <dsp:cNvPr id="0" name=""/>
        <dsp:cNvSpPr/>
      </dsp:nvSpPr>
      <dsp:spPr>
        <a:xfrm>
          <a:off x="0" y="468190"/>
          <a:ext cx="2292400" cy="44501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Transparentność i przejrzystość</a:t>
          </a:r>
        </a:p>
      </dsp:txBody>
      <dsp:txXfrm>
        <a:off x="21724" y="489914"/>
        <a:ext cx="2248952" cy="401566"/>
      </dsp:txXfrm>
    </dsp:sp>
    <dsp:sp modelId="{2CD5500C-0013-4E90-B8DC-609E40984B40}">
      <dsp:nvSpPr>
        <dsp:cNvPr id="0" name=""/>
        <dsp:cNvSpPr/>
      </dsp:nvSpPr>
      <dsp:spPr>
        <a:xfrm rot="5400000">
          <a:off x="4152084" y="-879726"/>
          <a:ext cx="356011" cy="4075379"/>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pl-PL" sz="1000" kern="1200"/>
            <a:t> Zapewnienie przestrzeni do wyrażenia opinii wszystkim zainteresowanym mieszkańcom czy podmiotom</a:t>
          </a:r>
        </a:p>
      </dsp:txBody>
      <dsp:txXfrm rot="-5400000">
        <a:off x="2292401" y="997336"/>
        <a:ext cx="4058000" cy="321253"/>
      </dsp:txXfrm>
    </dsp:sp>
    <dsp:sp modelId="{D95BB687-0661-4298-9A92-670570A5A630}">
      <dsp:nvSpPr>
        <dsp:cNvPr id="0" name=""/>
        <dsp:cNvSpPr/>
      </dsp:nvSpPr>
      <dsp:spPr>
        <a:xfrm>
          <a:off x="0" y="935455"/>
          <a:ext cx="2292400" cy="44501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Dialog i słuchanie</a:t>
          </a:r>
        </a:p>
      </dsp:txBody>
      <dsp:txXfrm>
        <a:off x="21724" y="957179"/>
        <a:ext cx="2248952" cy="401566"/>
      </dsp:txXfrm>
    </dsp:sp>
    <dsp:sp modelId="{27B83E6F-EE3B-429F-992F-2CEFC1E57BEC}">
      <dsp:nvSpPr>
        <dsp:cNvPr id="0" name=""/>
        <dsp:cNvSpPr/>
      </dsp:nvSpPr>
      <dsp:spPr>
        <a:xfrm rot="5400000">
          <a:off x="4152084" y="-412461"/>
          <a:ext cx="356011" cy="4075379"/>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pl-PL" sz="1000" kern="1200"/>
            <a:t> Poszukiwanie nowych metod i narzędzi, które mogłyby najlepiej odpowiadać na wyzwania i potrzeby mieszkańców</a:t>
          </a:r>
        </a:p>
      </dsp:txBody>
      <dsp:txXfrm rot="-5400000">
        <a:off x="2292401" y="1464601"/>
        <a:ext cx="4058000" cy="321253"/>
      </dsp:txXfrm>
    </dsp:sp>
    <dsp:sp modelId="{7C6D0719-0C89-4DAD-8C8A-CF9F1ECB1C1E}">
      <dsp:nvSpPr>
        <dsp:cNvPr id="0" name=""/>
        <dsp:cNvSpPr/>
      </dsp:nvSpPr>
      <dsp:spPr>
        <a:xfrm>
          <a:off x="0" y="1402721"/>
          <a:ext cx="2292400" cy="44501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Otwartość</a:t>
          </a:r>
        </a:p>
      </dsp:txBody>
      <dsp:txXfrm>
        <a:off x="21724" y="1424445"/>
        <a:ext cx="2248952" cy="4015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EB0AD-75EE-4B5E-A815-9711EBA5E5E3}">
      <dsp:nvSpPr>
        <dsp:cNvPr id="0" name=""/>
        <dsp:cNvSpPr/>
      </dsp:nvSpPr>
      <dsp:spPr>
        <a:xfrm>
          <a:off x="-2550409" y="-393677"/>
          <a:ext cx="3044779" cy="3044779"/>
        </a:xfrm>
        <a:prstGeom prst="blockArc">
          <a:avLst>
            <a:gd name="adj1" fmla="val 18900000"/>
            <a:gd name="adj2" fmla="val 2700000"/>
            <a:gd name="adj3" fmla="val 709"/>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111331-E348-4B0C-9DE0-FB39B10C091D}">
      <dsp:nvSpPr>
        <dsp:cNvPr id="0" name=""/>
        <dsp:cNvSpPr/>
      </dsp:nvSpPr>
      <dsp:spPr>
        <a:xfrm>
          <a:off x="259587" y="173550"/>
          <a:ext cx="6047883" cy="34728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655"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t>Kobiety</a:t>
          </a:r>
        </a:p>
      </dsp:txBody>
      <dsp:txXfrm>
        <a:off x="259587" y="173550"/>
        <a:ext cx="6047883" cy="347282"/>
      </dsp:txXfrm>
    </dsp:sp>
    <dsp:sp modelId="{6745B309-F8E3-4501-9756-7341A06DF205}">
      <dsp:nvSpPr>
        <dsp:cNvPr id="0" name=""/>
        <dsp:cNvSpPr/>
      </dsp:nvSpPr>
      <dsp:spPr>
        <a:xfrm>
          <a:off x="42536" y="130140"/>
          <a:ext cx="434102" cy="434102"/>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4509C9-3106-4644-813B-C7FF872FFB9E}">
      <dsp:nvSpPr>
        <dsp:cNvPr id="0" name=""/>
        <dsp:cNvSpPr/>
      </dsp:nvSpPr>
      <dsp:spPr>
        <a:xfrm>
          <a:off x="458692" y="694564"/>
          <a:ext cx="5848778" cy="34728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655"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t>Osoby zależne</a:t>
          </a:r>
          <a:r>
            <a:rPr lang="pl-PL" sz="1600" kern="1200" baseline="30000"/>
            <a:t> </a:t>
          </a:r>
          <a:r>
            <a:rPr lang="pl-PL" sz="1600" kern="1200"/>
            <a:t>oraz osoby z niepełnosprawnością</a:t>
          </a:r>
          <a:r>
            <a:rPr lang="pl-PL" sz="1600" kern="1200" baseline="30000"/>
            <a:t> </a:t>
          </a:r>
          <a:r>
            <a:rPr lang="pl-PL" sz="1600" kern="1200"/>
            <a:t>i ich opiekunowie</a:t>
          </a:r>
        </a:p>
      </dsp:txBody>
      <dsp:txXfrm>
        <a:off x="458692" y="694564"/>
        <a:ext cx="5848778" cy="347282"/>
      </dsp:txXfrm>
    </dsp:sp>
    <dsp:sp modelId="{9C4B08ED-69E8-491E-A9C2-39707020578B}">
      <dsp:nvSpPr>
        <dsp:cNvPr id="0" name=""/>
        <dsp:cNvSpPr/>
      </dsp:nvSpPr>
      <dsp:spPr>
        <a:xfrm>
          <a:off x="241641" y="651154"/>
          <a:ext cx="434102" cy="434102"/>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2A62FA-0C85-49F5-87C7-838CF6016335}">
      <dsp:nvSpPr>
        <dsp:cNvPr id="0" name=""/>
        <dsp:cNvSpPr/>
      </dsp:nvSpPr>
      <dsp:spPr>
        <a:xfrm>
          <a:off x="458692" y="1215578"/>
          <a:ext cx="5848778" cy="34728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655"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t>Seniorzy (osoby powyżej 60 roku życia)</a:t>
          </a:r>
        </a:p>
      </dsp:txBody>
      <dsp:txXfrm>
        <a:off x="458692" y="1215578"/>
        <a:ext cx="5848778" cy="347282"/>
      </dsp:txXfrm>
    </dsp:sp>
    <dsp:sp modelId="{D9BC2593-3A2D-4960-AAF0-F621812CC69E}">
      <dsp:nvSpPr>
        <dsp:cNvPr id="0" name=""/>
        <dsp:cNvSpPr/>
      </dsp:nvSpPr>
      <dsp:spPr>
        <a:xfrm>
          <a:off x="241641" y="1172167"/>
          <a:ext cx="434102" cy="434102"/>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232DBE-2663-4599-9210-BDAD9BB734A5}">
      <dsp:nvSpPr>
        <dsp:cNvPr id="0" name=""/>
        <dsp:cNvSpPr/>
      </dsp:nvSpPr>
      <dsp:spPr>
        <a:xfrm>
          <a:off x="259587" y="1736591"/>
          <a:ext cx="6047883" cy="34728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655"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t>Ludzie młodzi (do 25 roku życia)</a:t>
          </a:r>
        </a:p>
      </dsp:txBody>
      <dsp:txXfrm>
        <a:off x="259587" y="1736591"/>
        <a:ext cx="6047883" cy="347282"/>
      </dsp:txXfrm>
    </dsp:sp>
    <dsp:sp modelId="{98730684-A898-403F-8526-83350BBD63BB}">
      <dsp:nvSpPr>
        <dsp:cNvPr id="0" name=""/>
        <dsp:cNvSpPr/>
      </dsp:nvSpPr>
      <dsp:spPr>
        <a:xfrm>
          <a:off x="42536" y="1693181"/>
          <a:ext cx="434102" cy="434102"/>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B45DF-6BF1-41E2-90A9-65020EF143B6}">
      <dsp:nvSpPr>
        <dsp:cNvPr id="0" name=""/>
        <dsp:cNvSpPr/>
      </dsp:nvSpPr>
      <dsp:spPr>
        <a:xfrm>
          <a:off x="4260483" y="245136"/>
          <a:ext cx="103871" cy="1922443"/>
        </a:xfrm>
        <a:prstGeom prst="rect">
          <a:avLst/>
        </a:prstGeom>
        <a:solidFill>
          <a:schemeClr val="accent6">
            <a:tint val="50000"/>
            <a:alpha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D458E1-DF2C-416C-8F63-706C44605DD5}">
      <dsp:nvSpPr>
        <dsp:cNvPr id="0" name=""/>
        <dsp:cNvSpPr/>
      </dsp:nvSpPr>
      <dsp:spPr>
        <a:xfrm>
          <a:off x="103871" y="245136"/>
          <a:ext cx="2701535" cy="1922443"/>
        </a:xfrm>
        <a:prstGeom prst="frame">
          <a:avLst>
            <a:gd name="adj1" fmla="val 5450"/>
          </a:avLst>
        </a:prstGeom>
        <a:solidFill>
          <a:schemeClr val="accent6">
            <a:tint val="50000"/>
            <a:alpha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1064A9-3D79-4DD0-A40B-DA87F5BFB1FD}">
      <dsp:nvSpPr>
        <dsp:cNvPr id="0" name=""/>
        <dsp:cNvSpPr/>
      </dsp:nvSpPr>
      <dsp:spPr>
        <a:xfrm>
          <a:off x="0" y="14788"/>
          <a:ext cx="2597664" cy="1818463"/>
        </a:xfrm>
        <a:prstGeom prst="rect">
          <a:avLst/>
        </a:prstGeom>
        <a:blipFill>
          <a:blip xmlns:r="http://schemas.openxmlformats.org/officeDocument/2006/relationships" r:embed="rId1"/>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69C539-9828-4D2C-B649-EC3ADDAB7CC6}">
      <dsp:nvSpPr>
        <dsp:cNvPr id="0" name=""/>
        <dsp:cNvSpPr/>
      </dsp:nvSpPr>
      <dsp:spPr>
        <a:xfrm>
          <a:off x="209489" y="1833897"/>
          <a:ext cx="2492046" cy="228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0" tIns="38100" rIns="101600" bIns="38100" numCol="1" spcCol="1270" anchor="ctr" anchorCtr="0">
          <a:noAutofit/>
        </a:bodyPr>
        <a:lstStyle/>
        <a:p>
          <a:pPr marL="0" lvl="0" indent="0" algn="l" defTabSz="444500">
            <a:lnSpc>
              <a:spcPct val="90000"/>
            </a:lnSpc>
            <a:spcBef>
              <a:spcPct val="0"/>
            </a:spcBef>
            <a:spcAft>
              <a:spcPct val="35000"/>
            </a:spcAft>
            <a:buNone/>
          </a:pPr>
          <a:r>
            <a:rPr lang="pl-PL" sz="1000" b="1" i="0" kern="1200">
              <a:solidFill>
                <a:schemeClr val="accent6">
                  <a:lumMod val="50000"/>
                </a:schemeClr>
              </a:solidFill>
            </a:rPr>
            <a:t>Podejście LEADER w praktyce</a:t>
          </a:r>
        </a:p>
      </dsp:txBody>
      <dsp:txXfrm>
        <a:off x="209489" y="1833897"/>
        <a:ext cx="2492046" cy="228195"/>
      </dsp:txXfrm>
    </dsp:sp>
    <dsp:sp modelId="{2653265E-09DE-49A9-9B25-6FD301816BC5}">
      <dsp:nvSpPr>
        <dsp:cNvPr id="0" name=""/>
        <dsp:cNvSpPr/>
      </dsp:nvSpPr>
      <dsp:spPr>
        <a:xfrm>
          <a:off x="2915389" y="245136"/>
          <a:ext cx="1235112" cy="1922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622300">
            <a:lnSpc>
              <a:spcPct val="90000"/>
            </a:lnSpc>
            <a:spcBef>
              <a:spcPct val="0"/>
            </a:spcBef>
            <a:spcAft>
              <a:spcPct val="35000"/>
            </a:spcAft>
            <a:buNone/>
          </a:pPr>
          <a:r>
            <a:rPr lang="pl-PL" sz="1400" b="1" kern="1200">
              <a:solidFill>
                <a:sysClr val="windowText" lastClr="000000"/>
              </a:solidFill>
            </a:rPr>
            <a:t>Wielość perspektyw pozwoliła na dostosowanie proponowanych rozwiązań do różnych  potrzeb grup docelowych.</a:t>
          </a:r>
        </a:p>
      </dsp:txBody>
      <dsp:txXfrm>
        <a:off x="2915389" y="245136"/>
        <a:ext cx="1235112" cy="19224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24A7C-1C5B-4741-A432-BFF8E8662CF7}">
      <dsp:nvSpPr>
        <dsp:cNvPr id="0" name=""/>
        <dsp:cNvSpPr/>
      </dsp:nvSpPr>
      <dsp:spPr>
        <a:xfrm rot="10800000">
          <a:off x="417681" y="219"/>
          <a:ext cx="5623856" cy="798417"/>
        </a:xfrm>
        <a:prstGeom prst="homePlat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2080" tIns="57150" rIns="106680" bIns="57150" numCol="1" spcCol="1270" anchor="ctr" anchorCtr="0">
          <a:noAutofit/>
        </a:bodyPr>
        <a:lstStyle/>
        <a:p>
          <a:pPr marL="0" lvl="0" indent="0" algn="l" defTabSz="666750">
            <a:lnSpc>
              <a:spcPct val="90000"/>
            </a:lnSpc>
            <a:spcBef>
              <a:spcPct val="0"/>
            </a:spcBef>
            <a:spcAft>
              <a:spcPct val="35000"/>
            </a:spcAft>
            <a:buNone/>
          </a:pPr>
          <a:r>
            <a:rPr lang="pl-PL" sz="1500" b="1" kern="1200" cap="small" baseline="0"/>
            <a:t>Zielony, innowacyjny, atrakcyjny </a:t>
          </a:r>
          <a:r>
            <a:rPr lang="pl-PL" sz="1500" b="0" kern="1200"/>
            <a:t>- wzmocnienie endogenicznych potencjałów gmin leżących wokół miasta subregionalnego - Tarnowa jako elementów podnoszących jakość życia</a:t>
          </a:r>
        </a:p>
      </dsp:txBody>
      <dsp:txXfrm rot="10800000">
        <a:off x="617285" y="219"/>
        <a:ext cx="5424252" cy="798417"/>
      </dsp:txXfrm>
    </dsp:sp>
    <dsp:sp modelId="{4065335D-EC88-4028-829D-01960010669B}">
      <dsp:nvSpPr>
        <dsp:cNvPr id="0" name=""/>
        <dsp:cNvSpPr/>
      </dsp:nvSpPr>
      <dsp:spPr>
        <a:xfrm>
          <a:off x="0" y="0"/>
          <a:ext cx="798417" cy="798417"/>
        </a:xfrm>
        <a:prstGeom prst="ellipse">
          <a:avLst/>
        </a:prstGeom>
        <a:blipFill>
          <a:blip xmlns:r="http://schemas.openxmlformats.org/officeDocument/2006/relationships" r:embed="rId1"/>
          <a:srcRect/>
          <a:stretch>
            <a:fillRect l="-25000" r="-25000"/>
          </a:stretch>
        </a:blip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97F37B51-1584-41C6-BB74-36E3A1FED01E}">
      <dsp:nvSpPr>
        <dsp:cNvPr id="0" name=""/>
        <dsp:cNvSpPr/>
      </dsp:nvSpPr>
      <dsp:spPr>
        <a:xfrm rot="10800000">
          <a:off x="409928" y="998240"/>
          <a:ext cx="5639363" cy="798417"/>
        </a:xfrm>
        <a:prstGeom prst="homePlat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2080" tIns="57150" rIns="106680" bIns="57150" numCol="1" spcCol="1270" anchor="ctr" anchorCtr="0">
          <a:noAutofit/>
        </a:bodyPr>
        <a:lstStyle/>
        <a:p>
          <a:pPr marL="0" lvl="0" indent="0" algn="l" defTabSz="666750">
            <a:lnSpc>
              <a:spcPct val="90000"/>
            </a:lnSpc>
            <a:spcBef>
              <a:spcPct val="0"/>
            </a:spcBef>
            <a:spcAft>
              <a:spcPct val="35000"/>
            </a:spcAft>
            <a:buNone/>
          </a:pPr>
          <a:r>
            <a:rPr lang="pl-PL" sz="1500" b="1" kern="1200" cap="small" baseline="0"/>
            <a:t>Szczęśliwy, różnorodny, otwarty </a:t>
          </a:r>
          <a:r>
            <a:rPr lang="pl-PL" sz="1500" b="0" kern="1200"/>
            <a:t>– włączenie i aktywizacja mieszkańców </a:t>
          </a:r>
        </a:p>
      </dsp:txBody>
      <dsp:txXfrm rot="10800000">
        <a:off x="609532" y="998240"/>
        <a:ext cx="5439759" cy="798417"/>
      </dsp:txXfrm>
    </dsp:sp>
    <dsp:sp modelId="{4288BC73-6965-41DC-9C09-DD5F196BCAE9}">
      <dsp:nvSpPr>
        <dsp:cNvPr id="0" name=""/>
        <dsp:cNvSpPr/>
      </dsp:nvSpPr>
      <dsp:spPr>
        <a:xfrm>
          <a:off x="0" y="998459"/>
          <a:ext cx="798417" cy="79841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D31417-F0F1-4785-95EC-48F0376E6DE1}">
      <dsp:nvSpPr>
        <dsp:cNvPr id="0" name=""/>
        <dsp:cNvSpPr/>
      </dsp:nvSpPr>
      <dsp:spPr>
        <a:xfrm>
          <a:off x="4981"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Potrzeba aktualizacji kryteriów</a:t>
          </a:r>
        </a:p>
        <a:p>
          <a:pPr marL="57150" lvl="1" indent="-57150" algn="l" defTabSz="400050">
            <a:lnSpc>
              <a:spcPct val="90000"/>
            </a:lnSpc>
            <a:spcBef>
              <a:spcPct val="0"/>
            </a:spcBef>
            <a:spcAft>
              <a:spcPct val="15000"/>
            </a:spcAft>
            <a:buChar char="•"/>
          </a:pPr>
          <a:r>
            <a:rPr lang="pl-PL" sz="900" kern="1200"/>
            <a:t>Zarząd</a:t>
          </a:r>
        </a:p>
      </dsp:txBody>
      <dsp:txXfrm>
        <a:off x="25139" y="122002"/>
        <a:ext cx="647936" cy="1251419"/>
      </dsp:txXfrm>
    </dsp:sp>
    <dsp:sp modelId="{C9D2AE93-FFA1-467D-9CF2-A2772288774D}">
      <dsp:nvSpPr>
        <dsp:cNvPr id="0" name=""/>
        <dsp:cNvSpPr/>
      </dsp:nvSpPr>
      <dsp:spPr>
        <a:xfrm>
          <a:off x="762059"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762059" y="696506"/>
        <a:ext cx="102136" cy="102412"/>
      </dsp:txXfrm>
    </dsp:sp>
    <dsp:sp modelId="{6BB59251-72B0-4F5E-947F-7260536A2C9A}">
      <dsp:nvSpPr>
        <dsp:cNvPr id="0" name=""/>
        <dsp:cNvSpPr/>
      </dsp:nvSpPr>
      <dsp:spPr>
        <a:xfrm>
          <a:off x="968535"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Projekt aktualizacji kryteriów</a:t>
          </a:r>
        </a:p>
        <a:p>
          <a:pPr marL="57150" lvl="1" indent="-57150" algn="l" defTabSz="400050">
            <a:lnSpc>
              <a:spcPct val="90000"/>
            </a:lnSpc>
            <a:spcBef>
              <a:spcPct val="0"/>
            </a:spcBef>
            <a:spcAft>
              <a:spcPct val="15000"/>
            </a:spcAft>
            <a:buChar char="•"/>
          </a:pPr>
          <a:r>
            <a:rPr lang="pl-PL" sz="900" kern="1200"/>
            <a:t>Rada w oparciu o konsultacje z lokalną społecznością</a:t>
          </a:r>
        </a:p>
      </dsp:txBody>
      <dsp:txXfrm>
        <a:off x="988693" y="122002"/>
        <a:ext cx="647936" cy="1251419"/>
      </dsp:txXfrm>
    </dsp:sp>
    <dsp:sp modelId="{B3AD2738-A950-4CE7-ADEF-50AE4307D083}">
      <dsp:nvSpPr>
        <dsp:cNvPr id="0" name=""/>
        <dsp:cNvSpPr/>
      </dsp:nvSpPr>
      <dsp:spPr>
        <a:xfrm>
          <a:off x="1725613"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1725613" y="696506"/>
        <a:ext cx="102136" cy="102412"/>
      </dsp:txXfrm>
    </dsp:sp>
    <dsp:sp modelId="{CC01682E-B458-4B36-A4BB-71243AEE158A}">
      <dsp:nvSpPr>
        <dsp:cNvPr id="0" name=""/>
        <dsp:cNvSpPr/>
      </dsp:nvSpPr>
      <dsp:spPr>
        <a:xfrm>
          <a:off x="1932089"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Analiza projektu aktualizacji kryteriów</a:t>
          </a:r>
        </a:p>
        <a:p>
          <a:pPr marL="57150" lvl="1" indent="-57150" algn="l" defTabSz="400050">
            <a:lnSpc>
              <a:spcPct val="90000"/>
            </a:lnSpc>
            <a:spcBef>
              <a:spcPct val="0"/>
            </a:spcBef>
            <a:spcAft>
              <a:spcPct val="15000"/>
            </a:spcAft>
            <a:buChar char="•"/>
          </a:pPr>
          <a:r>
            <a:rPr lang="pl-PL" sz="900" kern="1200"/>
            <a:t>Zarząd</a:t>
          </a:r>
        </a:p>
      </dsp:txBody>
      <dsp:txXfrm>
        <a:off x="1952247" y="122002"/>
        <a:ext cx="647936" cy="1251419"/>
      </dsp:txXfrm>
    </dsp:sp>
    <dsp:sp modelId="{D07234E2-A8B9-41A6-BCAB-59E2ABD9B3CD}">
      <dsp:nvSpPr>
        <dsp:cNvPr id="0" name=""/>
        <dsp:cNvSpPr/>
      </dsp:nvSpPr>
      <dsp:spPr>
        <a:xfrm>
          <a:off x="2689167"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2689167" y="696506"/>
        <a:ext cx="102136" cy="102412"/>
      </dsp:txXfrm>
    </dsp:sp>
    <dsp:sp modelId="{6D77DA39-7034-411E-ACED-F83D9C9CD17E}">
      <dsp:nvSpPr>
        <dsp:cNvPr id="0" name=""/>
        <dsp:cNvSpPr/>
      </dsp:nvSpPr>
      <dsp:spPr>
        <a:xfrm>
          <a:off x="2895643"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Konsultacje projektu aktualizacji kryteriów</a:t>
          </a:r>
        </a:p>
        <a:p>
          <a:pPr marL="57150" lvl="1" indent="-57150" algn="l" defTabSz="400050">
            <a:lnSpc>
              <a:spcPct val="90000"/>
            </a:lnSpc>
            <a:spcBef>
              <a:spcPct val="0"/>
            </a:spcBef>
            <a:spcAft>
              <a:spcPct val="15000"/>
            </a:spcAft>
            <a:buChar char="•"/>
          </a:pPr>
          <a:r>
            <a:rPr lang="pl-PL" sz="900" kern="1200"/>
            <a:t>Lokalna społeczność</a:t>
          </a:r>
        </a:p>
      </dsp:txBody>
      <dsp:txXfrm>
        <a:off x="2915801" y="122002"/>
        <a:ext cx="647936" cy="1251419"/>
      </dsp:txXfrm>
    </dsp:sp>
    <dsp:sp modelId="{ED47BB5C-D88D-4DAD-92CA-A88985C10429}">
      <dsp:nvSpPr>
        <dsp:cNvPr id="0" name=""/>
        <dsp:cNvSpPr/>
      </dsp:nvSpPr>
      <dsp:spPr>
        <a:xfrm>
          <a:off x="3652721"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3652721" y="696506"/>
        <a:ext cx="102136" cy="102412"/>
      </dsp:txXfrm>
    </dsp:sp>
    <dsp:sp modelId="{D8BBCC0A-FC21-4F31-86A4-311FDF836478}">
      <dsp:nvSpPr>
        <dsp:cNvPr id="0" name=""/>
        <dsp:cNvSpPr/>
      </dsp:nvSpPr>
      <dsp:spPr>
        <a:xfrm>
          <a:off x="3859197"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Uchwała Zarządu o aktulizacji kryteriów</a:t>
          </a:r>
        </a:p>
        <a:p>
          <a:pPr marL="57150" lvl="1" indent="-57150" algn="l" defTabSz="400050">
            <a:lnSpc>
              <a:spcPct val="90000"/>
            </a:lnSpc>
            <a:spcBef>
              <a:spcPct val="0"/>
            </a:spcBef>
            <a:spcAft>
              <a:spcPct val="15000"/>
            </a:spcAft>
            <a:buChar char="•"/>
          </a:pPr>
          <a:r>
            <a:rPr lang="pl-PL" sz="900" kern="1200"/>
            <a:t>Zarząd</a:t>
          </a:r>
        </a:p>
      </dsp:txBody>
      <dsp:txXfrm>
        <a:off x="3879355" y="122002"/>
        <a:ext cx="647936" cy="1251419"/>
      </dsp:txXfrm>
    </dsp:sp>
    <dsp:sp modelId="{FD196B9D-4318-4BA9-92F3-869B15A19DD5}">
      <dsp:nvSpPr>
        <dsp:cNvPr id="0" name=""/>
        <dsp:cNvSpPr/>
      </dsp:nvSpPr>
      <dsp:spPr>
        <a:xfrm>
          <a:off x="4616275"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4616275" y="696506"/>
        <a:ext cx="102136" cy="102412"/>
      </dsp:txXfrm>
    </dsp:sp>
    <dsp:sp modelId="{3BB6A1AF-78BD-4AA9-98F7-0D9320CAD6AB}">
      <dsp:nvSpPr>
        <dsp:cNvPr id="0" name=""/>
        <dsp:cNvSpPr/>
      </dsp:nvSpPr>
      <dsp:spPr>
        <a:xfrm>
          <a:off x="4822751"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Uzgodnienie aktualizacji kryteriów z Zarządem Województwa Małopolskiego</a:t>
          </a:r>
        </a:p>
        <a:p>
          <a:pPr marL="57150" lvl="1" indent="-57150" algn="l" defTabSz="400050">
            <a:lnSpc>
              <a:spcPct val="90000"/>
            </a:lnSpc>
            <a:spcBef>
              <a:spcPct val="0"/>
            </a:spcBef>
            <a:spcAft>
              <a:spcPct val="15000"/>
            </a:spcAft>
            <a:buChar char="•"/>
          </a:pPr>
          <a:r>
            <a:rPr lang="pl-PL" sz="900" kern="1200"/>
            <a:t>Zarząd</a:t>
          </a:r>
        </a:p>
      </dsp:txBody>
      <dsp:txXfrm>
        <a:off x="4842909" y="122002"/>
        <a:ext cx="647936" cy="1251419"/>
      </dsp:txXfrm>
    </dsp:sp>
    <dsp:sp modelId="{A2E2E86A-D891-4B57-B577-28874B33EB27}">
      <dsp:nvSpPr>
        <dsp:cNvPr id="0" name=""/>
        <dsp:cNvSpPr/>
      </dsp:nvSpPr>
      <dsp:spPr>
        <a:xfrm>
          <a:off x="5579829" y="662369"/>
          <a:ext cx="145909" cy="170686"/>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5579829" y="696506"/>
        <a:ext cx="102136" cy="102412"/>
      </dsp:txXfrm>
    </dsp:sp>
    <dsp:sp modelId="{3CAEC996-8311-4AD3-A061-CAA95738CA5E}">
      <dsp:nvSpPr>
        <dsp:cNvPr id="0" name=""/>
        <dsp:cNvSpPr/>
      </dsp:nvSpPr>
      <dsp:spPr>
        <a:xfrm>
          <a:off x="5786305" y="101844"/>
          <a:ext cx="688252" cy="1291735"/>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Upublicznienie zaktualizowanych kryteriów</a:t>
          </a:r>
        </a:p>
        <a:p>
          <a:pPr marL="57150" lvl="1" indent="-57150" algn="l" defTabSz="400050">
            <a:lnSpc>
              <a:spcPct val="90000"/>
            </a:lnSpc>
            <a:spcBef>
              <a:spcPct val="0"/>
            </a:spcBef>
            <a:spcAft>
              <a:spcPct val="15000"/>
            </a:spcAft>
            <a:buChar char="•"/>
          </a:pPr>
          <a:r>
            <a:rPr lang="pl-PL" sz="900" kern="1200"/>
            <a:t>Biuro LGD</a:t>
          </a:r>
        </a:p>
      </dsp:txBody>
      <dsp:txXfrm>
        <a:off x="5806463" y="122002"/>
        <a:ext cx="647936" cy="12514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49ff4d-a706-4ee4-a1b9-109202d6326c" xsi:nil="true"/>
    <lcf76f155ced4ddcb4097134ff3c332f xmlns="6adb0c23-3fed-412e-be5a-577098e4a7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E7CE990A60E9047BFE5EC82EDAEF19F" ma:contentTypeVersion="14" ma:contentTypeDescription="Utwórz nowy dokument." ma:contentTypeScope="" ma:versionID="80591e1231fc30a38877b7f00d8c6db8">
  <xsd:schema xmlns:xsd="http://www.w3.org/2001/XMLSchema" xmlns:xs="http://www.w3.org/2001/XMLSchema" xmlns:p="http://schemas.microsoft.com/office/2006/metadata/properties" xmlns:ns2="6adb0c23-3fed-412e-be5a-577098e4a715" xmlns:ns3="df49ff4d-a706-4ee4-a1b9-109202d6326c" targetNamespace="http://schemas.microsoft.com/office/2006/metadata/properties" ma:root="true" ma:fieldsID="17da4b7841b2f928c369c055cf542cbb" ns2:_="" ns3:_="">
    <xsd:import namespace="6adb0c23-3fed-412e-be5a-577098e4a715"/>
    <xsd:import namespace="df49ff4d-a706-4ee4-a1b9-109202d632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b0c23-3fed-412e-be5a-577098e4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c75c27e3-948d-411c-9739-2292ede3f0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49ff4d-a706-4ee4-a1b9-109202d6326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578630d2-2a53-415f-8798-968a68e96437}" ma:internalName="TaxCatchAll" ma:showField="CatchAllData" ma:web="df49ff4d-a706-4ee4-a1b9-109202d632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EBC8B-2580-4256-A7BC-4EA69309F1CB}">
  <ds:schemaRefs>
    <ds:schemaRef ds:uri="http://schemas.microsoft.com/office/2006/metadata/properties"/>
    <ds:schemaRef ds:uri="http://schemas.microsoft.com/office/infopath/2007/PartnerControls"/>
    <ds:schemaRef ds:uri="df49ff4d-a706-4ee4-a1b9-109202d6326c"/>
    <ds:schemaRef ds:uri="6adb0c23-3fed-412e-be5a-577098e4a715"/>
  </ds:schemaRefs>
</ds:datastoreItem>
</file>

<file path=customXml/itemProps2.xml><?xml version="1.0" encoding="utf-8"?>
<ds:datastoreItem xmlns:ds="http://schemas.openxmlformats.org/officeDocument/2006/customXml" ds:itemID="{09D0E620-ED7B-48BE-B8C7-44A71D392427}">
  <ds:schemaRefs>
    <ds:schemaRef ds:uri="http://schemas.openxmlformats.org/officeDocument/2006/bibliography"/>
  </ds:schemaRefs>
</ds:datastoreItem>
</file>

<file path=customXml/itemProps3.xml><?xml version="1.0" encoding="utf-8"?>
<ds:datastoreItem xmlns:ds="http://schemas.openxmlformats.org/officeDocument/2006/customXml" ds:itemID="{10939822-EC63-4F9C-A82B-F622E988B834}">
  <ds:schemaRefs>
    <ds:schemaRef ds:uri="http://schemas.microsoft.com/sharepoint/v3/contenttype/forms"/>
  </ds:schemaRefs>
</ds:datastoreItem>
</file>

<file path=customXml/itemProps4.xml><?xml version="1.0" encoding="utf-8"?>
<ds:datastoreItem xmlns:ds="http://schemas.openxmlformats.org/officeDocument/2006/customXml" ds:itemID="{40813D43-D957-4B8B-8C62-A6553161B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b0c23-3fed-412e-be5a-577098e4a715"/>
    <ds:schemaRef ds:uri="df49ff4d-a706-4ee4-a1b9-109202d63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CWD_raport_diagnostyczny_wzornik_WORD</Template>
  <TotalTime>27</TotalTime>
  <Pages>95</Pages>
  <Words>34749</Words>
  <Characters>208496</Characters>
  <Application>Microsoft Office Word</Application>
  <DocSecurity>0</DocSecurity>
  <Lines>1737</Lines>
  <Paragraphs>485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Górka</dc:creator>
  <cp:keywords/>
  <dc:description/>
  <cp:lastModifiedBy>LGDZPT</cp:lastModifiedBy>
  <cp:revision>3</cp:revision>
  <cp:lastPrinted>2023-06-06T09:29:00Z</cp:lastPrinted>
  <dcterms:created xsi:type="dcterms:W3CDTF">2023-06-06T08:52:00Z</dcterms:created>
  <dcterms:modified xsi:type="dcterms:W3CDTF">2023-06-06T09:30:00Z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0x010100BE7CE990A60E9047BFE5EC82EDAEF19F</vt:lpwstr>
  </property>
  <property fmtid="{D5CDD505-2E9C-101B-9397-08002B2CF9AE}" pid="3" name="MediaServiceImageTags">
    <vt:lpwstr/>
  </property>
</Properties>
</file>